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DAF18" w14:textId="7197CD39" w:rsidR="0070714D" w:rsidRPr="00BE6877" w:rsidRDefault="0FACF12D" w:rsidP="00BE6877">
      <w:pPr>
        <w:pStyle w:val="Rubrik1"/>
      </w:pPr>
      <w:r>
        <w:t>Sårdränage – Skötsel och handhavande, SÄS</w:t>
      </w:r>
    </w:p>
    <w:p w14:paraId="774030B1" w14:textId="20A952AE" w:rsidR="0070714D" w:rsidRPr="0070714D" w:rsidRDefault="0070714D" w:rsidP="00BE6877">
      <w:pPr>
        <w:pStyle w:val="Rubrik2"/>
        <w:rPr>
          <w:rFonts w:ascii="Segoe UI" w:hAnsi="Segoe UI" w:cs="Segoe UI"/>
          <w:sz w:val="18"/>
          <w:szCs w:val="18"/>
        </w:rPr>
      </w:pPr>
      <w:r w:rsidRPr="0070714D">
        <w:t>Sammanfattning</w:t>
      </w:r>
    </w:p>
    <w:p w14:paraId="7498E844" w14:textId="6AAE0372" w:rsidR="0070714D" w:rsidRDefault="0070714D" w:rsidP="0035528F">
      <w:r w:rsidRPr="0070714D">
        <w:t xml:space="preserve">Underlaget </w:t>
      </w:r>
      <w:r w:rsidR="00EC65ED">
        <w:t>är en vägledning för handläggning av sårdränage på vårdavdelning.</w:t>
      </w:r>
    </w:p>
    <w:p w14:paraId="30C72C51" w14:textId="3561FFC3" w:rsidR="00BE6877" w:rsidRDefault="00BE6877" w:rsidP="00BE6877">
      <w:pPr>
        <w:pStyle w:val="Rubrik2"/>
      </w:pPr>
      <w:r>
        <w:t>Förändringar sedan föregående version</w:t>
      </w:r>
    </w:p>
    <w:p w14:paraId="0B9DBE73" w14:textId="742AF94D" w:rsidR="00BE6877" w:rsidRDefault="00BE6877" w:rsidP="00BE6877">
      <w:r>
        <w:t>Ny rutin.</w:t>
      </w:r>
    </w:p>
    <w:p w14:paraId="2FAAE267" w14:textId="31D35324" w:rsidR="00BE6877" w:rsidRDefault="00BE6877" w:rsidP="00BE6877">
      <w:pPr>
        <w:pStyle w:val="Rubrik2"/>
      </w:pPr>
      <w:r>
        <w:t>Förutsättningar</w:t>
      </w:r>
    </w:p>
    <w:p w14:paraId="13295F67" w14:textId="629C330E" w:rsidR="00BE6877" w:rsidRPr="0070714D" w:rsidRDefault="00BE6877" w:rsidP="00BE6877">
      <w:r>
        <w:t xml:space="preserve">Sjuksköterska och undersköterska ansvarar </w:t>
      </w:r>
      <w:r w:rsidR="008C7B05">
        <w:t xml:space="preserve">för </w:t>
      </w:r>
      <w:r>
        <w:t>att arbeta utifrån rutinen.</w:t>
      </w:r>
    </w:p>
    <w:p w14:paraId="51B7975B" w14:textId="1FCCEF79" w:rsidR="0070714D" w:rsidRPr="00BE6877" w:rsidRDefault="0070714D" w:rsidP="00BE6877">
      <w:pPr>
        <w:pStyle w:val="Rubrik2"/>
      </w:pPr>
      <w:r w:rsidRPr="00BE6877">
        <w:t>Genomförande</w:t>
      </w:r>
    </w:p>
    <w:p w14:paraId="3EB465C7" w14:textId="74990722" w:rsidR="0070714D" w:rsidRDefault="00EC65ED" w:rsidP="00BE6877">
      <w:r>
        <w:t>Dränage läggs som regel i samband med operation för att avleda vätska i det</w:t>
      </w:r>
      <w:r w:rsidR="00BE6877">
        <w:t> </w:t>
      </w:r>
      <w:r>
        <w:t xml:space="preserve">postoperativa förloppet. </w:t>
      </w:r>
      <w:r w:rsidR="000360E1">
        <w:t xml:space="preserve">Behandlingstid kan variera. </w:t>
      </w:r>
      <w:r w:rsidR="00161FAF">
        <w:t>Planer</w:t>
      </w:r>
      <w:r w:rsidR="000B0EF6">
        <w:t>ad behandlingstid ska alltid ko</w:t>
      </w:r>
      <w:r w:rsidR="00161FAF">
        <w:t>ntrolleras</w:t>
      </w:r>
      <w:r w:rsidR="00F806DB">
        <w:t xml:space="preserve"> med behandlande läkare.</w:t>
      </w:r>
      <w:r w:rsidR="002544E3">
        <w:t xml:space="preserve"> </w:t>
      </w:r>
    </w:p>
    <w:p w14:paraId="5FD83720" w14:textId="64DB53F9" w:rsidR="00EC65ED" w:rsidRDefault="00EC65ED" w:rsidP="00EC65ED">
      <w:pPr>
        <w:pStyle w:val="Rubrik3"/>
      </w:pPr>
      <w:r>
        <w:t>Ankomst</w:t>
      </w:r>
    </w:p>
    <w:p w14:paraId="4D31514C" w14:textId="15D9FE71" w:rsidR="00EC65ED" w:rsidRDefault="00EC65ED" w:rsidP="00BE6877">
      <w:pPr>
        <w:pStyle w:val="Punktlista"/>
      </w:pPr>
      <w:r>
        <w:t>Kontrollera märkning och funktion mot ordinerad behandlin</w:t>
      </w:r>
      <w:r w:rsidR="00F806DB">
        <w:t>g</w:t>
      </w:r>
      <w:r w:rsidR="00DB2993">
        <w:t>:</w:t>
      </w:r>
    </w:p>
    <w:p w14:paraId="6AEC1B34" w14:textId="3627B723" w:rsidR="000B0EF6" w:rsidRPr="00BE6877" w:rsidRDefault="000B0EF6" w:rsidP="00BE6877">
      <w:pPr>
        <w:pStyle w:val="Liststycke"/>
      </w:pPr>
      <w:r w:rsidRPr="00BE6877">
        <w:t>Datum och tid ska stå på påsen.</w:t>
      </w:r>
    </w:p>
    <w:p w14:paraId="43EAC348" w14:textId="77777777" w:rsidR="00914876" w:rsidRDefault="00EC65ED" w:rsidP="00914876">
      <w:pPr>
        <w:pStyle w:val="Liststycke"/>
      </w:pPr>
      <w:r w:rsidRPr="00BE6877">
        <w:t>Aktivt eller passivt dränage?</w:t>
      </w:r>
      <w:r w:rsidR="000B0EF6" w:rsidRPr="00BE6877">
        <w:t xml:space="preserve"> Kontrollera märkning och funktion</w:t>
      </w:r>
      <w:r w:rsidR="003203E7" w:rsidRPr="00BE6877">
        <w:t>.</w:t>
      </w:r>
    </w:p>
    <w:p w14:paraId="3796F6B6" w14:textId="20527800" w:rsidR="00EC65ED" w:rsidRPr="00BE6877" w:rsidRDefault="003203E7" w:rsidP="00914876">
      <w:pPr>
        <w:pStyle w:val="Liststycke"/>
      </w:pPr>
      <w:r w:rsidRPr="00BE6877">
        <w:t>Aktivt dränage styrs med hjälp av bälg och klamrar. Se respektive tillverkares produktinformation för instruktion.</w:t>
      </w:r>
    </w:p>
    <w:p w14:paraId="48C60C8F" w14:textId="775CE0AB" w:rsidR="00EC65ED" w:rsidRDefault="34C54561" w:rsidP="00BE6877">
      <w:pPr>
        <w:pStyle w:val="Punktlista"/>
      </w:pPr>
      <w:r>
        <w:t>Kontrollera insticksställe.</w:t>
      </w:r>
    </w:p>
    <w:p w14:paraId="6D3EDA5E" w14:textId="5BDE895F" w:rsidR="00EC65ED" w:rsidRDefault="00EC65ED" w:rsidP="00BE6877">
      <w:pPr>
        <w:pStyle w:val="Punktlista"/>
      </w:pPr>
      <w:r>
        <w:t xml:space="preserve">Läs av och dokumentera vätskemängd </w:t>
      </w:r>
      <w:r w:rsidR="005358ED">
        <w:t xml:space="preserve">i mätvärden </w:t>
      </w:r>
      <w:r>
        <w:t>vid ankomst</w:t>
      </w:r>
      <w:r w:rsidR="00DB2993">
        <w:t>.</w:t>
      </w:r>
    </w:p>
    <w:p w14:paraId="1C96322B" w14:textId="23273DFA" w:rsidR="005358ED" w:rsidRDefault="005358ED" w:rsidP="00BE6877">
      <w:pPr>
        <w:pStyle w:val="Punktlista"/>
      </w:pPr>
      <w:r>
        <w:t xml:space="preserve">Om möjligt ska </w:t>
      </w:r>
      <w:proofErr w:type="spellStart"/>
      <w:r>
        <w:t>sårdränageincisionen</w:t>
      </w:r>
      <w:proofErr w:type="spellEnd"/>
      <w:r>
        <w:t xml:space="preserve"> ha ett eget förband så att sår och dränage kan hanteras var för sig.</w:t>
      </w:r>
    </w:p>
    <w:p w14:paraId="45F04F9C" w14:textId="466005A3" w:rsidR="00EC65ED" w:rsidRDefault="00EC65ED" w:rsidP="00BE6877">
      <w:pPr>
        <w:pStyle w:val="Punktlista"/>
      </w:pPr>
      <w:r>
        <w:t>Dokumentera dränaget</w:t>
      </w:r>
      <w:r w:rsidR="005358ED">
        <w:t xml:space="preserve"> i sårjournal och planering</w:t>
      </w:r>
      <w:r>
        <w:t>. Vid flera dränage ska de vara märka med nummer (1,</w:t>
      </w:r>
      <w:r w:rsidR="00DB2993">
        <w:t xml:space="preserve"> </w:t>
      </w:r>
      <w:r>
        <w:t>2,</w:t>
      </w:r>
      <w:r w:rsidR="00DB2993">
        <w:t xml:space="preserve"> </w:t>
      </w:r>
      <w:r>
        <w:t>3)</w:t>
      </w:r>
      <w:r w:rsidR="00DB2993">
        <w:t>.</w:t>
      </w:r>
    </w:p>
    <w:p w14:paraId="285C3581" w14:textId="2272312A" w:rsidR="00EC65ED" w:rsidRDefault="34C54561" w:rsidP="00EC65ED">
      <w:pPr>
        <w:pStyle w:val="Rubrik3"/>
      </w:pPr>
      <w:r>
        <w:lastRenderedPageBreak/>
        <w:t>Daglig kontroll</w:t>
      </w:r>
    </w:p>
    <w:p w14:paraId="2B97C187" w14:textId="424AC75D" w:rsidR="00EC65ED" w:rsidRPr="005358ED" w:rsidRDefault="00EC65ED" w:rsidP="005358ED">
      <w:pPr>
        <w:pStyle w:val="Punktlista"/>
      </w:pPr>
      <w:r w:rsidRPr="005358ED">
        <w:t xml:space="preserve">Daglig avläsning </w:t>
      </w:r>
      <w:r w:rsidR="00BE6877" w:rsidRPr="005358ED">
        <w:t>kl</w:t>
      </w:r>
      <w:r w:rsidR="008C7B05" w:rsidRPr="005358ED">
        <w:t>.</w:t>
      </w:r>
      <w:r w:rsidR="00BE6877" w:rsidRPr="005358ED">
        <w:t xml:space="preserve"> </w:t>
      </w:r>
      <w:r w:rsidRPr="005358ED">
        <w:t>06:00 med nivåmarkering på påse alt</w:t>
      </w:r>
      <w:r w:rsidR="00DB2993" w:rsidRPr="005358ED">
        <w:t>ernativt</w:t>
      </w:r>
      <w:r w:rsidRPr="005358ED">
        <w:t xml:space="preserve"> påsebyte</w:t>
      </w:r>
      <w:r w:rsidR="00DB2993" w:rsidRPr="005358ED">
        <w:t>.</w:t>
      </w:r>
    </w:p>
    <w:p w14:paraId="31076A5A" w14:textId="09F95164" w:rsidR="00EC65ED" w:rsidRPr="005358ED" w:rsidRDefault="00EC65ED" w:rsidP="005358ED">
      <w:pPr>
        <w:pStyle w:val="Punktlista"/>
      </w:pPr>
      <w:r w:rsidRPr="005358ED">
        <w:t xml:space="preserve">Dokumentera uppmätt mängd i mätvärden (samt från vilket drän </w:t>
      </w:r>
      <w:r w:rsidR="00DB2993" w:rsidRPr="005358ED">
        <w:t>om</w:t>
      </w:r>
      <w:r w:rsidRPr="005358ED">
        <w:t xml:space="preserve"> flera</w:t>
      </w:r>
      <w:r w:rsidR="00DB2993" w:rsidRPr="005358ED">
        <w:t xml:space="preserve"> finns</w:t>
      </w:r>
      <w:r w:rsidRPr="005358ED">
        <w:t>)</w:t>
      </w:r>
      <w:r w:rsidR="00DB2993" w:rsidRPr="005358ED">
        <w:t>.</w:t>
      </w:r>
    </w:p>
    <w:p w14:paraId="29B167C6" w14:textId="6CC51966" w:rsidR="0070714D" w:rsidRPr="005358ED" w:rsidRDefault="00EC65ED" w:rsidP="005358ED">
      <w:pPr>
        <w:pStyle w:val="Punktlista"/>
      </w:pPr>
      <w:r w:rsidRPr="005358ED">
        <w:t>Töm dragspel/ballong ned i dränpåsen</w:t>
      </w:r>
      <w:r w:rsidR="00DB2993" w:rsidRPr="005358ED">
        <w:t>.</w:t>
      </w:r>
    </w:p>
    <w:p w14:paraId="606C606E" w14:textId="24A1A12C" w:rsidR="005358ED" w:rsidRPr="005358ED" w:rsidRDefault="005358ED" w:rsidP="005358ED">
      <w:pPr>
        <w:pStyle w:val="Punktlista"/>
      </w:pPr>
      <w:r w:rsidRPr="005358ED">
        <w:rPr>
          <w:rStyle w:val="cf01"/>
          <w:rFonts w:ascii="Times New Roman" w:hAnsi="Times New Roman" w:cs="Times New Roman"/>
          <w:sz w:val="24"/>
          <w:szCs w:val="24"/>
        </w:rPr>
        <w:t>Inspektion av förband. Om förbandet är blött och lossnat/på väg att lossna, så är barriären bruten och förbandet ska tas bort, instickstället rengörs och nytt sterilt förband appliceras med aseptisk teknik.</w:t>
      </w:r>
    </w:p>
    <w:p w14:paraId="11F8F513" w14:textId="6401452C" w:rsidR="002544E3" w:rsidRPr="005358ED" w:rsidRDefault="002544E3" w:rsidP="005358ED">
      <w:pPr>
        <w:pStyle w:val="Punktlista"/>
      </w:pPr>
      <w:r w:rsidRPr="005358ED">
        <w:t>Vid tecken på infektion</w:t>
      </w:r>
      <w:r w:rsidR="00DB2993" w:rsidRPr="005358ED">
        <w:t>,</w:t>
      </w:r>
      <w:r w:rsidRPr="005358ED">
        <w:t xml:space="preserve"> rapportera till behandlande läkare.</w:t>
      </w:r>
    </w:p>
    <w:p w14:paraId="377854EA" w14:textId="79838F93" w:rsidR="00825D9D" w:rsidRDefault="00825D9D" w:rsidP="00825D9D">
      <w:pPr>
        <w:pStyle w:val="Rubrik3"/>
      </w:pPr>
      <w:r>
        <w:t>Dragning av drän</w:t>
      </w:r>
    </w:p>
    <w:p w14:paraId="00F9B7F3" w14:textId="1B57A353" w:rsidR="00C1096E" w:rsidRDefault="00F806DB" w:rsidP="00825D9D">
      <w:r>
        <w:t>Genomförs e</w:t>
      </w:r>
      <w:r w:rsidR="00C1096E">
        <w:t>fter ordination om dragning av drän.</w:t>
      </w:r>
    </w:p>
    <w:p w14:paraId="4727F7FB" w14:textId="4391AD56" w:rsidR="00825D9D" w:rsidRDefault="00825D9D" w:rsidP="00DB2993">
      <w:pPr>
        <w:pStyle w:val="MellanrubrikVGR"/>
      </w:pPr>
      <w:r>
        <w:t>Material</w:t>
      </w:r>
    </w:p>
    <w:p w14:paraId="467D9A95" w14:textId="1FC789F2" w:rsidR="00825D9D" w:rsidRDefault="498D3981" w:rsidP="00825D9D">
      <w:proofErr w:type="spellStart"/>
      <w:r>
        <w:t>Såromläggningsset</w:t>
      </w:r>
      <w:proofErr w:type="spellEnd"/>
      <w:r>
        <w:t xml:space="preserve"> (rondskål, kompress, pincett), sax, natriumklorid för tvätt, suturtagningskniv, mindre </w:t>
      </w:r>
      <w:proofErr w:type="spellStart"/>
      <w:r>
        <w:t>opsite</w:t>
      </w:r>
      <w:proofErr w:type="spellEnd"/>
      <w:r>
        <w:t>-förband.</w:t>
      </w:r>
    </w:p>
    <w:p w14:paraId="409CD854" w14:textId="7439DB58" w:rsidR="00825D9D" w:rsidRDefault="00825D9D" w:rsidP="00DB2993">
      <w:pPr>
        <w:pStyle w:val="MellanrubrikVGR"/>
      </w:pPr>
      <w:r>
        <w:t>Tillvägagångssätt</w:t>
      </w:r>
    </w:p>
    <w:p w14:paraId="1EE2BF8D" w14:textId="2C237CA4" w:rsidR="005358ED" w:rsidRDefault="005358ED" w:rsidP="00DB2993">
      <w:pPr>
        <w:pStyle w:val="Punktlista"/>
      </w:pPr>
      <w:r>
        <w:t>Tillämpa aseptisk teknik</w:t>
      </w:r>
    </w:p>
    <w:p w14:paraId="202FBB91" w14:textId="0348E76C" w:rsidR="00825D9D" w:rsidRDefault="00825D9D" w:rsidP="00DB2993">
      <w:pPr>
        <w:pStyle w:val="Punktlista"/>
      </w:pPr>
      <w:r>
        <w:t>Avlägsna förband</w:t>
      </w:r>
      <w:r w:rsidR="00DB2993">
        <w:t>.</w:t>
      </w:r>
    </w:p>
    <w:p w14:paraId="485040F0" w14:textId="24B1D215" w:rsidR="00825D9D" w:rsidRDefault="00825D9D" w:rsidP="00DB2993">
      <w:pPr>
        <w:pStyle w:val="Punktlista"/>
      </w:pPr>
      <w:r>
        <w:t xml:space="preserve">Gör </w:t>
      </w:r>
      <w:proofErr w:type="spellStart"/>
      <w:r>
        <w:t>dränet</w:t>
      </w:r>
      <w:proofErr w:type="spellEnd"/>
      <w:r>
        <w:t xml:space="preserve"> passivt genom att öppna klämmorna el</w:t>
      </w:r>
      <w:r w:rsidR="00DB2993">
        <w:t xml:space="preserve">ler </w:t>
      </w:r>
      <w:r>
        <w:t>klipp av slang.</w:t>
      </w:r>
      <w:r w:rsidR="000B0EF6">
        <w:t xml:space="preserve"> (vänta med fördel 15–60 min</w:t>
      </w:r>
      <w:r w:rsidR="00DB2993">
        <w:t>uter</w:t>
      </w:r>
      <w:r w:rsidR="000B0EF6">
        <w:t xml:space="preserve"> innan dragning för att minimera undertryck)</w:t>
      </w:r>
      <w:r w:rsidR="00DB2993">
        <w:t>.</w:t>
      </w:r>
    </w:p>
    <w:p w14:paraId="044088A3" w14:textId="54D53C0E" w:rsidR="00825D9D" w:rsidRDefault="00825D9D" w:rsidP="00DB2993">
      <w:pPr>
        <w:pStyle w:val="Punktlista"/>
      </w:pPr>
      <w:r>
        <w:t>Avlägsna suturer</w:t>
      </w:r>
      <w:r w:rsidR="00DB2993">
        <w:t>.</w:t>
      </w:r>
    </w:p>
    <w:p w14:paraId="2AB0200E" w14:textId="136DC96B" w:rsidR="00825D9D" w:rsidRDefault="00825D9D" w:rsidP="00DB2993">
      <w:pPr>
        <w:pStyle w:val="Punktlista"/>
      </w:pPr>
      <w:r>
        <w:t xml:space="preserve">Dra varsamt ut dränslagen ur såret. </w:t>
      </w:r>
      <w:r w:rsidR="00C1096E">
        <w:t>Om motstånd</w:t>
      </w:r>
      <w:r w:rsidR="00DB2993">
        <w:t>,</w:t>
      </w:r>
      <w:r w:rsidR="00C1096E">
        <w:t xml:space="preserve"> kontakta läkare.</w:t>
      </w:r>
    </w:p>
    <w:p w14:paraId="7CDA3E13" w14:textId="32E81745" w:rsidR="00C1096E" w:rsidRDefault="00C1096E" w:rsidP="00DB2993">
      <w:pPr>
        <w:pStyle w:val="Punktlista"/>
      </w:pPr>
      <w:r>
        <w:t>Inspektera spets för att säkerställa att dränaget är avlägsnat i sin helhet.</w:t>
      </w:r>
    </w:p>
    <w:p w14:paraId="7F98D04D" w14:textId="0095BDEF" w:rsidR="00825D9D" w:rsidRPr="00825D9D" w:rsidRDefault="00825D9D" w:rsidP="00DB2993">
      <w:pPr>
        <w:pStyle w:val="Punktlista"/>
      </w:pPr>
      <w:r>
        <w:t xml:space="preserve">Dokumentera avlägsnandet i </w:t>
      </w:r>
      <w:r w:rsidR="00F806DB">
        <w:t>journalen</w:t>
      </w:r>
      <w:r>
        <w:t>.</w:t>
      </w:r>
    </w:p>
    <w:p w14:paraId="61F01B5F" w14:textId="48B3BE34" w:rsidR="00905F5C" w:rsidRDefault="00786951" w:rsidP="00A974AD">
      <w:pPr>
        <w:pStyle w:val="Rubrik2"/>
      </w:pPr>
      <w:r>
        <w:lastRenderedPageBreak/>
        <w:t>Dokumentinformation</w:t>
      </w:r>
    </w:p>
    <w:p w14:paraId="7A24F321" w14:textId="08FF3AED" w:rsidR="0070714D" w:rsidRDefault="00905F5C" w:rsidP="00A974AD">
      <w:pPr>
        <w:keepNext/>
        <w:keepLines/>
        <w:spacing w:after="0"/>
        <w:rPr>
          <w:b/>
          <w:bCs/>
        </w:rPr>
      </w:pPr>
      <w:r w:rsidRPr="00786951">
        <w:rPr>
          <w:b/>
          <w:bCs/>
          <w:color w:val="000000"/>
        </w:rPr>
        <w:t>F</w:t>
      </w:r>
      <w:r w:rsidR="0070714D" w:rsidRPr="00786951">
        <w:rPr>
          <w:b/>
          <w:bCs/>
        </w:rPr>
        <w:t>ör innehållet svarar</w:t>
      </w:r>
    </w:p>
    <w:p w14:paraId="5D099A7E" w14:textId="0E3B3E33" w:rsidR="00B95F9C" w:rsidRDefault="003203E7" w:rsidP="00A974AD">
      <w:pPr>
        <w:keepNext/>
        <w:keepLines/>
      </w:pPr>
      <w:r>
        <w:t xml:space="preserve">Johan Bergfors, </w:t>
      </w:r>
      <w:r w:rsidR="00DB2993">
        <w:t>v</w:t>
      </w:r>
      <w:r>
        <w:t>årdenhetschef</w:t>
      </w:r>
      <w:r w:rsidR="00DB2993">
        <w:t>,</w:t>
      </w:r>
      <w:r w:rsidR="008D3A9F">
        <w:t xml:space="preserve"> </w:t>
      </w:r>
      <w:r w:rsidR="00BC05DE">
        <w:t xml:space="preserve">VO </w:t>
      </w:r>
      <w:r w:rsidR="008D3A9F">
        <w:t>k</w:t>
      </w:r>
      <w:r w:rsidR="00825D9D">
        <w:t>irurgi, ortopedi och ÖNH</w:t>
      </w:r>
      <w:r w:rsidR="008D3A9F">
        <w:t>/</w:t>
      </w:r>
      <w:r w:rsidR="008D3A9F" w:rsidRPr="008D3A9F">
        <w:t xml:space="preserve"> </w:t>
      </w:r>
      <w:proofErr w:type="spellStart"/>
      <w:r w:rsidR="008D3A9F">
        <w:t>ortopediavdelning</w:t>
      </w:r>
      <w:proofErr w:type="spellEnd"/>
      <w:r w:rsidR="008D3A9F">
        <w:t>, SÄS</w:t>
      </w:r>
    </w:p>
    <w:p w14:paraId="46557251" w14:textId="1FB9B5D5" w:rsidR="005B4A76" w:rsidRPr="00EA0A60" w:rsidRDefault="00EA0A60" w:rsidP="00A974AD">
      <w:pPr>
        <w:keepNext/>
        <w:keepLines/>
      </w:pPr>
      <w:r>
        <w:t>Omvårdnadsrådet</w:t>
      </w:r>
      <w:r w:rsidR="005B4A76">
        <w:t xml:space="preserve">, </w:t>
      </w:r>
      <w:r w:rsidR="00A641AE">
        <w:t xml:space="preserve">VO </w:t>
      </w:r>
      <w:r w:rsidR="008D3A9F">
        <w:t>k</w:t>
      </w:r>
      <w:r w:rsidR="000B0EF6">
        <w:t>irurgi, ortopedi och ÖNH</w:t>
      </w:r>
    </w:p>
    <w:p w14:paraId="5A58563B" w14:textId="17F9AE1C" w:rsidR="0070714D" w:rsidRPr="00786951" w:rsidRDefault="0070714D" w:rsidP="00A974AD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786951">
        <w:rPr>
          <w:b/>
          <w:bCs/>
        </w:rPr>
        <w:t>Remissinstanser</w:t>
      </w:r>
    </w:p>
    <w:p w14:paraId="21C604C6" w14:textId="2C9CB450" w:rsidR="00876869" w:rsidRDefault="00EA0A60" w:rsidP="00A974AD">
      <w:pPr>
        <w:keepNext/>
        <w:keepLines/>
        <w:rPr>
          <w:b/>
          <w:bCs/>
        </w:rPr>
      </w:pPr>
      <w:r>
        <w:t xml:space="preserve">Läkarchefer, VO </w:t>
      </w:r>
      <w:r w:rsidR="008D3A9F">
        <w:t>k</w:t>
      </w:r>
      <w:r>
        <w:t>irurgi, ortopedi och ÖNH</w:t>
      </w:r>
      <w:r w:rsidR="00876869">
        <w:br/>
        <w:t>Verksamhetschefer, SÄS</w:t>
      </w:r>
    </w:p>
    <w:p w14:paraId="7F6E783D" w14:textId="6738D5AA" w:rsidR="0070714D" w:rsidRDefault="0070714D" w:rsidP="00A974AD">
      <w:pPr>
        <w:keepNext/>
        <w:keepLines/>
        <w:spacing w:after="0"/>
        <w:rPr>
          <w:b/>
          <w:bCs/>
        </w:rPr>
      </w:pPr>
      <w:r w:rsidRPr="00786951">
        <w:rPr>
          <w:b/>
          <w:bCs/>
        </w:rPr>
        <w:t>Fastställt av</w:t>
      </w:r>
    </w:p>
    <w:p w14:paraId="175306CE" w14:textId="2203AFF9" w:rsidR="000B0EF6" w:rsidRPr="00786951" w:rsidRDefault="00DB2993" w:rsidP="00A974AD">
      <w:pPr>
        <w:keepNext/>
        <w:keepLines/>
      </w:pPr>
      <w:r>
        <w:t>Jerker Nilson, chefläkare, SÄS</w:t>
      </w:r>
    </w:p>
    <w:p w14:paraId="6073064A" w14:textId="0E2ACEFD" w:rsidR="0070714D" w:rsidRPr="00786951" w:rsidRDefault="0070714D" w:rsidP="00A974AD">
      <w:pPr>
        <w:keepNext/>
        <w:keepLines/>
        <w:spacing w:after="0"/>
        <w:rPr>
          <w:rFonts w:ascii="Segoe UI" w:hAnsi="Segoe UI" w:cs="Segoe UI"/>
          <w:b/>
          <w:bCs/>
          <w:sz w:val="18"/>
          <w:szCs w:val="18"/>
        </w:rPr>
      </w:pPr>
      <w:r w:rsidRPr="00786951">
        <w:rPr>
          <w:b/>
          <w:bCs/>
        </w:rPr>
        <w:t>Nyckelord</w:t>
      </w:r>
    </w:p>
    <w:p w14:paraId="38029A9D" w14:textId="4FA6E9D3" w:rsidR="001D7E4F" w:rsidRDefault="00825D9D" w:rsidP="00A974AD">
      <w:pPr>
        <w:keepNext/>
        <w:keepLines/>
      </w:pPr>
      <w:r>
        <w:t>Sår</w:t>
      </w:r>
      <w:r w:rsidR="0070714D" w:rsidRPr="0070714D">
        <w:t xml:space="preserve">, </w:t>
      </w:r>
      <w:r>
        <w:t>dränage</w:t>
      </w:r>
      <w:r w:rsidR="0070714D" w:rsidRPr="0070714D">
        <w:t xml:space="preserve">, </w:t>
      </w:r>
      <w:r>
        <w:t>drän</w:t>
      </w:r>
      <w:r w:rsidR="008E6560">
        <w:t>, vätsketömning, vätska, vätskefylld, var, operativt ingrepp, omvårdnad, katetrar, sonder, dokumentation</w:t>
      </w:r>
    </w:p>
    <w:sectPr w:rsidR="001D7E4F" w:rsidSect="00B3316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8E328F" w14:textId="77777777" w:rsidR="0099256C" w:rsidRDefault="0099256C">
      <w:r>
        <w:separator/>
      </w:r>
    </w:p>
  </w:endnote>
  <w:endnote w:type="continuationSeparator" w:id="0">
    <w:p w14:paraId="1937FA72" w14:textId="77777777" w:rsidR="0099256C" w:rsidRDefault="0099256C">
      <w:r>
        <w:continuationSeparator/>
      </w:r>
    </w:p>
  </w:endnote>
  <w:endnote w:type="continuationNotice" w:id="1">
    <w:p w14:paraId="0B80089A" w14:textId="77777777" w:rsidR="0099256C" w:rsidRDefault="009925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2C962" w14:textId="77777777" w:rsidR="0099256C" w:rsidRDefault="0099256C"/>
  </w:footnote>
  <w:footnote w:type="continuationSeparator" w:id="0">
    <w:p w14:paraId="204C9805" w14:textId="77777777" w:rsidR="0099256C" w:rsidRDefault="0099256C">
      <w:r>
        <w:continuationSeparator/>
      </w:r>
    </w:p>
  </w:footnote>
  <w:footnote w:type="continuationNotice" w:id="1">
    <w:p w14:paraId="3EC429C8" w14:textId="77777777" w:rsidR="0099256C" w:rsidRDefault="009925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25BDA" w14:textId="7B7D4567" w:rsidR="00744C44" w:rsidRDefault="00744C44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0FDC81D3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115EC376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B9E8AF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A63CCB0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BEC9C8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83054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4C36023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368298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DEB2E2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238E885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2600E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2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4340635"/>
    <w:multiLevelType w:val="hybridMultilevel"/>
    <w:tmpl w:val="4B2ADBD6"/>
    <w:lvl w:ilvl="0" w:tplc="F7925CFE">
      <w:start w:val="1"/>
      <w:numFmt w:val="bullet"/>
      <w:pStyle w:val="Liststycke"/>
      <w:lvlText w:val="–"/>
      <w:lvlJc w:val="left"/>
      <w:pPr>
        <w:ind w:left="170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09F093A"/>
    <w:multiLevelType w:val="hybridMultilevel"/>
    <w:tmpl w:val="2C88E7A4"/>
    <w:lvl w:ilvl="0" w:tplc="597A2908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1C540EB0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4678850">
    <w:abstractNumId w:val="27"/>
  </w:num>
  <w:num w:numId="2" w16cid:durableId="644505337">
    <w:abstractNumId w:val="23"/>
  </w:num>
  <w:num w:numId="3" w16cid:durableId="999893104">
    <w:abstractNumId w:val="0"/>
  </w:num>
  <w:num w:numId="4" w16cid:durableId="427503805">
    <w:abstractNumId w:val="15"/>
  </w:num>
  <w:num w:numId="5" w16cid:durableId="1908497170">
    <w:abstractNumId w:val="25"/>
  </w:num>
  <w:num w:numId="6" w16cid:durableId="188296774">
    <w:abstractNumId w:val="11"/>
  </w:num>
  <w:num w:numId="7" w16cid:durableId="1801024373">
    <w:abstractNumId w:val="20"/>
  </w:num>
  <w:num w:numId="8" w16cid:durableId="399212083">
    <w:abstractNumId w:val="17"/>
  </w:num>
  <w:num w:numId="9" w16cid:durableId="1112625691">
    <w:abstractNumId w:val="10"/>
  </w:num>
  <w:num w:numId="10" w16cid:durableId="443692321">
    <w:abstractNumId w:val="10"/>
  </w:num>
  <w:num w:numId="11" w16cid:durableId="1600134845">
    <w:abstractNumId w:val="12"/>
  </w:num>
  <w:num w:numId="12" w16cid:durableId="1841577765">
    <w:abstractNumId w:val="13"/>
  </w:num>
  <w:num w:numId="13" w16cid:durableId="1043677348">
    <w:abstractNumId w:val="22"/>
  </w:num>
  <w:num w:numId="14" w16cid:durableId="333650895">
    <w:abstractNumId w:val="18"/>
  </w:num>
  <w:num w:numId="15" w16cid:durableId="112554910">
    <w:abstractNumId w:val="16"/>
  </w:num>
  <w:num w:numId="16" w16cid:durableId="1401095433">
    <w:abstractNumId w:val="21"/>
  </w:num>
  <w:num w:numId="17" w16cid:durableId="1400011685">
    <w:abstractNumId w:val="14"/>
  </w:num>
  <w:num w:numId="18" w16cid:durableId="1296719999">
    <w:abstractNumId w:val="19"/>
  </w:num>
  <w:num w:numId="19" w16cid:durableId="1019969484">
    <w:abstractNumId w:val="26"/>
  </w:num>
  <w:num w:numId="20" w16cid:durableId="691342197">
    <w:abstractNumId w:val="24"/>
  </w:num>
  <w:num w:numId="21" w16cid:durableId="1485774440">
    <w:abstractNumId w:val="9"/>
  </w:num>
  <w:num w:numId="22" w16cid:durableId="1435662926">
    <w:abstractNumId w:val="4"/>
  </w:num>
  <w:num w:numId="23" w16cid:durableId="1767193292">
    <w:abstractNumId w:val="3"/>
  </w:num>
  <w:num w:numId="24" w16cid:durableId="1227304962">
    <w:abstractNumId w:val="2"/>
  </w:num>
  <w:num w:numId="25" w16cid:durableId="733352572">
    <w:abstractNumId w:val="1"/>
  </w:num>
  <w:num w:numId="26" w16cid:durableId="1678775183">
    <w:abstractNumId w:val="8"/>
  </w:num>
  <w:num w:numId="27" w16cid:durableId="1218320972">
    <w:abstractNumId w:val="7"/>
  </w:num>
  <w:num w:numId="28" w16cid:durableId="723065777">
    <w:abstractNumId w:val="6"/>
  </w:num>
  <w:num w:numId="29" w16cid:durableId="18923013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78"/>
    <w:rsid w:val="000051D5"/>
    <w:rsid w:val="00006D2A"/>
    <w:rsid w:val="00010D47"/>
    <w:rsid w:val="00016CF0"/>
    <w:rsid w:val="0002435C"/>
    <w:rsid w:val="00030DDD"/>
    <w:rsid w:val="000313BB"/>
    <w:rsid w:val="00033ED5"/>
    <w:rsid w:val="000360E1"/>
    <w:rsid w:val="00041A8E"/>
    <w:rsid w:val="00050500"/>
    <w:rsid w:val="0005691C"/>
    <w:rsid w:val="00056ECB"/>
    <w:rsid w:val="00056ED5"/>
    <w:rsid w:val="00061B24"/>
    <w:rsid w:val="00062AF8"/>
    <w:rsid w:val="000655CC"/>
    <w:rsid w:val="000700AE"/>
    <w:rsid w:val="00084024"/>
    <w:rsid w:val="0009062C"/>
    <w:rsid w:val="00091731"/>
    <w:rsid w:val="00095368"/>
    <w:rsid w:val="000954C4"/>
    <w:rsid w:val="000A4C35"/>
    <w:rsid w:val="000A611A"/>
    <w:rsid w:val="000A796C"/>
    <w:rsid w:val="000B0EF6"/>
    <w:rsid w:val="000B12D9"/>
    <w:rsid w:val="000B4536"/>
    <w:rsid w:val="000B7715"/>
    <w:rsid w:val="000D483F"/>
    <w:rsid w:val="000E463B"/>
    <w:rsid w:val="000E5A7E"/>
    <w:rsid w:val="000F43A3"/>
    <w:rsid w:val="000F7681"/>
    <w:rsid w:val="00102353"/>
    <w:rsid w:val="00103031"/>
    <w:rsid w:val="001044FE"/>
    <w:rsid w:val="001139D4"/>
    <w:rsid w:val="00126B0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AF"/>
    <w:rsid w:val="00161FE6"/>
    <w:rsid w:val="001622D3"/>
    <w:rsid w:val="001647EA"/>
    <w:rsid w:val="00164C3D"/>
    <w:rsid w:val="00166D3A"/>
    <w:rsid w:val="00177140"/>
    <w:rsid w:val="00181FDC"/>
    <w:rsid w:val="001860B9"/>
    <w:rsid w:val="00186F2B"/>
    <w:rsid w:val="001874D6"/>
    <w:rsid w:val="0019632A"/>
    <w:rsid w:val="001A0B69"/>
    <w:rsid w:val="001A0D11"/>
    <w:rsid w:val="001A4E7C"/>
    <w:rsid w:val="001A5880"/>
    <w:rsid w:val="001B35E1"/>
    <w:rsid w:val="001B3EAC"/>
    <w:rsid w:val="001B762C"/>
    <w:rsid w:val="001C4B26"/>
    <w:rsid w:val="001C4D0A"/>
    <w:rsid w:val="001C5FEF"/>
    <w:rsid w:val="001D7E4F"/>
    <w:rsid w:val="001E0BCE"/>
    <w:rsid w:val="00201492"/>
    <w:rsid w:val="0020432C"/>
    <w:rsid w:val="00211487"/>
    <w:rsid w:val="00211D91"/>
    <w:rsid w:val="002120B2"/>
    <w:rsid w:val="0021616E"/>
    <w:rsid w:val="00217DEC"/>
    <w:rsid w:val="00232085"/>
    <w:rsid w:val="00233F22"/>
    <w:rsid w:val="00235B57"/>
    <w:rsid w:val="00250F24"/>
    <w:rsid w:val="002523C5"/>
    <w:rsid w:val="0025380B"/>
    <w:rsid w:val="002544E3"/>
    <w:rsid w:val="0025703A"/>
    <w:rsid w:val="002622EB"/>
    <w:rsid w:val="00262F3D"/>
    <w:rsid w:val="00263281"/>
    <w:rsid w:val="002651D6"/>
    <w:rsid w:val="0026551F"/>
    <w:rsid w:val="002747F9"/>
    <w:rsid w:val="00280A85"/>
    <w:rsid w:val="00284119"/>
    <w:rsid w:val="00290B5C"/>
    <w:rsid w:val="00294791"/>
    <w:rsid w:val="002A5933"/>
    <w:rsid w:val="002B0B30"/>
    <w:rsid w:val="002B0C78"/>
    <w:rsid w:val="002C0C02"/>
    <w:rsid w:val="002C1277"/>
    <w:rsid w:val="002C60AD"/>
    <w:rsid w:val="002D0E0E"/>
    <w:rsid w:val="002D6023"/>
    <w:rsid w:val="002E0E9D"/>
    <w:rsid w:val="002E263F"/>
    <w:rsid w:val="002E67BE"/>
    <w:rsid w:val="002E6F81"/>
    <w:rsid w:val="002F08BA"/>
    <w:rsid w:val="002F2CFF"/>
    <w:rsid w:val="002F568B"/>
    <w:rsid w:val="002F7818"/>
    <w:rsid w:val="002F7BEB"/>
    <w:rsid w:val="003066D0"/>
    <w:rsid w:val="00311401"/>
    <w:rsid w:val="003129E3"/>
    <w:rsid w:val="003163CB"/>
    <w:rsid w:val="003203D7"/>
    <w:rsid w:val="003203E7"/>
    <w:rsid w:val="00320F86"/>
    <w:rsid w:val="00324171"/>
    <w:rsid w:val="00326C24"/>
    <w:rsid w:val="00337F99"/>
    <w:rsid w:val="0034307B"/>
    <w:rsid w:val="00345EB1"/>
    <w:rsid w:val="00350CC4"/>
    <w:rsid w:val="00353AD8"/>
    <w:rsid w:val="003545B4"/>
    <w:rsid w:val="0035528F"/>
    <w:rsid w:val="00360E0D"/>
    <w:rsid w:val="0036357D"/>
    <w:rsid w:val="00363B23"/>
    <w:rsid w:val="0036594C"/>
    <w:rsid w:val="00367D19"/>
    <w:rsid w:val="00371BED"/>
    <w:rsid w:val="00382232"/>
    <w:rsid w:val="00384019"/>
    <w:rsid w:val="003854F1"/>
    <w:rsid w:val="0039118E"/>
    <w:rsid w:val="00397F54"/>
    <w:rsid w:val="003A0D43"/>
    <w:rsid w:val="003B2A4B"/>
    <w:rsid w:val="003B75E7"/>
    <w:rsid w:val="003C0DD8"/>
    <w:rsid w:val="003D099E"/>
    <w:rsid w:val="003D21A2"/>
    <w:rsid w:val="003D29D2"/>
    <w:rsid w:val="003E0705"/>
    <w:rsid w:val="003E2FF7"/>
    <w:rsid w:val="003F1013"/>
    <w:rsid w:val="003F1ACF"/>
    <w:rsid w:val="004026DF"/>
    <w:rsid w:val="00404948"/>
    <w:rsid w:val="00406BEA"/>
    <w:rsid w:val="00407CC9"/>
    <w:rsid w:val="00413A60"/>
    <w:rsid w:val="004230F7"/>
    <w:rsid w:val="0043167E"/>
    <w:rsid w:val="0043409A"/>
    <w:rsid w:val="00443105"/>
    <w:rsid w:val="00443C1E"/>
    <w:rsid w:val="00446255"/>
    <w:rsid w:val="00451935"/>
    <w:rsid w:val="00460ED0"/>
    <w:rsid w:val="00465651"/>
    <w:rsid w:val="0046772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65"/>
    <w:rsid w:val="004D7BA3"/>
    <w:rsid w:val="004F4518"/>
    <w:rsid w:val="004F4C62"/>
    <w:rsid w:val="00500653"/>
    <w:rsid w:val="00501433"/>
    <w:rsid w:val="00511CC4"/>
    <w:rsid w:val="005149C8"/>
    <w:rsid w:val="005150FB"/>
    <w:rsid w:val="00526C73"/>
    <w:rsid w:val="00531E60"/>
    <w:rsid w:val="005358ED"/>
    <w:rsid w:val="00536A5A"/>
    <w:rsid w:val="00541D07"/>
    <w:rsid w:val="00544BAB"/>
    <w:rsid w:val="00545F31"/>
    <w:rsid w:val="005578FA"/>
    <w:rsid w:val="00557F62"/>
    <w:rsid w:val="00565129"/>
    <w:rsid w:val="00565CD0"/>
    <w:rsid w:val="00567820"/>
    <w:rsid w:val="005770AD"/>
    <w:rsid w:val="00581414"/>
    <w:rsid w:val="00582490"/>
    <w:rsid w:val="005826FA"/>
    <w:rsid w:val="005972A6"/>
    <w:rsid w:val="00597E28"/>
    <w:rsid w:val="005A1238"/>
    <w:rsid w:val="005A2E3B"/>
    <w:rsid w:val="005A54ED"/>
    <w:rsid w:val="005A5D5B"/>
    <w:rsid w:val="005A6081"/>
    <w:rsid w:val="005A627D"/>
    <w:rsid w:val="005B37AA"/>
    <w:rsid w:val="005B4A76"/>
    <w:rsid w:val="005C0045"/>
    <w:rsid w:val="005C084E"/>
    <w:rsid w:val="005C4606"/>
    <w:rsid w:val="005D0B0C"/>
    <w:rsid w:val="005D2469"/>
    <w:rsid w:val="005D56A6"/>
    <w:rsid w:val="005E02B3"/>
    <w:rsid w:val="005E1E24"/>
    <w:rsid w:val="005F0C05"/>
    <w:rsid w:val="005F3842"/>
    <w:rsid w:val="0060596B"/>
    <w:rsid w:val="00606D97"/>
    <w:rsid w:val="00611038"/>
    <w:rsid w:val="00614E64"/>
    <w:rsid w:val="00617710"/>
    <w:rsid w:val="00617EE6"/>
    <w:rsid w:val="0062184C"/>
    <w:rsid w:val="00623724"/>
    <w:rsid w:val="00625AD6"/>
    <w:rsid w:val="00627BEA"/>
    <w:rsid w:val="0063081E"/>
    <w:rsid w:val="006319DB"/>
    <w:rsid w:val="006378A5"/>
    <w:rsid w:val="00654DE1"/>
    <w:rsid w:val="0065587A"/>
    <w:rsid w:val="0065595B"/>
    <w:rsid w:val="00660269"/>
    <w:rsid w:val="00665F89"/>
    <w:rsid w:val="00673C92"/>
    <w:rsid w:val="006753EC"/>
    <w:rsid w:val="00690353"/>
    <w:rsid w:val="006960E2"/>
    <w:rsid w:val="006967C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BBE"/>
    <w:rsid w:val="006D0CFB"/>
    <w:rsid w:val="006D30C0"/>
    <w:rsid w:val="006D7535"/>
    <w:rsid w:val="006E450B"/>
    <w:rsid w:val="006E5A26"/>
    <w:rsid w:val="006F0D7E"/>
    <w:rsid w:val="006F7A13"/>
    <w:rsid w:val="0070714D"/>
    <w:rsid w:val="00710B77"/>
    <w:rsid w:val="0072075B"/>
    <w:rsid w:val="007221C2"/>
    <w:rsid w:val="00725816"/>
    <w:rsid w:val="00730955"/>
    <w:rsid w:val="0073098D"/>
    <w:rsid w:val="00733A9C"/>
    <w:rsid w:val="00734DD3"/>
    <w:rsid w:val="00736574"/>
    <w:rsid w:val="007367E0"/>
    <w:rsid w:val="00737215"/>
    <w:rsid w:val="00741219"/>
    <w:rsid w:val="00744C44"/>
    <w:rsid w:val="007533F4"/>
    <w:rsid w:val="00754905"/>
    <w:rsid w:val="007565B5"/>
    <w:rsid w:val="00760038"/>
    <w:rsid w:val="00762EE0"/>
    <w:rsid w:val="00765C41"/>
    <w:rsid w:val="00771100"/>
    <w:rsid w:val="007759DD"/>
    <w:rsid w:val="007768ED"/>
    <w:rsid w:val="0078609F"/>
    <w:rsid w:val="00786951"/>
    <w:rsid w:val="007917BA"/>
    <w:rsid w:val="007A5C6F"/>
    <w:rsid w:val="007D4241"/>
    <w:rsid w:val="007D4317"/>
    <w:rsid w:val="007D4EA3"/>
    <w:rsid w:val="007F055F"/>
    <w:rsid w:val="007F1CFF"/>
    <w:rsid w:val="007F4EB1"/>
    <w:rsid w:val="007F5DD5"/>
    <w:rsid w:val="00821A1B"/>
    <w:rsid w:val="00825D9D"/>
    <w:rsid w:val="008262E9"/>
    <w:rsid w:val="00827E69"/>
    <w:rsid w:val="00835C4D"/>
    <w:rsid w:val="00843F48"/>
    <w:rsid w:val="00851423"/>
    <w:rsid w:val="00857848"/>
    <w:rsid w:val="008654B6"/>
    <w:rsid w:val="0087139C"/>
    <w:rsid w:val="00876869"/>
    <w:rsid w:val="0087740A"/>
    <w:rsid w:val="00880DCB"/>
    <w:rsid w:val="00880E83"/>
    <w:rsid w:val="00887654"/>
    <w:rsid w:val="00892F28"/>
    <w:rsid w:val="008A0C5F"/>
    <w:rsid w:val="008A3DEA"/>
    <w:rsid w:val="008A4EB9"/>
    <w:rsid w:val="008A73C9"/>
    <w:rsid w:val="008A74C0"/>
    <w:rsid w:val="008B1694"/>
    <w:rsid w:val="008C48CE"/>
    <w:rsid w:val="008C4B27"/>
    <w:rsid w:val="008C7B05"/>
    <w:rsid w:val="008C7F2A"/>
    <w:rsid w:val="008D3A9F"/>
    <w:rsid w:val="008E36F8"/>
    <w:rsid w:val="008E46B2"/>
    <w:rsid w:val="008E6560"/>
    <w:rsid w:val="008E682C"/>
    <w:rsid w:val="008E78A1"/>
    <w:rsid w:val="008F589F"/>
    <w:rsid w:val="00905F5C"/>
    <w:rsid w:val="00906238"/>
    <w:rsid w:val="00907EF9"/>
    <w:rsid w:val="0091295C"/>
    <w:rsid w:val="00914876"/>
    <w:rsid w:val="00914D58"/>
    <w:rsid w:val="00921F47"/>
    <w:rsid w:val="009228AB"/>
    <w:rsid w:val="00924E75"/>
    <w:rsid w:val="0093085B"/>
    <w:rsid w:val="0093187C"/>
    <w:rsid w:val="00931C57"/>
    <w:rsid w:val="00933612"/>
    <w:rsid w:val="009347A5"/>
    <w:rsid w:val="00942257"/>
    <w:rsid w:val="0094278B"/>
    <w:rsid w:val="009471BF"/>
    <w:rsid w:val="00950E4E"/>
    <w:rsid w:val="009529BD"/>
    <w:rsid w:val="009533B4"/>
    <w:rsid w:val="00955FC5"/>
    <w:rsid w:val="00966507"/>
    <w:rsid w:val="00971D93"/>
    <w:rsid w:val="0097725E"/>
    <w:rsid w:val="0099256C"/>
    <w:rsid w:val="0099449F"/>
    <w:rsid w:val="009B1F6B"/>
    <w:rsid w:val="009C0D12"/>
    <w:rsid w:val="009C192E"/>
    <w:rsid w:val="009C4DDB"/>
    <w:rsid w:val="009C630F"/>
    <w:rsid w:val="009D0D27"/>
    <w:rsid w:val="009D6819"/>
    <w:rsid w:val="009D6D1C"/>
    <w:rsid w:val="009E0CF9"/>
    <w:rsid w:val="009E466D"/>
    <w:rsid w:val="009E531B"/>
    <w:rsid w:val="009E6C56"/>
    <w:rsid w:val="009E7DCF"/>
    <w:rsid w:val="009F17BB"/>
    <w:rsid w:val="009F4A56"/>
    <w:rsid w:val="009F4E65"/>
    <w:rsid w:val="00A006A5"/>
    <w:rsid w:val="00A00F05"/>
    <w:rsid w:val="00A05942"/>
    <w:rsid w:val="00A07BEC"/>
    <w:rsid w:val="00A264BE"/>
    <w:rsid w:val="00A272CA"/>
    <w:rsid w:val="00A33051"/>
    <w:rsid w:val="00A3755A"/>
    <w:rsid w:val="00A407AD"/>
    <w:rsid w:val="00A40923"/>
    <w:rsid w:val="00A41C05"/>
    <w:rsid w:val="00A42426"/>
    <w:rsid w:val="00A514B7"/>
    <w:rsid w:val="00A54A0B"/>
    <w:rsid w:val="00A567EE"/>
    <w:rsid w:val="00A62CF9"/>
    <w:rsid w:val="00A641AE"/>
    <w:rsid w:val="00A65FD4"/>
    <w:rsid w:val="00A81198"/>
    <w:rsid w:val="00A81E48"/>
    <w:rsid w:val="00A82035"/>
    <w:rsid w:val="00A90D77"/>
    <w:rsid w:val="00A92E07"/>
    <w:rsid w:val="00A974AD"/>
    <w:rsid w:val="00AA0B3A"/>
    <w:rsid w:val="00AA3EAA"/>
    <w:rsid w:val="00AA6EB4"/>
    <w:rsid w:val="00AA767D"/>
    <w:rsid w:val="00AB0CC9"/>
    <w:rsid w:val="00AC3FF6"/>
    <w:rsid w:val="00AC4CE2"/>
    <w:rsid w:val="00AD63D2"/>
    <w:rsid w:val="00AD73EC"/>
    <w:rsid w:val="00AE16F7"/>
    <w:rsid w:val="00AE5BC7"/>
    <w:rsid w:val="00AF5AAF"/>
    <w:rsid w:val="00B046D8"/>
    <w:rsid w:val="00B12301"/>
    <w:rsid w:val="00B12CEB"/>
    <w:rsid w:val="00B13F4C"/>
    <w:rsid w:val="00B14377"/>
    <w:rsid w:val="00B16219"/>
    <w:rsid w:val="00B16C59"/>
    <w:rsid w:val="00B33166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EE6"/>
    <w:rsid w:val="00B75EDE"/>
    <w:rsid w:val="00B77D88"/>
    <w:rsid w:val="00B77FAF"/>
    <w:rsid w:val="00B84336"/>
    <w:rsid w:val="00B851B9"/>
    <w:rsid w:val="00B86453"/>
    <w:rsid w:val="00B90054"/>
    <w:rsid w:val="00B92C14"/>
    <w:rsid w:val="00B95F9C"/>
    <w:rsid w:val="00BA0066"/>
    <w:rsid w:val="00BB69DB"/>
    <w:rsid w:val="00BC05DE"/>
    <w:rsid w:val="00BC322E"/>
    <w:rsid w:val="00BC44CD"/>
    <w:rsid w:val="00BC48A6"/>
    <w:rsid w:val="00BE6877"/>
    <w:rsid w:val="00BE7978"/>
    <w:rsid w:val="00C07DDB"/>
    <w:rsid w:val="00C1096E"/>
    <w:rsid w:val="00C1277C"/>
    <w:rsid w:val="00C4115D"/>
    <w:rsid w:val="00C43BDD"/>
    <w:rsid w:val="00C47778"/>
    <w:rsid w:val="00C5011E"/>
    <w:rsid w:val="00C50EE5"/>
    <w:rsid w:val="00C5240A"/>
    <w:rsid w:val="00C5398F"/>
    <w:rsid w:val="00C556F5"/>
    <w:rsid w:val="00C60404"/>
    <w:rsid w:val="00C707A0"/>
    <w:rsid w:val="00C70E19"/>
    <w:rsid w:val="00C72574"/>
    <w:rsid w:val="00C74129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B57"/>
    <w:rsid w:val="00CF70BB"/>
    <w:rsid w:val="00D074DB"/>
    <w:rsid w:val="00D139CF"/>
    <w:rsid w:val="00D35E17"/>
    <w:rsid w:val="00D37E7F"/>
    <w:rsid w:val="00D47AD7"/>
    <w:rsid w:val="00D51529"/>
    <w:rsid w:val="00D609E8"/>
    <w:rsid w:val="00D705E7"/>
    <w:rsid w:val="00D8341C"/>
    <w:rsid w:val="00D85218"/>
    <w:rsid w:val="00D915B1"/>
    <w:rsid w:val="00D94E69"/>
    <w:rsid w:val="00DA299D"/>
    <w:rsid w:val="00DA65C4"/>
    <w:rsid w:val="00DB2993"/>
    <w:rsid w:val="00DC4CDC"/>
    <w:rsid w:val="00DD2BE0"/>
    <w:rsid w:val="00DE4447"/>
    <w:rsid w:val="00DE5DA2"/>
    <w:rsid w:val="00DF0033"/>
    <w:rsid w:val="00E026BF"/>
    <w:rsid w:val="00E037BC"/>
    <w:rsid w:val="00E07B1B"/>
    <w:rsid w:val="00E11853"/>
    <w:rsid w:val="00E126DB"/>
    <w:rsid w:val="00E136E3"/>
    <w:rsid w:val="00E42AF1"/>
    <w:rsid w:val="00E47B7C"/>
    <w:rsid w:val="00E52A86"/>
    <w:rsid w:val="00E54551"/>
    <w:rsid w:val="00E54B47"/>
    <w:rsid w:val="00E553BF"/>
    <w:rsid w:val="00E55D93"/>
    <w:rsid w:val="00E61294"/>
    <w:rsid w:val="00E7237C"/>
    <w:rsid w:val="00E77C46"/>
    <w:rsid w:val="00E8286D"/>
    <w:rsid w:val="00E86CE8"/>
    <w:rsid w:val="00E90E82"/>
    <w:rsid w:val="00E941E1"/>
    <w:rsid w:val="00E94CBB"/>
    <w:rsid w:val="00E970FB"/>
    <w:rsid w:val="00EA00CB"/>
    <w:rsid w:val="00EA0A60"/>
    <w:rsid w:val="00EA1BAA"/>
    <w:rsid w:val="00EA3FCD"/>
    <w:rsid w:val="00EA42A0"/>
    <w:rsid w:val="00EA755A"/>
    <w:rsid w:val="00EB6714"/>
    <w:rsid w:val="00EB6BD8"/>
    <w:rsid w:val="00EC0A68"/>
    <w:rsid w:val="00EC5006"/>
    <w:rsid w:val="00EC65ED"/>
    <w:rsid w:val="00ED49C3"/>
    <w:rsid w:val="00ED6CE8"/>
    <w:rsid w:val="00ED7AA6"/>
    <w:rsid w:val="00EE2A56"/>
    <w:rsid w:val="00EE3818"/>
    <w:rsid w:val="00EE5FE6"/>
    <w:rsid w:val="00F051E2"/>
    <w:rsid w:val="00F12DF0"/>
    <w:rsid w:val="00F22264"/>
    <w:rsid w:val="00F251A0"/>
    <w:rsid w:val="00F2564D"/>
    <w:rsid w:val="00F318B5"/>
    <w:rsid w:val="00F35B05"/>
    <w:rsid w:val="00F3640F"/>
    <w:rsid w:val="00F413D9"/>
    <w:rsid w:val="00F5135F"/>
    <w:rsid w:val="00F51F78"/>
    <w:rsid w:val="00F57105"/>
    <w:rsid w:val="00F60ECF"/>
    <w:rsid w:val="00F64565"/>
    <w:rsid w:val="00F67C6B"/>
    <w:rsid w:val="00F806D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C14"/>
    <w:rsid w:val="00FF7C02"/>
    <w:rsid w:val="024801E3"/>
    <w:rsid w:val="0FACF12D"/>
    <w:rsid w:val="34C54561"/>
    <w:rsid w:val="498D398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D93DBBC-EB5B-4BF4-B48D-7C7725CE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6877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14876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14876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BE6877"/>
    <w:pPr>
      <w:numPr>
        <w:numId w:val="13"/>
      </w:numPr>
      <w:tabs>
        <w:tab w:val="left" w:pos="1707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DB2993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E6877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D705E7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EA75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622E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622EB"/>
  </w:style>
  <w:style w:type="character" w:customStyle="1" w:styleId="eop">
    <w:name w:val="eop"/>
    <w:basedOn w:val="Standardstycketeckensnitt"/>
    <w:rsid w:val="002622EB"/>
  </w:style>
  <w:style w:type="character" w:customStyle="1" w:styleId="pagebreaktextspan">
    <w:name w:val="pagebreaktextspan"/>
    <w:basedOn w:val="Standardstycketeckensnitt"/>
    <w:rsid w:val="002622EB"/>
  </w:style>
  <w:style w:type="character" w:styleId="Olstomnmnande">
    <w:name w:val="Unresolved Mention"/>
    <w:basedOn w:val="Standardstycketeckensnitt"/>
    <w:uiPriority w:val="99"/>
    <w:semiHidden/>
    <w:unhideWhenUsed/>
    <w:rsid w:val="00061B24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C7B0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C7B0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C7B0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C7B0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C7B05"/>
    <w:rPr>
      <w:b/>
      <w:bCs/>
    </w:rPr>
  </w:style>
  <w:style w:type="character" w:customStyle="1" w:styleId="cf01">
    <w:name w:val="cf01"/>
    <w:basedOn w:val="Standardstycketeckensnitt"/>
    <w:rsid w:val="005358ED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8415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81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13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22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1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56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75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359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8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26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44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24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32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9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94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6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72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7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4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55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44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5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96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79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9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17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83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475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60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4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05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90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9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2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2087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86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84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2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91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4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7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58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1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59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35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9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22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5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10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4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12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898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2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3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64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43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32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44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40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02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354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27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23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700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70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6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8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2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6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78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3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74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01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629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9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35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826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11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84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39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92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4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83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93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33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19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394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63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73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46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6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979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29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0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3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9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7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61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66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7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946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9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91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48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55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5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0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2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42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53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99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46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3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1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4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6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4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9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9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8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3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4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6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6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341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Sårdränage – Skötsel och handhavande, SÄS, beslutsunderlag</vt:lpstr>
    </vt:vector>
  </TitlesOfParts>
  <Manager/>
  <Company/>
  <LinksUpToDate>false</LinksUpToDate>
  <CharactersWithSpaces>2568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Sårdränage – Skötsel och handhavande, SÄS</dc:title>
  <dc:subject/>
  <dc:creator>patrik.jens.johansson@vgregion.se</dc:creator>
  <keywords/>
  <lastModifiedBy>Karin Åhlin</lastModifiedBy>
  <revision>3</revision>
  <lastPrinted>2023-07-05T13:00:00.0000000Z</lastPrinted>
  <dcterms:created xsi:type="dcterms:W3CDTF">2024-01-19T10:24:00.0000000Z</dcterms:created>
  <dcterms:modified xsi:type="dcterms:W3CDTF">2024-01-19T10:27:00.0000000Z</dcterms:modified>
</coreProperties>
</file>