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C1D0" w14:textId="21E23D70" w:rsidR="00966DD3" w:rsidRDefault="00966DD3" w:rsidP="00521B44">
      <w:pPr>
        <w:pStyle w:val="Rubrik1"/>
      </w:pPr>
      <w:r>
        <w:t>Fax - Försättsblad/Mottagningsbevis</w:t>
      </w:r>
      <w:r w:rsidR="00F04F8B">
        <w:t xml:space="preserve"> </w:t>
      </w:r>
    </w:p>
    <w:p w14:paraId="2D324B47" w14:textId="353196DE" w:rsidR="00966DD3" w:rsidRPr="00051A7C" w:rsidRDefault="00966DD3" w:rsidP="00051A7C">
      <w:pPr>
        <w:ind w:left="4820" w:right="165"/>
      </w:pPr>
      <w:r w:rsidRPr="00623E5E">
        <w:t xml:space="preserve">Antal sidor (inkl. denna):  </w:t>
      </w:r>
      <w:sdt>
        <w:sdtPr>
          <w:id w:val="-737477403"/>
          <w:placeholder>
            <w:docPart w:val="C925E845CC7E4B92B903B15D625B841F"/>
          </w:placeholder>
        </w:sdtPr>
        <w:sdtContent>
          <w:r w:rsidRPr="00623E5E">
            <w:t>…………</w:t>
          </w:r>
        </w:sdtContent>
      </w:sdt>
      <w:r w:rsidRPr="00623E5E">
        <w:t>…</w:t>
      </w:r>
    </w:p>
    <w:p w14:paraId="7ED2EA27" w14:textId="77777777" w:rsidR="00966DD3" w:rsidRDefault="00966DD3" w:rsidP="00623E5E">
      <w:r>
        <w:t>Mottagningsbevis returneras samma eller nästkommande arbetsdag till:</w:t>
      </w:r>
    </w:p>
    <w:tbl>
      <w:tblPr>
        <w:tblW w:w="780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4104"/>
        <w:gridCol w:w="13"/>
      </w:tblGrid>
      <w:tr w:rsidR="00512862" w14:paraId="6F9EA229" w14:textId="74053416" w:rsidTr="008E717F">
        <w:trPr>
          <w:cantSplit/>
          <w:trHeight w:hRule="exact" w:val="790"/>
        </w:trPr>
        <w:tc>
          <w:tcPr>
            <w:tcW w:w="7802" w:type="dxa"/>
            <w:gridSpan w:val="3"/>
            <w:tcBorders>
              <w:bottom w:val="single" w:sz="4" w:space="0" w:color="auto"/>
            </w:tcBorders>
          </w:tcPr>
          <w:p w14:paraId="06AC324C" w14:textId="2EE76B36" w:rsidR="00512862" w:rsidRDefault="00512862" w:rsidP="00623E5E">
            <w:pPr>
              <w:ind w:left="34" w:right="165"/>
              <w:rPr>
                <w:rFonts w:ascii="Arial" w:hAnsi="Arial" w:cs="Arial"/>
                <w:b/>
                <w:color w:val="FF0000"/>
              </w:rPr>
            </w:pPr>
            <w:sdt>
              <w:sdtPr>
                <w:rPr>
                  <w:rFonts w:ascii="Arial" w:hAnsi="Arial" w:cs="Arial"/>
                  <w:b/>
                  <w:color w:val="FF0000"/>
                </w:rPr>
                <w:id w:val="-33429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0AF8">
                  <w:rPr>
                    <w:rFonts w:ascii="MS Gothic" w:eastAsia="MS Gothic" w:hAnsi="MS Gothic" w:cs="Arial" w:hint="eastAsia"/>
                    <w:b/>
                    <w:color w:val="FF0000"/>
                  </w:rPr>
                  <w:t>☐</w:t>
                </w:r>
              </w:sdtContent>
            </w:sdt>
            <w:r w:rsidRPr="00E80AF8">
              <w:rPr>
                <w:b/>
                <w:color w:val="FF0000"/>
              </w:rPr>
              <w:t>Akut</w:t>
            </w:r>
            <w:r w:rsidRPr="00E80AF8">
              <w:rPr>
                <w:b/>
              </w:rPr>
              <w:br/>
            </w:r>
            <w:r w:rsidRPr="00E80AF8">
              <w:rPr>
                <w:b/>
                <w:color w:val="FF0000"/>
              </w:rPr>
              <w:t xml:space="preserve">OBS! </w:t>
            </w:r>
            <w:r w:rsidRPr="00E80AF8">
              <w:rPr>
                <w:b/>
              </w:rPr>
              <w:t xml:space="preserve">Det ska framgå tydligt </w:t>
            </w:r>
            <w:r>
              <w:rPr>
                <w:b/>
              </w:rPr>
              <w:t>om ärendet</w:t>
            </w:r>
            <w:r w:rsidRPr="00E80AF8">
              <w:rPr>
                <w:b/>
              </w:rPr>
              <w:t xml:space="preserve"> ska hanteras akut/brådskande.</w:t>
            </w:r>
          </w:p>
        </w:tc>
      </w:tr>
      <w:tr w:rsidR="00512862" w14:paraId="6770EFB6" w14:textId="59066C25" w:rsidTr="008E717F">
        <w:trPr>
          <w:gridAfter w:val="1"/>
          <w:wAfter w:w="13" w:type="dxa"/>
          <w:cantSplit/>
          <w:trHeight w:hRule="exact" w:val="168"/>
        </w:trPr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E12B7" w14:textId="77777777" w:rsidR="00512862" w:rsidRPr="00247F63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FA40D" w14:textId="77777777" w:rsidR="00512862" w:rsidRPr="00247F63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</w:p>
        </w:tc>
      </w:tr>
      <w:tr w:rsidR="00512862" w14:paraId="1839A273" w14:textId="54BB3982" w:rsidTr="00102E40">
        <w:trPr>
          <w:cantSplit/>
          <w:trHeight w:hRule="exact" w:val="1385"/>
        </w:trPr>
        <w:tc>
          <w:tcPr>
            <w:tcW w:w="7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1322" w14:textId="4D599558" w:rsidR="00512862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Kommentar</w:t>
            </w:r>
          </w:p>
        </w:tc>
      </w:tr>
      <w:tr w:rsidR="00512862" w14:paraId="7B5DAE86" w14:textId="39219E78" w:rsidTr="008E717F">
        <w:trPr>
          <w:gridAfter w:val="1"/>
          <w:wAfter w:w="13" w:type="dxa"/>
          <w:cantSplit/>
          <w:trHeight w:hRule="exact" w:val="135"/>
        </w:trPr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6B6BF" w14:textId="77777777" w:rsidR="00512862" w:rsidRPr="00247F63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92939" w14:textId="77777777" w:rsidR="00512862" w:rsidRPr="00247F63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</w:p>
        </w:tc>
      </w:tr>
      <w:tr w:rsidR="00512862" w14:paraId="3EDD3ABB" w14:textId="5C96FB7F" w:rsidTr="008E717F">
        <w:trPr>
          <w:cantSplit/>
          <w:trHeight w:hRule="exact" w:val="468"/>
        </w:trPr>
        <w:tc>
          <w:tcPr>
            <w:tcW w:w="7802" w:type="dxa"/>
            <w:gridSpan w:val="3"/>
            <w:tcBorders>
              <w:top w:val="single" w:sz="4" w:space="0" w:color="auto"/>
            </w:tcBorders>
          </w:tcPr>
          <w:p w14:paraId="75792444" w14:textId="77777777" w:rsidR="00512862" w:rsidRPr="00247F63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  <w:r w:rsidRPr="00247F63">
              <w:rPr>
                <w:b/>
                <w:bCs/>
                <w:sz w:val="28"/>
                <w:szCs w:val="28"/>
              </w:rPr>
              <w:t>Avsändare</w:t>
            </w:r>
          </w:p>
          <w:p w14:paraId="273B0EA8" w14:textId="77777777" w:rsidR="00512862" w:rsidRPr="00247F63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</w:p>
        </w:tc>
      </w:tr>
      <w:tr w:rsidR="00512862" w14:paraId="0E3E3896" w14:textId="0F682A33" w:rsidTr="00102E40">
        <w:trPr>
          <w:gridAfter w:val="1"/>
          <w:wAfter w:w="13" w:type="dxa"/>
          <w:cantSplit/>
          <w:trHeight w:hRule="exact" w:val="697"/>
        </w:trPr>
        <w:tc>
          <w:tcPr>
            <w:tcW w:w="3685" w:type="dxa"/>
          </w:tcPr>
          <w:p w14:paraId="6EA5E6DB" w14:textId="77777777" w:rsidR="00512862" w:rsidRDefault="00512862" w:rsidP="0095680E">
            <w:pPr>
              <w:ind w:left="28"/>
              <w:rPr>
                <w:b/>
                <w:bCs/>
              </w:rPr>
            </w:pPr>
            <w:r w:rsidRPr="00623E5E">
              <w:t xml:space="preserve">Namn: </w:t>
            </w:r>
            <w:sdt>
              <w:sdtPr>
                <w:rPr>
                  <w:b/>
                  <w:bCs/>
                </w:rPr>
                <w:id w:val="-649516635"/>
                <w:placeholder>
                  <w:docPart w:val="C187D7ADB6D542D4B6A5F557735CA5C9"/>
                </w:placeholder>
              </w:sdtPr>
              <w:sdtContent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sdtContent>
            </w:sdt>
          </w:p>
          <w:p w14:paraId="1BAB1B2C" w14:textId="6D9644B6" w:rsidR="00512862" w:rsidRPr="00684358" w:rsidRDefault="00512862" w:rsidP="00623E5E">
            <w:pPr>
              <w:ind w:left="34" w:right="165"/>
              <w:rPr>
                <w:rFonts w:ascii="Arial" w:hAnsi="Arial" w:cs="Arial"/>
                <w:sz w:val="20"/>
              </w:rPr>
            </w:pPr>
          </w:p>
        </w:tc>
        <w:tc>
          <w:tcPr>
            <w:tcW w:w="4104" w:type="dxa"/>
          </w:tcPr>
          <w:p w14:paraId="16707575" w14:textId="3A752D17" w:rsidR="00512862" w:rsidRDefault="00512862" w:rsidP="00521B44">
            <w:pPr>
              <w:ind w:left="36"/>
              <w:rPr>
                <w:b/>
                <w:bCs/>
              </w:rPr>
            </w:pPr>
            <w:r>
              <w:t>Datum</w:t>
            </w:r>
            <w:r w:rsidRPr="00623E5E">
              <w:t xml:space="preserve">: </w:t>
            </w:r>
            <w:sdt>
              <w:sdtPr>
                <w:rPr>
                  <w:b/>
                  <w:bCs/>
                </w:rPr>
                <w:id w:val="171928980"/>
                <w:placeholder>
                  <w:docPart w:val="6C34EB532FBC4EBC9A61DE49625086D5"/>
                </w:placeholder>
              </w:sdtPr>
              <w:sdtContent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sdtContent>
            </w:sdt>
          </w:p>
          <w:p w14:paraId="2A27AC70" w14:textId="77777777" w:rsidR="00512862" w:rsidRPr="00623E5E" w:rsidRDefault="00512862" w:rsidP="0095680E">
            <w:pPr>
              <w:ind w:left="28"/>
            </w:pPr>
          </w:p>
        </w:tc>
      </w:tr>
      <w:tr w:rsidR="00512862" w14:paraId="2ED04E2D" w14:textId="3F6C1780" w:rsidTr="008E717F">
        <w:trPr>
          <w:gridAfter w:val="1"/>
          <w:wAfter w:w="13" w:type="dxa"/>
          <w:trHeight w:hRule="exact" w:val="696"/>
        </w:trPr>
        <w:tc>
          <w:tcPr>
            <w:tcW w:w="3685" w:type="dxa"/>
          </w:tcPr>
          <w:p w14:paraId="1B2DF081" w14:textId="77777777" w:rsidR="00512862" w:rsidRDefault="00512862" w:rsidP="009E0277">
            <w:pPr>
              <w:spacing w:after="0"/>
              <w:ind w:left="34" w:right="164"/>
            </w:pPr>
            <w:r w:rsidRPr="00623E5E">
              <w:t xml:space="preserve">Telefonnummer: </w:t>
            </w:r>
          </w:p>
          <w:p w14:paraId="04D10730" w14:textId="77777777" w:rsidR="00512862" w:rsidRDefault="00512862" w:rsidP="0095680E">
            <w:pPr>
              <w:ind w:left="28"/>
              <w:rPr>
                <w:b/>
                <w:bCs/>
              </w:rPr>
            </w:pPr>
            <w:r w:rsidRPr="00623E5E">
              <w:t xml:space="preserve">033-616 </w:t>
            </w:r>
            <w:sdt>
              <w:sdtPr>
                <w:rPr>
                  <w:b/>
                  <w:bCs/>
                </w:rPr>
                <w:id w:val="1109160096"/>
                <w:placeholder>
                  <w:docPart w:val="27CD67CD08034C849BA5CF51AEDA65DE"/>
                </w:placeholder>
              </w:sdtPr>
              <w:sdtContent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sdtContent>
            </w:sdt>
          </w:p>
          <w:p w14:paraId="2727E16B" w14:textId="620D6A11" w:rsidR="00512862" w:rsidRPr="00623E5E" w:rsidRDefault="00512862" w:rsidP="00623E5E">
            <w:pPr>
              <w:ind w:left="34" w:right="165"/>
            </w:pPr>
          </w:p>
          <w:p w14:paraId="3FFF955F" w14:textId="77777777" w:rsidR="00512862" w:rsidRDefault="00512862" w:rsidP="00966DD3">
            <w:pPr>
              <w:ind w:left="28"/>
              <w:rPr>
                <w:rFonts w:ascii="Arial" w:hAnsi="Arial" w:cs="Arial"/>
                <w:sz w:val="20"/>
              </w:rPr>
            </w:pPr>
          </w:p>
        </w:tc>
        <w:tc>
          <w:tcPr>
            <w:tcW w:w="4104" w:type="dxa"/>
          </w:tcPr>
          <w:p w14:paraId="268E384E" w14:textId="77777777" w:rsidR="00512862" w:rsidRDefault="00512862" w:rsidP="009E0277">
            <w:pPr>
              <w:spacing w:after="0"/>
              <w:ind w:left="34" w:right="164"/>
            </w:pPr>
            <w:r w:rsidRPr="00623E5E">
              <w:t xml:space="preserve">Faxnummer: </w:t>
            </w:r>
          </w:p>
          <w:p w14:paraId="3912CCE5" w14:textId="77777777" w:rsidR="00512862" w:rsidRDefault="00512862" w:rsidP="0095680E">
            <w:pPr>
              <w:ind w:left="28"/>
              <w:rPr>
                <w:b/>
                <w:bCs/>
              </w:rPr>
            </w:pPr>
            <w:r w:rsidRPr="00623E5E">
              <w:t>033-616</w:t>
            </w:r>
            <w:r w:rsidRPr="00885E8F">
              <w:rPr>
                <w:rFonts w:ascii="Arial" w:hAnsi="Arial" w:cs="Arial"/>
              </w:rPr>
              <w:t xml:space="preserve"> </w:t>
            </w:r>
            <w:sdt>
              <w:sdtPr>
                <w:rPr>
                  <w:b/>
                  <w:bCs/>
                </w:rPr>
                <w:id w:val="-199865149"/>
                <w:placeholder>
                  <w:docPart w:val="16D0805758834563A38C15A6412693C2"/>
                </w:placeholder>
              </w:sdtPr>
              <w:sdtContent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sdtContent>
            </w:sdt>
          </w:p>
          <w:p w14:paraId="30CE654A" w14:textId="77777777" w:rsidR="00512862" w:rsidRPr="00623E5E" w:rsidRDefault="00512862" w:rsidP="009E0277">
            <w:pPr>
              <w:spacing w:after="0"/>
              <w:ind w:left="34" w:right="164"/>
            </w:pPr>
          </w:p>
        </w:tc>
      </w:tr>
      <w:tr w:rsidR="00512862" w14:paraId="0B9926F1" w14:textId="524649A5" w:rsidTr="008E717F">
        <w:trPr>
          <w:trHeight w:hRule="exact" w:val="693"/>
        </w:trPr>
        <w:tc>
          <w:tcPr>
            <w:tcW w:w="7802" w:type="dxa"/>
            <w:gridSpan w:val="3"/>
            <w:tcBorders>
              <w:bottom w:val="single" w:sz="4" w:space="0" w:color="auto"/>
            </w:tcBorders>
          </w:tcPr>
          <w:p w14:paraId="0811D2F6" w14:textId="77777777" w:rsidR="00512862" w:rsidRDefault="00512862" w:rsidP="00EA398F">
            <w:pPr>
              <w:spacing w:after="0"/>
              <w:ind w:left="34" w:right="164"/>
            </w:pPr>
            <w:r w:rsidRPr="00623E5E">
              <w:t>Avsändande enhet:</w:t>
            </w:r>
          </w:p>
          <w:sdt>
            <w:sdtPr>
              <w:rPr>
                <w:b/>
                <w:bCs/>
              </w:rPr>
              <w:id w:val="-1362440440"/>
              <w:placeholder>
                <w:docPart w:val="E0A612CF3C6947CD93FA4E5812340973"/>
              </w:placeholder>
            </w:sdtPr>
            <w:sdtContent>
              <w:p w14:paraId="2ED6E8DB" w14:textId="77777777" w:rsidR="00512862" w:rsidRDefault="00512862" w:rsidP="0095680E">
                <w:pPr>
                  <w:ind w:left="2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6D842930" w14:textId="77777777" w:rsidR="00512862" w:rsidRPr="00623E5E" w:rsidRDefault="00512862" w:rsidP="00EA398F">
            <w:pPr>
              <w:spacing w:after="0"/>
              <w:ind w:left="34" w:right="164"/>
            </w:pPr>
          </w:p>
        </w:tc>
      </w:tr>
      <w:tr w:rsidR="00512862" w14:paraId="024EB232" w14:textId="4C4173C9" w:rsidTr="008E717F">
        <w:trPr>
          <w:gridAfter w:val="1"/>
          <w:wAfter w:w="13" w:type="dxa"/>
          <w:trHeight w:hRule="exact" w:val="698"/>
        </w:trPr>
        <w:tc>
          <w:tcPr>
            <w:tcW w:w="3685" w:type="dxa"/>
            <w:tcBorders>
              <w:bottom w:val="single" w:sz="4" w:space="0" w:color="auto"/>
            </w:tcBorders>
          </w:tcPr>
          <w:p w14:paraId="1A654DCE" w14:textId="77777777" w:rsidR="00512862" w:rsidRDefault="00512862" w:rsidP="003E6DC1">
            <w:pPr>
              <w:spacing w:after="0"/>
              <w:ind w:left="34" w:right="164"/>
            </w:pPr>
            <w:r w:rsidRPr="00623E5E">
              <w:t>Patientens namn</w:t>
            </w:r>
            <w:r>
              <w:t>:</w:t>
            </w:r>
          </w:p>
          <w:sdt>
            <w:sdtPr>
              <w:rPr>
                <w:b/>
                <w:bCs/>
              </w:rPr>
              <w:id w:val="2116473717"/>
              <w:placeholder>
                <w:docPart w:val="C9627A459C004669B301059573797BD9"/>
              </w:placeholder>
            </w:sdtPr>
            <w:sdtContent>
              <w:p w14:paraId="549FB843" w14:textId="77777777" w:rsidR="00512862" w:rsidRDefault="00512862" w:rsidP="0095680E">
                <w:pPr>
                  <w:ind w:left="2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07B3765D" w14:textId="0991F292" w:rsidR="00512862" w:rsidRDefault="00512862" w:rsidP="00623E5E">
            <w:pPr>
              <w:ind w:left="34" w:right="165"/>
              <w:rPr>
                <w:rFonts w:ascii="Arial" w:hAnsi="Arial" w:cs="Arial"/>
                <w:sz w:val="20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78D06E80" w14:textId="77777777" w:rsidR="00512862" w:rsidRDefault="00512862" w:rsidP="003E6DC1">
            <w:pPr>
              <w:spacing w:after="0"/>
              <w:ind w:left="34" w:right="164"/>
            </w:pPr>
            <w:r w:rsidRPr="00623E5E">
              <w:t>Patientens personnummer:</w:t>
            </w:r>
          </w:p>
          <w:sdt>
            <w:sdtPr>
              <w:rPr>
                <w:b/>
                <w:bCs/>
              </w:rPr>
              <w:id w:val="-1097634014"/>
              <w:placeholder>
                <w:docPart w:val="34C7B85A52474E71B1C7A8809713FC9D"/>
              </w:placeholder>
            </w:sdtPr>
            <w:sdtContent>
              <w:p w14:paraId="6F2C28E5" w14:textId="77777777" w:rsidR="00512862" w:rsidRDefault="00512862" w:rsidP="0095680E">
                <w:pPr>
                  <w:ind w:left="2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0603C0B0" w14:textId="77777777" w:rsidR="00512862" w:rsidRPr="00623E5E" w:rsidRDefault="00512862" w:rsidP="003E6DC1">
            <w:pPr>
              <w:spacing w:after="0"/>
              <w:ind w:left="34" w:right="164"/>
            </w:pPr>
          </w:p>
        </w:tc>
      </w:tr>
      <w:tr w:rsidR="00512862" w14:paraId="00DB0F22" w14:textId="78BF4D20" w:rsidTr="008E717F">
        <w:trPr>
          <w:gridAfter w:val="1"/>
          <w:wAfter w:w="13" w:type="dxa"/>
          <w:trHeight w:hRule="exact" w:val="138"/>
        </w:trPr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2E2FE" w14:textId="77777777" w:rsidR="00512862" w:rsidRDefault="00512862" w:rsidP="008A3B3D">
            <w:pPr>
              <w:ind w:left="28" w:right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EB65E" w14:textId="77777777" w:rsidR="00512862" w:rsidRDefault="00512862" w:rsidP="008A3B3D">
            <w:pPr>
              <w:ind w:left="28" w:right="0"/>
              <w:rPr>
                <w:rFonts w:ascii="Arial" w:hAnsi="Arial" w:cs="Arial"/>
                <w:b/>
                <w:color w:val="FF0000"/>
              </w:rPr>
            </w:pPr>
          </w:p>
        </w:tc>
      </w:tr>
      <w:tr w:rsidR="00512862" w14:paraId="1A641184" w14:textId="3A7BEFC5" w:rsidTr="008E717F">
        <w:trPr>
          <w:trHeight w:hRule="exact" w:val="423"/>
        </w:trPr>
        <w:tc>
          <w:tcPr>
            <w:tcW w:w="7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2CC9" w14:textId="736D8E8A" w:rsidR="00512862" w:rsidRPr="00247F63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  <w:r w:rsidRPr="00247F63">
              <w:rPr>
                <w:b/>
                <w:bCs/>
                <w:sz w:val="28"/>
                <w:szCs w:val="28"/>
              </w:rPr>
              <w:t>Mottagande enhet</w:t>
            </w:r>
            <w:r w:rsidR="00F71340">
              <w:rPr>
                <w:b/>
                <w:bCs/>
                <w:sz w:val="28"/>
                <w:szCs w:val="28"/>
              </w:rPr>
              <w:t xml:space="preserve"> inom SÄS </w:t>
            </w:r>
          </w:p>
        </w:tc>
      </w:tr>
      <w:tr w:rsidR="00512862" w14:paraId="44F235E2" w14:textId="003DF894" w:rsidTr="008E717F">
        <w:trPr>
          <w:gridAfter w:val="1"/>
          <w:wAfter w:w="13" w:type="dxa"/>
          <w:trHeight w:hRule="exact" w:val="69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560D" w14:textId="77777777" w:rsidR="00512862" w:rsidRDefault="00512862" w:rsidP="009E0277">
            <w:pPr>
              <w:spacing w:after="0"/>
              <w:ind w:left="34" w:right="164"/>
            </w:pPr>
            <w:r w:rsidRPr="00623E5E">
              <w:t>Faxas till:</w:t>
            </w:r>
          </w:p>
          <w:sdt>
            <w:sdtPr>
              <w:rPr>
                <w:b/>
                <w:bCs/>
              </w:rPr>
              <w:id w:val="-175963050"/>
              <w:placeholder>
                <w:docPart w:val="0F369B713A6B4B2D87C219F864574FAF"/>
              </w:placeholder>
            </w:sdtPr>
            <w:sdtContent>
              <w:p w14:paraId="55894C01" w14:textId="77777777" w:rsidR="00512862" w:rsidRDefault="00512862" w:rsidP="0095680E">
                <w:pPr>
                  <w:ind w:left="2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13423113" w14:textId="48E455F2" w:rsidR="00512862" w:rsidRPr="008A3B3D" w:rsidRDefault="00512862" w:rsidP="0095680E">
            <w:pPr>
              <w:ind w:left="0"/>
              <w:rPr>
                <w:b/>
                <w:bCs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0480" w14:textId="77777777" w:rsidR="00D93B1C" w:rsidRDefault="00D93B1C" w:rsidP="00D93B1C">
            <w:pPr>
              <w:spacing w:after="0"/>
              <w:ind w:left="34" w:right="164"/>
            </w:pPr>
            <w:r w:rsidRPr="00623E5E">
              <w:t xml:space="preserve">Faxnummer: </w:t>
            </w:r>
          </w:p>
          <w:p w14:paraId="52309271" w14:textId="77777777" w:rsidR="00D93B1C" w:rsidRDefault="00D93B1C" w:rsidP="00D93B1C">
            <w:pPr>
              <w:ind w:left="28"/>
              <w:rPr>
                <w:b/>
                <w:bCs/>
              </w:rPr>
            </w:pPr>
            <w:r w:rsidRPr="00623E5E">
              <w:t>033-616</w:t>
            </w:r>
            <w:r w:rsidRPr="00885E8F">
              <w:rPr>
                <w:rFonts w:ascii="Arial" w:hAnsi="Arial" w:cs="Arial"/>
              </w:rPr>
              <w:t xml:space="preserve"> </w:t>
            </w:r>
            <w:sdt>
              <w:sdtPr>
                <w:rPr>
                  <w:b/>
                  <w:bCs/>
                </w:rPr>
                <w:id w:val="1052345607"/>
                <w:placeholder>
                  <w:docPart w:val="3E5963C41C284B748D26C1530C614A7A"/>
                </w:placeholder>
              </w:sdtPr>
              <w:sdtContent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sdtContent>
            </w:sdt>
          </w:p>
          <w:p w14:paraId="6475F4AB" w14:textId="36100355" w:rsidR="00512862" w:rsidRPr="00623E5E" w:rsidRDefault="00512862" w:rsidP="009E0277">
            <w:pPr>
              <w:spacing w:after="0"/>
              <w:ind w:left="28" w:right="0"/>
            </w:pPr>
          </w:p>
        </w:tc>
      </w:tr>
      <w:tr w:rsidR="00512862" w14:paraId="6F9369E2" w14:textId="0646549E" w:rsidTr="008E717F">
        <w:trPr>
          <w:gridAfter w:val="1"/>
          <w:wAfter w:w="13" w:type="dxa"/>
          <w:trHeight w:hRule="exact" w:val="123"/>
        </w:trPr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754F6" w14:textId="77777777" w:rsidR="00512862" w:rsidRDefault="00512862" w:rsidP="008A3B3D">
            <w:pPr>
              <w:ind w:left="28"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8D5D0" w14:textId="77777777" w:rsidR="00512862" w:rsidRDefault="00512862" w:rsidP="008A3B3D">
            <w:pPr>
              <w:ind w:left="28" w:right="0"/>
              <w:rPr>
                <w:rFonts w:ascii="Arial" w:hAnsi="Arial" w:cs="Arial"/>
                <w:sz w:val="20"/>
              </w:rPr>
            </w:pPr>
          </w:p>
        </w:tc>
      </w:tr>
      <w:tr w:rsidR="00512862" w14:paraId="3C9582BA" w14:textId="767DBB37" w:rsidTr="008E717F">
        <w:trPr>
          <w:trHeight w:hRule="exact" w:val="417"/>
        </w:trPr>
        <w:tc>
          <w:tcPr>
            <w:tcW w:w="7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3067" w14:textId="159794BE" w:rsidR="00512862" w:rsidRDefault="00512862" w:rsidP="00623E5E">
            <w:pPr>
              <w:ind w:left="34" w:right="1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  <w:r w:rsidRPr="00247F63">
              <w:rPr>
                <w:b/>
                <w:bCs/>
                <w:sz w:val="28"/>
                <w:szCs w:val="28"/>
              </w:rPr>
              <w:t>ottagande bekräftas</w:t>
            </w:r>
          </w:p>
        </w:tc>
      </w:tr>
      <w:tr w:rsidR="00512862" w14:paraId="68DE1904" w14:textId="082A222C" w:rsidTr="008E717F">
        <w:trPr>
          <w:trHeight w:hRule="exact" w:val="699"/>
        </w:trPr>
        <w:tc>
          <w:tcPr>
            <w:tcW w:w="7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467C" w14:textId="77777777" w:rsidR="00512862" w:rsidRDefault="00512862" w:rsidP="00EA398F">
            <w:pPr>
              <w:spacing w:after="0"/>
              <w:ind w:left="34" w:right="164"/>
              <w:rPr>
                <w:rFonts w:ascii="Arial" w:hAnsi="Arial" w:cs="Arial"/>
                <w:sz w:val="20"/>
              </w:rPr>
            </w:pPr>
            <w:r w:rsidRPr="00623E5E">
              <w:t>Mottagande enhet</w:t>
            </w:r>
            <w:r>
              <w:t xml:space="preserve">: </w:t>
            </w:r>
          </w:p>
          <w:sdt>
            <w:sdtPr>
              <w:rPr>
                <w:b/>
                <w:bCs/>
              </w:rPr>
              <w:id w:val="509492074"/>
              <w:placeholder>
                <w:docPart w:val="9D2B72BD01DB45DD9F977BB060DCCD93"/>
              </w:placeholder>
            </w:sdtPr>
            <w:sdtContent>
              <w:p w14:paraId="2D17EC9F" w14:textId="77777777" w:rsidR="00512862" w:rsidRDefault="00512862" w:rsidP="0095680E">
                <w:pPr>
                  <w:ind w:left="2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536DA815" w14:textId="77777777" w:rsidR="00512862" w:rsidRPr="00623E5E" w:rsidRDefault="00512862" w:rsidP="00EA398F">
            <w:pPr>
              <w:spacing w:after="0"/>
              <w:ind w:left="34" w:right="164"/>
            </w:pPr>
          </w:p>
        </w:tc>
      </w:tr>
      <w:tr w:rsidR="00512862" w14:paraId="6CD8EEB4" w14:textId="7C469E00" w:rsidTr="008E717F">
        <w:trPr>
          <w:gridAfter w:val="1"/>
          <w:wAfter w:w="13" w:type="dxa"/>
          <w:trHeight w:hRule="exact" w:val="69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8A87" w14:textId="23AF5940" w:rsidR="00512862" w:rsidRDefault="00512862" w:rsidP="00EA398F">
            <w:pPr>
              <w:spacing w:after="0"/>
              <w:ind w:left="34" w:right="164"/>
              <w:rPr>
                <w:rFonts w:ascii="Arial" w:hAnsi="Arial" w:cs="Arial"/>
              </w:rPr>
            </w:pPr>
            <w:r w:rsidRPr="00623E5E">
              <w:t>Datum</w:t>
            </w:r>
            <w:r>
              <w:t>:</w:t>
            </w:r>
            <w:r w:rsidRPr="00623E5E">
              <w:t xml:space="preserve">     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</w:p>
          <w:sdt>
            <w:sdtPr>
              <w:rPr>
                <w:b/>
                <w:bCs/>
              </w:rPr>
              <w:id w:val="-420416460"/>
              <w:placeholder>
                <w:docPart w:val="F0654F40A8334C72904E92890E3224AC"/>
              </w:placeholder>
            </w:sdtPr>
            <w:sdtContent>
              <w:p w14:paraId="66569838" w14:textId="77777777" w:rsidR="00512862" w:rsidRDefault="00512862" w:rsidP="0095680E">
                <w:pPr>
                  <w:ind w:left="2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1FB2C988" w14:textId="0DF462A3" w:rsidR="00512862" w:rsidRDefault="00512862" w:rsidP="008A3B3D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88FD" w14:textId="77777777" w:rsidR="00512862" w:rsidRDefault="00512862" w:rsidP="00EA398F">
            <w:pPr>
              <w:spacing w:after="0"/>
              <w:ind w:left="34" w:right="164"/>
            </w:pPr>
            <w:r>
              <w:t>Namn:</w:t>
            </w:r>
          </w:p>
          <w:sdt>
            <w:sdtPr>
              <w:rPr>
                <w:b/>
                <w:bCs/>
              </w:rPr>
              <w:id w:val="-1903738623"/>
              <w:placeholder>
                <w:docPart w:val="4E045D719EAF4F05BFD11902D2C8EBD1"/>
              </w:placeholder>
            </w:sdtPr>
            <w:sdtContent>
              <w:p w14:paraId="64622C6C" w14:textId="77777777" w:rsidR="00512862" w:rsidRDefault="00512862" w:rsidP="0095680E">
                <w:pPr>
                  <w:ind w:left="2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b/>
                    <w:bCs/>
                  </w:rPr>
                  <w:instrText xml:space="preserve"> FORMTEXT </w:instrText>
                </w:r>
                <w:r>
                  <w:rPr>
                    <w:b/>
                    <w:bCs/>
                  </w:rPr>
                </w:r>
                <w:r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  <w:noProof/>
                  </w:rPr>
                  <w:t> </w:t>
                </w:r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3C284FF3" w14:textId="77777777" w:rsidR="00512862" w:rsidRDefault="00512862" w:rsidP="00EA398F">
            <w:pPr>
              <w:spacing w:after="0"/>
              <w:ind w:left="34" w:right="164"/>
            </w:pPr>
          </w:p>
        </w:tc>
      </w:tr>
    </w:tbl>
    <w:p w14:paraId="0D7793A4" w14:textId="0E6A3AC9" w:rsidR="00966DD3" w:rsidRPr="00D1152B" w:rsidRDefault="00966DD3" w:rsidP="00C17B93">
      <w:pPr>
        <w:pStyle w:val="MellanrubrikVGR"/>
        <w:ind w:left="0"/>
        <w:rPr>
          <w:bCs/>
          <w:sz w:val="2"/>
          <w:szCs w:val="2"/>
        </w:rPr>
      </w:pPr>
    </w:p>
    <w:p w14:paraId="45831E2A" w14:textId="77777777" w:rsidR="008A3B3D" w:rsidRPr="00D1152B" w:rsidRDefault="008A3B3D" w:rsidP="00D1152B">
      <w:pPr>
        <w:ind w:right="-2"/>
        <w:rPr>
          <w:b/>
          <w:bCs/>
        </w:rPr>
      </w:pPr>
      <w:r w:rsidRPr="00D1152B">
        <w:rPr>
          <w:b/>
          <w:bCs/>
        </w:rPr>
        <w:t xml:space="preserve">Vid felsändning, vänligen returnera mottagningsbevis </w:t>
      </w:r>
      <w:r w:rsidRPr="00D1152B">
        <w:rPr>
          <w:b/>
          <w:bCs/>
          <w:i/>
          <w:iCs/>
        </w:rPr>
        <w:t>och</w:t>
      </w:r>
      <w:r w:rsidRPr="00D1152B">
        <w:rPr>
          <w:b/>
          <w:bCs/>
        </w:rPr>
        <w:t xml:space="preserve"> övriga dokument.</w:t>
      </w:r>
    </w:p>
    <w:sectPr w:rsidR="008A3B3D" w:rsidRPr="00D1152B" w:rsidSect="00F04F8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694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844E0" w14:textId="77777777" w:rsidR="006E6116" w:rsidRDefault="006E6116">
      <w:r>
        <w:separator/>
      </w:r>
    </w:p>
  </w:endnote>
  <w:endnote w:type="continuationSeparator" w:id="0">
    <w:p w14:paraId="24C8AAA7" w14:textId="77777777" w:rsidR="006E6116" w:rsidRDefault="006E6116">
      <w:r>
        <w:continuationSeparator/>
      </w:r>
    </w:p>
  </w:endnote>
  <w:endnote w:type="continuationNotice" w:id="1">
    <w:p w14:paraId="715527E0" w14:textId="77777777" w:rsidR="006E6116" w:rsidRDefault="006E61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8" name="Bildobjekt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0AAB0" w14:textId="77777777" w:rsidR="006E6116" w:rsidRDefault="006E6116"/>
  </w:footnote>
  <w:footnote w:type="continuationSeparator" w:id="0">
    <w:p w14:paraId="587FC049" w14:textId="77777777" w:rsidR="006E6116" w:rsidRDefault="006E6116">
      <w:r>
        <w:continuationSeparator/>
      </w:r>
    </w:p>
  </w:footnote>
  <w:footnote w:type="continuationNotice" w:id="1">
    <w:p w14:paraId="0816599B" w14:textId="77777777" w:rsidR="006E6116" w:rsidRDefault="006E61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7" name="Bildobjekt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5080596">
    <w:abstractNumId w:val="17"/>
  </w:num>
  <w:num w:numId="2" w16cid:durableId="1056899089">
    <w:abstractNumId w:val="14"/>
  </w:num>
  <w:num w:numId="3" w16cid:durableId="2048018513">
    <w:abstractNumId w:val="0"/>
  </w:num>
  <w:num w:numId="4" w16cid:durableId="2105882048">
    <w:abstractNumId w:val="6"/>
  </w:num>
  <w:num w:numId="5" w16cid:durableId="1675572450">
    <w:abstractNumId w:val="15"/>
  </w:num>
  <w:num w:numId="6" w16cid:durableId="153451421">
    <w:abstractNumId w:val="2"/>
  </w:num>
  <w:num w:numId="7" w16cid:durableId="2013026769">
    <w:abstractNumId w:val="11"/>
  </w:num>
  <w:num w:numId="8" w16cid:durableId="1943369574">
    <w:abstractNumId w:val="8"/>
  </w:num>
  <w:num w:numId="9" w16cid:durableId="1310744589">
    <w:abstractNumId w:val="1"/>
  </w:num>
  <w:num w:numId="10" w16cid:durableId="878592033">
    <w:abstractNumId w:val="1"/>
  </w:num>
  <w:num w:numId="11" w16cid:durableId="1570774859">
    <w:abstractNumId w:val="3"/>
  </w:num>
  <w:num w:numId="12" w16cid:durableId="1764102777">
    <w:abstractNumId w:val="4"/>
  </w:num>
  <w:num w:numId="13" w16cid:durableId="1808934173">
    <w:abstractNumId w:val="13"/>
  </w:num>
  <w:num w:numId="14" w16cid:durableId="56561970">
    <w:abstractNumId w:val="9"/>
  </w:num>
  <w:num w:numId="15" w16cid:durableId="979115842">
    <w:abstractNumId w:val="7"/>
  </w:num>
  <w:num w:numId="16" w16cid:durableId="1942566901">
    <w:abstractNumId w:val="12"/>
  </w:num>
  <w:num w:numId="17" w16cid:durableId="1277786640">
    <w:abstractNumId w:val="5"/>
  </w:num>
  <w:num w:numId="18" w16cid:durableId="814106414">
    <w:abstractNumId w:val="10"/>
  </w:num>
  <w:num w:numId="19" w16cid:durableId="6461309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1A7C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2379"/>
    <w:rsid w:val="000B4536"/>
    <w:rsid w:val="000B7715"/>
    <w:rsid w:val="000E463B"/>
    <w:rsid w:val="000E5A7E"/>
    <w:rsid w:val="000F43A3"/>
    <w:rsid w:val="000F7681"/>
    <w:rsid w:val="00102E40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376"/>
    <w:rsid w:val="00235B57"/>
    <w:rsid w:val="00247F63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6DC1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038"/>
    <w:rsid w:val="004A6A40"/>
    <w:rsid w:val="004B2183"/>
    <w:rsid w:val="004B2A01"/>
    <w:rsid w:val="004C3536"/>
    <w:rsid w:val="004D7BA3"/>
    <w:rsid w:val="004F4518"/>
    <w:rsid w:val="004F4C62"/>
    <w:rsid w:val="00501433"/>
    <w:rsid w:val="00502659"/>
    <w:rsid w:val="00511CC4"/>
    <w:rsid w:val="00512862"/>
    <w:rsid w:val="00521B4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E5E"/>
    <w:rsid w:val="00627BEA"/>
    <w:rsid w:val="006319DB"/>
    <w:rsid w:val="006364F1"/>
    <w:rsid w:val="0065595B"/>
    <w:rsid w:val="00656DCD"/>
    <w:rsid w:val="00660269"/>
    <w:rsid w:val="00665F89"/>
    <w:rsid w:val="00673C92"/>
    <w:rsid w:val="006753EC"/>
    <w:rsid w:val="00684358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6116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0BDF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B3D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17F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80E"/>
    <w:rsid w:val="00957D35"/>
    <w:rsid w:val="00966DD3"/>
    <w:rsid w:val="00971D93"/>
    <w:rsid w:val="009831FC"/>
    <w:rsid w:val="009B1F6B"/>
    <w:rsid w:val="009C0D12"/>
    <w:rsid w:val="009C192E"/>
    <w:rsid w:val="009C2E3E"/>
    <w:rsid w:val="009D6819"/>
    <w:rsid w:val="009D6D1C"/>
    <w:rsid w:val="009E0277"/>
    <w:rsid w:val="009E0CF9"/>
    <w:rsid w:val="009E531B"/>
    <w:rsid w:val="009E6C56"/>
    <w:rsid w:val="009E7DCF"/>
    <w:rsid w:val="009F4A56"/>
    <w:rsid w:val="009F4E65"/>
    <w:rsid w:val="00A006A5"/>
    <w:rsid w:val="00A05942"/>
    <w:rsid w:val="00A06411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4F74"/>
    <w:rsid w:val="00AA0B3A"/>
    <w:rsid w:val="00AA0B44"/>
    <w:rsid w:val="00AA6EB4"/>
    <w:rsid w:val="00AA767D"/>
    <w:rsid w:val="00AB0CC9"/>
    <w:rsid w:val="00AC3FF6"/>
    <w:rsid w:val="00AD73EC"/>
    <w:rsid w:val="00AD7AD5"/>
    <w:rsid w:val="00AE5BC7"/>
    <w:rsid w:val="00AE6B46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7B9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9D2"/>
    <w:rsid w:val="00CE4B73"/>
    <w:rsid w:val="00CF70BB"/>
    <w:rsid w:val="00D074DB"/>
    <w:rsid w:val="00D1152B"/>
    <w:rsid w:val="00D139CF"/>
    <w:rsid w:val="00D37E7F"/>
    <w:rsid w:val="00D47AD7"/>
    <w:rsid w:val="00D51529"/>
    <w:rsid w:val="00D85218"/>
    <w:rsid w:val="00D915B1"/>
    <w:rsid w:val="00D93B1C"/>
    <w:rsid w:val="00DA299D"/>
    <w:rsid w:val="00DA65C4"/>
    <w:rsid w:val="00DE4447"/>
    <w:rsid w:val="00DE5DA2"/>
    <w:rsid w:val="00DF0033"/>
    <w:rsid w:val="00E026BF"/>
    <w:rsid w:val="00E07B1B"/>
    <w:rsid w:val="00E11853"/>
    <w:rsid w:val="00E31D73"/>
    <w:rsid w:val="00E52A86"/>
    <w:rsid w:val="00E54B47"/>
    <w:rsid w:val="00E553BF"/>
    <w:rsid w:val="00E55D93"/>
    <w:rsid w:val="00E61294"/>
    <w:rsid w:val="00E7237C"/>
    <w:rsid w:val="00E77C46"/>
    <w:rsid w:val="00E80AF8"/>
    <w:rsid w:val="00E86CE8"/>
    <w:rsid w:val="00E90E82"/>
    <w:rsid w:val="00EA00CB"/>
    <w:rsid w:val="00EA1BAA"/>
    <w:rsid w:val="00EA398F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4F8B"/>
    <w:rsid w:val="00F22264"/>
    <w:rsid w:val="00F2564D"/>
    <w:rsid w:val="00F35B05"/>
    <w:rsid w:val="00F413D9"/>
    <w:rsid w:val="00F5135F"/>
    <w:rsid w:val="00F51F78"/>
    <w:rsid w:val="00F71340"/>
    <w:rsid w:val="00F75326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2B1F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1C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25E845CC7E4B92B903B15D625B8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1CCC2-0B78-4262-BAB6-695DC30E52B5}"/>
      </w:docPartPr>
      <w:docPartBody>
        <w:p w:rsidR="00CD70ED" w:rsidRDefault="000E4136" w:rsidP="000E4136">
          <w:pPr>
            <w:pStyle w:val="C925E845CC7E4B92B903B15D625B841F"/>
          </w:pPr>
          <w:r w:rsidRPr="0006028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87D7ADB6D542D4B6A5F557735CA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07E64-137C-441F-B28A-82ECC7A82231}"/>
      </w:docPartPr>
      <w:docPartBody>
        <w:p w:rsidR="00000000" w:rsidRDefault="00FB6B1B" w:rsidP="00FB6B1B">
          <w:pPr>
            <w:pStyle w:val="C187D7ADB6D542D4B6A5F557735CA5C9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CD67CD08034C849BA5CF51AEDA6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E4D0D-1470-49A0-A0F2-2FD8975798B8}"/>
      </w:docPartPr>
      <w:docPartBody>
        <w:p w:rsidR="00000000" w:rsidRDefault="00FB6B1B" w:rsidP="00FB6B1B">
          <w:pPr>
            <w:pStyle w:val="27CD67CD08034C849BA5CF51AEDA65DE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6D0805758834563A38C15A641269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1D362-0C6E-49F6-A8DD-F943B4A7C6BA}"/>
      </w:docPartPr>
      <w:docPartBody>
        <w:p w:rsidR="00000000" w:rsidRDefault="00FB6B1B" w:rsidP="00FB6B1B">
          <w:pPr>
            <w:pStyle w:val="16D0805758834563A38C15A6412693C2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A612CF3C6947CD93FA4E5812340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AF222-78B6-4683-A70B-6866F0D8B25A}"/>
      </w:docPartPr>
      <w:docPartBody>
        <w:p w:rsidR="00000000" w:rsidRDefault="00FB6B1B" w:rsidP="00FB6B1B">
          <w:pPr>
            <w:pStyle w:val="E0A612CF3C6947CD93FA4E5812340973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627A459C004669B301059573797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E5C4A-E406-4BE6-B8BA-E0B9E4EA991A}"/>
      </w:docPartPr>
      <w:docPartBody>
        <w:p w:rsidR="00000000" w:rsidRDefault="00FB6B1B" w:rsidP="00FB6B1B">
          <w:pPr>
            <w:pStyle w:val="C9627A459C004669B301059573797BD9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C7B85A52474E71B1C7A8809713F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42D24-B547-4397-9E81-F41C54F7FF59}"/>
      </w:docPartPr>
      <w:docPartBody>
        <w:p w:rsidR="00000000" w:rsidRDefault="00FB6B1B" w:rsidP="00FB6B1B">
          <w:pPr>
            <w:pStyle w:val="34C7B85A52474E71B1C7A8809713FC9D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369B713A6B4B2D87C219F864574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799DC-52AA-4321-887F-189987FE58FD}"/>
      </w:docPartPr>
      <w:docPartBody>
        <w:p w:rsidR="00000000" w:rsidRDefault="00FB6B1B" w:rsidP="00FB6B1B">
          <w:pPr>
            <w:pStyle w:val="0F369B713A6B4B2D87C219F864574FAF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2B72BD01DB45DD9F977BB060DCC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7EC81-F572-4861-AAC1-C8020EC7A1C6}"/>
      </w:docPartPr>
      <w:docPartBody>
        <w:p w:rsidR="00000000" w:rsidRDefault="00FB6B1B" w:rsidP="00FB6B1B">
          <w:pPr>
            <w:pStyle w:val="9D2B72BD01DB45DD9F977BB060DCCD93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0654F40A8334C72904E92890E322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4AC89-D380-40AC-8E42-E4F4CFAB995B}"/>
      </w:docPartPr>
      <w:docPartBody>
        <w:p w:rsidR="00000000" w:rsidRDefault="00FB6B1B" w:rsidP="00FB6B1B">
          <w:pPr>
            <w:pStyle w:val="F0654F40A8334C72904E92890E3224AC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045D719EAF4F05BFD11902D2C8E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42AB1-46CB-4A8E-9E2B-85E5D700CB06}"/>
      </w:docPartPr>
      <w:docPartBody>
        <w:p w:rsidR="00000000" w:rsidRDefault="00FB6B1B" w:rsidP="00FB6B1B">
          <w:pPr>
            <w:pStyle w:val="4E045D719EAF4F05BFD11902D2C8EBD1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34EB532FBC4EBC9A61DE4962508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17D13-5287-4526-97BD-07C0891B650B}"/>
      </w:docPartPr>
      <w:docPartBody>
        <w:p w:rsidR="00000000" w:rsidRDefault="00FB6B1B" w:rsidP="00FB6B1B">
          <w:pPr>
            <w:pStyle w:val="6C34EB532FBC4EBC9A61DE49625086D5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5963C41C284B748D26C1530C614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321E8-EFB7-471D-AFCE-6E4B7ED532DA}"/>
      </w:docPartPr>
      <w:docPartBody>
        <w:p w:rsidR="00000000" w:rsidRDefault="00FB6B1B" w:rsidP="00FB6B1B">
          <w:pPr>
            <w:pStyle w:val="3E5963C41C284B748D26C1530C614A7A"/>
          </w:pPr>
          <w:r w:rsidRPr="003D1B6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136"/>
    <w:rsid w:val="000E4136"/>
    <w:rsid w:val="00131812"/>
    <w:rsid w:val="0045463A"/>
    <w:rsid w:val="00704FB1"/>
    <w:rsid w:val="00AA6540"/>
    <w:rsid w:val="00CD70ED"/>
    <w:rsid w:val="00E864D6"/>
    <w:rsid w:val="00EA751A"/>
    <w:rsid w:val="00FB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6B1B"/>
    <w:rPr>
      <w:color w:val="808080"/>
    </w:rPr>
  </w:style>
  <w:style w:type="paragraph" w:customStyle="1" w:styleId="C925E845CC7E4B92B903B15D625B841F">
    <w:name w:val="C925E845CC7E4B92B903B15D625B841F"/>
    <w:rsid w:val="000E4136"/>
  </w:style>
  <w:style w:type="paragraph" w:customStyle="1" w:styleId="2E078C007E904CC8B77588D9E131E2E7">
    <w:name w:val="2E078C007E904CC8B77588D9E131E2E7"/>
    <w:rsid w:val="00CD70ED"/>
    <w:pPr>
      <w:spacing w:after="120" w:line="288" w:lineRule="auto"/>
      <w:ind w:left="992" w:right="868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3F3B11E4118458A9002F813AD09278D">
    <w:name w:val="33F3B11E4118458A9002F813AD09278D"/>
    <w:rsid w:val="00CD70ED"/>
  </w:style>
  <w:style w:type="paragraph" w:customStyle="1" w:styleId="4767003E4AE64C4EA3EBF53E8364DCA7">
    <w:name w:val="4767003E4AE64C4EA3EBF53E8364DCA7"/>
    <w:rsid w:val="00CD70ED"/>
  </w:style>
  <w:style w:type="paragraph" w:customStyle="1" w:styleId="69938717DEE04BD5B49AB99B8507DE48">
    <w:name w:val="69938717DEE04BD5B49AB99B8507DE48"/>
    <w:rsid w:val="00CD70ED"/>
  </w:style>
  <w:style w:type="paragraph" w:customStyle="1" w:styleId="0FACBA2172E74C8ABA2A07EE72E94DD9">
    <w:name w:val="0FACBA2172E74C8ABA2A07EE72E94DD9"/>
    <w:rsid w:val="00CD70ED"/>
  </w:style>
  <w:style w:type="paragraph" w:customStyle="1" w:styleId="C20CD1E47F444F79ACCC87FF99B6E80F">
    <w:name w:val="C20CD1E47F444F79ACCC87FF99B6E80F"/>
    <w:rsid w:val="00CD70ED"/>
  </w:style>
  <w:style w:type="paragraph" w:customStyle="1" w:styleId="2D68842A20F442949B3FC4FAE94E09DE">
    <w:name w:val="2D68842A20F442949B3FC4FAE94E09DE"/>
    <w:rsid w:val="00CD70ED"/>
  </w:style>
  <w:style w:type="paragraph" w:customStyle="1" w:styleId="3349B41D117F4118B4EBC8B8F848BFAC">
    <w:name w:val="3349B41D117F4118B4EBC8B8F848BFAC"/>
    <w:rsid w:val="00CD70ED"/>
  </w:style>
  <w:style w:type="paragraph" w:customStyle="1" w:styleId="AC20983B1E7046D383F59CFC02743425">
    <w:name w:val="AC20983B1E7046D383F59CFC02743425"/>
    <w:rsid w:val="00CD70ED"/>
  </w:style>
  <w:style w:type="paragraph" w:customStyle="1" w:styleId="3B5BA160BBEE4DAF9BA2A71E4E56F0A0">
    <w:name w:val="3B5BA160BBEE4DAF9BA2A71E4E56F0A0"/>
    <w:rsid w:val="00CD70ED"/>
  </w:style>
  <w:style w:type="paragraph" w:customStyle="1" w:styleId="F13C81A1070F4C35A93E52D02177E54D">
    <w:name w:val="F13C81A1070F4C35A93E52D02177E54D"/>
    <w:rsid w:val="00CD70ED"/>
  </w:style>
  <w:style w:type="paragraph" w:customStyle="1" w:styleId="E55A6776A083446B8295E21620357504">
    <w:name w:val="E55A6776A083446B8295E21620357504"/>
    <w:rsid w:val="00FB6B1B"/>
  </w:style>
  <w:style w:type="paragraph" w:customStyle="1" w:styleId="0D3642017F15422DBC822CCF162C6185">
    <w:name w:val="0D3642017F15422DBC822CCF162C6185"/>
    <w:rsid w:val="00FB6B1B"/>
  </w:style>
  <w:style w:type="paragraph" w:customStyle="1" w:styleId="75E73F5E6F8F4F3EBA7FDE5FE201ED5A">
    <w:name w:val="75E73F5E6F8F4F3EBA7FDE5FE201ED5A"/>
    <w:rsid w:val="00FB6B1B"/>
  </w:style>
  <w:style w:type="paragraph" w:customStyle="1" w:styleId="F2B1707B47B343699F035FD56519B597">
    <w:name w:val="F2B1707B47B343699F035FD56519B597"/>
    <w:rsid w:val="00FB6B1B"/>
  </w:style>
  <w:style w:type="paragraph" w:customStyle="1" w:styleId="929AD728DBDC479BAA632F7BB3C4318B">
    <w:name w:val="929AD728DBDC479BAA632F7BB3C4318B"/>
    <w:rsid w:val="00FB6B1B"/>
  </w:style>
  <w:style w:type="paragraph" w:customStyle="1" w:styleId="AB34FCE3BA8C40F2AE53CD766AE67983">
    <w:name w:val="AB34FCE3BA8C40F2AE53CD766AE67983"/>
    <w:rsid w:val="00FB6B1B"/>
  </w:style>
  <w:style w:type="paragraph" w:customStyle="1" w:styleId="B9EC9C8394474A54A6E7899163EBF09A">
    <w:name w:val="B9EC9C8394474A54A6E7899163EBF09A"/>
    <w:rsid w:val="00FB6B1B"/>
  </w:style>
  <w:style w:type="paragraph" w:customStyle="1" w:styleId="394BBE18C75B438E92AF6C6B5E95AD9F">
    <w:name w:val="394BBE18C75B438E92AF6C6B5E95AD9F"/>
    <w:rsid w:val="00FB6B1B"/>
  </w:style>
  <w:style w:type="paragraph" w:customStyle="1" w:styleId="E0F225697EC34B5B9CFB439720CFB991">
    <w:name w:val="E0F225697EC34B5B9CFB439720CFB991"/>
    <w:rsid w:val="00FB6B1B"/>
  </w:style>
  <w:style w:type="paragraph" w:customStyle="1" w:styleId="B464C37C0F37475FAE9377605A86ED8A">
    <w:name w:val="B464C37C0F37475FAE9377605A86ED8A"/>
    <w:rsid w:val="00FB6B1B"/>
  </w:style>
  <w:style w:type="paragraph" w:customStyle="1" w:styleId="1D8D4B9705A449B391A9ECDF652FDC5F">
    <w:name w:val="1D8D4B9705A449B391A9ECDF652FDC5F"/>
    <w:rsid w:val="00FB6B1B"/>
  </w:style>
  <w:style w:type="paragraph" w:customStyle="1" w:styleId="69DE86E9D8854681BB9C9C81F7CAD654">
    <w:name w:val="69DE86E9D8854681BB9C9C81F7CAD654"/>
    <w:rsid w:val="00FB6B1B"/>
  </w:style>
  <w:style w:type="paragraph" w:customStyle="1" w:styleId="C187D7ADB6D542D4B6A5F557735CA5C9">
    <w:name w:val="C187D7ADB6D542D4B6A5F557735CA5C9"/>
    <w:rsid w:val="00FB6B1B"/>
  </w:style>
  <w:style w:type="paragraph" w:customStyle="1" w:styleId="AE3318E289D640DF883163DC1DC2548D">
    <w:name w:val="AE3318E289D640DF883163DC1DC2548D"/>
    <w:rsid w:val="00FB6B1B"/>
  </w:style>
  <w:style w:type="paragraph" w:customStyle="1" w:styleId="68552A431A1547EC897901265A650C76">
    <w:name w:val="68552A431A1547EC897901265A650C76"/>
    <w:rsid w:val="00FB6B1B"/>
  </w:style>
  <w:style w:type="paragraph" w:customStyle="1" w:styleId="CF5EA699D0D646BEBAE77A7065BEBDBD">
    <w:name w:val="CF5EA699D0D646BEBAE77A7065BEBDBD"/>
    <w:rsid w:val="00FB6B1B"/>
  </w:style>
  <w:style w:type="paragraph" w:customStyle="1" w:styleId="7A52FEBE31FB4B33B6EEE99C9B197180">
    <w:name w:val="7A52FEBE31FB4B33B6EEE99C9B197180"/>
    <w:rsid w:val="00FB6B1B"/>
  </w:style>
  <w:style w:type="paragraph" w:customStyle="1" w:styleId="2D92727CBEAE44E58557D03CF5495D22">
    <w:name w:val="2D92727CBEAE44E58557D03CF5495D22"/>
    <w:rsid w:val="00FB6B1B"/>
  </w:style>
  <w:style w:type="paragraph" w:customStyle="1" w:styleId="7ED2453F6FBE4F3DB2B5470D816EE7E6">
    <w:name w:val="7ED2453F6FBE4F3DB2B5470D816EE7E6"/>
    <w:rsid w:val="00FB6B1B"/>
  </w:style>
  <w:style w:type="paragraph" w:customStyle="1" w:styleId="D151F219AD884182864D7FDADD3A3FA5">
    <w:name w:val="D151F219AD884182864D7FDADD3A3FA5"/>
    <w:rsid w:val="00FB6B1B"/>
  </w:style>
  <w:style w:type="paragraph" w:customStyle="1" w:styleId="8B2FA16886B14C96A1B5D55CF41693BF">
    <w:name w:val="8B2FA16886B14C96A1B5D55CF41693BF"/>
    <w:rsid w:val="00FB6B1B"/>
  </w:style>
  <w:style w:type="paragraph" w:customStyle="1" w:styleId="EE445FCC2DC143958A46FB9C7804AAEA">
    <w:name w:val="EE445FCC2DC143958A46FB9C7804AAEA"/>
    <w:rsid w:val="00FB6B1B"/>
  </w:style>
  <w:style w:type="paragraph" w:customStyle="1" w:styleId="E8B9E4F815194BF9A3DCBDB5628CFC21">
    <w:name w:val="E8B9E4F815194BF9A3DCBDB5628CFC21"/>
    <w:rsid w:val="00FB6B1B"/>
  </w:style>
  <w:style w:type="paragraph" w:customStyle="1" w:styleId="DCFD811373D34E778679E1B22E66D453">
    <w:name w:val="DCFD811373D34E778679E1B22E66D453"/>
    <w:rsid w:val="00FB6B1B"/>
  </w:style>
  <w:style w:type="paragraph" w:customStyle="1" w:styleId="27CD67CD08034C849BA5CF51AEDA65DE">
    <w:name w:val="27CD67CD08034C849BA5CF51AEDA65DE"/>
    <w:rsid w:val="00FB6B1B"/>
  </w:style>
  <w:style w:type="paragraph" w:customStyle="1" w:styleId="16D0805758834563A38C15A6412693C2">
    <w:name w:val="16D0805758834563A38C15A6412693C2"/>
    <w:rsid w:val="00FB6B1B"/>
  </w:style>
  <w:style w:type="paragraph" w:customStyle="1" w:styleId="E0A612CF3C6947CD93FA4E5812340973">
    <w:name w:val="E0A612CF3C6947CD93FA4E5812340973"/>
    <w:rsid w:val="00FB6B1B"/>
  </w:style>
  <w:style w:type="paragraph" w:customStyle="1" w:styleId="C9627A459C004669B301059573797BD9">
    <w:name w:val="C9627A459C004669B301059573797BD9"/>
    <w:rsid w:val="00FB6B1B"/>
  </w:style>
  <w:style w:type="paragraph" w:customStyle="1" w:styleId="34C7B85A52474E71B1C7A8809713FC9D">
    <w:name w:val="34C7B85A52474E71B1C7A8809713FC9D"/>
    <w:rsid w:val="00FB6B1B"/>
  </w:style>
  <w:style w:type="paragraph" w:customStyle="1" w:styleId="0F369B713A6B4B2D87C219F864574FAF">
    <w:name w:val="0F369B713A6B4B2D87C219F864574FAF"/>
    <w:rsid w:val="00FB6B1B"/>
  </w:style>
  <w:style w:type="paragraph" w:customStyle="1" w:styleId="20E72151A348480CB2EB99F19E5C0046">
    <w:name w:val="20E72151A348480CB2EB99F19E5C0046"/>
    <w:rsid w:val="00FB6B1B"/>
  </w:style>
  <w:style w:type="paragraph" w:customStyle="1" w:styleId="B87C3BC6180A48A0BB220F8EAB201559">
    <w:name w:val="B87C3BC6180A48A0BB220F8EAB201559"/>
    <w:rsid w:val="00FB6B1B"/>
  </w:style>
  <w:style w:type="paragraph" w:customStyle="1" w:styleId="9D2B72BD01DB45DD9F977BB060DCCD93">
    <w:name w:val="9D2B72BD01DB45DD9F977BB060DCCD93"/>
    <w:rsid w:val="00FB6B1B"/>
  </w:style>
  <w:style w:type="paragraph" w:customStyle="1" w:styleId="F0654F40A8334C72904E92890E3224AC">
    <w:name w:val="F0654F40A8334C72904E92890E3224AC"/>
    <w:rsid w:val="00FB6B1B"/>
  </w:style>
  <w:style w:type="paragraph" w:customStyle="1" w:styleId="4E045D719EAF4F05BFD11902D2C8EBD1">
    <w:name w:val="4E045D719EAF4F05BFD11902D2C8EBD1"/>
    <w:rsid w:val="00FB6B1B"/>
  </w:style>
  <w:style w:type="paragraph" w:customStyle="1" w:styleId="6C34EB532FBC4EBC9A61DE49625086D5">
    <w:name w:val="6C34EB532FBC4EBC9A61DE49625086D5"/>
    <w:rsid w:val="00FB6B1B"/>
  </w:style>
  <w:style w:type="paragraph" w:customStyle="1" w:styleId="3E5963C41C284B748D26C1530C614A7A">
    <w:name w:val="3E5963C41C284B748D26C1530C614A7A"/>
    <w:rsid w:val="00FB6B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59</TotalTime>
  <Pages>1</Pages>
  <Words>136</Words>
  <Characters>723</Characters>
  <Application>Microsoft Office Word</Application>
  <DocSecurity>0</DocSecurity>
  <Lines>6</Lines>
  <Paragraphs>1</Paragraphs>
  <ScaleCrop>false</ScaleCrop>
  <Manager/>
  <Company/>
  <LinksUpToDate>false</LinksUpToDate>
  <CharactersWithSpaces>858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Fax - försättsblad, mottagningsbevis</dc:title>
  <dc:subject/>
  <dc:creator/>
  <keywords/>
  <lastModifiedBy>Mona Johansson</lastModifiedBy>
  <revision>55</revision>
  <lastPrinted>2016-03-31T10:56:00.0000000Z</lastPrinted>
  <dcterms:created xsi:type="dcterms:W3CDTF">2021-05-27T09:25:00.0000000Z</dcterms:created>
  <dcterms:modified xsi:type="dcterms:W3CDTF">2024-03-11T09:26:00.0000000Z</dcterms:modified>
</coreProperties>
</file>