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6BD98" w14:textId="77777777" w:rsidR="00584DA1" w:rsidRPr="001D4FE3" w:rsidRDefault="00584DA1" w:rsidP="00584DA1">
      <w:pPr>
        <w:pStyle w:val="Rubrik1"/>
      </w:pPr>
      <w:bookmarkStart w:id="0" w:name="_Toc314219769"/>
      <w:r>
        <w:t>Remittering av kardiologpatient från akutmottagningen, SÄS</w:t>
      </w:r>
    </w:p>
    <w:p w14:paraId="0C847692" w14:textId="77777777" w:rsidR="00584DA1" w:rsidRPr="001D4FE3" w:rsidRDefault="00584DA1" w:rsidP="00584DA1">
      <w:pPr>
        <w:pStyle w:val="Rubrik2"/>
      </w:pPr>
      <w:bookmarkStart w:id="1" w:name="_Toc419877566"/>
      <w:bookmarkStart w:id="2" w:name="_Toc256000000"/>
      <w:r w:rsidRPr="001D4FE3">
        <w:t>Sammanfattning</w:t>
      </w:r>
      <w:bookmarkEnd w:id="0"/>
      <w:bookmarkEnd w:id="1"/>
      <w:bookmarkEnd w:id="2"/>
    </w:p>
    <w:p w14:paraId="50C56660" w14:textId="77777777" w:rsidR="00584DA1" w:rsidRDefault="00584DA1" w:rsidP="00584DA1">
      <w:r w:rsidRPr="001D4FE3">
        <w:t>Rutin som beskriver</w:t>
      </w:r>
      <w:r>
        <w:t xml:space="preserve"> tillvägagångssättet vid remittering av patient till kardiolog där läkare på akutmottagningen, SÄS, bedömer att en uppföljning hos kardiolog behöver ske inom åtta veckor.</w:t>
      </w:r>
    </w:p>
    <w:p w14:paraId="3FF55893" w14:textId="77777777" w:rsidR="00584DA1" w:rsidRDefault="00584DA1" w:rsidP="00584DA1">
      <w:pPr>
        <w:pStyle w:val="Rubrik2"/>
      </w:pPr>
      <w:r>
        <w:t>Förändringar sedan föregående version</w:t>
      </w:r>
    </w:p>
    <w:p w14:paraId="4253E83A" w14:textId="0C640DE0" w:rsidR="00584DA1" w:rsidRPr="001D4FE3" w:rsidRDefault="0008025D" w:rsidP="00584DA1">
      <w:r>
        <w:t>Redaktionella ändringar, giltighetstiden förlängd</w:t>
      </w:r>
      <w:r w:rsidR="00584DA1">
        <w:t>.</w:t>
      </w:r>
    </w:p>
    <w:p w14:paraId="2800D755" w14:textId="77777777" w:rsidR="00584DA1" w:rsidRPr="005E3DC5" w:rsidRDefault="00584DA1" w:rsidP="00584DA1">
      <w:pPr>
        <w:pStyle w:val="Rubrik2"/>
      </w:pPr>
      <w:r w:rsidRPr="001D4FE3">
        <w:t>Bakgrun</w:t>
      </w:r>
      <w:r>
        <w:t>d</w:t>
      </w:r>
    </w:p>
    <w:p w14:paraId="43519EB0" w14:textId="2E728D0B" w:rsidR="00584DA1" w:rsidRPr="001D4FE3" w:rsidRDefault="00584DA1" w:rsidP="00584DA1">
      <w:r>
        <w:t>Vid remittering av patient, där uppföljning av kardiolog är nödvändigt, har det tidigare gjorts olika på akutmottagningen</w:t>
      </w:r>
      <w:r w:rsidR="0010209D">
        <w:t>,</w:t>
      </w:r>
      <w:r>
        <w:t xml:space="preserve"> då fastställd rutin för tillvägagångssätt </w:t>
      </w:r>
      <w:r w:rsidR="0010209D">
        <w:t xml:space="preserve">inte </w:t>
      </w:r>
      <w:r>
        <w:t>funnits tidigare.</w:t>
      </w:r>
    </w:p>
    <w:p w14:paraId="2D41925E" w14:textId="77777777" w:rsidR="00584DA1" w:rsidRPr="001D4FE3" w:rsidRDefault="00584DA1" w:rsidP="00584DA1">
      <w:pPr>
        <w:pStyle w:val="Rubrik2"/>
      </w:pPr>
      <w:bookmarkStart w:id="3" w:name="_Toc419877567"/>
      <w:bookmarkStart w:id="4" w:name="_Toc256000001"/>
      <w:r w:rsidRPr="001D4FE3">
        <w:t>Förutsättningar</w:t>
      </w:r>
      <w:bookmarkEnd w:id="3"/>
      <w:bookmarkEnd w:id="4"/>
    </w:p>
    <w:p w14:paraId="4798DE1D" w14:textId="77777777" w:rsidR="00584DA1" w:rsidRPr="001D4FE3" w:rsidRDefault="00584DA1" w:rsidP="00584DA1">
      <w:r>
        <w:t xml:space="preserve">EKG och analys av </w:t>
      </w:r>
      <w:r w:rsidRPr="000C5D9D">
        <w:t>NT-proBNP</w:t>
      </w:r>
      <w:r>
        <w:t xml:space="preserve"> tas på patienten på akutmottagningen vid ankomst.</w:t>
      </w:r>
    </w:p>
    <w:p w14:paraId="4E8DE0B1" w14:textId="77777777" w:rsidR="00584DA1" w:rsidRPr="001D4FE3" w:rsidRDefault="00584DA1" w:rsidP="00584DA1">
      <w:pPr>
        <w:pStyle w:val="Rubrik2"/>
      </w:pPr>
      <w:bookmarkStart w:id="5" w:name="_Toc419877568"/>
      <w:bookmarkStart w:id="6" w:name="_Toc256000002"/>
      <w:r w:rsidRPr="001D4FE3">
        <w:t>Genomförande</w:t>
      </w:r>
      <w:bookmarkEnd w:id="5"/>
      <w:bookmarkEnd w:id="6"/>
    </w:p>
    <w:p w14:paraId="33F1BE31" w14:textId="77777777" w:rsidR="00584DA1" w:rsidRPr="001D4FE3" w:rsidRDefault="00584DA1" w:rsidP="00C96F69">
      <w:pPr>
        <w:pStyle w:val="Rubrik3"/>
        <w:spacing w:before="120"/>
      </w:pPr>
      <w:r w:rsidRPr="001D4FE3">
        <w:t>Tillvägagång</w:t>
      </w:r>
      <w:r>
        <w:t>ssätt</w:t>
      </w:r>
    </w:p>
    <w:p w14:paraId="5C1A3A1C" w14:textId="77777777" w:rsidR="00584DA1" w:rsidRDefault="00584DA1" w:rsidP="00584DA1">
      <w:pPr>
        <w:rPr>
          <w:bCs/>
        </w:rPr>
      </w:pPr>
      <w:r>
        <w:rPr>
          <w:bCs/>
        </w:rPr>
        <w:t>Då en bedömning görs av akutläkare, att en patient behöver en uppföljning hos kardiolog inom åtta veckor, skriver akutläkaren:</w:t>
      </w:r>
    </w:p>
    <w:p w14:paraId="75343BFB" w14:textId="77777777" w:rsidR="00584DA1" w:rsidRPr="00625083" w:rsidRDefault="00584DA1" w:rsidP="003E3261">
      <w:pPr>
        <w:pStyle w:val="Punktlistanumrerad"/>
      </w:pPr>
      <w:r w:rsidRPr="00625083">
        <w:t>En kort anteckning i Melior.</w:t>
      </w:r>
    </w:p>
    <w:p w14:paraId="6FEDF707" w14:textId="77777777" w:rsidR="00584DA1" w:rsidRPr="00625083" w:rsidRDefault="00584DA1" w:rsidP="003E3261">
      <w:pPr>
        <w:pStyle w:val="Punktlistanumrerad"/>
      </w:pPr>
      <w:r w:rsidRPr="00625083">
        <w:t>En remiss till kardiolog.</w:t>
      </w:r>
    </w:p>
    <w:p w14:paraId="172AC8A6" w14:textId="77777777" w:rsidR="00584DA1" w:rsidRPr="00625083" w:rsidRDefault="00584DA1" w:rsidP="003E3261">
      <w:pPr>
        <w:pStyle w:val="Punktlistanumrerad"/>
      </w:pPr>
      <w:r w:rsidRPr="00625083">
        <w:t>En remiss till patientens vårdcentral för uppföljning.</w:t>
      </w:r>
    </w:p>
    <w:p w14:paraId="5F603A94" w14:textId="77777777" w:rsidR="00584DA1" w:rsidRPr="0047498B" w:rsidRDefault="00584DA1" w:rsidP="00584DA1">
      <w:r>
        <w:t>Vid bedömning, att en mer brådskande kardiologkontakt är nödvändig, tas en telefonkontakt innan start av ovanstående tillvägagångssätt.</w:t>
      </w:r>
    </w:p>
    <w:p w14:paraId="09B43B67" w14:textId="77777777" w:rsidR="00584DA1" w:rsidRPr="001D4FE3" w:rsidRDefault="00584DA1" w:rsidP="00584DA1">
      <w:pPr>
        <w:pStyle w:val="Rubrik3"/>
      </w:pPr>
      <w:bookmarkStart w:id="7" w:name="_Toc419877569"/>
      <w:bookmarkStart w:id="8" w:name="_Toc256000003"/>
      <w:r w:rsidRPr="001D4FE3">
        <w:t>Uppföljning</w:t>
      </w:r>
      <w:bookmarkEnd w:id="7"/>
      <w:bookmarkEnd w:id="8"/>
    </w:p>
    <w:p w14:paraId="625786A7" w14:textId="77777777" w:rsidR="00584DA1" w:rsidRDefault="00584DA1" w:rsidP="00584DA1">
      <w:r>
        <w:t>Kardiologen och patientens vårdcentral ansvarar för uppföljningen av patienten efter att besöket på akutmottagningen avslutats.</w:t>
      </w:r>
    </w:p>
    <w:p w14:paraId="52D5A343" w14:textId="77777777" w:rsidR="00584DA1" w:rsidRPr="001D4FE3" w:rsidRDefault="00584DA1" w:rsidP="00584DA1">
      <w:pPr>
        <w:pStyle w:val="Rubrik2"/>
      </w:pPr>
      <w:bookmarkStart w:id="9" w:name="_Toc182366122"/>
      <w:bookmarkStart w:id="10" w:name="_Toc419877570"/>
      <w:bookmarkStart w:id="11" w:name="_Toc256000004"/>
      <w:r w:rsidRPr="001D4FE3">
        <w:lastRenderedPageBreak/>
        <w:t>Dokumentinformation</w:t>
      </w:r>
      <w:bookmarkEnd w:id="9"/>
      <w:bookmarkEnd w:id="10"/>
      <w:bookmarkEnd w:id="11"/>
    </w:p>
    <w:p w14:paraId="68E51F13" w14:textId="77777777" w:rsidR="00584DA1" w:rsidRPr="00625083" w:rsidRDefault="00584DA1" w:rsidP="00584DA1">
      <w:pPr>
        <w:spacing w:after="0"/>
        <w:rPr>
          <w:b/>
          <w:bCs/>
        </w:rPr>
      </w:pPr>
      <w:r w:rsidRPr="00625083">
        <w:rPr>
          <w:b/>
          <w:bCs/>
        </w:rPr>
        <w:t>För innehållet svarar</w:t>
      </w:r>
    </w:p>
    <w:p w14:paraId="38E5FEA9" w14:textId="77777777" w:rsidR="00584DA1" w:rsidRDefault="00584DA1" w:rsidP="00075F41">
      <w:pPr>
        <w:pStyle w:val="Punktlista"/>
      </w:pPr>
      <w:r>
        <w:t>Levente Tanács</w:t>
      </w:r>
      <w:r w:rsidRPr="00991102">
        <w:t xml:space="preserve">, </w:t>
      </w:r>
      <w:r>
        <w:t>överläkare akutsjukvård, VO akutsjukvård,</w:t>
      </w:r>
      <w:r w:rsidRPr="00991102">
        <w:t xml:space="preserve"> SÄS</w:t>
      </w:r>
    </w:p>
    <w:p w14:paraId="6A675C4E" w14:textId="77777777" w:rsidR="00584DA1" w:rsidRDefault="00584DA1" w:rsidP="00584DA1">
      <w:pPr>
        <w:pStyle w:val="Punktlista"/>
      </w:pPr>
      <w:r>
        <w:t>Patrik Lundh, läkarchef, VO akutsjukvård, SÄS</w:t>
      </w:r>
    </w:p>
    <w:p w14:paraId="1A4CFE0C" w14:textId="77777777" w:rsidR="00584DA1" w:rsidRDefault="00584DA1" w:rsidP="00584DA1">
      <w:pPr>
        <w:pStyle w:val="Punktlista"/>
        <w:rPr>
          <w:szCs w:val="20"/>
        </w:rPr>
      </w:pPr>
      <w:r w:rsidRPr="001D4FE3">
        <w:rPr>
          <w:szCs w:val="20"/>
        </w:rPr>
        <w:t xml:space="preserve">Katarina Zamac, verksamhetschef, </w:t>
      </w:r>
      <w:r>
        <w:rPr>
          <w:szCs w:val="20"/>
        </w:rPr>
        <w:t>VO akutsjukvård, SÄS</w:t>
      </w:r>
    </w:p>
    <w:p w14:paraId="4B6A74AA" w14:textId="31EFE941" w:rsidR="0008025D" w:rsidRDefault="00F8374E" w:rsidP="00ED2C32">
      <w:pPr>
        <w:pStyle w:val="Punktlista"/>
        <w:numPr>
          <w:ilvl w:val="0"/>
          <w:numId w:val="0"/>
        </w:numPr>
        <w:spacing w:before="240" w:after="0"/>
        <w:ind w:left="924" w:hanging="357"/>
        <w:contextualSpacing w:val="0"/>
        <w:rPr>
          <w:szCs w:val="20"/>
        </w:rPr>
      </w:pPr>
      <w:r>
        <w:rPr>
          <w:szCs w:val="20"/>
        </w:rPr>
        <w:t xml:space="preserve">Översyn </w:t>
      </w:r>
      <w:r w:rsidR="008C4971">
        <w:rPr>
          <w:szCs w:val="20"/>
        </w:rPr>
        <w:t xml:space="preserve">2024 </w:t>
      </w:r>
      <w:r w:rsidR="00ED2C32">
        <w:rPr>
          <w:szCs w:val="20"/>
        </w:rPr>
        <w:t>utförd</w:t>
      </w:r>
      <w:r w:rsidR="008C4971">
        <w:rPr>
          <w:szCs w:val="20"/>
        </w:rPr>
        <w:t xml:space="preserve"> av:</w:t>
      </w:r>
    </w:p>
    <w:p w14:paraId="29ED4038" w14:textId="73004E33" w:rsidR="008C4971" w:rsidRDefault="008C4971" w:rsidP="008C4971">
      <w:pPr>
        <w:pStyle w:val="Punktlista"/>
        <w:rPr>
          <w:szCs w:val="20"/>
        </w:rPr>
      </w:pPr>
      <w:r>
        <w:rPr>
          <w:szCs w:val="20"/>
        </w:rPr>
        <w:t xml:space="preserve">Katarina </w:t>
      </w:r>
      <w:r w:rsidRPr="001D4FE3">
        <w:rPr>
          <w:szCs w:val="20"/>
        </w:rPr>
        <w:t xml:space="preserve">Zamac, verksamhetschef, </w:t>
      </w:r>
      <w:r>
        <w:rPr>
          <w:szCs w:val="20"/>
        </w:rPr>
        <w:t>VO akutsjukvård, SÄS</w:t>
      </w:r>
    </w:p>
    <w:p w14:paraId="36CD38AA" w14:textId="77777777" w:rsidR="008C4971" w:rsidRPr="00075F41" w:rsidRDefault="008C4971" w:rsidP="008C4971">
      <w:pPr>
        <w:pStyle w:val="Punktlista"/>
      </w:pPr>
      <w:r w:rsidRPr="00075F41">
        <w:t>Anders Utter, överläkare kardiologi, VO medicin, SÄS</w:t>
      </w:r>
    </w:p>
    <w:p w14:paraId="3D1690AF" w14:textId="05458AA1" w:rsidR="008C4971" w:rsidRPr="001A6EC2" w:rsidRDefault="00182978" w:rsidP="001A6EC2">
      <w:pPr>
        <w:pStyle w:val="Punktlista"/>
      </w:pPr>
      <w:r w:rsidRPr="001A6EC2">
        <w:t>Per Fransson</w:t>
      </w:r>
      <w:r w:rsidRPr="001A6EC2">
        <w:t>, överläkare/</w:t>
      </w:r>
      <w:r w:rsidRPr="001A6EC2">
        <w:t>VÖL</w:t>
      </w:r>
      <w:r w:rsidR="00294342">
        <w:t>,</w:t>
      </w:r>
      <w:r w:rsidR="001A6EC2" w:rsidRPr="001A6EC2">
        <w:t xml:space="preserve"> HIA, </w:t>
      </w:r>
      <w:r w:rsidR="001A6EC2" w:rsidRPr="00075F41">
        <w:t>VO medicin, SÄS</w:t>
      </w:r>
    </w:p>
    <w:p w14:paraId="16BAC071" w14:textId="77777777" w:rsidR="00584DA1" w:rsidRPr="00625083" w:rsidRDefault="00584DA1" w:rsidP="00584DA1">
      <w:pPr>
        <w:spacing w:after="0"/>
        <w:rPr>
          <w:b/>
          <w:bCs/>
        </w:rPr>
      </w:pPr>
      <w:r w:rsidRPr="00625083">
        <w:rPr>
          <w:b/>
          <w:bCs/>
        </w:rPr>
        <w:t>Remissinstanser</w:t>
      </w:r>
    </w:p>
    <w:p w14:paraId="15757DBA" w14:textId="77777777" w:rsidR="00584DA1" w:rsidRPr="00075F41" w:rsidRDefault="00584DA1" w:rsidP="00075F41">
      <w:pPr>
        <w:pStyle w:val="Punktlista"/>
      </w:pPr>
      <w:r w:rsidRPr="00075F41">
        <w:t>Anders Utter, överläkare kardiologi, VO medicin, SÄS</w:t>
      </w:r>
    </w:p>
    <w:p w14:paraId="576517C5" w14:textId="77777777" w:rsidR="00584DA1" w:rsidRDefault="00584DA1" w:rsidP="00075F41">
      <w:pPr>
        <w:pStyle w:val="Punktlista"/>
      </w:pPr>
      <w:r w:rsidRPr="00075F41">
        <w:t>Susanne Johansson, läkarchef, VO medicin, SÄS</w:t>
      </w:r>
    </w:p>
    <w:p w14:paraId="6B9A963B" w14:textId="64F4E839" w:rsidR="00670D4C" w:rsidRDefault="00670D4C" w:rsidP="00075F41">
      <w:pPr>
        <w:pStyle w:val="Punktlista"/>
      </w:pPr>
      <w:r>
        <w:t>Medicinskt beredningsråd, SÄS</w:t>
      </w:r>
    </w:p>
    <w:p w14:paraId="4F420FA1" w14:textId="67B00A54" w:rsidR="00670D4C" w:rsidRPr="00075F41" w:rsidRDefault="00670D4C" w:rsidP="00075F41">
      <w:pPr>
        <w:pStyle w:val="Punktlista"/>
      </w:pPr>
      <w:r>
        <w:t>Verksamhetschefer, SÄS</w:t>
      </w:r>
    </w:p>
    <w:p w14:paraId="5C4DBA2E" w14:textId="77777777" w:rsidR="00584DA1" w:rsidRDefault="00584DA1" w:rsidP="00584DA1">
      <w:pPr>
        <w:spacing w:after="0"/>
      </w:pPr>
      <w:r>
        <w:t>Rutinen</w:t>
      </w:r>
      <w:r w:rsidRPr="0061271D">
        <w:t xml:space="preserve"> är förankrad i samverkan med primärvården</w:t>
      </w:r>
      <w:r>
        <w:t>:</w:t>
      </w:r>
    </w:p>
    <w:p w14:paraId="2CEC59D8" w14:textId="2EE693BB" w:rsidR="00584DA1" w:rsidRPr="00670D4C" w:rsidRDefault="00584DA1" w:rsidP="00670D4C">
      <w:pPr>
        <w:pStyle w:val="Punktlista"/>
      </w:pPr>
      <w:r w:rsidRPr="00670D4C">
        <w:t xml:space="preserve">Eva Angesjö, praktikertjänst/Brämhults </w:t>
      </w:r>
      <w:r w:rsidR="00BB4C3E">
        <w:t>v</w:t>
      </w:r>
      <w:r w:rsidRPr="00670D4C">
        <w:t>årdcentral</w:t>
      </w:r>
    </w:p>
    <w:p w14:paraId="023F72DD" w14:textId="77777777" w:rsidR="00584DA1" w:rsidRPr="00670D4C" w:rsidRDefault="00584DA1" w:rsidP="00670D4C">
      <w:pPr>
        <w:pStyle w:val="Punktlista"/>
      </w:pPr>
      <w:r w:rsidRPr="00670D4C">
        <w:t>Gudrun Greim, läkare, Närhälsan/Område V7, Borås</w:t>
      </w:r>
    </w:p>
    <w:p w14:paraId="57262F06" w14:textId="77777777" w:rsidR="00584DA1" w:rsidRPr="00670D4C" w:rsidRDefault="00584DA1" w:rsidP="00670D4C">
      <w:pPr>
        <w:pStyle w:val="Punktlista"/>
      </w:pPr>
      <w:r w:rsidRPr="00670D4C">
        <w:t>Beate Poetzsch, chefläkare, Närhälsan/chefläkarenheten, Göteborg</w:t>
      </w:r>
    </w:p>
    <w:p w14:paraId="6EE6CF7F" w14:textId="77777777" w:rsidR="00584DA1" w:rsidRDefault="00584DA1" w:rsidP="00584DA1">
      <w:pPr>
        <w:spacing w:after="0"/>
        <w:rPr>
          <w:b/>
          <w:bCs/>
        </w:rPr>
      </w:pPr>
      <w:r w:rsidRPr="00625083">
        <w:rPr>
          <w:b/>
          <w:bCs/>
        </w:rPr>
        <w:t>Fastställt av</w:t>
      </w:r>
    </w:p>
    <w:p w14:paraId="27B33592" w14:textId="77777777" w:rsidR="00584DA1" w:rsidRPr="00625083" w:rsidRDefault="00584DA1" w:rsidP="00584DA1">
      <w:r>
        <w:t>Jerker Nilson, chefläkare, SÄS</w:t>
      </w:r>
    </w:p>
    <w:p w14:paraId="211AF463" w14:textId="77777777" w:rsidR="00584DA1" w:rsidRPr="00625083" w:rsidRDefault="00584DA1" w:rsidP="00584DA1">
      <w:pPr>
        <w:spacing w:after="0"/>
        <w:rPr>
          <w:b/>
          <w:bCs/>
        </w:rPr>
      </w:pPr>
      <w:r w:rsidRPr="00625083">
        <w:rPr>
          <w:b/>
          <w:bCs/>
        </w:rPr>
        <w:t>Nyckelord</w:t>
      </w:r>
    </w:p>
    <w:p w14:paraId="40AA233F" w14:textId="69333514" w:rsidR="009C6C0C" w:rsidRPr="00A557AB" w:rsidRDefault="00584DA1" w:rsidP="00A557AB">
      <w:r>
        <w:t>Kardiolog, hjärta, akutmottagning, kardiologmottagning, remittering, konsultationer</w:t>
      </w:r>
    </w:p>
    <w:sectPr w:rsidR="009C6C0C" w:rsidRPr="00A557AB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31D9C" w14:textId="77777777" w:rsidR="0099443F" w:rsidRDefault="0099443F">
      <w:r>
        <w:separator/>
      </w:r>
    </w:p>
  </w:endnote>
  <w:endnote w:type="continuationSeparator" w:id="0">
    <w:p w14:paraId="10E4AFD3" w14:textId="77777777" w:rsidR="0099443F" w:rsidRDefault="0099443F">
      <w:r>
        <w:continuationSeparator/>
      </w:r>
    </w:p>
  </w:endnote>
  <w:endnote w:type="continuationNotice" w:id="1">
    <w:p w14:paraId="3B95EC71" w14:textId="77777777" w:rsidR="0099443F" w:rsidRDefault="009944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3D69F" w14:textId="77777777" w:rsidR="0099443F" w:rsidRDefault="0099443F"/>
  </w:footnote>
  <w:footnote w:type="continuationSeparator" w:id="0">
    <w:p w14:paraId="1D903F1E" w14:textId="77777777" w:rsidR="0099443F" w:rsidRDefault="0099443F">
      <w:r>
        <w:continuationSeparator/>
      </w:r>
    </w:p>
  </w:footnote>
  <w:footnote w:type="continuationNotice" w:id="1">
    <w:p w14:paraId="35B59C97" w14:textId="77777777" w:rsidR="0099443F" w:rsidRDefault="009944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4D431E1" w:rsidR="008A4EB9" w:rsidRDefault="00584DA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2A4C8C30">
              <wp:simplePos x="0" y="0"/>
              <wp:positionH relativeFrom="column">
                <wp:posOffset>-169545</wp:posOffset>
              </wp:positionH>
              <wp:positionV relativeFrom="paragraph">
                <wp:posOffset>-70815</wp:posOffset>
              </wp:positionV>
              <wp:extent cx="4669155" cy="262890"/>
              <wp:effectExtent l="0" t="0" r="0" b="381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28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35pt;margin-top:-5.6pt;width:367.65pt;height:20.7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75643BB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CDEEBD8E"/>
    <w:lvl w:ilvl="0" w:tplc="23FA8B5E">
      <w:start w:val="1"/>
      <w:numFmt w:val="bullet"/>
      <w:pStyle w:val="Punktlista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33319A"/>
    <w:multiLevelType w:val="hybridMultilevel"/>
    <w:tmpl w:val="5C5C9640"/>
    <w:lvl w:ilvl="0" w:tplc="B8A62FEC">
      <w:start w:val="1"/>
      <w:numFmt w:val="decimal"/>
      <w:pStyle w:val="Punktlistanumrerad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340635"/>
    <w:multiLevelType w:val="hybridMultilevel"/>
    <w:tmpl w:val="51802CA0"/>
    <w:lvl w:ilvl="0" w:tplc="4A50577E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359462">
    <w:abstractNumId w:val="18"/>
  </w:num>
  <w:num w:numId="2" w16cid:durableId="857626128">
    <w:abstractNumId w:val="15"/>
  </w:num>
  <w:num w:numId="3" w16cid:durableId="324481243">
    <w:abstractNumId w:val="0"/>
  </w:num>
  <w:num w:numId="4" w16cid:durableId="1475684891">
    <w:abstractNumId w:val="6"/>
  </w:num>
  <w:num w:numId="5" w16cid:durableId="390881876">
    <w:abstractNumId w:val="16"/>
  </w:num>
  <w:num w:numId="6" w16cid:durableId="1339194366">
    <w:abstractNumId w:val="2"/>
  </w:num>
  <w:num w:numId="7" w16cid:durableId="1449933394">
    <w:abstractNumId w:val="11"/>
  </w:num>
  <w:num w:numId="8" w16cid:durableId="1167940992">
    <w:abstractNumId w:val="8"/>
  </w:num>
  <w:num w:numId="9" w16cid:durableId="1641572820">
    <w:abstractNumId w:val="1"/>
  </w:num>
  <w:num w:numId="10" w16cid:durableId="1603151184">
    <w:abstractNumId w:val="1"/>
  </w:num>
  <w:num w:numId="11" w16cid:durableId="872036793">
    <w:abstractNumId w:val="3"/>
  </w:num>
  <w:num w:numId="12" w16cid:durableId="1859660356">
    <w:abstractNumId w:val="4"/>
  </w:num>
  <w:num w:numId="13" w16cid:durableId="1505245694">
    <w:abstractNumId w:val="14"/>
  </w:num>
  <w:num w:numId="14" w16cid:durableId="2063476808">
    <w:abstractNumId w:val="9"/>
  </w:num>
  <w:num w:numId="15" w16cid:durableId="2081294956">
    <w:abstractNumId w:val="7"/>
  </w:num>
  <w:num w:numId="16" w16cid:durableId="281574802">
    <w:abstractNumId w:val="12"/>
  </w:num>
  <w:num w:numId="17" w16cid:durableId="2002852935">
    <w:abstractNumId w:val="5"/>
  </w:num>
  <w:num w:numId="18" w16cid:durableId="559288566">
    <w:abstractNumId w:val="10"/>
  </w:num>
  <w:num w:numId="19" w16cid:durableId="601228490">
    <w:abstractNumId w:val="17"/>
  </w:num>
  <w:num w:numId="20" w16cid:durableId="154679448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5F41"/>
    <w:rsid w:val="0008025D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209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05A4"/>
    <w:rsid w:val="00181FDC"/>
    <w:rsid w:val="00182978"/>
    <w:rsid w:val="00184167"/>
    <w:rsid w:val="001860B9"/>
    <w:rsid w:val="00186F2B"/>
    <w:rsid w:val="001874D6"/>
    <w:rsid w:val="0019632A"/>
    <w:rsid w:val="001A4E7C"/>
    <w:rsid w:val="001A6EC2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34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9C3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3261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DA1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0D4C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971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443F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7AB"/>
    <w:rsid w:val="00A566D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4C3E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F69"/>
    <w:rsid w:val="00C97BD3"/>
    <w:rsid w:val="00CA39EF"/>
    <w:rsid w:val="00CA521F"/>
    <w:rsid w:val="00CB0493"/>
    <w:rsid w:val="00CB17FF"/>
    <w:rsid w:val="00CB1ED7"/>
    <w:rsid w:val="00CC167C"/>
    <w:rsid w:val="00CC52D9"/>
    <w:rsid w:val="00CC6991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C3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74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805A4"/>
    <w:pPr>
      <w:keepNext/>
      <w:spacing w:before="13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805A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75F41"/>
    <w:pPr>
      <w:numPr>
        <w:numId w:val="14"/>
      </w:numPr>
      <w:tabs>
        <w:tab w:val="left" w:pos="924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84DA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84DA1"/>
    <w:pPr>
      <w:spacing w:line="240" w:lineRule="auto"/>
      <w:ind w:left="992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84DA1"/>
  </w:style>
  <w:style w:type="paragraph" w:customStyle="1" w:styleId="Punktlistanumrerad">
    <w:name w:val="Punktlista numrerad"/>
    <w:qFormat/>
    <w:rsid w:val="003E3261"/>
    <w:pPr>
      <w:numPr>
        <w:numId w:val="20"/>
      </w:numPr>
      <w:tabs>
        <w:tab w:val="left" w:pos="924"/>
      </w:tabs>
      <w:spacing w:after="120" w:line="288" w:lineRule="auto"/>
      <w:ind w:left="924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49</TotalTime>
  <Pages>2</Pages>
  <Words>254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Remittering av kardiologpatient från akutmottagningen, SÄS</dc:title>
  <dc:subject/>
  <dc:creator/>
  <keywords/>
  <lastModifiedBy>Karin Åhlin</lastModifiedBy>
  <revision>33</revision>
  <lastPrinted>2016-03-31T10:56:00.0000000Z</lastPrinted>
  <dcterms:created xsi:type="dcterms:W3CDTF">2021-05-27T09:47:00.0000000Z</dcterms:created>
  <dcterms:modified xsi:type="dcterms:W3CDTF">2024-02-08T10:49:00.0000000Z</dcterms:modified>
</coreProperties>
</file>