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CAA612" w14:textId="343EF07F" w:rsidR="00D9513F" w:rsidRDefault="00D9513F" w:rsidP="00737E4C">
      <w:pPr>
        <w:pStyle w:val="Rubrik1"/>
      </w:pPr>
      <w:bookmarkStart w:id="0" w:name="_Toc156312959"/>
      <w:bookmarkStart w:id="1" w:name="_Toc156373135"/>
      <w:bookmarkStart w:id="2" w:name="_Toc715866698"/>
      <w:bookmarkStart w:id="3" w:name="_Toc321146591"/>
      <w:r>
        <w:t xml:space="preserve">Basala hygienrutiner och klädregler vid </w:t>
      </w:r>
      <w:r w:rsidR="13B2DBEB">
        <w:t>SÄS</w:t>
      </w:r>
      <w:bookmarkEnd w:id="0"/>
      <w:bookmarkEnd w:id="1"/>
      <w:bookmarkEnd w:id="2"/>
    </w:p>
    <w:p w14:paraId="48CAE161" w14:textId="7DDD0D08" w:rsidR="00D9513F" w:rsidRDefault="00D9513F" w:rsidP="00737E4C">
      <w:pPr>
        <w:pStyle w:val="Rubrik2"/>
      </w:pPr>
      <w:bookmarkStart w:id="4" w:name="_Toc156312573"/>
      <w:bookmarkStart w:id="5" w:name="_Toc156312960"/>
      <w:bookmarkStart w:id="6" w:name="_Toc1404596331"/>
      <w:bookmarkStart w:id="7" w:name="_Toc161913626"/>
      <w:r w:rsidRPr="00737E4C">
        <w:t>Sammanfattning</w:t>
      </w:r>
      <w:bookmarkEnd w:id="4"/>
      <w:bookmarkEnd w:id="5"/>
      <w:bookmarkEnd w:id="6"/>
      <w:bookmarkEnd w:id="7"/>
    </w:p>
    <w:p w14:paraId="6114D8C8" w14:textId="14CA699C" w:rsidR="7A97FAE1" w:rsidRDefault="7A97FAE1" w:rsidP="545D8E6B">
      <w:r>
        <w:t>Rutin</w:t>
      </w:r>
      <w:r w:rsidR="6DBE99DD">
        <w:t>en berör</w:t>
      </w:r>
      <w:r w:rsidR="00743701">
        <w:t xml:space="preserve"> regler, ansvar och uppföljning av</w:t>
      </w:r>
      <w:r w:rsidR="6DBE99DD">
        <w:t xml:space="preserve"> basala hygienrutiner </w:t>
      </w:r>
      <w:r w:rsidR="00487A87">
        <w:t>och klädregler</w:t>
      </w:r>
      <w:r w:rsidR="007E25BA">
        <w:t xml:space="preserve"> (BHK)</w:t>
      </w:r>
      <w:r w:rsidR="009C78C0">
        <w:t xml:space="preserve"> </w:t>
      </w:r>
      <w:r w:rsidR="00D36C11">
        <w:t>på SÄS. Rutinen</w:t>
      </w:r>
      <w:r w:rsidR="006B2166">
        <w:t xml:space="preserve"> kompletterar </w:t>
      </w:r>
      <w:proofErr w:type="spellStart"/>
      <w:r w:rsidR="006B2166">
        <w:t>Vårdhandbokens</w:t>
      </w:r>
      <w:proofErr w:type="spellEnd"/>
      <w:r w:rsidR="006B2166">
        <w:t xml:space="preserve"> kapitel </w:t>
      </w:r>
      <w:r w:rsidR="00CB5F7D" w:rsidRPr="00CB5F7D">
        <w:rPr>
          <w:i/>
          <w:iCs/>
        </w:rPr>
        <w:t>Basala hygienrutiner</w:t>
      </w:r>
      <w:r w:rsidR="00A16FEB">
        <w:rPr>
          <w:i/>
          <w:iCs/>
        </w:rPr>
        <w:t xml:space="preserve"> och klädregler</w:t>
      </w:r>
      <w:r w:rsidR="003C2F34">
        <w:t xml:space="preserve"> </w:t>
      </w:r>
      <w:r w:rsidR="00054E4C">
        <w:t>[1]</w:t>
      </w:r>
      <w:r w:rsidR="001A24A5">
        <w:t xml:space="preserve"> med </w:t>
      </w:r>
      <w:r w:rsidR="009C78C0">
        <w:t>lokala tillägg gällande för SÄS.</w:t>
      </w:r>
    </w:p>
    <w:p w14:paraId="28C756E3" w14:textId="4F3BD708" w:rsidR="00D9513F" w:rsidRDefault="00D9513F" w:rsidP="00737E4C">
      <w:pPr>
        <w:pStyle w:val="Rubrik2"/>
      </w:pPr>
      <w:bookmarkStart w:id="8" w:name="_Toc156312574"/>
      <w:bookmarkStart w:id="9" w:name="_Toc156312961"/>
      <w:bookmarkStart w:id="10" w:name="_Toc1037962256"/>
      <w:bookmarkStart w:id="11" w:name="_Toc161913627"/>
      <w:r>
        <w:t>Förändringar sedan föregående version</w:t>
      </w:r>
      <w:bookmarkEnd w:id="8"/>
      <w:bookmarkEnd w:id="9"/>
      <w:bookmarkEnd w:id="10"/>
      <w:bookmarkEnd w:id="11"/>
    </w:p>
    <w:p w14:paraId="76F7CE5F" w14:textId="18A8237F" w:rsidR="6B586C5D" w:rsidRDefault="6B586C5D">
      <w:r>
        <w:t>2024-03-21: Uppdaterat avsnitt gällande följsamhetsmätning BHK</w:t>
      </w:r>
      <w:r w:rsidR="0310AACB">
        <w:t xml:space="preserve"> samt redaktionella ändringar.</w:t>
      </w:r>
    </w:p>
    <w:p w14:paraId="3E270948" w14:textId="66D06E4C" w:rsidR="00D9513F" w:rsidRDefault="6B586C5D" w:rsidP="001A05AC">
      <w:r>
        <w:t xml:space="preserve">2024-01-31: </w:t>
      </w:r>
      <w:r w:rsidR="5DC53E70">
        <w:t>Rutinen har genomgått omfattande revidering</w:t>
      </w:r>
      <w:r w:rsidR="2201624A">
        <w:t xml:space="preserve">. </w:t>
      </w:r>
      <w:r w:rsidR="5DC53E70">
        <w:t>Tillägg av förvaltningsanpassa</w:t>
      </w:r>
      <w:r w:rsidR="12D75E99">
        <w:t xml:space="preserve">de regler gällande arbetsdräkt. </w:t>
      </w:r>
      <w:r w:rsidR="5533AD4D">
        <w:t>F</w:t>
      </w:r>
      <w:r w:rsidR="12D75E99">
        <w:t>örändringar</w:t>
      </w:r>
      <w:r w:rsidR="34861FE6">
        <w:t xml:space="preserve"> i ansvarsfördelning och uppföljning</w:t>
      </w:r>
      <w:r w:rsidR="4FBC1C76">
        <w:t>sfrågor</w:t>
      </w:r>
      <w:r w:rsidR="34861FE6">
        <w:t>.</w:t>
      </w:r>
    </w:p>
    <w:p w14:paraId="3D3C59F6" w14:textId="33D78962" w:rsidR="00FC5306" w:rsidRDefault="00D54956" w:rsidP="00D54956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D54956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45D35B3C" w14:textId="52EF0FAF" w:rsidR="008D0189" w:rsidRDefault="00D54956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Style w:val="Hyperlnk"/>
          <w:noProof/>
        </w:rPr>
        <w:fldChar w:fldCharType="begin"/>
      </w:r>
      <w:r>
        <w:rPr>
          <w:rStyle w:val="Hyperlnk"/>
          <w:noProof/>
        </w:rPr>
        <w:instrText xml:space="preserve"> TOC \h \z \t "Rubrik 2;1;Rubrik 3;2;Mellanrubrik VGR;3" </w:instrText>
      </w:r>
      <w:r>
        <w:rPr>
          <w:rStyle w:val="Hyperlnk"/>
          <w:noProof/>
        </w:rPr>
        <w:fldChar w:fldCharType="separate"/>
      </w:r>
      <w:hyperlink w:anchor="_Toc161913626" w:history="1">
        <w:r w:rsidR="008D0189" w:rsidRPr="00BB08E8">
          <w:rPr>
            <w:rStyle w:val="Hyperlnk"/>
            <w:rFonts w:eastAsia="MS Gothic"/>
            <w:noProof/>
          </w:rPr>
          <w:t>Sammanfattning</w:t>
        </w:r>
        <w:r w:rsidR="008D0189">
          <w:rPr>
            <w:noProof/>
            <w:webHidden/>
          </w:rPr>
          <w:tab/>
        </w:r>
        <w:r w:rsidR="008D0189">
          <w:rPr>
            <w:noProof/>
            <w:webHidden/>
          </w:rPr>
          <w:fldChar w:fldCharType="begin"/>
        </w:r>
        <w:r w:rsidR="008D0189">
          <w:rPr>
            <w:noProof/>
            <w:webHidden/>
          </w:rPr>
          <w:instrText xml:space="preserve"> PAGEREF _Toc161913626 \h </w:instrText>
        </w:r>
        <w:r w:rsidR="008D0189">
          <w:rPr>
            <w:noProof/>
            <w:webHidden/>
          </w:rPr>
        </w:r>
        <w:r w:rsidR="008D0189">
          <w:rPr>
            <w:noProof/>
            <w:webHidden/>
          </w:rPr>
          <w:fldChar w:fldCharType="separate"/>
        </w:r>
        <w:r w:rsidR="008D0189">
          <w:rPr>
            <w:noProof/>
            <w:webHidden/>
          </w:rPr>
          <w:t>1</w:t>
        </w:r>
        <w:r w:rsidR="008D0189">
          <w:rPr>
            <w:noProof/>
            <w:webHidden/>
          </w:rPr>
          <w:fldChar w:fldCharType="end"/>
        </w:r>
      </w:hyperlink>
    </w:p>
    <w:p w14:paraId="585FE416" w14:textId="3FE915B1" w:rsidR="008D0189" w:rsidRDefault="008D0189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27" w:history="1">
        <w:r w:rsidRPr="00BB08E8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1BE1148" w14:textId="1C6444FC" w:rsidR="008D0189" w:rsidRDefault="008D0189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28" w:history="1">
        <w:r w:rsidRPr="00BB08E8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3A9E993" w14:textId="1552A7C5" w:rsidR="008D0189" w:rsidRDefault="008D0189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29" w:history="1">
        <w:r w:rsidRPr="00BB08E8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8726DF7" w14:textId="4A488552" w:rsidR="008D0189" w:rsidRDefault="008D0189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30" w:history="1">
        <w:r w:rsidRPr="00BB08E8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8F17418" w14:textId="23FFA74F" w:rsidR="008D0189" w:rsidRDefault="008D0189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31" w:history="1">
        <w:r w:rsidRPr="00BB08E8">
          <w:rPr>
            <w:rStyle w:val="Hyperlnk"/>
            <w:rFonts w:eastAsia="MS Gothic"/>
            <w:noProof/>
          </w:rPr>
          <w:t>Lokala tillägg till Vårdhandboken, för SÄS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1FFB4FB" w14:textId="0718F83E" w:rsidR="008D0189" w:rsidRDefault="008D0189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32" w:history="1">
        <w:r w:rsidRPr="00BB08E8">
          <w:rPr>
            <w:rStyle w:val="Hyperlnk"/>
            <w:rFonts w:eastAsia="MS Gothic"/>
            <w:noProof/>
          </w:rPr>
          <w:t>Arbetskläder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9CEC91E" w14:textId="65FAEFFB" w:rsidR="008D0189" w:rsidRDefault="008D0189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33" w:history="1">
        <w:r w:rsidRPr="00BB08E8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D0645C3" w14:textId="2C395616" w:rsidR="008D0189" w:rsidRDefault="008D0189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34" w:history="1">
        <w:r w:rsidRPr="00BB08E8">
          <w:rPr>
            <w:rStyle w:val="Hyperlnk"/>
            <w:rFonts w:eastAsia="MS Gothic"/>
            <w:noProof/>
          </w:rPr>
          <w:t>Material och metoder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4AF16B7" w14:textId="160A4191" w:rsidR="008D0189" w:rsidRDefault="008D0189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35" w:history="1">
        <w:r w:rsidRPr="00BB08E8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C075242" w14:textId="12561BBB" w:rsidR="008D0189" w:rsidRDefault="008D0189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36" w:history="1">
        <w:r w:rsidRPr="00BB08E8">
          <w:rPr>
            <w:rStyle w:val="Hyperlnk"/>
            <w:rFonts w:eastAsia="MS Gothic"/>
            <w:noProof/>
          </w:rPr>
          <w:t>Följsamhetsmätning BHK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FEB7768" w14:textId="42512C43" w:rsidR="008D0189" w:rsidRDefault="008D0189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37" w:history="1">
        <w:r w:rsidRPr="00BB08E8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750AAEB" w14:textId="17D0D9A2" w:rsidR="008D0189" w:rsidRDefault="008D0189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3638" w:history="1">
        <w:r w:rsidRPr="00BB08E8">
          <w:rPr>
            <w:rStyle w:val="Hyperlnk"/>
            <w:rFonts w:eastAsia="MS Gothic"/>
            <w:noProof/>
          </w:rPr>
          <w:t>Referenser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_Toc161913638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B8555A1" w14:textId="6CB9E6EA" w:rsidR="0003193B" w:rsidRDefault="00D54956" w:rsidP="000817CE">
      <w:pPr>
        <w:pStyle w:val="Rubrik2"/>
        <w:spacing w:before="360"/>
      </w:pPr>
      <w:r>
        <w:rPr>
          <w:rStyle w:val="Hyperlnk"/>
          <w:noProof/>
        </w:rPr>
        <w:fldChar w:fldCharType="end"/>
      </w:r>
      <w:bookmarkStart w:id="12" w:name="_Toc156312962"/>
      <w:bookmarkStart w:id="13" w:name="_Toc885932541"/>
      <w:bookmarkStart w:id="14" w:name="_Toc419893117"/>
      <w:bookmarkStart w:id="15" w:name="_Toc256000002"/>
      <w:bookmarkStart w:id="16" w:name="_Toc525719260"/>
      <w:bookmarkStart w:id="17" w:name="_Toc256000009"/>
      <w:bookmarkStart w:id="18" w:name="_Toc256000038"/>
      <w:bookmarkStart w:id="19" w:name="_Toc44945373"/>
      <w:bookmarkStart w:id="20" w:name="_Toc256000033"/>
      <w:bookmarkStart w:id="21" w:name="_Toc161913628"/>
      <w:r w:rsidR="0003193B" w:rsidRPr="00737E4C">
        <w:t>Bakgrund</w:t>
      </w:r>
      <w:bookmarkEnd w:id="12"/>
      <w:bookmarkEnd w:id="13"/>
      <w:bookmarkEnd w:id="21"/>
    </w:p>
    <w:p w14:paraId="4F6A8558" w14:textId="070D4191" w:rsidR="0003193B" w:rsidRDefault="0003193B" w:rsidP="00D54956">
      <w:r>
        <w:t>B</w:t>
      </w:r>
      <w:r w:rsidR="003A5D43">
        <w:t>HK</w:t>
      </w:r>
      <w:r>
        <w:t xml:space="preserve"> är den enskilt viktigaste åtgärden </w:t>
      </w:r>
      <w:r w:rsidR="00903727">
        <w:t xml:space="preserve">för att minska risk för vårdrelaterade infektioner och smittspridning i vården. </w:t>
      </w:r>
      <w:r w:rsidR="003A5D43">
        <w:t xml:space="preserve">Varje enskild </w:t>
      </w:r>
      <w:r w:rsidR="00502B73">
        <w:lastRenderedPageBreak/>
        <w:t>anställd</w:t>
      </w:r>
      <w:r w:rsidR="003A5D43">
        <w:t xml:space="preserve"> i patientnära arbete har en lagstadgad skyldighet att följa BHK</w:t>
      </w:r>
      <w:r w:rsidR="004E76B9">
        <w:t xml:space="preserve"> [2]</w:t>
      </w:r>
      <w:r w:rsidR="001F3C80">
        <w:t xml:space="preserve">. </w:t>
      </w:r>
      <w:r w:rsidR="00757433">
        <w:t xml:space="preserve">BHK i kombination </w:t>
      </w:r>
      <w:r w:rsidR="2E162BCB">
        <w:t xml:space="preserve">med </w:t>
      </w:r>
      <w:r w:rsidR="001F3C80">
        <w:t xml:space="preserve">korrekt användning av personlig skyddsutrustning </w:t>
      </w:r>
      <w:r w:rsidR="00757433">
        <w:t>innebär ett skydd</w:t>
      </w:r>
      <w:r w:rsidR="00502B73">
        <w:t xml:space="preserve"> för såväl patient som den anställde</w:t>
      </w:r>
      <w:r w:rsidR="00FA4B14">
        <w:t xml:space="preserve"> [1,</w:t>
      </w:r>
      <w:r w:rsidR="00E51D1C">
        <w:t> </w:t>
      </w:r>
      <w:r w:rsidR="00FA4B14">
        <w:t>3]</w:t>
      </w:r>
      <w:r w:rsidR="00E70741">
        <w:t>.</w:t>
      </w:r>
      <w:r w:rsidR="3FF43FB9">
        <w:t xml:space="preserve"> Personal som är rätt klädd på jobbet ger ett professionellt intryc</w:t>
      </w:r>
      <w:r w:rsidR="2175035D">
        <w:t>k gentemot patienter och anhöriga, vilket ligger bakom SÄS</w:t>
      </w:r>
      <w:r w:rsidR="4417B5E8">
        <w:t xml:space="preserve"> lokalt tillagda</w:t>
      </w:r>
      <w:r w:rsidR="2175035D">
        <w:t xml:space="preserve"> klädpolicy.</w:t>
      </w:r>
    </w:p>
    <w:p w14:paraId="71264B72" w14:textId="4532F840" w:rsidR="00070D7E" w:rsidRDefault="00070D7E" w:rsidP="00737E4C">
      <w:pPr>
        <w:pStyle w:val="Rubrik2"/>
      </w:pPr>
      <w:bookmarkStart w:id="22" w:name="_Toc156312963"/>
      <w:bookmarkStart w:id="23" w:name="_Toc523347123"/>
      <w:bookmarkStart w:id="24" w:name="_Toc161913629"/>
      <w:r w:rsidRPr="00737E4C">
        <w:t>Förutsättningar</w:t>
      </w:r>
      <w:bookmarkEnd w:id="14"/>
      <w:bookmarkEnd w:id="15"/>
      <w:bookmarkEnd w:id="16"/>
      <w:bookmarkEnd w:id="17"/>
      <w:bookmarkEnd w:id="18"/>
      <w:bookmarkEnd w:id="19"/>
      <w:bookmarkEnd w:id="20"/>
      <w:bookmarkEnd w:id="22"/>
      <w:bookmarkEnd w:id="23"/>
      <w:bookmarkEnd w:id="24"/>
    </w:p>
    <w:p w14:paraId="53E5E97B" w14:textId="143CD008" w:rsidR="00E749A8" w:rsidRDefault="00255A1E" w:rsidP="00F110BE">
      <w:r>
        <w:t>Anställda</w:t>
      </w:r>
      <w:r w:rsidR="00E3721F">
        <w:t xml:space="preserve"> på SÄS följer </w:t>
      </w:r>
      <w:r w:rsidR="0049600F">
        <w:t>BHK</w:t>
      </w:r>
      <w:r w:rsidR="00CE3B01">
        <w:t xml:space="preserve"> och använd</w:t>
      </w:r>
      <w:r>
        <w:t xml:space="preserve">er </w:t>
      </w:r>
      <w:r w:rsidR="00CE3B01">
        <w:t>personlig skyddsutrustning</w:t>
      </w:r>
      <w:r w:rsidR="00E3721F">
        <w:t xml:space="preserve"> såsom det beskrivs i </w:t>
      </w:r>
      <w:proofErr w:type="spellStart"/>
      <w:r w:rsidR="00E3721F">
        <w:t>Vårdhandbokens</w:t>
      </w:r>
      <w:proofErr w:type="spellEnd"/>
      <w:r w:rsidR="00E3721F">
        <w:t xml:space="preserve"> </w:t>
      </w:r>
      <w:r w:rsidR="007E25BA">
        <w:t>kapitel</w:t>
      </w:r>
      <w:r w:rsidR="00E3721F">
        <w:t xml:space="preserve"> </w:t>
      </w:r>
      <w:r w:rsidR="00E3721F">
        <w:rPr>
          <w:i/>
          <w:iCs/>
        </w:rPr>
        <w:t>Basala hygienrutiner</w:t>
      </w:r>
      <w:r w:rsidR="00A16FEB">
        <w:rPr>
          <w:i/>
          <w:iCs/>
        </w:rPr>
        <w:t xml:space="preserve"> och klädregler</w:t>
      </w:r>
      <w:r w:rsidR="001D784D">
        <w:rPr>
          <w:i/>
          <w:iCs/>
        </w:rPr>
        <w:t xml:space="preserve"> </w:t>
      </w:r>
      <w:r w:rsidR="001D784D">
        <w:t>[1]</w:t>
      </w:r>
      <w:r w:rsidR="00E3721F">
        <w:t>, med lokala tillägg</w:t>
      </w:r>
      <w:r w:rsidR="00CB65B0">
        <w:t xml:space="preserve"> i denna rutin</w:t>
      </w:r>
      <w:r w:rsidR="00C24211">
        <w:t xml:space="preserve"> under rubrik </w:t>
      </w:r>
      <w:r w:rsidR="00591B9A">
        <w:rPr>
          <w:i/>
          <w:iCs/>
        </w:rPr>
        <w:t>Genomförande</w:t>
      </w:r>
      <w:r w:rsidR="00BA05FC">
        <w:t xml:space="preserve">. </w:t>
      </w:r>
    </w:p>
    <w:p w14:paraId="74F8A020" w14:textId="34423973" w:rsidR="00F110BE" w:rsidRDefault="00E3721F" w:rsidP="00F110BE">
      <w:r>
        <w:t>Perspektiven är patientsäkerhet</w:t>
      </w:r>
      <w:r w:rsidR="00C07AE0">
        <w:t xml:space="preserve"> och arbetarskydd</w:t>
      </w:r>
      <w:bookmarkStart w:id="25" w:name="_Toc525719265"/>
      <w:bookmarkStart w:id="26" w:name="_Toc256000014"/>
      <w:bookmarkStart w:id="27" w:name="_Toc256000043"/>
      <w:bookmarkStart w:id="28" w:name="_Toc44945377"/>
      <w:bookmarkStart w:id="29" w:name="_Toc256000065"/>
      <w:bookmarkStart w:id="30" w:name="_Toc153879583"/>
      <w:r w:rsidR="00E749A8">
        <w:t>. L</w:t>
      </w:r>
      <w:r w:rsidR="001561C3">
        <w:t>agstöd</w:t>
      </w:r>
      <w:r w:rsidR="00E749A8">
        <w:t xml:space="preserve"> återfinns</w:t>
      </w:r>
      <w:r w:rsidR="001561C3">
        <w:t xml:space="preserve"> i </w:t>
      </w:r>
      <w:r w:rsidR="005C23C7">
        <w:rPr>
          <w:i/>
          <w:iCs/>
        </w:rPr>
        <w:t>Hälso- och sjukvårdslag SOSFS 201</w:t>
      </w:r>
      <w:r w:rsidR="006B6DC8">
        <w:rPr>
          <w:i/>
          <w:iCs/>
        </w:rPr>
        <w:t>7:30</w:t>
      </w:r>
      <w:r w:rsidR="00087850">
        <w:rPr>
          <w:i/>
          <w:iCs/>
        </w:rPr>
        <w:t xml:space="preserve"> </w:t>
      </w:r>
      <w:r w:rsidR="001D784D">
        <w:t>[</w:t>
      </w:r>
      <w:r w:rsidR="00087850">
        <w:t>4]</w:t>
      </w:r>
      <w:r w:rsidR="006B6DC8">
        <w:rPr>
          <w:i/>
          <w:iCs/>
        </w:rPr>
        <w:t xml:space="preserve">, </w:t>
      </w:r>
      <w:r w:rsidR="001561C3" w:rsidRPr="00E749A8">
        <w:rPr>
          <w:i/>
          <w:iCs/>
        </w:rPr>
        <w:t>Föreskrift om basal hygien i vård och omsorg</w:t>
      </w:r>
      <w:r w:rsidR="001561C3">
        <w:t xml:space="preserve"> </w:t>
      </w:r>
      <w:r w:rsidR="001561C3" w:rsidRPr="00447F67">
        <w:rPr>
          <w:i/>
          <w:iCs/>
        </w:rPr>
        <w:t>SOSFS 2015:10</w:t>
      </w:r>
      <w:r w:rsidR="00087850">
        <w:rPr>
          <w:i/>
          <w:iCs/>
        </w:rPr>
        <w:t xml:space="preserve"> </w:t>
      </w:r>
      <w:r w:rsidR="00087850">
        <w:t>[2]</w:t>
      </w:r>
      <w:r w:rsidR="001561C3">
        <w:t xml:space="preserve">, </w:t>
      </w:r>
      <w:r w:rsidR="001561C3" w:rsidRPr="00E749A8">
        <w:rPr>
          <w:i/>
          <w:iCs/>
        </w:rPr>
        <w:t xml:space="preserve">Smittrisker </w:t>
      </w:r>
      <w:r w:rsidR="00777D88" w:rsidRPr="00447F67">
        <w:rPr>
          <w:i/>
          <w:iCs/>
        </w:rPr>
        <w:t xml:space="preserve">AFS </w:t>
      </w:r>
      <w:r w:rsidR="001561C3" w:rsidRPr="00447F67">
        <w:rPr>
          <w:i/>
          <w:iCs/>
        </w:rPr>
        <w:t>2018:4</w:t>
      </w:r>
      <w:r w:rsidR="00087850">
        <w:t xml:space="preserve"> [</w:t>
      </w:r>
      <w:r w:rsidR="00DB4B01">
        <w:t>3]</w:t>
      </w:r>
      <w:r w:rsidR="00777D88">
        <w:t xml:space="preserve"> och </w:t>
      </w:r>
      <w:r w:rsidR="00777D88" w:rsidRPr="00E749A8">
        <w:rPr>
          <w:i/>
          <w:iCs/>
        </w:rPr>
        <w:t>Socialstyrelsens föreskrift</w:t>
      </w:r>
      <w:r w:rsidR="006C68A5" w:rsidRPr="00E749A8">
        <w:rPr>
          <w:i/>
          <w:iCs/>
        </w:rPr>
        <w:t xml:space="preserve">er och allmänna råd om ledningssystem för </w:t>
      </w:r>
      <w:r w:rsidR="00E749A8" w:rsidRPr="00E749A8">
        <w:rPr>
          <w:i/>
          <w:iCs/>
        </w:rPr>
        <w:t>systematiskt kvalitetsarbete</w:t>
      </w:r>
      <w:r w:rsidR="00E749A8">
        <w:t xml:space="preserve"> </w:t>
      </w:r>
      <w:r w:rsidR="00E749A8" w:rsidRPr="00447F67">
        <w:rPr>
          <w:i/>
          <w:iCs/>
        </w:rPr>
        <w:t>SOSFS 2011:9</w:t>
      </w:r>
      <w:r w:rsidR="00DB4B01">
        <w:rPr>
          <w:i/>
          <w:iCs/>
        </w:rPr>
        <w:t xml:space="preserve"> </w:t>
      </w:r>
      <w:r w:rsidR="00DB4B01">
        <w:t>[5]</w:t>
      </w:r>
      <w:r w:rsidR="00E749A8">
        <w:t>.</w:t>
      </w:r>
    </w:p>
    <w:p w14:paraId="543A27E3" w14:textId="7FA0C8DF" w:rsidR="00476CE7" w:rsidRDefault="00476CE7" w:rsidP="00F110BE">
      <w:r>
        <w:t xml:space="preserve">I vissa situationer krävs </w:t>
      </w:r>
      <w:r w:rsidR="00290687">
        <w:t>ytterligare</w:t>
      </w:r>
      <w:r>
        <w:t xml:space="preserve"> personlig skyddsutrustning såsom andningsskydd, vilket inte ryms i denna rutin.</w:t>
      </w:r>
    </w:p>
    <w:p w14:paraId="121A0BA0" w14:textId="00D7E1A8" w:rsidR="00DD7FDB" w:rsidRDefault="00DD7FDB" w:rsidP="00737E4C">
      <w:pPr>
        <w:pStyle w:val="Rubrik2"/>
      </w:pPr>
      <w:bookmarkStart w:id="31" w:name="_Toc156312964"/>
      <w:bookmarkStart w:id="32" w:name="_Toc518361434"/>
      <w:bookmarkStart w:id="33" w:name="_Toc161913630"/>
      <w:r w:rsidRPr="00737E4C">
        <w:t>Genomförande</w:t>
      </w:r>
      <w:bookmarkEnd w:id="31"/>
      <w:bookmarkEnd w:id="32"/>
      <w:bookmarkEnd w:id="33"/>
    </w:p>
    <w:p w14:paraId="0B753433" w14:textId="559A0E0E" w:rsidR="00070D7E" w:rsidRPr="00070D7E" w:rsidRDefault="003741CE" w:rsidP="002D3EE6">
      <w:pPr>
        <w:pStyle w:val="Rubrik3"/>
        <w:spacing w:before="120"/>
      </w:pPr>
      <w:bookmarkStart w:id="34" w:name="_Toc156312575"/>
      <w:bookmarkStart w:id="35" w:name="_Toc156312965"/>
      <w:bookmarkStart w:id="36" w:name="_Toc1518228355"/>
      <w:bookmarkStart w:id="37" w:name="_Toc161913631"/>
      <w:r>
        <w:t>Lokala tillägg till Vårdhandboken, för SÄS</w:t>
      </w:r>
      <w:bookmarkEnd w:id="25"/>
      <w:bookmarkEnd w:id="26"/>
      <w:bookmarkEnd w:id="27"/>
      <w:bookmarkEnd w:id="28"/>
      <w:bookmarkEnd w:id="29"/>
      <w:bookmarkEnd w:id="30"/>
      <w:bookmarkEnd w:id="34"/>
      <w:bookmarkEnd w:id="35"/>
      <w:bookmarkEnd w:id="36"/>
      <w:bookmarkEnd w:id="37"/>
    </w:p>
    <w:p w14:paraId="1894F2B2" w14:textId="6BA2B7F5" w:rsidR="001A46A2" w:rsidRDefault="008D7143" w:rsidP="002D3EE6">
      <w:pPr>
        <w:pStyle w:val="MellanrubrikVGR"/>
        <w:spacing w:before="120"/>
      </w:pPr>
      <w:bookmarkStart w:id="38" w:name="_Toc156312576"/>
      <w:bookmarkStart w:id="39" w:name="_Toc525719266"/>
      <w:bookmarkStart w:id="40" w:name="_Toc256000015"/>
      <w:bookmarkStart w:id="41" w:name="_Toc256000044"/>
      <w:bookmarkStart w:id="42" w:name="_Toc44945378"/>
      <w:bookmarkStart w:id="43" w:name="_Toc256000066"/>
      <w:bookmarkStart w:id="44" w:name="_Toc161913632"/>
      <w:r w:rsidRPr="00607D19">
        <w:t>Arbetskläder</w:t>
      </w:r>
      <w:bookmarkEnd w:id="38"/>
      <w:bookmarkEnd w:id="44"/>
    </w:p>
    <w:p w14:paraId="1CDBB441" w14:textId="59C50A90" w:rsidR="00406BB4" w:rsidRPr="00565BB4" w:rsidRDefault="002624E1" w:rsidP="008A2E55">
      <w:pPr>
        <w:pStyle w:val="Punktlista"/>
      </w:pPr>
      <w:r w:rsidRPr="00565BB4">
        <w:t>Arbetskläder t</w:t>
      </w:r>
      <w:r w:rsidR="00132D02" w:rsidRPr="00565BB4">
        <w:t xml:space="preserve">illhandahålls av arbetsgivaren som även ansvarar för </w:t>
      </w:r>
      <w:r w:rsidR="005244F7" w:rsidRPr="00565BB4">
        <w:t xml:space="preserve">förvaring och </w:t>
      </w:r>
      <w:r w:rsidR="00132D02" w:rsidRPr="00565BB4">
        <w:t>tvätt.</w:t>
      </w:r>
      <w:r w:rsidR="00565BB4">
        <w:br/>
      </w:r>
      <w:r w:rsidR="70455858" w:rsidRPr="00565BB4">
        <w:t xml:space="preserve">SÄS klädpolicy innebär att </w:t>
      </w:r>
      <w:r w:rsidR="2083D073" w:rsidRPr="00565BB4">
        <w:t>det inte är tillåtet att bära privata kläder tillsammans med arbetskläder på SÄS. Detsamma gäller arbetskläder i kombination med ex. klocka, ring, förband på händer/underarmar</w:t>
      </w:r>
    </w:p>
    <w:p w14:paraId="1BF9CE8A" w14:textId="6B4289C0" w:rsidR="00070D7E" w:rsidRPr="00982602" w:rsidRDefault="00982602" w:rsidP="002541C0">
      <w:pPr>
        <w:pStyle w:val="MellanrubrikVGR"/>
        <w:rPr>
          <w:bCs/>
        </w:rPr>
      </w:pPr>
      <w:bookmarkStart w:id="45" w:name="_Toc156312577"/>
      <w:bookmarkStart w:id="46" w:name="_Toc161913633"/>
      <w:bookmarkEnd w:id="39"/>
      <w:bookmarkEnd w:id="40"/>
      <w:bookmarkEnd w:id="41"/>
      <w:bookmarkEnd w:id="42"/>
      <w:bookmarkEnd w:id="43"/>
      <w:r w:rsidRPr="008C46E8">
        <w:t>Ansvar</w:t>
      </w:r>
      <w:bookmarkEnd w:id="45"/>
      <w:bookmarkEnd w:id="46"/>
    </w:p>
    <w:p w14:paraId="1DA2E045" w14:textId="6B7857F7" w:rsidR="006138DD" w:rsidRDefault="00F72960" w:rsidP="002D3EE6">
      <w:pPr>
        <w:pStyle w:val="Punktlista"/>
      </w:pPr>
      <w:bookmarkStart w:id="47" w:name="_Toc525719277"/>
      <w:bookmarkStart w:id="48" w:name="_Toc256000026"/>
      <w:bookmarkStart w:id="49" w:name="_Toc256000055"/>
      <w:bookmarkStart w:id="50" w:name="_Toc44945389"/>
      <w:bookmarkStart w:id="51" w:name="_Toc256000077"/>
      <w:bookmarkStart w:id="52" w:name="_Toc525719276"/>
      <w:bookmarkStart w:id="53" w:name="_Toc256000025"/>
      <w:bookmarkStart w:id="54" w:name="_Toc256000054"/>
      <w:bookmarkStart w:id="55" w:name="_Toc44945388"/>
      <w:bookmarkStart w:id="56" w:name="_Toc256000076"/>
      <w:r>
        <w:rPr>
          <w:b/>
          <w:bCs/>
        </w:rPr>
        <w:t>Den anställde</w:t>
      </w:r>
      <w:r w:rsidR="006138DD">
        <w:t xml:space="preserve"> </w:t>
      </w:r>
      <w:r w:rsidR="001D2DFB">
        <w:t xml:space="preserve">är skyldig </w:t>
      </w:r>
      <w:r w:rsidR="006133B8">
        <w:t>att</w:t>
      </w:r>
      <w:r w:rsidR="00441080">
        <w:t xml:space="preserve"> följa gällande föreskrifter om BHK</w:t>
      </w:r>
      <w:r w:rsidR="007B7F00">
        <w:t xml:space="preserve"> </w:t>
      </w:r>
      <w:r w:rsidR="00FE0C2E">
        <w:t xml:space="preserve">och använda </w:t>
      </w:r>
      <w:r w:rsidR="00347A8E">
        <w:t xml:space="preserve">den personliga skyddsutrustning som krävs, </w:t>
      </w:r>
      <w:r w:rsidR="007B7F00">
        <w:t xml:space="preserve">utifrån </w:t>
      </w:r>
      <w:r w:rsidR="00B16454">
        <w:t xml:space="preserve">beskrivning i </w:t>
      </w:r>
      <w:proofErr w:type="spellStart"/>
      <w:r w:rsidR="00B16454">
        <w:t>Vårdhandboken</w:t>
      </w:r>
      <w:r w:rsidR="0049600F">
        <w:t>s</w:t>
      </w:r>
      <w:proofErr w:type="spellEnd"/>
      <w:r w:rsidR="00B16454">
        <w:t xml:space="preserve"> avsnitt </w:t>
      </w:r>
      <w:r w:rsidR="00B16454" w:rsidRPr="002541C0">
        <w:rPr>
          <w:i/>
          <w:iCs/>
        </w:rPr>
        <w:t>Basala hygienrutiner</w:t>
      </w:r>
      <w:r w:rsidR="0049600F" w:rsidRPr="002541C0">
        <w:rPr>
          <w:i/>
          <w:iCs/>
        </w:rPr>
        <w:t xml:space="preserve"> och klädregler</w:t>
      </w:r>
      <w:r w:rsidR="009543A4">
        <w:t xml:space="preserve"> </w:t>
      </w:r>
      <w:r w:rsidR="00B16454">
        <w:t xml:space="preserve">samt </w:t>
      </w:r>
      <w:r w:rsidR="00251ABB">
        <w:t xml:space="preserve">denna rutin med lokala tillägg. </w:t>
      </w:r>
    </w:p>
    <w:bookmarkEnd w:id="47"/>
    <w:bookmarkEnd w:id="48"/>
    <w:bookmarkEnd w:id="49"/>
    <w:bookmarkEnd w:id="50"/>
    <w:bookmarkEnd w:id="51"/>
    <w:p w14:paraId="776127A6" w14:textId="786ED52C" w:rsidR="005D7543" w:rsidRDefault="00D644F1" w:rsidP="00561931">
      <w:pPr>
        <w:pStyle w:val="Punktlista"/>
      </w:pPr>
      <w:r w:rsidRPr="14A34687">
        <w:rPr>
          <w:b/>
        </w:rPr>
        <w:t>Enhetschef</w:t>
      </w:r>
      <w:r w:rsidR="00A85ABA" w:rsidRPr="14A34687">
        <w:rPr>
          <w:b/>
        </w:rPr>
        <w:t>, läkarchef</w:t>
      </w:r>
      <w:r w:rsidR="006929D0" w:rsidRPr="14A34687">
        <w:rPr>
          <w:b/>
        </w:rPr>
        <w:t xml:space="preserve"> </w:t>
      </w:r>
      <w:r w:rsidR="00AC2AED" w:rsidRPr="14A34687">
        <w:rPr>
          <w:b/>
        </w:rPr>
        <w:t xml:space="preserve">och verksamhetschef </w:t>
      </w:r>
      <w:r w:rsidR="006138DD">
        <w:t>a</w:t>
      </w:r>
      <w:r w:rsidR="00B33651">
        <w:t>nsvarar för att</w:t>
      </w:r>
      <w:r w:rsidR="000931F5">
        <w:t xml:space="preserve"> </w:t>
      </w:r>
    </w:p>
    <w:p w14:paraId="00415EA8" w14:textId="659187C1" w:rsidR="006D4D82" w:rsidRDefault="0038561C" w:rsidP="00561931">
      <w:pPr>
        <w:pStyle w:val="Punktlistaniv2"/>
      </w:pPr>
      <w:r>
        <w:t>g</w:t>
      </w:r>
      <w:r w:rsidR="00B13348">
        <w:t>ällande föreskrifter om BHK</w:t>
      </w:r>
      <w:r w:rsidR="002A64EE">
        <w:t xml:space="preserve"> och anvisningar om personlig skyddsutrustning</w:t>
      </w:r>
      <w:r w:rsidR="25F893BD">
        <w:t xml:space="preserve"> </w:t>
      </w:r>
      <w:r w:rsidR="004C7998">
        <w:t>är möjlig</w:t>
      </w:r>
      <w:r w:rsidR="00B13348">
        <w:t>a</w:t>
      </w:r>
      <w:r w:rsidR="000931F5">
        <w:t xml:space="preserve"> att följa</w:t>
      </w:r>
      <w:r w:rsidR="3CEC6322">
        <w:t xml:space="preserve">, utifrån beskrivning i </w:t>
      </w:r>
      <w:proofErr w:type="spellStart"/>
      <w:r w:rsidR="3CEC6322">
        <w:t>Vårdhandbokens</w:t>
      </w:r>
      <w:proofErr w:type="spellEnd"/>
      <w:r w:rsidR="3CEC6322">
        <w:t xml:space="preserve"> avsnitt </w:t>
      </w:r>
      <w:r w:rsidR="3CEC6322" w:rsidRPr="26B3BECC">
        <w:rPr>
          <w:i/>
          <w:iCs/>
        </w:rPr>
        <w:t>Basala hygienrutiner och klädregler</w:t>
      </w:r>
      <w:r w:rsidR="3CEC6322">
        <w:t xml:space="preserve"> samt denna rutin med lokala tillägg. </w:t>
      </w:r>
    </w:p>
    <w:p w14:paraId="65875A37" w14:textId="0089CCF1" w:rsidR="006D4D82" w:rsidRDefault="00535D2E" w:rsidP="00561931">
      <w:pPr>
        <w:pStyle w:val="Punktlistaniv2"/>
      </w:pPr>
      <w:r>
        <w:lastRenderedPageBreak/>
        <w:t>a</w:t>
      </w:r>
      <w:r w:rsidR="00D644F1">
        <w:t>nställda</w:t>
      </w:r>
      <w:r w:rsidR="00B33651">
        <w:t xml:space="preserve"> utbildas</w:t>
      </w:r>
      <w:r w:rsidR="00CF20FB">
        <w:t xml:space="preserve">, </w:t>
      </w:r>
      <w:r w:rsidR="00B33651">
        <w:t>informeras</w:t>
      </w:r>
      <w:r w:rsidR="00CF20FB">
        <w:t xml:space="preserve"> och årligen </w:t>
      </w:r>
      <w:r w:rsidR="00935CF8">
        <w:t>uppdateras</w:t>
      </w:r>
      <w:r w:rsidR="00B33651">
        <w:t xml:space="preserve"> om krav på följsamhet till denna </w:t>
      </w:r>
      <w:r w:rsidR="00A528B4">
        <w:t>rutin</w:t>
      </w:r>
      <w:r w:rsidR="00B33651">
        <w:t>.</w:t>
      </w:r>
      <w:r w:rsidR="006138DD">
        <w:t xml:space="preserve"> </w:t>
      </w:r>
    </w:p>
    <w:p w14:paraId="6ED8C373" w14:textId="154406BD" w:rsidR="004A2AC0" w:rsidRDefault="00535D2E" w:rsidP="00561931">
      <w:pPr>
        <w:pStyle w:val="Punktlistaniv2"/>
      </w:pPr>
      <w:r>
        <w:t>r</w:t>
      </w:r>
      <w:r w:rsidR="00D704BF">
        <w:t>apporter regelbundet tas</w:t>
      </w:r>
      <w:r w:rsidR="00B33651">
        <w:t xml:space="preserve"> ut </w:t>
      </w:r>
      <w:r w:rsidR="00540F81">
        <w:t xml:space="preserve">och </w:t>
      </w:r>
      <w:r w:rsidR="00B33651">
        <w:t>analysera</w:t>
      </w:r>
      <w:r w:rsidR="00D704BF">
        <w:t>s</w:t>
      </w:r>
      <w:r w:rsidR="0026554F">
        <w:t xml:space="preserve"> </w:t>
      </w:r>
      <w:r w:rsidR="00B33651">
        <w:t>på enhets</w:t>
      </w:r>
      <w:r w:rsidR="001A3EC7">
        <w:t>- respektive verksamhets</w:t>
      </w:r>
      <w:r w:rsidR="00B33651">
        <w:t>nivå. Resultat ska återkopplas t</w:t>
      </w:r>
      <w:r w:rsidR="0096722B">
        <w:t>ill</w:t>
      </w:r>
      <w:r w:rsidR="00B33651">
        <w:t xml:space="preserve"> berörda personalgrupper.</w:t>
      </w:r>
      <w:r w:rsidR="00113CE9">
        <w:t xml:space="preserve"> Åtgärdsplan ska utformas om verksamheten inte nått fullgoda resultat.</w:t>
      </w:r>
    </w:p>
    <w:p w14:paraId="290D64F8" w14:textId="43B83B80" w:rsidR="00B33651" w:rsidRDefault="00B33651" w:rsidP="00E92467">
      <w:pPr>
        <w:pStyle w:val="Punktlista"/>
      </w:pPr>
      <w:bookmarkStart w:id="57" w:name="_Toc525719274"/>
      <w:bookmarkStart w:id="58" w:name="_Toc256000023"/>
      <w:bookmarkStart w:id="59" w:name="_Toc256000052"/>
      <w:bookmarkStart w:id="60" w:name="_Toc44945386"/>
      <w:bookmarkStart w:id="61" w:name="_Toc256000074"/>
      <w:bookmarkEnd w:id="52"/>
      <w:bookmarkEnd w:id="53"/>
      <w:bookmarkEnd w:id="54"/>
      <w:bookmarkEnd w:id="55"/>
      <w:bookmarkEnd w:id="56"/>
      <w:r w:rsidRPr="006929D0">
        <w:rPr>
          <w:b/>
          <w:bCs/>
        </w:rPr>
        <w:t>Chefläkare</w:t>
      </w:r>
      <w:bookmarkEnd w:id="57"/>
      <w:bookmarkEnd w:id="58"/>
      <w:bookmarkEnd w:id="59"/>
      <w:bookmarkEnd w:id="60"/>
      <w:bookmarkEnd w:id="61"/>
      <w:r w:rsidR="004A2AC0" w:rsidRPr="006929D0">
        <w:rPr>
          <w:b/>
          <w:bCs/>
        </w:rPr>
        <w:t xml:space="preserve"> </w:t>
      </w:r>
      <w:r w:rsidR="004A2AC0">
        <w:t>a</w:t>
      </w:r>
      <w:r w:rsidRPr="00070D7E">
        <w:t>nsvarar för att inhämta</w:t>
      </w:r>
      <w:r w:rsidR="00A921DF">
        <w:t xml:space="preserve"> och </w:t>
      </w:r>
      <w:r w:rsidRPr="00070D7E">
        <w:t xml:space="preserve">analysera SÄS resultat om följsamhet till </w:t>
      </w:r>
      <w:r w:rsidR="003458BE">
        <w:t>BHK</w:t>
      </w:r>
      <w:r w:rsidRPr="00070D7E">
        <w:t xml:space="preserve"> </w:t>
      </w:r>
      <w:r w:rsidR="00A921DF">
        <w:t xml:space="preserve">samt </w:t>
      </w:r>
      <w:r w:rsidRPr="00070D7E">
        <w:t xml:space="preserve">redovisa dessa för sjukhusledningen. </w:t>
      </w:r>
    </w:p>
    <w:p w14:paraId="3828F447" w14:textId="342E0758" w:rsidR="00F73A91" w:rsidRDefault="00343011" w:rsidP="00F73A91">
      <w:pPr>
        <w:pStyle w:val="MellanrubrikVGR"/>
      </w:pPr>
      <w:bookmarkStart w:id="62" w:name="_Toc161913634"/>
      <w:r>
        <w:t>Material och metoder</w:t>
      </w:r>
      <w:bookmarkEnd w:id="62"/>
    </w:p>
    <w:p w14:paraId="150F0E1D" w14:textId="77777777" w:rsidR="00B4078B" w:rsidRPr="00E92467" w:rsidRDefault="00D12379" w:rsidP="00F73A91">
      <w:r w:rsidRPr="00E92467">
        <w:t>För att</w:t>
      </w:r>
      <w:r w:rsidR="004A28E4" w:rsidRPr="00E92467">
        <w:t xml:space="preserve"> informera</w:t>
      </w:r>
      <w:r w:rsidR="007A1249" w:rsidRPr="00E92467">
        <w:t>, reflektera</w:t>
      </w:r>
      <w:r w:rsidR="004A28E4" w:rsidRPr="00E92467">
        <w:t xml:space="preserve"> </w:t>
      </w:r>
      <w:r w:rsidR="005B6380" w:rsidRPr="00E92467">
        <w:t xml:space="preserve">kring </w:t>
      </w:r>
      <w:r w:rsidR="004A28E4" w:rsidRPr="00E92467">
        <w:t xml:space="preserve">och repetera </w:t>
      </w:r>
      <w:r w:rsidR="00E728FF" w:rsidRPr="00E92467">
        <w:t xml:space="preserve">innehållet i denna rutin används med fördel </w:t>
      </w:r>
    </w:p>
    <w:p w14:paraId="7A848714" w14:textId="60056275" w:rsidR="00B4078B" w:rsidRPr="00E92467" w:rsidRDefault="00BD58B6" w:rsidP="00E92467">
      <w:pPr>
        <w:pStyle w:val="Punktlista"/>
      </w:pPr>
      <w:r>
        <w:t>b</w:t>
      </w:r>
      <w:r w:rsidR="007A1249" w:rsidRPr="00E92467">
        <w:t>ros</w:t>
      </w:r>
      <w:r w:rsidR="00967683" w:rsidRPr="00E92467">
        <w:t xml:space="preserve">chyren </w:t>
      </w:r>
      <w:hyperlink>
        <w:r w:rsidR="00967683" w:rsidRPr="00E92467">
          <w:rPr>
            <w:rStyle w:val="Hyperlnk"/>
            <w:i/>
            <w:iCs/>
          </w:rPr>
          <w:t>Rena händer rätt klädd</w:t>
        </w:r>
      </w:hyperlink>
      <w:r w:rsidR="003467EC" w:rsidRPr="00E92467">
        <w:t xml:space="preserve"> [6]</w:t>
      </w:r>
      <w:r w:rsidR="00B4078B" w:rsidRPr="00E92467">
        <w:rPr>
          <w:i/>
          <w:iCs/>
        </w:rPr>
        <w:t xml:space="preserve"> </w:t>
      </w:r>
      <w:r w:rsidR="001E6B55" w:rsidRPr="00E92467">
        <w:t xml:space="preserve">eller </w:t>
      </w:r>
      <w:hyperlink r:id="rId12">
        <w:r w:rsidR="00DA1EEA" w:rsidRPr="00E92467">
          <w:rPr>
            <w:rStyle w:val="Hyperlnk"/>
            <w:i/>
            <w:iCs/>
          </w:rPr>
          <w:t xml:space="preserve">Clean hands, proper </w:t>
        </w:r>
        <w:proofErr w:type="spellStart"/>
        <w:r w:rsidR="00DA1EEA" w:rsidRPr="00E92467">
          <w:rPr>
            <w:rStyle w:val="Hyperlnk"/>
            <w:i/>
            <w:iCs/>
          </w:rPr>
          <w:t>clothing</w:t>
        </w:r>
        <w:proofErr w:type="spellEnd"/>
      </w:hyperlink>
      <w:r w:rsidR="00D21831" w:rsidRPr="00E92467">
        <w:rPr>
          <w:i/>
          <w:iCs/>
        </w:rPr>
        <w:t xml:space="preserve"> </w:t>
      </w:r>
      <w:r w:rsidR="00D21831" w:rsidRPr="00E92467">
        <w:t>[</w:t>
      </w:r>
      <w:r w:rsidR="003467EC" w:rsidRPr="00E92467">
        <w:t>7</w:t>
      </w:r>
      <w:r w:rsidR="00D21831" w:rsidRPr="00E92467">
        <w:t>]</w:t>
      </w:r>
      <w:r w:rsidR="001F2D63">
        <w:t>.</w:t>
      </w:r>
    </w:p>
    <w:p w14:paraId="4C7BEAF0" w14:textId="783454BC" w:rsidR="00E872C8" w:rsidRPr="00E92467" w:rsidRDefault="00BD58B6" w:rsidP="00E92467">
      <w:pPr>
        <w:pStyle w:val="Punktlista"/>
      </w:pPr>
      <w:r>
        <w:t>a</w:t>
      </w:r>
      <w:r w:rsidR="004F2697" w:rsidRPr="00E92467">
        <w:t xml:space="preserve">ffischen </w:t>
      </w:r>
      <w:hyperlink r:id="rId13" w:history="1">
        <w:r w:rsidR="004F2697" w:rsidRPr="00E92467">
          <w:rPr>
            <w:rStyle w:val="Hyperlnk"/>
            <w:i/>
            <w:iCs/>
          </w:rPr>
          <w:t>Vårdhygieniska grundprinciper del 1, Basala hygienrutiner</w:t>
        </w:r>
      </w:hyperlink>
      <w:r w:rsidR="00D21831" w:rsidRPr="00E92467">
        <w:rPr>
          <w:i/>
          <w:iCs/>
        </w:rPr>
        <w:t xml:space="preserve"> </w:t>
      </w:r>
      <w:r w:rsidR="00D21831" w:rsidRPr="00E92467">
        <w:t>[</w:t>
      </w:r>
      <w:r w:rsidR="003467EC" w:rsidRPr="00E92467">
        <w:t>8</w:t>
      </w:r>
      <w:r w:rsidR="00D21831" w:rsidRPr="00E92467">
        <w:t>]</w:t>
      </w:r>
      <w:r w:rsidR="004F2697" w:rsidRPr="00E92467">
        <w:rPr>
          <w:i/>
          <w:iCs/>
        </w:rPr>
        <w:t>.</w:t>
      </w:r>
    </w:p>
    <w:p w14:paraId="1528B649" w14:textId="431EC29C" w:rsidR="0035339E" w:rsidRPr="00F73A91" w:rsidRDefault="00BD58B6" w:rsidP="00E92467">
      <w:pPr>
        <w:pStyle w:val="Punktlista"/>
      </w:pPr>
      <w:r>
        <w:t>a</w:t>
      </w:r>
      <w:r w:rsidR="0035339E" w:rsidRPr="00E92467">
        <w:t xml:space="preserve">vsnittet </w:t>
      </w:r>
      <w:hyperlink r:id="rId14" w:history="1">
        <w:r w:rsidR="0035339E" w:rsidRPr="00E92467">
          <w:rPr>
            <w:rStyle w:val="Hyperlnk"/>
            <w:i/>
            <w:iCs/>
          </w:rPr>
          <w:t>Basala hygienrutiner och klädregler</w:t>
        </w:r>
      </w:hyperlink>
      <w:r w:rsidR="0035339E" w:rsidRPr="00E92467">
        <w:t xml:space="preserve"> i </w:t>
      </w:r>
      <w:r w:rsidR="00574516" w:rsidRPr="00E92467">
        <w:t>V</w:t>
      </w:r>
      <w:r w:rsidR="0035339E" w:rsidRPr="00E92467">
        <w:t>årdhandboken</w:t>
      </w:r>
      <w:r w:rsidR="00624854">
        <w:t xml:space="preserve"> [1]</w:t>
      </w:r>
      <w:r w:rsidR="0035339E">
        <w:t>.</w:t>
      </w:r>
    </w:p>
    <w:p w14:paraId="0AE17DB1" w14:textId="77777777" w:rsidR="005552F6" w:rsidRPr="00070D7E" w:rsidRDefault="005552F6" w:rsidP="00E92467">
      <w:pPr>
        <w:pStyle w:val="Rubrik3"/>
      </w:pPr>
      <w:bookmarkStart w:id="63" w:name="_Toc419893119"/>
      <w:bookmarkStart w:id="64" w:name="_Toc256000004"/>
      <w:bookmarkStart w:id="65" w:name="_Toc525719282"/>
      <w:bookmarkStart w:id="66" w:name="_Toc256000031"/>
      <w:bookmarkStart w:id="67" w:name="_Toc256000060"/>
      <w:bookmarkStart w:id="68" w:name="_Toc44945394"/>
      <w:bookmarkStart w:id="69" w:name="_Toc256000082"/>
      <w:bookmarkStart w:id="70" w:name="_Toc156312966"/>
      <w:bookmarkStart w:id="71" w:name="_Toc1238976345"/>
      <w:bookmarkStart w:id="72" w:name="_Toc525719280"/>
      <w:bookmarkStart w:id="73" w:name="_Toc256000029"/>
      <w:bookmarkStart w:id="74" w:name="_Toc256000058"/>
      <w:bookmarkStart w:id="75" w:name="_Toc44945392"/>
      <w:bookmarkStart w:id="76" w:name="_Toc256000080"/>
      <w:bookmarkStart w:id="77" w:name="_Toc161913635"/>
      <w:r w:rsidRPr="00070D7E">
        <w:t>Uppföljning</w:t>
      </w:r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7"/>
    </w:p>
    <w:p w14:paraId="0EA26804" w14:textId="586E8785" w:rsidR="00070D7E" w:rsidRPr="00E92467" w:rsidRDefault="00070D7E" w:rsidP="00E92467">
      <w:pPr>
        <w:pStyle w:val="MellanrubrikVGR"/>
        <w:spacing w:before="120"/>
      </w:pPr>
      <w:bookmarkStart w:id="78" w:name="_Toc156312578"/>
      <w:bookmarkStart w:id="79" w:name="_Toc161913636"/>
      <w:r w:rsidRPr="00E92467">
        <w:t xml:space="preserve">Följsamhetsmätning </w:t>
      </w:r>
      <w:r w:rsidR="005552F6" w:rsidRPr="00E92467">
        <w:t>BHK</w:t>
      </w:r>
      <w:bookmarkEnd w:id="72"/>
      <w:bookmarkEnd w:id="73"/>
      <w:bookmarkEnd w:id="74"/>
      <w:bookmarkEnd w:id="75"/>
      <w:bookmarkEnd w:id="76"/>
      <w:bookmarkEnd w:id="78"/>
      <w:bookmarkEnd w:id="79"/>
    </w:p>
    <w:p w14:paraId="4C9AC5DE" w14:textId="17E22342" w:rsidR="000C7377" w:rsidRDefault="000C7377" w:rsidP="00555F2C">
      <w:r>
        <w:t>Följsamhetsmätning BHK skall göras varje månad på SÄS</w:t>
      </w:r>
      <w:r w:rsidR="20FEA1ED">
        <w:t xml:space="preserve"> av</w:t>
      </w:r>
      <w:r>
        <w:t xml:space="preserve"> alla enheter med patientnära arbete.</w:t>
      </w:r>
      <w:r w:rsidR="003F5EB6">
        <w:t xml:space="preserve"> Målsättning är att följsamheten skall vara 100%.</w:t>
      </w:r>
      <w:r>
        <w:t xml:space="preserve"> </w:t>
      </w:r>
    </w:p>
    <w:p w14:paraId="179858A6" w14:textId="479D7DB4" w:rsidR="000C7377" w:rsidRDefault="5D4CF03C" w:rsidP="00555F2C">
      <w:r>
        <w:t xml:space="preserve">Vad som är ett lämpligt antal mätningar per månad kan variera utifrån verksamhetens storlek och eventuella pågående förbättringsarbeten </w:t>
      </w:r>
      <w:proofErr w:type="gramStart"/>
      <w:r>
        <w:t>etc.</w:t>
      </w:r>
      <w:proofErr w:type="gramEnd"/>
      <w:r>
        <w:t xml:space="preserve"> </w:t>
      </w:r>
      <w:r w:rsidR="631453C7">
        <w:t xml:space="preserve">För en enhet med dygnet-runt-verksamhet kan 10 mätningar per månad ses som ett nedre riktvärde. </w:t>
      </w:r>
    </w:p>
    <w:p w14:paraId="7221A410" w14:textId="6D1872F2" w:rsidR="00545ED1" w:rsidRPr="00070D7E" w:rsidRDefault="009E6557" w:rsidP="00DD2669">
      <w:r>
        <w:t xml:space="preserve">Mätning </w:t>
      </w:r>
      <w:r w:rsidR="00700BFC">
        <w:t>sker</w:t>
      </w:r>
      <w:r w:rsidR="008F4E8F">
        <w:t xml:space="preserve"> genom observationer </w:t>
      </w:r>
      <w:r w:rsidR="00700BFC">
        <w:t>eller</w:t>
      </w:r>
      <w:r w:rsidR="008F4E8F">
        <w:t xml:space="preserve"> självskattning</w:t>
      </w:r>
      <w:r w:rsidR="54FA57AF">
        <w:t>. Inrapportering sker via forms-</w:t>
      </w:r>
      <w:r w:rsidR="1D6622B1">
        <w:t xml:space="preserve">formulär </w:t>
      </w:r>
      <w:r w:rsidR="54FA57AF">
        <w:t>till vilke</w:t>
      </w:r>
      <w:r w:rsidR="595E6F1D">
        <w:t>t</w:t>
      </w:r>
      <w:r w:rsidR="54FA57AF">
        <w:t xml:space="preserve"> åtkomst få</w:t>
      </w:r>
      <w:r w:rsidR="6DDCFF97">
        <w:t>s</w:t>
      </w:r>
      <w:r w:rsidR="54FA57AF">
        <w:t xml:space="preserve"> via QR-kod och/eller länk tillgänglig på </w:t>
      </w:r>
      <w:proofErr w:type="spellStart"/>
      <w:r w:rsidR="54FA57AF">
        <w:t>vårdhygiens</w:t>
      </w:r>
      <w:proofErr w:type="spellEnd"/>
      <w:r w:rsidR="54FA57AF">
        <w:t xml:space="preserve"> </w:t>
      </w:r>
      <w:r w:rsidR="6AE71708">
        <w:t xml:space="preserve">interna </w:t>
      </w:r>
      <w:r w:rsidR="54FA57AF">
        <w:t>hemsida</w:t>
      </w:r>
      <w:r w:rsidR="5CEC4137" w:rsidRPr="02AA6AD5">
        <w:rPr>
          <w:i/>
          <w:iCs/>
        </w:rPr>
        <w:t>.</w:t>
      </w:r>
    </w:p>
    <w:p w14:paraId="4E740918" w14:textId="6C825C4D" w:rsidR="00545ED1" w:rsidRPr="00070D7E" w:rsidRDefault="5CEC4137" w:rsidP="02AA6AD5">
      <w:r>
        <w:t xml:space="preserve">Inrapporterade resultat </w:t>
      </w:r>
      <w:r w:rsidR="2C67E710">
        <w:t xml:space="preserve">presenteras </w:t>
      </w:r>
      <w:r>
        <w:t>på enhets- och verksamhets</w:t>
      </w:r>
      <w:r w:rsidR="3F17781A">
        <w:t>områdesnivå</w:t>
      </w:r>
      <w:r>
        <w:t xml:space="preserve"> i </w:t>
      </w:r>
      <w:r w:rsidR="3D1D00D5">
        <w:t xml:space="preserve">rapporten </w:t>
      </w:r>
      <w:r w:rsidR="3D1D00D5" w:rsidRPr="02AA6AD5">
        <w:rPr>
          <w:i/>
          <w:iCs/>
        </w:rPr>
        <w:t>BHK uppföljning</w:t>
      </w:r>
      <w:r w:rsidR="65387863">
        <w:t xml:space="preserve">, tillgänglig på SÄS intranät. </w:t>
      </w:r>
    </w:p>
    <w:p w14:paraId="2BA1A5F3" w14:textId="1D45FE30" w:rsidR="00545ED1" w:rsidRPr="00070D7E" w:rsidRDefault="00070D7E" w:rsidP="02AA6AD5">
      <w:r>
        <w:t>Resultaten från</w:t>
      </w:r>
      <w:r w:rsidR="00E91B8E">
        <w:t xml:space="preserve"> </w:t>
      </w:r>
      <w:r>
        <w:t>mätning</w:t>
      </w:r>
      <w:r w:rsidR="765F315C">
        <w:t>arna</w:t>
      </w:r>
      <w:r>
        <w:t xml:space="preserve"> ska analyseras på samtliga lednings</w:t>
      </w:r>
      <w:r w:rsidR="00C52F4B">
        <w:t>nivåer, återkopplas och diskuteras i berörda personalgrupper</w:t>
      </w:r>
      <w:r w:rsidR="004F380A">
        <w:t xml:space="preserve"> </w:t>
      </w:r>
      <w:r>
        <w:t>och vid brister åtföljas av en åtgärdsplan.</w:t>
      </w:r>
    </w:p>
    <w:p w14:paraId="4CE023B6" w14:textId="77777777" w:rsidR="00070D7E" w:rsidRPr="00070D7E" w:rsidRDefault="00070D7E" w:rsidP="002D5D48">
      <w:pPr>
        <w:pStyle w:val="Rubrik2"/>
      </w:pPr>
      <w:bookmarkStart w:id="80" w:name="_Toc182366122"/>
      <w:bookmarkStart w:id="81" w:name="_Toc419893120"/>
      <w:bookmarkStart w:id="82" w:name="_Toc256000005"/>
      <w:bookmarkStart w:id="83" w:name="_Toc525719285"/>
      <w:bookmarkStart w:id="84" w:name="_Toc256000034"/>
      <w:bookmarkStart w:id="85" w:name="_Toc256000063"/>
      <w:bookmarkStart w:id="86" w:name="_Toc44945397"/>
      <w:bookmarkStart w:id="87" w:name="_Toc256000085"/>
      <w:bookmarkStart w:id="88" w:name="_Toc156312579"/>
      <w:bookmarkStart w:id="89" w:name="_Toc156312967"/>
      <w:bookmarkStart w:id="90" w:name="_Toc1701825465"/>
      <w:bookmarkStart w:id="91" w:name="_Toc161913637"/>
      <w:r w:rsidRPr="00070D7E">
        <w:lastRenderedPageBreak/>
        <w:t>Dokumentinformation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</w:p>
    <w:p w14:paraId="4DC6CF63" w14:textId="77777777" w:rsidR="00070D7E" w:rsidRDefault="00070D7E" w:rsidP="002D5D48">
      <w:pPr>
        <w:keepNext/>
        <w:keepLines/>
        <w:spacing w:after="0"/>
        <w:rPr>
          <w:b/>
          <w:bCs/>
        </w:rPr>
      </w:pPr>
      <w:r w:rsidRPr="00555F2C">
        <w:rPr>
          <w:b/>
          <w:bCs/>
        </w:rPr>
        <w:t>För innehållet svarar</w:t>
      </w:r>
    </w:p>
    <w:p w14:paraId="4C6C64C2" w14:textId="59CC90F6" w:rsidR="00E4179F" w:rsidRDefault="00E4179F" w:rsidP="002D5D48">
      <w:pPr>
        <w:keepNext/>
        <w:keepLines/>
      </w:pPr>
      <w:r>
        <w:t>Jenny Andersson,</w:t>
      </w:r>
      <w:r w:rsidR="00857578">
        <w:t xml:space="preserve"> h</w:t>
      </w:r>
      <w:r>
        <w:t xml:space="preserve">ygiensjuksköterska, </w:t>
      </w:r>
      <w:r w:rsidR="00857578">
        <w:t>v</w:t>
      </w:r>
      <w:r>
        <w:t>årdhygien SÄS</w:t>
      </w:r>
    </w:p>
    <w:p w14:paraId="5BA96D47" w14:textId="77777777" w:rsidR="00070D7E" w:rsidRPr="00555F2C" w:rsidRDefault="00070D7E" w:rsidP="002D5D48">
      <w:pPr>
        <w:keepNext/>
        <w:keepLines/>
        <w:spacing w:after="0"/>
        <w:rPr>
          <w:b/>
          <w:bCs/>
        </w:rPr>
      </w:pPr>
      <w:bookmarkStart w:id="92" w:name="_Toc149035757"/>
      <w:bookmarkStart w:id="93" w:name="_Toc149978547"/>
      <w:r w:rsidRPr="00555F2C">
        <w:rPr>
          <w:b/>
          <w:bCs/>
        </w:rPr>
        <w:t>Remissinstanser</w:t>
      </w:r>
      <w:bookmarkEnd w:id="92"/>
      <w:bookmarkEnd w:id="93"/>
      <w:r w:rsidRPr="00555F2C">
        <w:rPr>
          <w:b/>
          <w:bCs/>
        </w:rPr>
        <w:t>, utgåva 1</w:t>
      </w:r>
    </w:p>
    <w:p w14:paraId="0DD231E9" w14:textId="77777777" w:rsidR="00070D7E" w:rsidRPr="00070D7E" w:rsidRDefault="00070D7E" w:rsidP="002D5D48">
      <w:pPr>
        <w:keepNext/>
        <w:keepLines/>
        <w:rPr>
          <w:szCs w:val="20"/>
        </w:rPr>
      </w:pPr>
      <w:r w:rsidRPr="00070D7E">
        <w:rPr>
          <w:szCs w:val="20"/>
        </w:rPr>
        <w:t>Verksamhetschefer, SÄS</w:t>
      </w:r>
    </w:p>
    <w:p w14:paraId="53D16773" w14:textId="77777777" w:rsidR="00070D7E" w:rsidRPr="00555F2C" w:rsidRDefault="00070D7E" w:rsidP="002D5D48">
      <w:pPr>
        <w:keepNext/>
        <w:keepLines/>
        <w:spacing w:after="0"/>
        <w:rPr>
          <w:b/>
          <w:bCs/>
        </w:rPr>
      </w:pPr>
      <w:r w:rsidRPr="00555F2C">
        <w:rPr>
          <w:b/>
          <w:bCs/>
        </w:rPr>
        <w:t>Fastställt av</w:t>
      </w:r>
    </w:p>
    <w:p w14:paraId="237A7C46" w14:textId="2B26956A" w:rsidR="00070D7E" w:rsidRPr="00070D7E" w:rsidRDefault="002E793B" w:rsidP="002D5D48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070D7E" w:rsidRPr="00070D7E">
        <w:rPr>
          <w:szCs w:val="20"/>
        </w:rPr>
        <w:t>, chefläkare, SÄS</w:t>
      </w:r>
    </w:p>
    <w:p w14:paraId="2CFE4693" w14:textId="77777777" w:rsidR="00070D7E" w:rsidRPr="00555F2C" w:rsidRDefault="00070D7E" w:rsidP="002D5D48">
      <w:pPr>
        <w:keepNext/>
        <w:keepLines/>
        <w:spacing w:after="0"/>
        <w:rPr>
          <w:b/>
          <w:bCs/>
        </w:rPr>
      </w:pPr>
      <w:r w:rsidRPr="00555F2C">
        <w:rPr>
          <w:b/>
          <w:bCs/>
        </w:rPr>
        <w:t>Nyckelord</w:t>
      </w:r>
    </w:p>
    <w:p w14:paraId="31E63145" w14:textId="60E06584" w:rsidR="00070D7E" w:rsidRPr="00070D7E" w:rsidRDefault="00070D7E" w:rsidP="002D5D48">
      <w:pPr>
        <w:keepNext/>
        <w:keepLines/>
      </w:pPr>
      <w:r>
        <w:t>Vårdhygien, basal hygien, klädregler, hygienrutiner, BHK, vårdrelaterade infektioner, ansvarsområde, infektionskontroll, smittspridning, infektionsförebyggande, patientsäkerhet</w:t>
      </w:r>
      <w:r w:rsidR="00F47C20">
        <w:t>, arbetarskydd</w:t>
      </w:r>
    </w:p>
    <w:p w14:paraId="66FD02EC" w14:textId="58927D37" w:rsidR="00070D7E" w:rsidRPr="00070D7E" w:rsidRDefault="00070D7E" w:rsidP="0015222D">
      <w:pPr>
        <w:pStyle w:val="Rubrik2"/>
      </w:pPr>
      <w:bookmarkStart w:id="94" w:name="_Toc419893121"/>
      <w:bookmarkStart w:id="95" w:name="_Toc256000006"/>
      <w:bookmarkStart w:id="96" w:name="_Toc525719286"/>
      <w:bookmarkStart w:id="97" w:name="_Toc256000035"/>
      <w:bookmarkStart w:id="98" w:name="_Toc256000064"/>
      <w:bookmarkStart w:id="99" w:name="_Toc44945398"/>
      <w:bookmarkStart w:id="100" w:name="_Toc256000086"/>
      <w:bookmarkStart w:id="101" w:name="_Toc156312580"/>
      <w:bookmarkStart w:id="102" w:name="_Toc156312968"/>
      <w:bookmarkStart w:id="103" w:name="_Toc1841115927"/>
      <w:bookmarkStart w:id="104" w:name="_Toc169686209"/>
      <w:bookmarkStart w:id="105" w:name="_Toc169686713"/>
      <w:bookmarkStart w:id="106" w:name="_Toc182366123"/>
      <w:bookmarkStart w:id="107" w:name="_Toc161913638"/>
      <w:r w:rsidRPr="00070D7E">
        <w:t>Referens</w:t>
      </w:r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r w:rsidR="00624854">
        <w:t>er och länkförteckning</w:t>
      </w:r>
      <w:bookmarkEnd w:id="103"/>
      <w:bookmarkEnd w:id="107"/>
    </w:p>
    <w:p w14:paraId="12180BCC" w14:textId="3CAC9A98" w:rsidR="001728D7" w:rsidRDefault="00053155" w:rsidP="14A34687">
      <w:pPr>
        <w:pStyle w:val="Punktlistanumrerad"/>
      </w:pPr>
      <w:proofErr w:type="spellStart"/>
      <w:r>
        <w:t>Ikkonen</w:t>
      </w:r>
      <w:proofErr w:type="spellEnd"/>
      <w:r>
        <w:t>, J</w:t>
      </w:r>
      <w:r w:rsidR="00A44862">
        <w:t>, Hansson, C.</w:t>
      </w:r>
      <w:r w:rsidR="00DD4732">
        <w:t xml:space="preserve"> Basala hygienrutiner och klädregler. I: Vårdhandboken</w:t>
      </w:r>
      <w:r w:rsidR="00BE05A5">
        <w:t>, 2023</w:t>
      </w:r>
      <w:r w:rsidR="00DD4732">
        <w:t>.</w:t>
      </w:r>
      <w:r w:rsidR="00EF5615">
        <w:br/>
      </w:r>
      <w:hyperlink r:id="rId15">
        <w:r w:rsidR="00EF5615" w:rsidRPr="14A34687">
          <w:rPr>
            <w:rStyle w:val="Hyperlnk"/>
          </w:rPr>
          <w:t>www.vardhandboken.se/vardhygien-infektioner-och-smittspridning/vardhygien/basala-hygienrutiner-och-kladregler/oversikt/</w:t>
        </w:r>
      </w:hyperlink>
    </w:p>
    <w:p w14:paraId="77522D6A" w14:textId="63954D7B" w:rsidR="00AB2BDE" w:rsidRPr="005F4292" w:rsidRDefault="00AB2BDE" w:rsidP="005F4292">
      <w:pPr>
        <w:pStyle w:val="Punktlistanumrerad"/>
        <w:rPr>
          <w:rStyle w:val="Hyperlnk"/>
          <w:color w:val="auto"/>
          <w:u w:val="none"/>
        </w:rPr>
      </w:pPr>
      <w:r>
        <w:t>Basal hygien i vård och omsorg (SOSFS 2015:10)</w:t>
      </w:r>
      <w:r w:rsidR="00F57388">
        <w:t xml:space="preserve">. </w:t>
      </w:r>
      <w:r w:rsidR="00BB6E39">
        <w:t>Stockholm</w:t>
      </w:r>
      <w:r w:rsidR="00BC002D">
        <w:t>:</w:t>
      </w:r>
      <w:r w:rsidR="00BB6E39">
        <w:t xml:space="preserve"> Socialstyrelsen</w:t>
      </w:r>
      <w:r>
        <w:t>.</w:t>
      </w:r>
      <w:r w:rsidR="00EF5615">
        <w:br/>
      </w:r>
      <w:hyperlink r:id="rId16">
        <w:r w:rsidR="00EF5615" w:rsidRPr="14A34687">
          <w:rPr>
            <w:rStyle w:val="Hyperlnk"/>
          </w:rPr>
          <w:t>www.socialstyrelsen.se/globalassets/sharepoint-dokument/artikelkatalog/foreskrifter-och-allmanna-rad/2015-5-10.pdf</w:t>
        </w:r>
      </w:hyperlink>
    </w:p>
    <w:p w14:paraId="74DBD2E2" w14:textId="7775E404" w:rsidR="00AB2BDE" w:rsidRPr="00EF5615" w:rsidRDefault="005F4292" w:rsidP="00193C9F">
      <w:pPr>
        <w:pStyle w:val="Punktlistanumrerad"/>
        <w:rPr>
          <w:rStyle w:val="Hyperlnk"/>
          <w:color w:val="auto"/>
          <w:u w:val="none"/>
        </w:rPr>
      </w:pPr>
      <w:r>
        <w:t xml:space="preserve">Smittrisker. Arbetsmiljöverkets föreskrifter och allmänna </w:t>
      </w:r>
      <w:r w:rsidR="003F58AC">
        <w:t>råd om smittrisker.</w:t>
      </w:r>
      <w:r w:rsidR="00F57388">
        <w:t xml:space="preserve"> </w:t>
      </w:r>
      <w:r w:rsidR="00D921EC">
        <w:t>Stockholm: Arbetsmiljöverket. Hämtad från</w:t>
      </w:r>
      <w:r w:rsidR="002249AC">
        <w:t>:</w:t>
      </w:r>
      <w:r w:rsidR="00EF5615">
        <w:br/>
      </w:r>
      <w:hyperlink r:id="rId17" w:history="1">
        <w:r w:rsidR="00EF5615" w:rsidRPr="006B6262">
          <w:rPr>
            <w:rStyle w:val="Hyperlnk"/>
          </w:rPr>
          <w:t>www.av.se/globalassets/filer/publikationer/foreskrifter/smittrisker_afs_2018_4.pdf</w:t>
        </w:r>
      </w:hyperlink>
    </w:p>
    <w:p w14:paraId="15271CDC" w14:textId="6A5F98AB" w:rsidR="00AB2BDE" w:rsidRDefault="00AB2BDE" w:rsidP="00AB2BDE">
      <w:pPr>
        <w:pStyle w:val="Punktlistanumrerad"/>
      </w:pPr>
      <w:r>
        <w:t>Hälso- och sjukvårdslag (2017:30).</w:t>
      </w:r>
      <w:r w:rsidR="00E06D16">
        <w:t xml:space="preserve"> Stockholm: Socialdepartementet. </w:t>
      </w:r>
      <w:r w:rsidR="00EF5615">
        <w:br/>
      </w:r>
      <w:hyperlink r:id="rId18">
        <w:r w:rsidR="00EF5615" w:rsidRPr="14A34687">
          <w:rPr>
            <w:rStyle w:val="Hyperlnk"/>
          </w:rPr>
          <w:t>www.riksdagen.se/sv/dokument-och-lagar/dokument/svensk-forfattningssamling/halso-och-sjukvardslag-201730_sfs-2017-30/</w:t>
        </w:r>
      </w:hyperlink>
    </w:p>
    <w:p w14:paraId="4E71E6B4" w14:textId="54D03075" w:rsidR="00070D7E" w:rsidRDefault="00070D7E" w:rsidP="004217E9">
      <w:pPr>
        <w:pStyle w:val="Punktlistanumrerad"/>
      </w:pPr>
      <w:r>
        <w:t xml:space="preserve">Ledningssystem för systematiskt kvalitetsarbete (SOSFS 2011:9). </w:t>
      </w:r>
      <w:r w:rsidR="002B7744">
        <w:t xml:space="preserve">Stockholm: </w:t>
      </w:r>
      <w:r>
        <w:t>Socialstyrelsen</w:t>
      </w:r>
      <w:r w:rsidR="002B7744">
        <w:t>.</w:t>
      </w:r>
      <w:r>
        <w:br/>
      </w:r>
      <w:hyperlink r:id="rId19">
        <w:r w:rsidR="00F204A7" w:rsidRPr="14A34687">
          <w:rPr>
            <w:rStyle w:val="Hyperlnk"/>
          </w:rPr>
          <w:t>www.socialstyrelsen.se/kunskapsstod-och-regler/regler-och-riktlinjer/foreskrifter-och-allmanna-rad/konsoliderade-foreskrifter/20119-om-ledningssystem-for-systematiskt-kvalitetsarbete/</w:t>
        </w:r>
      </w:hyperlink>
    </w:p>
    <w:bookmarkEnd w:id="3"/>
    <w:bookmarkEnd w:id="104"/>
    <w:bookmarkEnd w:id="105"/>
    <w:bookmarkEnd w:id="106"/>
    <w:p w14:paraId="735A6A11" w14:textId="5292E320" w:rsidR="005F6EDC" w:rsidRDefault="005F6EDC" w:rsidP="26B3BECC">
      <w:pPr>
        <w:pStyle w:val="Punktlistanumrerad"/>
      </w:pPr>
      <w:r>
        <w:lastRenderedPageBreak/>
        <w:t xml:space="preserve">Rena händer, </w:t>
      </w:r>
      <w:r w:rsidR="004A27BB">
        <w:t>r</w:t>
      </w:r>
      <w:r>
        <w:t>ätt klädd.</w:t>
      </w:r>
      <w:r w:rsidR="007E61E3">
        <w:t xml:space="preserve"> </w:t>
      </w:r>
      <w:r w:rsidR="00F40172">
        <w:t>Vårdhygien SÄS, 2024.</w:t>
      </w:r>
      <w:r w:rsidR="00F204A7">
        <w:br/>
      </w:r>
      <w:hyperlink r:id="rId20">
        <w:r w:rsidR="7B14FE8B" w:rsidRPr="26B3BECC">
          <w:rPr>
            <w:rStyle w:val="Hyperlnk"/>
          </w:rPr>
          <w:t>https://mellanarkiv-offentlig.vgregion.se/alfresco/s/archive/stream/public/v1/source/available/sofia/sas198-1710599037-373/native/2584%20-%20Rena%20h%c3%a4nder%20r%c3%a4tt%20kl%c3%a4dd%202023.pdf</w:t>
        </w:r>
      </w:hyperlink>
    </w:p>
    <w:p w14:paraId="25535FE9" w14:textId="551D67E2" w:rsidR="006B7AF1" w:rsidRDefault="006B7AF1" w:rsidP="26B3BECC">
      <w:pPr>
        <w:pStyle w:val="Punktlistanumrerad"/>
      </w:pPr>
      <w:r>
        <w:t xml:space="preserve">Clean hands, proper </w:t>
      </w:r>
      <w:proofErr w:type="spellStart"/>
      <w:r>
        <w:t>clothing</w:t>
      </w:r>
      <w:proofErr w:type="spellEnd"/>
      <w:r>
        <w:t>. Vårdhygien SÄS, 2024.</w:t>
      </w:r>
      <w:r w:rsidR="5F8011A6">
        <w:t xml:space="preserve"> </w:t>
      </w:r>
      <w:hyperlink r:id="rId21">
        <w:r w:rsidR="5F8011A6" w:rsidRPr="26B3BECC">
          <w:rPr>
            <w:rStyle w:val="Hyperlnk"/>
          </w:rPr>
          <w:t>https://mellanarkiv-offentlig.vgregion.se/alfresco/s/archive/stream/public/v1/source/available/sofia/sas198-1710599037-395/native/2584%20-%20Rena%20h%c3%a4nder%20r%c3%a4tt%20kl%c3%a4dd%20ENG%202023.pdf</w:t>
        </w:r>
      </w:hyperlink>
    </w:p>
    <w:p w14:paraId="05EEEC65" w14:textId="2D08AE21" w:rsidR="005F6EDC" w:rsidRDefault="005F6EDC" w:rsidP="005F6EDC">
      <w:pPr>
        <w:pStyle w:val="Punktlistanumrerad"/>
        <w:spacing w:line="276" w:lineRule="auto"/>
      </w:pPr>
      <w:r>
        <w:t>Vårdhygieniska grundprinciper del 1, basala hygienrutiner. Vårdhygien</w:t>
      </w:r>
      <w:r w:rsidR="00190B12">
        <w:t xml:space="preserve"> SÄS, 2023</w:t>
      </w:r>
      <w:r>
        <w:t xml:space="preserve">. </w:t>
      </w:r>
      <w:r w:rsidR="00686681">
        <w:br/>
      </w:r>
      <w:hyperlink r:id="rId22">
        <w:r w:rsidR="200BBA8F" w:rsidRPr="26B3BECC">
          <w:rPr>
            <w:rStyle w:val="Hyperlnk"/>
          </w:rPr>
          <w:t>https://mellanarkiv-offentlig.vgregion.se/alfresco/s/archive/stream/public/v1/source/available/sofia/sas198-1710599037-381/native/2514%20-%20V%c3%a5rdhygieniska%20grundprinciper%20del%201.pdf</w:t>
        </w:r>
      </w:hyperlink>
    </w:p>
    <w:sectPr w:rsidR="005F6EDC" w:rsidSect="00070D7E"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A2F670" w14:textId="77777777" w:rsidR="00DC446D" w:rsidRDefault="00DC446D">
      <w:r>
        <w:separator/>
      </w:r>
    </w:p>
  </w:endnote>
  <w:endnote w:type="continuationSeparator" w:id="0">
    <w:p w14:paraId="075CAE66" w14:textId="77777777" w:rsidR="00DC446D" w:rsidRDefault="00DC446D">
      <w:r>
        <w:continuationSeparator/>
      </w:r>
    </w:p>
  </w:endnote>
  <w:endnote w:type="continuationNotice" w:id="1">
    <w:p w14:paraId="24278379" w14:textId="77777777" w:rsidR="00DC446D" w:rsidRDefault="00DC446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7727E9" w14:textId="77777777" w:rsidR="00DC446D" w:rsidRDefault="00DC446D"/>
  </w:footnote>
  <w:footnote w:type="continuationSeparator" w:id="0">
    <w:p w14:paraId="08F9C9A5" w14:textId="77777777" w:rsidR="00DC446D" w:rsidRDefault="00DC446D">
      <w:r>
        <w:continuationSeparator/>
      </w:r>
    </w:p>
  </w:footnote>
  <w:footnote w:type="continuationNotice" w:id="1">
    <w:p w14:paraId="748F2BB6" w14:textId="77777777" w:rsidR="00DC446D" w:rsidRDefault="00DC446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3FA408DA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A93FCE"/>
    <w:multiLevelType w:val="hybridMultilevel"/>
    <w:tmpl w:val="07441244"/>
    <w:lvl w:ilvl="0" w:tplc="D42AE302"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4790B780">
      <w:numFmt w:val="bullet"/>
      <w:lvlText w:val="-"/>
      <w:lvlJc w:val="left"/>
      <w:pPr>
        <w:ind w:left="2072" w:hanging="360"/>
      </w:pPr>
      <w:rPr>
        <w:rFonts w:ascii="Times New Roman" w:eastAsia="Times New Roman" w:hAnsi="Times New Roman" w:cs="Times New Roman" w:hint="default"/>
      </w:rPr>
    </w:lvl>
    <w:lvl w:ilvl="2" w:tplc="041D0005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6" w15:restartNumberingAfterBreak="0">
    <w:nsid w:val="0F6E2BAD"/>
    <w:multiLevelType w:val="multilevel"/>
    <w:tmpl w:val="915CF69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8907FFA"/>
    <w:multiLevelType w:val="hybridMultilevel"/>
    <w:tmpl w:val="F970F960"/>
    <w:lvl w:ilvl="0" w:tplc="EE44403E"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2CE37BA"/>
    <w:multiLevelType w:val="hybridMultilevel"/>
    <w:tmpl w:val="98600D66"/>
    <w:lvl w:ilvl="0" w:tplc="D4822458"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79A682"/>
    <w:multiLevelType w:val="hybridMultilevel"/>
    <w:tmpl w:val="AD0E7C8C"/>
    <w:lvl w:ilvl="0" w:tplc="8A964162">
      <w:start w:val="1"/>
      <w:numFmt w:val="decimal"/>
      <w:lvlText w:val="%1."/>
      <w:lvlJc w:val="left"/>
      <w:pPr>
        <w:ind w:left="720" w:hanging="360"/>
      </w:pPr>
    </w:lvl>
    <w:lvl w:ilvl="1" w:tplc="B31EFA10">
      <w:start w:val="1"/>
      <w:numFmt w:val="lowerLetter"/>
      <w:lvlText w:val="%2."/>
      <w:lvlJc w:val="left"/>
      <w:pPr>
        <w:ind w:left="1440" w:hanging="360"/>
      </w:pPr>
    </w:lvl>
    <w:lvl w:ilvl="2" w:tplc="0554B2B4">
      <w:start w:val="1"/>
      <w:numFmt w:val="lowerRoman"/>
      <w:lvlText w:val="%3."/>
      <w:lvlJc w:val="right"/>
      <w:pPr>
        <w:ind w:left="2160" w:hanging="180"/>
      </w:pPr>
    </w:lvl>
    <w:lvl w:ilvl="3" w:tplc="2FB0B956">
      <w:start w:val="1"/>
      <w:numFmt w:val="decimal"/>
      <w:lvlText w:val="%4."/>
      <w:lvlJc w:val="left"/>
      <w:pPr>
        <w:ind w:left="2880" w:hanging="360"/>
      </w:pPr>
    </w:lvl>
    <w:lvl w:ilvl="4" w:tplc="9F4215F4">
      <w:start w:val="1"/>
      <w:numFmt w:val="lowerLetter"/>
      <w:lvlText w:val="%5."/>
      <w:lvlJc w:val="left"/>
      <w:pPr>
        <w:ind w:left="3600" w:hanging="360"/>
      </w:pPr>
    </w:lvl>
    <w:lvl w:ilvl="5" w:tplc="9D6E1D94">
      <w:start w:val="1"/>
      <w:numFmt w:val="lowerRoman"/>
      <w:lvlText w:val="%6."/>
      <w:lvlJc w:val="right"/>
      <w:pPr>
        <w:ind w:left="4320" w:hanging="180"/>
      </w:pPr>
    </w:lvl>
    <w:lvl w:ilvl="6" w:tplc="1B6C6566">
      <w:start w:val="1"/>
      <w:numFmt w:val="decimal"/>
      <w:lvlText w:val="%7."/>
      <w:lvlJc w:val="left"/>
      <w:pPr>
        <w:ind w:left="5040" w:hanging="360"/>
      </w:pPr>
    </w:lvl>
    <w:lvl w:ilvl="7" w:tplc="941EB1A8">
      <w:start w:val="1"/>
      <w:numFmt w:val="lowerLetter"/>
      <w:lvlText w:val="%8."/>
      <w:lvlJc w:val="left"/>
      <w:pPr>
        <w:ind w:left="5760" w:hanging="360"/>
      </w:pPr>
    </w:lvl>
    <w:lvl w:ilvl="8" w:tplc="FB2C6716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93B500"/>
    <w:multiLevelType w:val="hybridMultilevel"/>
    <w:tmpl w:val="FFFFFFFF"/>
    <w:lvl w:ilvl="0" w:tplc="E1786AD8">
      <w:start w:val="1"/>
      <w:numFmt w:val="decimal"/>
      <w:lvlText w:val="%1."/>
      <w:lvlJc w:val="left"/>
      <w:pPr>
        <w:ind w:left="720" w:hanging="360"/>
      </w:pPr>
    </w:lvl>
    <w:lvl w:ilvl="1" w:tplc="74844EC6">
      <w:start w:val="1"/>
      <w:numFmt w:val="lowerLetter"/>
      <w:lvlText w:val="%2."/>
      <w:lvlJc w:val="left"/>
      <w:pPr>
        <w:ind w:left="1440" w:hanging="360"/>
      </w:pPr>
    </w:lvl>
    <w:lvl w:ilvl="2" w:tplc="5F663C14">
      <w:start w:val="1"/>
      <w:numFmt w:val="lowerRoman"/>
      <w:lvlText w:val="%3."/>
      <w:lvlJc w:val="right"/>
      <w:pPr>
        <w:ind w:left="2160" w:hanging="180"/>
      </w:pPr>
    </w:lvl>
    <w:lvl w:ilvl="3" w:tplc="3C64552C">
      <w:start w:val="1"/>
      <w:numFmt w:val="decimal"/>
      <w:lvlText w:val="%4."/>
      <w:lvlJc w:val="left"/>
      <w:pPr>
        <w:ind w:left="2880" w:hanging="360"/>
      </w:pPr>
    </w:lvl>
    <w:lvl w:ilvl="4" w:tplc="1046C2DC">
      <w:start w:val="1"/>
      <w:numFmt w:val="lowerLetter"/>
      <w:lvlText w:val="%5."/>
      <w:lvlJc w:val="left"/>
      <w:pPr>
        <w:ind w:left="3600" w:hanging="360"/>
      </w:pPr>
    </w:lvl>
    <w:lvl w:ilvl="5" w:tplc="F91096EA">
      <w:start w:val="1"/>
      <w:numFmt w:val="lowerRoman"/>
      <w:lvlText w:val="%6."/>
      <w:lvlJc w:val="right"/>
      <w:pPr>
        <w:ind w:left="4320" w:hanging="180"/>
      </w:pPr>
    </w:lvl>
    <w:lvl w:ilvl="6" w:tplc="063ED518">
      <w:start w:val="1"/>
      <w:numFmt w:val="decimal"/>
      <w:lvlText w:val="%7."/>
      <w:lvlJc w:val="left"/>
      <w:pPr>
        <w:ind w:left="5040" w:hanging="360"/>
      </w:pPr>
    </w:lvl>
    <w:lvl w:ilvl="7" w:tplc="AC70D1BE">
      <w:start w:val="1"/>
      <w:numFmt w:val="lowerLetter"/>
      <w:lvlText w:val="%8."/>
      <w:lvlJc w:val="left"/>
      <w:pPr>
        <w:ind w:left="5760" w:hanging="360"/>
      </w:pPr>
    </w:lvl>
    <w:lvl w:ilvl="8" w:tplc="1A58209C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9357EBA"/>
    <w:multiLevelType w:val="hybridMultilevel"/>
    <w:tmpl w:val="19286FE4"/>
    <w:lvl w:ilvl="0" w:tplc="AB207884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64CD5034"/>
    <w:multiLevelType w:val="hybridMultilevel"/>
    <w:tmpl w:val="8FCE4CCC"/>
    <w:lvl w:ilvl="0" w:tplc="E98C5FFA"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5076F3B"/>
    <w:multiLevelType w:val="hybridMultilevel"/>
    <w:tmpl w:val="D5548534"/>
    <w:lvl w:ilvl="0" w:tplc="ACA26A78">
      <w:numFmt w:val="bullet"/>
      <w:pStyle w:val="Punktlistaniv2"/>
      <w:lvlText w:val="-"/>
      <w:lvlJc w:val="left"/>
      <w:pPr>
        <w:ind w:left="2069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9608391">
    <w:abstractNumId w:val="14"/>
  </w:num>
  <w:num w:numId="2" w16cid:durableId="924268463">
    <w:abstractNumId w:val="18"/>
  </w:num>
  <w:num w:numId="3" w16cid:durableId="761953566">
    <w:abstractNumId w:val="1"/>
  </w:num>
  <w:num w:numId="4" w16cid:durableId="44254617">
    <w:abstractNumId w:val="6"/>
  </w:num>
  <w:num w:numId="5" w16cid:durableId="111197369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0917454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8456658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37547705">
    <w:abstractNumId w:val="3"/>
  </w:num>
  <w:num w:numId="9" w16cid:durableId="1794591716">
    <w:abstractNumId w:val="7"/>
  </w:num>
  <w:num w:numId="10" w16cid:durableId="726418902">
    <w:abstractNumId w:val="9"/>
  </w:num>
  <w:num w:numId="11" w16cid:durableId="1860318437">
    <w:abstractNumId w:val="23"/>
  </w:num>
  <w:num w:numId="12" w16cid:durableId="666397018">
    <w:abstractNumId w:val="12"/>
  </w:num>
  <w:num w:numId="13" w16cid:durableId="1413969049">
    <w:abstractNumId w:val="5"/>
  </w:num>
  <w:num w:numId="14" w16cid:durableId="1841462485">
    <w:abstractNumId w:val="22"/>
  </w:num>
  <w:num w:numId="15" w16cid:durableId="4818835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CAF"/>
    <w:rsid w:val="00010D47"/>
    <w:rsid w:val="00016CF0"/>
    <w:rsid w:val="0001736C"/>
    <w:rsid w:val="0002435C"/>
    <w:rsid w:val="00030DDD"/>
    <w:rsid w:val="000313BB"/>
    <w:rsid w:val="0003193B"/>
    <w:rsid w:val="00033ED5"/>
    <w:rsid w:val="00050500"/>
    <w:rsid w:val="00053155"/>
    <w:rsid w:val="00054E4C"/>
    <w:rsid w:val="0005691C"/>
    <w:rsid w:val="00056ECB"/>
    <w:rsid w:val="00056ED5"/>
    <w:rsid w:val="0006088E"/>
    <w:rsid w:val="000655CC"/>
    <w:rsid w:val="000700AE"/>
    <w:rsid w:val="00070D7E"/>
    <w:rsid w:val="00071673"/>
    <w:rsid w:val="000817CE"/>
    <w:rsid w:val="00084024"/>
    <w:rsid w:val="00087850"/>
    <w:rsid w:val="0009062C"/>
    <w:rsid w:val="000928DB"/>
    <w:rsid w:val="000931F5"/>
    <w:rsid w:val="00095368"/>
    <w:rsid w:val="000954C4"/>
    <w:rsid w:val="000A4C35"/>
    <w:rsid w:val="000A611A"/>
    <w:rsid w:val="000A722F"/>
    <w:rsid w:val="000B12D9"/>
    <w:rsid w:val="000B4536"/>
    <w:rsid w:val="000B7715"/>
    <w:rsid w:val="000C7377"/>
    <w:rsid w:val="000C755C"/>
    <w:rsid w:val="000E463B"/>
    <w:rsid w:val="000E5A7E"/>
    <w:rsid w:val="000F43A3"/>
    <w:rsid w:val="000F52AF"/>
    <w:rsid w:val="000F7681"/>
    <w:rsid w:val="00103031"/>
    <w:rsid w:val="0010357B"/>
    <w:rsid w:val="001044FE"/>
    <w:rsid w:val="001065CE"/>
    <w:rsid w:val="001119BA"/>
    <w:rsid w:val="001139D4"/>
    <w:rsid w:val="00113CE9"/>
    <w:rsid w:val="00131B08"/>
    <w:rsid w:val="00132A59"/>
    <w:rsid w:val="00132D02"/>
    <w:rsid w:val="00133337"/>
    <w:rsid w:val="00133A0F"/>
    <w:rsid w:val="0013580F"/>
    <w:rsid w:val="00137B6D"/>
    <w:rsid w:val="0014070B"/>
    <w:rsid w:val="001422C1"/>
    <w:rsid w:val="0015222D"/>
    <w:rsid w:val="001522AE"/>
    <w:rsid w:val="001561C3"/>
    <w:rsid w:val="00157D5B"/>
    <w:rsid w:val="00161FE6"/>
    <w:rsid w:val="001647EA"/>
    <w:rsid w:val="00164C3D"/>
    <w:rsid w:val="00166D3A"/>
    <w:rsid w:val="001728D7"/>
    <w:rsid w:val="00181FDC"/>
    <w:rsid w:val="001860B9"/>
    <w:rsid w:val="00186F2B"/>
    <w:rsid w:val="001874D6"/>
    <w:rsid w:val="00190B12"/>
    <w:rsid w:val="00193C9F"/>
    <w:rsid w:val="0019632A"/>
    <w:rsid w:val="00196746"/>
    <w:rsid w:val="001A00A2"/>
    <w:rsid w:val="001A05AC"/>
    <w:rsid w:val="001A24A5"/>
    <w:rsid w:val="001A3EC7"/>
    <w:rsid w:val="001A46A2"/>
    <w:rsid w:val="001A4E7C"/>
    <w:rsid w:val="001B27DE"/>
    <w:rsid w:val="001B50A4"/>
    <w:rsid w:val="001B762C"/>
    <w:rsid w:val="001C020A"/>
    <w:rsid w:val="001C14E5"/>
    <w:rsid w:val="001C20C4"/>
    <w:rsid w:val="001C4D0A"/>
    <w:rsid w:val="001C5FEF"/>
    <w:rsid w:val="001C7E49"/>
    <w:rsid w:val="001D2DFB"/>
    <w:rsid w:val="001D784D"/>
    <w:rsid w:val="001E4324"/>
    <w:rsid w:val="001E6B55"/>
    <w:rsid w:val="001F2D63"/>
    <w:rsid w:val="001F3C80"/>
    <w:rsid w:val="001F54D7"/>
    <w:rsid w:val="00211487"/>
    <w:rsid w:val="00211D91"/>
    <w:rsid w:val="00217DEC"/>
    <w:rsid w:val="002249AC"/>
    <w:rsid w:val="002252C2"/>
    <w:rsid w:val="00226FC0"/>
    <w:rsid w:val="0023528A"/>
    <w:rsid w:val="00235B57"/>
    <w:rsid w:val="00250F24"/>
    <w:rsid w:val="00251ABB"/>
    <w:rsid w:val="002523C5"/>
    <w:rsid w:val="0025380B"/>
    <w:rsid w:val="002541C0"/>
    <w:rsid w:val="00254ACB"/>
    <w:rsid w:val="00255A1E"/>
    <w:rsid w:val="0025703A"/>
    <w:rsid w:val="002624E1"/>
    <w:rsid w:val="00262F3D"/>
    <w:rsid w:val="00263281"/>
    <w:rsid w:val="002651D6"/>
    <w:rsid w:val="002651FB"/>
    <w:rsid w:val="0026551F"/>
    <w:rsid w:val="0026554F"/>
    <w:rsid w:val="00280A85"/>
    <w:rsid w:val="00284119"/>
    <w:rsid w:val="00290687"/>
    <w:rsid w:val="00290B5C"/>
    <w:rsid w:val="00294791"/>
    <w:rsid w:val="002A4363"/>
    <w:rsid w:val="002A64EE"/>
    <w:rsid w:val="002B0B30"/>
    <w:rsid w:val="002B0C78"/>
    <w:rsid w:val="002B64BC"/>
    <w:rsid w:val="002B7744"/>
    <w:rsid w:val="002B7C8E"/>
    <w:rsid w:val="002C0C02"/>
    <w:rsid w:val="002C1277"/>
    <w:rsid w:val="002C5918"/>
    <w:rsid w:val="002C60AD"/>
    <w:rsid w:val="002D0E0E"/>
    <w:rsid w:val="002D3EE6"/>
    <w:rsid w:val="002D5D48"/>
    <w:rsid w:val="002D6023"/>
    <w:rsid w:val="002E263F"/>
    <w:rsid w:val="002E6F81"/>
    <w:rsid w:val="002E793B"/>
    <w:rsid w:val="002F08BA"/>
    <w:rsid w:val="002F2CFF"/>
    <w:rsid w:val="002F568B"/>
    <w:rsid w:val="002F7818"/>
    <w:rsid w:val="003066D0"/>
    <w:rsid w:val="00311401"/>
    <w:rsid w:val="00315BD3"/>
    <w:rsid w:val="003169E5"/>
    <w:rsid w:val="003203D7"/>
    <w:rsid w:val="00320F86"/>
    <w:rsid w:val="00324171"/>
    <w:rsid w:val="00326C24"/>
    <w:rsid w:val="0033022F"/>
    <w:rsid w:val="00337F99"/>
    <w:rsid w:val="00343011"/>
    <w:rsid w:val="0034307B"/>
    <w:rsid w:val="003458BE"/>
    <w:rsid w:val="00345EB1"/>
    <w:rsid w:val="003467EC"/>
    <w:rsid w:val="00347A8E"/>
    <w:rsid w:val="00350CC4"/>
    <w:rsid w:val="0035339E"/>
    <w:rsid w:val="00360E0D"/>
    <w:rsid w:val="003633DE"/>
    <w:rsid w:val="0036357D"/>
    <w:rsid w:val="00363B23"/>
    <w:rsid w:val="00364B10"/>
    <w:rsid w:val="0036594C"/>
    <w:rsid w:val="00367D19"/>
    <w:rsid w:val="00371371"/>
    <w:rsid w:val="00371BED"/>
    <w:rsid w:val="003741CE"/>
    <w:rsid w:val="00384019"/>
    <w:rsid w:val="003854F1"/>
    <w:rsid w:val="0038561C"/>
    <w:rsid w:val="0038607F"/>
    <w:rsid w:val="0039118E"/>
    <w:rsid w:val="00394107"/>
    <w:rsid w:val="00396DFA"/>
    <w:rsid w:val="00397F54"/>
    <w:rsid w:val="003A0D43"/>
    <w:rsid w:val="003A15F4"/>
    <w:rsid w:val="003A5D43"/>
    <w:rsid w:val="003B2A4B"/>
    <w:rsid w:val="003C1CFC"/>
    <w:rsid w:val="003C2F34"/>
    <w:rsid w:val="003C4250"/>
    <w:rsid w:val="003D02E0"/>
    <w:rsid w:val="003D099E"/>
    <w:rsid w:val="003D21A2"/>
    <w:rsid w:val="003D29D2"/>
    <w:rsid w:val="003E0705"/>
    <w:rsid w:val="003E2FF7"/>
    <w:rsid w:val="003E790F"/>
    <w:rsid w:val="003F1013"/>
    <w:rsid w:val="003F1ACF"/>
    <w:rsid w:val="003F2EE5"/>
    <w:rsid w:val="003F3407"/>
    <w:rsid w:val="003F58AC"/>
    <w:rsid w:val="003F5EB6"/>
    <w:rsid w:val="003F7FAB"/>
    <w:rsid w:val="00404948"/>
    <w:rsid w:val="00406BB4"/>
    <w:rsid w:val="00406BEA"/>
    <w:rsid w:val="00413A60"/>
    <w:rsid w:val="004217E9"/>
    <w:rsid w:val="004230F7"/>
    <w:rsid w:val="0043167E"/>
    <w:rsid w:val="0043409A"/>
    <w:rsid w:val="00441080"/>
    <w:rsid w:val="00443C1E"/>
    <w:rsid w:val="00445EBC"/>
    <w:rsid w:val="00446255"/>
    <w:rsid w:val="00447F67"/>
    <w:rsid w:val="00451935"/>
    <w:rsid w:val="00460ED0"/>
    <w:rsid w:val="004646C7"/>
    <w:rsid w:val="00465651"/>
    <w:rsid w:val="00470CE7"/>
    <w:rsid w:val="00470F4F"/>
    <w:rsid w:val="00472482"/>
    <w:rsid w:val="004731AE"/>
    <w:rsid w:val="00476CE7"/>
    <w:rsid w:val="00480D04"/>
    <w:rsid w:val="00480DC7"/>
    <w:rsid w:val="004876F6"/>
    <w:rsid w:val="00487A87"/>
    <w:rsid w:val="00487FD2"/>
    <w:rsid w:val="0049236A"/>
    <w:rsid w:val="00492718"/>
    <w:rsid w:val="00492C9E"/>
    <w:rsid w:val="0049600F"/>
    <w:rsid w:val="004A27BB"/>
    <w:rsid w:val="004A28E4"/>
    <w:rsid w:val="004A2AC0"/>
    <w:rsid w:val="004A355D"/>
    <w:rsid w:val="004A4970"/>
    <w:rsid w:val="004A586C"/>
    <w:rsid w:val="004B2183"/>
    <w:rsid w:val="004B2A01"/>
    <w:rsid w:val="004C2559"/>
    <w:rsid w:val="004C7998"/>
    <w:rsid w:val="004D14A4"/>
    <w:rsid w:val="004D2C5F"/>
    <w:rsid w:val="004D7BA3"/>
    <w:rsid w:val="004E76B9"/>
    <w:rsid w:val="004F2697"/>
    <w:rsid w:val="004F380A"/>
    <w:rsid w:val="004F4518"/>
    <w:rsid w:val="004F4C62"/>
    <w:rsid w:val="004F5AEF"/>
    <w:rsid w:val="00501433"/>
    <w:rsid w:val="00502B73"/>
    <w:rsid w:val="0051188E"/>
    <w:rsid w:val="00511CC4"/>
    <w:rsid w:val="005137CA"/>
    <w:rsid w:val="005244F7"/>
    <w:rsid w:val="00531E60"/>
    <w:rsid w:val="00534017"/>
    <w:rsid w:val="00535D2E"/>
    <w:rsid w:val="00536A5A"/>
    <w:rsid w:val="00540F81"/>
    <w:rsid w:val="00541D07"/>
    <w:rsid w:val="00544BAB"/>
    <w:rsid w:val="00545ED1"/>
    <w:rsid w:val="00545F31"/>
    <w:rsid w:val="005464F3"/>
    <w:rsid w:val="00551C50"/>
    <w:rsid w:val="005540FB"/>
    <w:rsid w:val="005552F6"/>
    <w:rsid w:val="00555F2C"/>
    <w:rsid w:val="005578FA"/>
    <w:rsid w:val="00561931"/>
    <w:rsid w:val="00563197"/>
    <w:rsid w:val="00565129"/>
    <w:rsid w:val="00565BB4"/>
    <w:rsid w:val="00565CD0"/>
    <w:rsid w:val="005677F9"/>
    <w:rsid w:val="00567820"/>
    <w:rsid w:val="00574516"/>
    <w:rsid w:val="005770AD"/>
    <w:rsid w:val="00581414"/>
    <w:rsid w:val="00582490"/>
    <w:rsid w:val="005826FA"/>
    <w:rsid w:val="00591B9A"/>
    <w:rsid w:val="00596187"/>
    <w:rsid w:val="00597E28"/>
    <w:rsid w:val="005A2E3B"/>
    <w:rsid w:val="005A54ED"/>
    <w:rsid w:val="005A5D5B"/>
    <w:rsid w:val="005A6081"/>
    <w:rsid w:val="005A627D"/>
    <w:rsid w:val="005B6380"/>
    <w:rsid w:val="005C0045"/>
    <w:rsid w:val="005C06AD"/>
    <w:rsid w:val="005C084E"/>
    <w:rsid w:val="005C23C7"/>
    <w:rsid w:val="005C4606"/>
    <w:rsid w:val="005D0B0C"/>
    <w:rsid w:val="005D7543"/>
    <w:rsid w:val="005E02B3"/>
    <w:rsid w:val="005E05B3"/>
    <w:rsid w:val="005E1E24"/>
    <w:rsid w:val="005F338E"/>
    <w:rsid w:val="005F4292"/>
    <w:rsid w:val="005F6EDC"/>
    <w:rsid w:val="0060596B"/>
    <w:rsid w:val="00606D97"/>
    <w:rsid w:val="00607D19"/>
    <w:rsid w:val="006133B8"/>
    <w:rsid w:val="006138DD"/>
    <w:rsid w:val="00614E64"/>
    <w:rsid w:val="00617710"/>
    <w:rsid w:val="00617EE6"/>
    <w:rsid w:val="0062184C"/>
    <w:rsid w:val="00623724"/>
    <w:rsid w:val="00624854"/>
    <w:rsid w:val="00627BEA"/>
    <w:rsid w:val="006319DB"/>
    <w:rsid w:val="0064475E"/>
    <w:rsid w:val="00654332"/>
    <w:rsid w:val="0065595B"/>
    <w:rsid w:val="00655E53"/>
    <w:rsid w:val="00660269"/>
    <w:rsid w:val="00665F89"/>
    <w:rsid w:val="00673C92"/>
    <w:rsid w:val="0067525D"/>
    <w:rsid w:val="006753EC"/>
    <w:rsid w:val="00686649"/>
    <w:rsid w:val="00686681"/>
    <w:rsid w:val="006929D0"/>
    <w:rsid w:val="00693A9C"/>
    <w:rsid w:val="00693DF1"/>
    <w:rsid w:val="006A2789"/>
    <w:rsid w:val="006A4978"/>
    <w:rsid w:val="006A7261"/>
    <w:rsid w:val="006B0373"/>
    <w:rsid w:val="006B0D29"/>
    <w:rsid w:val="006B1819"/>
    <w:rsid w:val="006B2166"/>
    <w:rsid w:val="006B5DE7"/>
    <w:rsid w:val="006B6DC8"/>
    <w:rsid w:val="006B6FFB"/>
    <w:rsid w:val="006B794B"/>
    <w:rsid w:val="006B7AF1"/>
    <w:rsid w:val="006C0042"/>
    <w:rsid w:val="006C5048"/>
    <w:rsid w:val="006C617E"/>
    <w:rsid w:val="006C68A5"/>
    <w:rsid w:val="006C6A4B"/>
    <w:rsid w:val="006C779F"/>
    <w:rsid w:val="006D01F5"/>
    <w:rsid w:val="006D0CFB"/>
    <w:rsid w:val="006D30C0"/>
    <w:rsid w:val="006D34D6"/>
    <w:rsid w:val="006D4D82"/>
    <w:rsid w:val="006D7535"/>
    <w:rsid w:val="006E450B"/>
    <w:rsid w:val="006F0D7E"/>
    <w:rsid w:val="00700BFC"/>
    <w:rsid w:val="00710B77"/>
    <w:rsid w:val="0072075B"/>
    <w:rsid w:val="007221C2"/>
    <w:rsid w:val="00725816"/>
    <w:rsid w:val="00730955"/>
    <w:rsid w:val="0073152E"/>
    <w:rsid w:val="00733A9C"/>
    <w:rsid w:val="00736574"/>
    <w:rsid w:val="007367E0"/>
    <w:rsid w:val="00737215"/>
    <w:rsid w:val="00737E4C"/>
    <w:rsid w:val="00742503"/>
    <w:rsid w:val="00743701"/>
    <w:rsid w:val="00754905"/>
    <w:rsid w:val="00757433"/>
    <w:rsid w:val="00760038"/>
    <w:rsid w:val="00762EE0"/>
    <w:rsid w:val="00765C41"/>
    <w:rsid w:val="00771100"/>
    <w:rsid w:val="007759DD"/>
    <w:rsid w:val="00777D88"/>
    <w:rsid w:val="0078609F"/>
    <w:rsid w:val="007917BA"/>
    <w:rsid w:val="007A1249"/>
    <w:rsid w:val="007A1FBF"/>
    <w:rsid w:val="007A2EA4"/>
    <w:rsid w:val="007A5C6F"/>
    <w:rsid w:val="007B0115"/>
    <w:rsid w:val="007B1683"/>
    <w:rsid w:val="007B7901"/>
    <w:rsid w:val="007B7F00"/>
    <w:rsid w:val="007D36DD"/>
    <w:rsid w:val="007D4241"/>
    <w:rsid w:val="007D4317"/>
    <w:rsid w:val="007D4EA3"/>
    <w:rsid w:val="007E20A8"/>
    <w:rsid w:val="007E25BA"/>
    <w:rsid w:val="007E61E3"/>
    <w:rsid w:val="007F1CFF"/>
    <w:rsid w:val="007F5DD5"/>
    <w:rsid w:val="00821A1B"/>
    <w:rsid w:val="008262E9"/>
    <w:rsid w:val="00826F55"/>
    <w:rsid w:val="00827E69"/>
    <w:rsid w:val="00833998"/>
    <w:rsid w:val="00835C4D"/>
    <w:rsid w:val="00836B0C"/>
    <w:rsid w:val="00836EFE"/>
    <w:rsid w:val="00843F48"/>
    <w:rsid w:val="00851423"/>
    <w:rsid w:val="00855C2B"/>
    <w:rsid w:val="00855F7A"/>
    <w:rsid w:val="00857578"/>
    <w:rsid w:val="00857848"/>
    <w:rsid w:val="00860D12"/>
    <w:rsid w:val="0086177C"/>
    <w:rsid w:val="008654B6"/>
    <w:rsid w:val="0087139C"/>
    <w:rsid w:val="00880E83"/>
    <w:rsid w:val="008859AE"/>
    <w:rsid w:val="00892F28"/>
    <w:rsid w:val="008A0C5F"/>
    <w:rsid w:val="008A3DEA"/>
    <w:rsid w:val="008A4EB9"/>
    <w:rsid w:val="008A74C0"/>
    <w:rsid w:val="008B1694"/>
    <w:rsid w:val="008C46E8"/>
    <w:rsid w:val="008C4B27"/>
    <w:rsid w:val="008C7F2A"/>
    <w:rsid w:val="008D0189"/>
    <w:rsid w:val="008D1C71"/>
    <w:rsid w:val="008D7143"/>
    <w:rsid w:val="008E0049"/>
    <w:rsid w:val="008E36F8"/>
    <w:rsid w:val="008E46B2"/>
    <w:rsid w:val="008E682C"/>
    <w:rsid w:val="008E78A1"/>
    <w:rsid w:val="008F37D2"/>
    <w:rsid w:val="008F4E8F"/>
    <w:rsid w:val="008F589F"/>
    <w:rsid w:val="008F748F"/>
    <w:rsid w:val="00903727"/>
    <w:rsid w:val="00906238"/>
    <w:rsid w:val="00907EF9"/>
    <w:rsid w:val="009112A2"/>
    <w:rsid w:val="0091295C"/>
    <w:rsid w:val="00914D58"/>
    <w:rsid w:val="0091770D"/>
    <w:rsid w:val="00921F47"/>
    <w:rsid w:val="009228AB"/>
    <w:rsid w:val="0093085B"/>
    <w:rsid w:val="00931C57"/>
    <w:rsid w:val="009347A5"/>
    <w:rsid w:val="00935CF8"/>
    <w:rsid w:val="00942257"/>
    <w:rsid w:val="009471BF"/>
    <w:rsid w:val="00950E4E"/>
    <w:rsid w:val="009529BD"/>
    <w:rsid w:val="009533B4"/>
    <w:rsid w:val="009543A4"/>
    <w:rsid w:val="00954BF8"/>
    <w:rsid w:val="0096722B"/>
    <w:rsid w:val="00967683"/>
    <w:rsid w:val="00971D93"/>
    <w:rsid w:val="00972BE4"/>
    <w:rsid w:val="009737AE"/>
    <w:rsid w:val="00982602"/>
    <w:rsid w:val="00992BB6"/>
    <w:rsid w:val="009B1F6B"/>
    <w:rsid w:val="009C0D12"/>
    <w:rsid w:val="009C192E"/>
    <w:rsid w:val="009C4E8A"/>
    <w:rsid w:val="009C78C0"/>
    <w:rsid w:val="009D1456"/>
    <w:rsid w:val="009D6819"/>
    <w:rsid w:val="009D6D1C"/>
    <w:rsid w:val="009E0CF9"/>
    <w:rsid w:val="009E531B"/>
    <w:rsid w:val="009E6557"/>
    <w:rsid w:val="009E6C56"/>
    <w:rsid w:val="009E7DCF"/>
    <w:rsid w:val="009F4A56"/>
    <w:rsid w:val="009F4E65"/>
    <w:rsid w:val="00A006A5"/>
    <w:rsid w:val="00A02EDF"/>
    <w:rsid w:val="00A05942"/>
    <w:rsid w:val="00A07BEC"/>
    <w:rsid w:val="00A16FEB"/>
    <w:rsid w:val="00A2018E"/>
    <w:rsid w:val="00A264BE"/>
    <w:rsid w:val="00A272CA"/>
    <w:rsid w:val="00A32819"/>
    <w:rsid w:val="00A33051"/>
    <w:rsid w:val="00A407AD"/>
    <w:rsid w:val="00A40923"/>
    <w:rsid w:val="00A41C05"/>
    <w:rsid w:val="00A42426"/>
    <w:rsid w:val="00A42742"/>
    <w:rsid w:val="00A44862"/>
    <w:rsid w:val="00A4608F"/>
    <w:rsid w:val="00A514B7"/>
    <w:rsid w:val="00A528B4"/>
    <w:rsid w:val="00A54A0B"/>
    <w:rsid w:val="00A6418B"/>
    <w:rsid w:val="00A65FD4"/>
    <w:rsid w:val="00A73486"/>
    <w:rsid w:val="00A802FD"/>
    <w:rsid w:val="00A81198"/>
    <w:rsid w:val="00A81E48"/>
    <w:rsid w:val="00A82035"/>
    <w:rsid w:val="00A85ABA"/>
    <w:rsid w:val="00A90D77"/>
    <w:rsid w:val="00A921DF"/>
    <w:rsid w:val="00A92E07"/>
    <w:rsid w:val="00AA0B3A"/>
    <w:rsid w:val="00AA4526"/>
    <w:rsid w:val="00AA6EB4"/>
    <w:rsid w:val="00AA767D"/>
    <w:rsid w:val="00AB0CC9"/>
    <w:rsid w:val="00AB2BDE"/>
    <w:rsid w:val="00AB34CB"/>
    <w:rsid w:val="00AC2AED"/>
    <w:rsid w:val="00AC3FF6"/>
    <w:rsid w:val="00AD73EC"/>
    <w:rsid w:val="00AE5BC7"/>
    <w:rsid w:val="00AF37E3"/>
    <w:rsid w:val="00AF5AAF"/>
    <w:rsid w:val="00B0178B"/>
    <w:rsid w:val="00B046D8"/>
    <w:rsid w:val="00B05501"/>
    <w:rsid w:val="00B13348"/>
    <w:rsid w:val="00B13F4C"/>
    <w:rsid w:val="00B16219"/>
    <w:rsid w:val="00B16454"/>
    <w:rsid w:val="00B16C59"/>
    <w:rsid w:val="00B172A6"/>
    <w:rsid w:val="00B26E97"/>
    <w:rsid w:val="00B27222"/>
    <w:rsid w:val="00B33651"/>
    <w:rsid w:val="00B33FDD"/>
    <w:rsid w:val="00B359CC"/>
    <w:rsid w:val="00B36107"/>
    <w:rsid w:val="00B4078B"/>
    <w:rsid w:val="00B41789"/>
    <w:rsid w:val="00B46C03"/>
    <w:rsid w:val="00B52704"/>
    <w:rsid w:val="00B60C6C"/>
    <w:rsid w:val="00B619A9"/>
    <w:rsid w:val="00B65A9D"/>
    <w:rsid w:val="00B66D60"/>
    <w:rsid w:val="00B75EDE"/>
    <w:rsid w:val="00B77D88"/>
    <w:rsid w:val="00B77FAF"/>
    <w:rsid w:val="00B80101"/>
    <w:rsid w:val="00B84336"/>
    <w:rsid w:val="00B84FE0"/>
    <w:rsid w:val="00B851B9"/>
    <w:rsid w:val="00B86453"/>
    <w:rsid w:val="00B90054"/>
    <w:rsid w:val="00B92C14"/>
    <w:rsid w:val="00B97E4A"/>
    <w:rsid w:val="00BA0066"/>
    <w:rsid w:val="00BA05FC"/>
    <w:rsid w:val="00BB3EB2"/>
    <w:rsid w:val="00BB69DB"/>
    <w:rsid w:val="00BB6E39"/>
    <w:rsid w:val="00BC002D"/>
    <w:rsid w:val="00BC322E"/>
    <w:rsid w:val="00BC44CD"/>
    <w:rsid w:val="00BC48A6"/>
    <w:rsid w:val="00BD58B6"/>
    <w:rsid w:val="00BE05A5"/>
    <w:rsid w:val="00BE1312"/>
    <w:rsid w:val="00BE19E2"/>
    <w:rsid w:val="00BE48A3"/>
    <w:rsid w:val="00BE6678"/>
    <w:rsid w:val="00BE7978"/>
    <w:rsid w:val="00C07AE0"/>
    <w:rsid w:val="00C07DDB"/>
    <w:rsid w:val="00C1197C"/>
    <w:rsid w:val="00C14DF3"/>
    <w:rsid w:val="00C15E19"/>
    <w:rsid w:val="00C24211"/>
    <w:rsid w:val="00C4115D"/>
    <w:rsid w:val="00C42687"/>
    <w:rsid w:val="00C43BDD"/>
    <w:rsid w:val="00C47778"/>
    <w:rsid w:val="00C5011E"/>
    <w:rsid w:val="00C50EE5"/>
    <w:rsid w:val="00C5240A"/>
    <w:rsid w:val="00C52F4B"/>
    <w:rsid w:val="00C5398F"/>
    <w:rsid w:val="00C556F5"/>
    <w:rsid w:val="00C56498"/>
    <w:rsid w:val="00C70E19"/>
    <w:rsid w:val="00C72574"/>
    <w:rsid w:val="00C7430C"/>
    <w:rsid w:val="00C85DA1"/>
    <w:rsid w:val="00C9071C"/>
    <w:rsid w:val="00C908FF"/>
    <w:rsid w:val="00C97BD3"/>
    <w:rsid w:val="00CA34A7"/>
    <w:rsid w:val="00CA39EF"/>
    <w:rsid w:val="00CA521F"/>
    <w:rsid w:val="00CB0493"/>
    <w:rsid w:val="00CB17FF"/>
    <w:rsid w:val="00CB1ED7"/>
    <w:rsid w:val="00CB5F7D"/>
    <w:rsid w:val="00CB65B0"/>
    <w:rsid w:val="00CC167C"/>
    <w:rsid w:val="00CC52D9"/>
    <w:rsid w:val="00CC7123"/>
    <w:rsid w:val="00CD6647"/>
    <w:rsid w:val="00CE108D"/>
    <w:rsid w:val="00CE3B01"/>
    <w:rsid w:val="00CE4B73"/>
    <w:rsid w:val="00CE745A"/>
    <w:rsid w:val="00CF109F"/>
    <w:rsid w:val="00CF20FB"/>
    <w:rsid w:val="00CF2C39"/>
    <w:rsid w:val="00CF70BB"/>
    <w:rsid w:val="00D074DB"/>
    <w:rsid w:val="00D12379"/>
    <w:rsid w:val="00D139CF"/>
    <w:rsid w:val="00D21831"/>
    <w:rsid w:val="00D2237C"/>
    <w:rsid w:val="00D24664"/>
    <w:rsid w:val="00D36C11"/>
    <w:rsid w:val="00D37E7F"/>
    <w:rsid w:val="00D40FEB"/>
    <w:rsid w:val="00D47AD7"/>
    <w:rsid w:val="00D51529"/>
    <w:rsid w:val="00D54956"/>
    <w:rsid w:val="00D56430"/>
    <w:rsid w:val="00D601A3"/>
    <w:rsid w:val="00D644F1"/>
    <w:rsid w:val="00D704BF"/>
    <w:rsid w:val="00D72DFC"/>
    <w:rsid w:val="00D73250"/>
    <w:rsid w:val="00D774D7"/>
    <w:rsid w:val="00D838B5"/>
    <w:rsid w:val="00D85218"/>
    <w:rsid w:val="00D915B1"/>
    <w:rsid w:val="00D921EC"/>
    <w:rsid w:val="00D931F0"/>
    <w:rsid w:val="00D9513F"/>
    <w:rsid w:val="00DA1EEA"/>
    <w:rsid w:val="00DA299D"/>
    <w:rsid w:val="00DA65C4"/>
    <w:rsid w:val="00DB4B01"/>
    <w:rsid w:val="00DB5EEF"/>
    <w:rsid w:val="00DB7DFA"/>
    <w:rsid w:val="00DC446D"/>
    <w:rsid w:val="00DD2669"/>
    <w:rsid w:val="00DD2BE0"/>
    <w:rsid w:val="00DD3726"/>
    <w:rsid w:val="00DD4732"/>
    <w:rsid w:val="00DD7FDB"/>
    <w:rsid w:val="00DE4447"/>
    <w:rsid w:val="00DE5DA2"/>
    <w:rsid w:val="00DE7995"/>
    <w:rsid w:val="00DF0033"/>
    <w:rsid w:val="00DF0887"/>
    <w:rsid w:val="00E026BF"/>
    <w:rsid w:val="00E06D16"/>
    <w:rsid w:val="00E07B1B"/>
    <w:rsid w:val="00E11853"/>
    <w:rsid w:val="00E3721F"/>
    <w:rsid w:val="00E4069C"/>
    <w:rsid w:val="00E4179F"/>
    <w:rsid w:val="00E46E9E"/>
    <w:rsid w:val="00E51D1C"/>
    <w:rsid w:val="00E52A86"/>
    <w:rsid w:val="00E54B47"/>
    <w:rsid w:val="00E553BF"/>
    <w:rsid w:val="00E55D93"/>
    <w:rsid w:val="00E61294"/>
    <w:rsid w:val="00E705FE"/>
    <w:rsid w:val="00E70741"/>
    <w:rsid w:val="00E7237C"/>
    <w:rsid w:val="00E728FF"/>
    <w:rsid w:val="00E749A8"/>
    <w:rsid w:val="00E77C46"/>
    <w:rsid w:val="00E802AE"/>
    <w:rsid w:val="00E86CE8"/>
    <w:rsid w:val="00E872C8"/>
    <w:rsid w:val="00E90E82"/>
    <w:rsid w:val="00E91B8E"/>
    <w:rsid w:val="00E92467"/>
    <w:rsid w:val="00EA00CB"/>
    <w:rsid w:val="00EA1BAA"/>
    <w:rsid w:val="00EA3FCD"/>
    <w:rsid w:val="00EA42A0"/>
    <w:rsid w:val="00EB37C7"/>
    <w:rsid w:val="00EB6714"/>
    <w:rsid w:val="00EC0A68"/>
    <w:rsid w:val="00EC1AAD"/>
    <w:rsid w:val="00EC5006"/>
    <w:rsid w:val="00EC5E15"/>
    <w:rsid w:val="00ED49C3"/>
    <w:rsid w:val="00ED6CE8"/>
    <w:rsid w:val="00ED7AA6"/>
    <w:rsid w:val="00EE2A56"/>
    <w:rsid w:val="00EE3818"/>
    <w:rsid w:val="00EF5615"/>
    <w:rsid w:val="00F110BE"/>
    <w:rsid w:val="00F13CAB"/>
    <w:rsid w:val="00F204A7"/>
    <w:rsid w:val="00F22264"/>
    <w:rsid w:val="00F2564D"/>
    <w:rsid w:val="00F27A24"/>
    <w:rsid w:val="00F27ED8"/>
    <w:rsid w:val="00F35A24"/>
    <w:rsid w:val="00F35B05"/>
    <w:rsid w:val="00F36A88"/>
    <w:rsid w:val="00F40172"/>
    <w:rsid w:val="00F413D9"/>
    <w:rsid w:val="00F47C20"/>
    <w:rsid w:val="00F5135F"/>
    <w:rsid w:val="00F51F78"/>
    <w:rsid w:val="00F57388"/>
    <w:rsid w:val="00F72960"/>
    <w:rsid w:val="00F73A91"/>
    <w:rsid w:val="00F84A81"/>
    <w:rsid w:val="00F86F47"/>
    <w:rsid w:val="00F90B64"/>
    <w:rsid w:val="00F95A68"/>
    <w:rsid w:val="00FA36EF"/>
    <w:rsid w:val="00FA4B14"/>
    <w:rsid w:val="00FB2F0F"/>
    <w:rsid w:val="00FB5086"/>
    <w:rsid w:val="00FB5411"/>
    <w:rsid w:val="00FB6392"/>
    <w:rsid w:val="00FC5306"/>
    <w:rsid w:val="00FC7826"/>
    <w:rsid w:val="00FD07CC"/>
    <w:rsid w:val="00FD08C1"/>
    <w:rsid w:val="00FD3C70"/>
    <w:rsid w:val="00FD6820"/>
    <w:rsid w:val="00FE0C2E"/>
    <w:rsid w:val="00FE12D8"/>
    <w:rsid w:val="00FF0009"/>
    <w:rsid w:val="00FF2980"/>
    <w:rsid w:val="00FF7C02"/>
    <w:rsid w:val="0146CA18"/>
    <w:rsid w:val="022199D0"/>
    <w:rsid w:val="024801E3"/>
    <w:rsid w:val="027A09B5"/>
    <w:rsid w:val="02AA6AD5"/>
    <w:rsid w:val="0310AACB"/>
    <w:rsid w:val="04F25834"/>
    <w:rsid w:val="05D9B77F"/>
    <w:rsid w:val="060622CD"/>
    <w:rsid w:val="06093586"/>
    <w:rsid w:val="062D67C3"/>
    <w:rsid w:val="0789C643"/>
    <w:rsid w:val="080590E1"/>
    <w:rsid w:val="0895F73F"/>
    <w:rsid w:val="0984DF29"/>
    <w:rsid w:val="09BEEDA1"/>
    <w:rsid w:val="0A9746FD"/>
    <w:rsid w:val="0A9F3483"/>
    <w:rsid w:val="0B4741F1"/>
    <w:rsid w:val="0BF73CE5"/>
    <w:rsid w:val="0C2E355D"/>
    <w:rsid w:val="0C3B04E4"/>
    <w:rsid w:val="0C80A2EE"/>
    <w:rsid w:val="0CA7C6CC"/>
    <w:rsid w:val="0D4A3073"/>
    <w:rsid w:val="0D602FF3"/>
    <w:rsid w:val="0F6D2C2B"/>
    <w:rsid w:val="10938A7D"/>
    <w:rsid w:val="1108FC8C"/>
    <w:rsid w:val="12A4CCED"/>
    <w:rsid w:val="12CE9031"/>
    <w:rsid w:val="12D75E99"/>
    <w:rsid w:val="13B2DBEB"/>
    <w:rsid w:val="14A34687"/>
    <w:rsid w:val="177DB78B"/>
    <w:rsid w:val="18F39008"/>
    <w:rsid w:val="1AD459D3"/>
    <w:rsid w:val="1C380051"/>
    <w:rsid w:val="1CC0CC45"/>
    <w:rsid w:val="1D6622B1"/>
    <w:rsid w:val="1D9C40C4"/>
    <w:rsid w:val="200BBA8F"/>
    <w:rsid w:val="2083D073"/>
    <w:rsid w:val="20FEA1ED"/>
    <w:rsid w:val="21202050"/>
    <w:rsid w:val="2175035D"/>
    <w:rsid w:val="2201624A"/>
    <w:rsid w:val="22396AD7"/>
    <w:rsid w:val="2256898A"/>
    <w:rsid w:val="225AC0FE"/>
    <w:rsid w:val="23D53B38"/>
    <w:rsid w:val="23D876EE"/>
    <w:rsid w:val="24568E47"/>
    <w:rsid w:val="2485362C"/>
    <w:rsid w:val="248A6F4D"/>
    <w:rsid w:val="2553F170"/>
    <w:rsid w:val="25713496"/>
    <w:rsid w:val="25F893BD"/>
    <w:rsid w:val="26B3BECC"/>
    <w:rsid w:val="2718C8FF"/>
    <w:rsid w:val="2729FAAD"/>
    <w:rsid w:val="28EB2F99"/>
    <w:rsid w:val="2C67E710"/>
    <w:rsid w:val="2DE8CF40"/>
    <w:rsid w:val="2E162BCB"/>
    <w:rsid w:val="2F25E8E8"/>
    <w:rsid w:val="2F5EE269"/>
    <w:rsid w:val="2FD7026A"/>
    <w:rsid w:val="32AF84C7"/>
    <w:rsid w:val="34861FE6"/>
    <w:rsid w:val="354CF8F3"/>
    <w:rsid w:val="358F1CE9"/>
    <w:rsid w:val="366505AF"/>
    <w:rsid w:val="3665F50B"/>
    <w:rsid w:val="373C5583"/>
    <w:rsid w:val="384248A7"/>
    <w:rsid w:val="38E3DC5E"/>
    <w:rsid w:val="399223B0"/>
    <w:rsid w:val="39A995EC"/>
    <w:rsid w:val="39A9CA7C"/>
    <w:rsid w:val="3C3D3EB0"/>
    <w:rsid w:val="3C48594D"/>
    <w:rsid w:val="3C88DEA4"/>
    <w:rsid w:val="3CEC6322"/>
    <w:rsid w:val="3D1D00D5"/>
    <w:rsid w:val="3DDD0925"/>
    <w:rsid w:val="3E382D76"/>
    <w:rsid w:val="3EE8286A"/>
    <w:rsid w:val="3F17781A"/>
    <w:rsid w:val="3FC0F1D3"/>
    <w:rsid w:val="3FF43FB9"/>
    <w:rsid w:val="40CA74E0"/>
    <w:rsid w:val="416F5FC2"/>
    <w:rsid w:val="427860EA"/>
    <w:rsid w:val="42841C43"/>
    <w:rsid w:val="4285BDE2"/>
    <w:rsid w:val="4417B5E8"/>
    <w:rsid w:val="47DEDE7E"/>
    <w:rsid w:val="492C21EB"/>
    <w:rsid w:val="4B137AC3"/>
    <w:rsid w:val="4B5239A6"/>
    <w:rsid w:val="4B706B1F"/>
    <w:rsid w:val="4C6B9C4C"/>
    <w:rsid w:val="4D502444"/>
    <w:rsid w:val="4E50B6BE"/>
    <w:rsid w:val="4F0C403D"/>
    <w:rsid w:val="4F76EB98"/>
    <w:rsid w:val="4FA2488B"/>
    <w:rsid w:val="4FBC1C76"/>
    <w:rsid w:val="501C8F2B"/>
    <w:rsid w:val="5026E68C"/>
    <w:rsid w:val="50D4AC1B"/>
    <w:rsid w:val="50FE2676"/>
    <w:rsid w:val="5154373B"/>
    <w:rsid w:val="5155163A"/>
    <w:rsid w:val="5163CE53"/>
    <w:rsid w:val="537B7D04"/>
    <w:rsid w:val="53DFB160"/>
    <w:rsid w:val="542B77F8"/>
    <w:rsid w:val="545D8E6B"/>
    <w:rsid w:val="54FA57AF"/>
    <w:rsid w:val="5533AD4D"/>
    <w:rsid w:val="555C32F7"/>
    <w:rsid w:val="557B81C1"/>
    <w:rsid w:val="55D19799"/>
    <w:rsid w:val="595E6F1D"/>
    <w:rsid w:val="59A4884E"/>
    <w:rsid w:val="5A102313"/>
    <w:rsid w:val="5A3FB117"/>
    <w:rsid w:val="5AEB71C7"/>
    <w:rsid w:val="5BE0C597"/>
    <w:rsid w:val="5CEC4137"/>
    <w:rsid w:val="5D4CF03C"/>
    <w:rsid w:val="5D573ACA"/>
    <w:rsid w:val="5DC53E70"/>
    <w:rsid w:val="5F8011A6"/>
    <w:rsid w:val="6023B8FC"/>
    <w:rsid w:val="6032D293"/>
    <w:rsid w:val="6130A44C"/>
    <w:rsid w:val="61788366"/>
    <w:rsid w:val="62914259"/>
    <w:rsid w:val="631453C7"/>
    <w:rsid w:val="6331A9AA"/>
    <w:rsid w:val="63CBA4C7"/>
    <w:rsid w:val="647B2B65"/>
    <w:rsid w:val="64B02428"/>
    <w:rsid w:val="65387863"/>
    <w:rsid w:val="65CEF891"/>
    <w:rsid w:val="666C4021"/>
    <w:rsid w:val="671945BD"/>
    <w:rsid w:val="677C8F0F"/>
    <w:rsid w:val="6799036C"/>
    <w:rsid w:val="689B4EB9"/>
    <w:rsid w:val="68DB64A3"/>
    <w:rsid w:val="69109E07"/>
    <w:rsid w:val="693EE15A"/>
    <w:rsid w:val="6AE71708"/>
    <w:rsid w:val="6B2CF8ED"/>
    <w:rsid w:val="6B586C5D"/>
    <w:rsid w:val="6B95C71C"/>
    <w:rsid w:val="6CC61052"/>
    <w:rsid w:val="6DA9E216"/>
    <w:rsid w:val="6DBE99DD"/>
    <w:rsid w:val="6DDCFF97"/>
    <w:rsid w:val="6E38FAE6"/>
    <w:rsid w:val="6F2457A2"/>
    <w:rsid w:val="6FFFA656"/>
    <w:rsid w:val="70184541"/>
    <w:rsid w:val="70455858"/>
    <w:rsid w:val="7069383F"/>
    <w:rsid w:val="7090FF72"/>
    <w:rsid w:val="713CB950"/>
    <w:rsid w:val="717362A5"/>
    <w:rsid w:val="72AE0353"/>
    <w:rsid w:val="72B070BA"/>
    <w:rsid w:val="734CA2CB"/>
    <w:rsid w:val="73C3B1F3"/>
    <w:rsid w:val="7411E1AE"/>
    <w:rsid w:val="765F315C"/>
    <w:rsid w:val="77AB84B7"/>
    <w:rsid w:val="77D6633C"/>
    <w:rsid w:val="784B2F22"/>
    <w:rsid w:val="78DFD956"/>
    <w:rsid w:val="78E552D1"/>
    <w:rsid w:val="791CB0EB"/>
    <w:rsid w:val="7920CDF3"/>
    <w:rsid w:val="7A812332"/>
    <w:rsid w:val="7A97FAE1"/>
    <w:rsid w:val="7B14FE8B"/>
    <w:rsid w:val="7B2DC3D5"/>
    <w:rsid w:val="7B4A4683"/>
    <w:rsid w:val="7B9B5832"/>
    <w:rsid w:val="7C955E99"/>
    <w:rsid w:val="7CE616E4"/>
    <w:rsid w:val="7EB41B16"/>
    <w:rsid w:val="7F1D0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070D7E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D14A4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070D7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070D7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070D7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D14A4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E6678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E6678"/>
    <w:pPr>
      <w:tabs>
        <w:tab w:val="right" w:leader="dot" w:pos="8777"/>
      </w:tabs>
      <w:spacing w:after="0"/>
      <w:ind w:left="1276"/>
    </w:pPr>
  </w:style>
  <w:style w:type="paragraph" w:styleId="Innehll3">
    <w:name w:val="toc 3"/>
    <w:basedOn w:val="Normal"/>
    <w:next w:val="Normal"/>
    <w:autoRedefine/>
    <w:uiPriority w:val="39"/>
    <w:unhideWhenUsed/>
    <w:rsid w:val="00BE6678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E790F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D3EE6"/>
    <w:pPr>
      <w:numPr>
        <w:numId w:val="14"/>
      </w:numPr>
      <w:tabs>
        <w:tab w:val="left" w:pos="1349"/>
      </w:tabs>
      <w:spacing w:after="0"/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070D7E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070D7E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070D7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070D7E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070D7E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4217E9"/>
    <w:pPr>
      <w:keepNext/>
      <w:keepLines/>
      <w:numPr>
        <w:numId w:val="3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928D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928DB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C56498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2E793B"/>
    <w:rPr>
      <w:color w:val="9EA2A2" w:themeColor="followedHyperlink"/>
      <w:u w:val="single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A32819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paragraph" w:customStyle="1" w:styleId="Punktlistaniv2">
    <w:name w:val="Punktlista nivå2"/>
    <w:rsid w:val="00561931"/>
    <w:pPr>
      <w:numPr>
        <w:numId w:val="15"/>
      </w:numPr>
      <w:tabs>
        <w:tab w:val="left" w:pos="1707"/>
      </w:tabs>
      <w:spacing w:line="288" w:lineRule="auto"/>
      <w:ind w:left="1706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12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198-1710599037-381/native/2514%20-%20V%c3%a5rdhygieniska%20grundprinciper%20del%201.pdf" TargetMode="External" Id="rId13" /><Relationship Type="http://schemas.openxmlformats.org/officeDocument/2006/relationships/hyperlink" Target="http://www.riksdagen.se/sv/dokument-och-lagar/dokument/svensk-forfattningssamling/halso-och-sjukvardslag-201730_sfs-2017-30/" TargetMode="External" Id="rId18" /><Relationship Type="http://schemas.openxmlformats.org/officeDocument/2006/relationships/header" Target="header2.xml" Id="rId26" /><Relationship Type="http://schemas.openxmlformats.org/officeDocument/2006/relationships/hyperlink" Target="https://mellanarkiv-offentlig.vgregion.se/alfresco/s/archive/stream/public/v1/source/available/sofia/sas198-1710599037-395/native/2584%20-%20Rena%20h%c3%a4nder%20r%c3%a4tt%20kl%c3%a4dd%20ENG%202023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198-1710599037-395/native/2584%20-%20Rena%20h%c3%a4nder%20r%c3%a4tt%20kl%c3%a4dd%20ENG%202023.pdf" TargetMode="External" Id="rId12" /><Relationship Type="http://schemas.openxmlformats.org/officeDocument/2006/relationships/hyperlink" Target="http://www.av.se/globalassets/filer/publikationer/foreskrifter/smittrisker_afs_2018_4.pdf" TargetMode="External" Id="rId17" /><Relationship Type="http://schemas.openxmlformats.org/officeDocument/2006/relationships/footer" Target="footer2.xml" Id="rId25" /><Relationship Type="http://schemas.openxmlformats.org/officeDocument/2006/relationships/hyperlink" Target="http://www.socialstyrelsen.se/globalassets/sharepoint-dokument/artikelkatalog/foreskrifter-och-allmanna-rad/2015-5-10.pdf" TargetMode="External" Id="rId16" /><Relationship Type="http://schemas.openxmlformats.org/officeDocument/2006/relationships/hyperlink" Target="https://mellanarkiv-offentlig.vgregion.se/alfresco/s/archive/stream/public/v1/source/available/sofia/sas198-1710599037-373/native/2584%20-%20Rena%20h%c3%a4nder%20r%c3%a4tt%20kl%c3%a4dd%202023.pdf" TargetMode="Externa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24" /><Relationship Type="http://schemas.openxmlformats.org/officeDocument/2006/relationships/hyperlink" Target="http://www.vardhandboken.se/vardhygien-infektioner-och-smittspridning/vardhygien/basala-hygienrutiner-och-kladregler/oversikt/" TargetMode="External" Id="rId15" /><Relationship Type="http://schemas.openxmlformats.org/officeDocument/2006/relationships/header" Target="header1.xm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://www.socialstyrelsen.se/kunskapsstod-och-regler/regler-och-riktlinjer/foreskrifter-och-allmanna-rad/konsoliderade-foreskrifter/20119-om-ledningssystem-for-systematiskt-kvalitetsarbete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www.vardhandboken.se/vardhygien-infektioner-och-smittspridning/vardhygien/basala-hygienrutiner-och-kladregler/oversikt/" TargetMode="External" Id="rId14" /><Relationship Type="http://schemas.openxmlformats.org/officeDocument/2006/relationships/hyperlink" Target="https://mellanarkiv-offentlig.vgregion.se/alfresco/s/archive/stream/public/v1/source/available/sofia/sas198-1710599037-381/native/2514%20-%20V%c3%a5rdhygieniska%20grundprinciper%20del%201.pdf" TargetMode="External" Id="rId22" /><Relationship Type="http://schemas.openxmlformats.org/officeDocument/2006/relationships/footer" Target="footer3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5</Pages>
  <Words>729</Words>
  <Characters>9012</Characters>
  <Application>Microsoft Office Word</Application>
  <DocSecurity>0</DocSecurity>
  <Lines>75</Lines>
  <Paragraphs>19</Paragraphs>
  <ScaleCrop>false</ScaleCrop>
  <Manager/>
  <Company/>
  <LinksUpToDate>false</LinksUpToDate>
  <CharactersWithSpaces>9722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Basala hygienrutiner och klädregler vid SÄS</dc:title>
  <dc:subject/>
  <dc:creator>patrik.jens.johansson@vgregion.se</dc:creator>
  <keywords/>
  <lastModifiedBy>Karin Åhlin</lastModifiedBy>
  <revision>349</revision>
  <lastPrinted>2016-03-31T10:56:00.0000000Z</lastPrinted>
  <dcterms:created xsi:type="dcterms:W3CDTF">2024-01-22T07:10:00.0000000Z</dcterms:created>
  <dcterms:modified xsi:type="dcterms:W3CDTF">2024-03-21T10:40:00.0000000Z</dcterms:modified>
</coreProperties>
</file>