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94DE" w14:textId="77777777" w:rsidR="00065477" w:rsidRDefault="00065477" w:rsidP="00065477">
      <w:pPr>
        <w:pStyle w:val="Rubrik1"/>
      </w:pPr>
      <w:r>
        <w:t>Rengöring och desinfektion av sängar och madrasser, SÄS</w:t>
      </w:r>
    </w:p>
    <w:p w14:paraId="5039CCE8" w14:textId="77777777" w:rsidR="00065477" w:rsidRDefault="00065477" w:rsidP="00065477">
      <w:pPr>
        <w:pStyle w:val="Rubrik2"/>
      </w:pPr>
      <w:r>
        <w:t>Sammanfattning</w:t>
      </w:r>
    </w:p>
    <w:p w14:paraId="5476CC54" w14:textId="77777777" w:rsidR="00065477" w:rsidRDefault="00065477" w:rsidP="00065477">
      <w:r>
        <w:t>Rutinen beskriver ansvarsfördelning för rengöring och desinfektion av sängar och madrasser.</w:t>
      </w:r>
    </w:p>
    <w:p w14:paraId="6C898981" w14:textId="77777777" w:rsidR="00065477" w:rsidRDefault="00065477" w:rsidP="00065477">
      <w:pPr>
        <w:pStyle w:val="Rubrik2"/>
      </w:pPr>
      <w:r>
        <w:t>Förändringar sedan föregående version</w:t>
      </w:r>
    </w:p>
    <w:p w14:paraId="736D15A4" w14:textId="6F1D8BA8" w:rsidR="00065477" w:rsidRDefault="4F812476" w:rsidP="2725C762">
      <w:r>
        <w:t xml:space="preserve">Justeringar i linje med införandet av vårdnära service (VNS). </w:t>
      </w:r>
      <w:r w:rsidR="1B7C2C6A">
        <w:t xml:space="preserve">Borttagande av ogiltig länkning. </w:t>
      </w:r>
      <w:r>
        <w:t>Redaktionella ändringar.</w:t>
      </w:r>
    </w:p>
    <w:p w14:paraId="3AE4377A" w14:textId="77777777" w:rsidR="00065477" w:rsidRDefault="00065477" w:rsidP="00065477">
      <w:pPr>
        <w:pStyle w:val="Rubrik2"/>
      </w:pPr>
      <w:r>
        <w:t>Förutsättningar</w:t>
      </w:r>
    </w:p>
    <w:p w14:paraId="603129BF" w14:textId="77777777" w:rsidR="00065477" w:rsidRDefault="00065477" w:rsidP="00065477">
      <w:pPr>
        <w:pStyle w:val="Rubrik3"/>
        <w:spacing w:before="120"/>
      </w:pPr>
      <w:r>
        <w:t>Ansvar</w:t>
      </w:r>
    </w:p>
    <w:p w14:paraId="4E397B8B" w14:textId="4A28E54B" w:rsidR="00065477" w:rsidRDefault="78889C5D" w:rsidP="2725C762">
      <w:r>
        <w:t>Rengöring och desinfektion av sängar och madrasser på SÄS kan ske av vårdpersonal</w:t>
      </w:r>
      <w:r w:rsidR="1C270EAE">
        <w:t>,</w:t>
      </w:r>
      <w:r>
        <w:t xml:space="preserve"> eller servicepersonal inom ramen för VNS. </w:t>
      </w:r>
      <w:r w:rsidR="00065477">
        <w:t>Om inte</w:t>
      </w:r>
      <w:r w:rsidR="1159871D">
        <w:t xml:space="preserve"> annat</w:t>
      </w:r>
      <w:r w:rsidR="00065477">
        <w:t xml:space="preserve"> överenskommits </w:t>
      </w:r>
      <w:r w:rsidR="08387C47">
        <w:t xml:space="preserve">genomför </w:t>
      </w:r>
      <w:bookmarkStart w:id="0" w:name="_Int_ypvt5wr1"/>
      <w:proofErr w:type="gramStart"/>
      <w:r w:rsidR="00065477">
        <w:t xml:space="preserve">vårdpersonal </w:t>
      </w:r>
      <w:r w:rsidR="6DB2994F">
        <w:t>rengöring</w:t>
      </w:r>
      <w:bookmarkEnd w:id="0"/>
      <w:proofErr w:type="gramEnd"/>
      <w:r w:rsidR="6DB2994F">
        <w:t xml:space="preserve">/desinfektion </w:t>
      </w:r>
      <w:r w:rsidR="00065477">
        <w:t>av ytor/utrustning närmast patient samt slutstädning</w:t>
      </w:r>
      <w:r w:rsidR="634DA8F1">
        <w:t>.</w:t>
      </w:r>
    </w:p>
    <w:p w14:paraId="0BB834B3" w14:textId="22DCD242" w:rsidR="00065477" w:rsidRDefault="00065477" w:rsidP="2725C762">
      <w:r>
        <w:t>Vårdenhetschefen eller motsvarande ansvarar för att vårdpersonalen utför, och har kunskap om den städning de har ansvar för.</w:t>
      </w:r>
    </w:p>
    <w:p w14:paraId="374CA470" w14:textId="1E4CB3BB" w:rsidR="00065477" w:rsidRDefault="00065477" w:rsidP="2725C762">
      <w:pPr>
        <w:pStyle w:val="Rubrik2"/>
      </w:pPr>
      <w:r>
        <w:t>Genomförande</w:t>
      </w:r>
    </w:p>
    <w:p w14:paraId="103B4B34" w14:textId="308A7C35" w:rsidR="00065477" w:rsidRPr="008D210B" w:rsidRDefault="16FF45B8" w:rsidP="008D210B">
      <w:pPr>
        <w:pStyle w:val="Punktlista"/>
      </w:pPr>
      <w:r>
        <w:t>P</w:t>
      </w:r>
      <w:r w:rsidR="00065477">
        <w:t>atientnära ytor</w:t>
      </w:r>
      <w:r w:rsidR="5A6C2C43">
        <w:t xml:space="preserve"> och </w:t>
      </w:r>
      <w:r w:rsidR="00065477">
        <w:t>utrustning</w:t>
      </w:r>
      <w:r w:rsidR="68C82455">
        <w:t xml:space="preserve"> </w:t>
      </w:r>
      <w:r w:rsidR="74FE737B">
        <w:t>rengörs</w:t>
      </w:r>
      <w:r w:rsidR="08E8F202">
        <w:t xml:space="preserve"> och/eller </w:t>
      </w:r>
      <w:r w:rsidR="74FE737B">
        <w:t>desinfektera</w:t>
      </w:r>
      <w:r w:rsidR="3664F910">
        <w:t>s</w:t>
      </w:r>
      <w:r w:rsidR="48906F6C">
        <w:t xml:space="preserve"> dagligen.</w:t>
      </w:r>
      <w:r w:rsidR="74FE737B">
        <w:t xml:space="preserve"> </w:t>
      </w:r>
      <w:r w:rsidR="00065477">
        <w:t xml:space="preserve"> </w:t>
      </w:r>
      <w:r w:rsidR="526F8888">
        <w:t>(e</w:t>
      </w:r>
      <w:r w:rsidR="00065477">
        <w:t>xempelvis sänggrindar, dävert, manöverdosa</w:t>
      </w:r>
      <w:r w:rsidR="46E850A3">
        <w:t>)</w:t>
      </w:r>
      <w:r w:rsidR="00065477">
        <w:t>.</w:t>
      </w:r>
      <w:r w:rsidR="29F1F727">
        <w:t xml:space="preserve"> Dessa uppgifter utfö</w:t>
      </w:r>
      <w:r w:rsidR="788078BF">
        <w:t>rs numer oftast av servicepersonal inom ramen för VNS</w:t>
      </w:r>
      <w:r w:rsidR="5F22C861">
        <w:t>.</w:t>
      </w:r>
    </w:p>
    <w:p w14:paraId="4DC0B3DA" w14:textId="18AE2E20" w:rsidR="00065477" w:rsidRPr="008D210B" w:rsidRDefault="00065477" w:rsidP="008D210B">
      <w:pPr>
        <w:pStyle w:val="Punktlista"/>
      </w:pPr>
      <w:r>
        <w:t>Punktdesinfekt</w:t>
      </w:r>
      <w:r w:rsidR="45C01933">
        <w:t>ion sker</w:t>
      </w:r>
      <w:r>
        <w:t xml:space="preserve"> så snart som möjligt när spill eller stänk upptäcks</w:t>
      </w:r>
      <w:r w:rsidR="5E5EF545">
        <w:t xml:space="preserve">, </w:t>
      </w:r>
      <w:r w:rsidR="71C91270">
        <w:t>punktstädning</w:t>
      </w:r>
      <w:r w:rsidR="3957F8C1">
        <w:t xml:space="preserve"> likaså. </w:t>
      </w:r>
      <w:r w:rsidR="2DA9F686">
        <w:t>Varken punktdesinfektion eller</w:t>
      </w:r>
      <w:r w:rsidR="3957F8C1">
        <w:t xml:space="preserve"> punktstädning kan vänta till nästa regelmässiga städtillfälle.</w:t>
      </w:r>
    </w:p>
    <w:p w14:paraId="74C0813E" w14:textId="6E85497F" w:rsidR="00065477" w:rsidRPr="008D210B" w:rsidRDefault="1BB2182D" w:rsidP="008D210B">
      <w:pPr>
        <w:pStyle w:val="Punktlista"/>
      </w:pPr>
      <w:r>
        <w:t>S</w:t>
      </w:r>
      <w:r w:rsidR="00065477">
        <w:t>äng rengörs och bäddas med rena lakan inför att patient transporteras till operationsavdelning.</w:t>
      </w:r>
    </w:p>
    <w:p w14:paraId="182B1991" w14:textId="2225BA4C" w:rsidR="00065477" w:rsidRPr="008D210B" w:rsidRDefault="00065477" w:rsidP="008D210B">
      <w:pPr>
        <w:pStyle w:val="Punktlista"/>
      </w:pPr>
      <w:r>
        <w:t xml:space="preserve">Vid slutstädning avlägsnas sängkläder, kuddar och filtar; textiler skickas till tvätteri. </w:t>
      </w:r>
      <w:r w:rsidR="6CAF1BC8">
        <w:t>S</w:t>
      </w:r>
      <w:r>
        <w:t>ängens alla delar inklusive madrass</w:t>
      </w:r>
      <w:r w:rsidR="6BA14754">
        <w:t xml:space="preserve"> rengör</w:t>
      </w:r>
      <w:r w:rsidR="7E911868">
        <w:t>s</w:t>
      </w:r>
      <w:r w:rsidR="6BA14754">
        <w:t xml:space="preserve"> och desinfekteras.</w:t>
      </w:r>
      <w:r w:rsidR="70083F94">
        <w:t xml:space="preserve"> Dessa uppgifter utförs numer oftast av servicepersonal</w:t>
      </w:r>
      <w:r w:rsidR="13FBFB60">
        <w:t xml:space="preserve"> </w:t>
      </w:r>
      <w:r w:rsidR="70083F94">
        <w:t>inom ramen för VNS.</w:t>
      </w:r>
    </w:p>
    <w:p w14:paraId="0626C090" w14:textId="6041ACDD" w:rsidR="4A2438A8" w:rsidRDefault="4A2438A8" w:rsidP="2725C762">
      <w:pPr>
        <w:pStyle w:val="Punktlista"/>
      </w:pPr>
      <w:r>
        <w:lastRenderedPageBreak/>
        <w:t xml:space="preserve">Efter rengöring transporteras sängen till sängpoolen. Sängen </w:t>
      </w:r>
      <w:proofErr w:type="spellStart"/>
      <w:r>
        <w:t>renbäddas</w:t>
      </w:r>
      <w:proofErr w:type="spellEnd"/>
      <w:r>
        <w:t xml:space="preserve"> först när den ska tas i bruk nästa gång.</w:t>
      </w:r>
    </w:p>
    <w:p w14:paraId="55F5519A" w14:textId="06BE8940" w:rsidR="00065477" w:rsidRPr="008D210B" w:rsidRDefault="4DF43F8A" w:rsidP="00787022">
      <w:r>
        <w:t>Grundprinciper för genomförandet är</w:t>
      </w:r>
      <w:r w:rsidR="00A6261B">
        <w:t>:</w:t>
      </w:r>
      <w:r>
        <w:t xml:space="preserve"> </w:t>
      </w:r>
    </w:p>
    <w:p w14:paraId="488094D6" w14:textId="1D511C93" w:rsidR="00065477" w:rsidRPr="008D210B" w:rsidRDefault="4DF43F8A" w:rsidP="008D210B">
      <w:pPr>
        <w:pStyle w:val="Punktlista"/>
      </w:pPr>
      <w:r>
        <w:t>Vid s</w:t>
      </w:r>
      <w:r w:rsidR="00065477">
        <w:t xml:space="preserve">ynlig smuts </w:t>
      </w:r>
      <w:r w:rsidR="4379CD97">
        <w:t>används</w:t>
      </w:r>
      <w:r w:rsidR="00065477">
        <w:t xml:space="preserve"> först rengöringsmedel och vatten</w:t>
      </w:r>
      <w:r w:rsidR="3A1C10D8">
        <w:t xml:space="preserve">. Behövs efterföljande desinfektion används </w:t>
      </w:r>
      <w:proofErr w:type="spellStart"/>
      <w:r w:rsidR="00065477">
        <w:t>ytdesinfektion</w:t>
      </w:r>
      <w:r w:rsidR="01434F76">
        <w:t>smedel</w:t>
      </w:r>
      <w:proofErr w:type="spellEnd"/>
      <w:r w:rsidR="00065477">
        <w:t xml:space="preserve"> innehållande tensid.</w:t>
      </w:r>
    </w:p>
    <w:p w14:paraId="07DAA253" w14:textId="641943E4" w:rsidR="00065477" w:rsidRPr="008D210B" w:rsidRDefault="2E7DEBDF" w:rsidP="008D210B">
      <w:pPr>
        <w:pStyle w:val="Punktlista"/>
      </w:pPr>
      <w:r>
        <w:t>På</w:t>
      </w:r>
      <w:r w:rsidR="00065477">
        <w:t xml:space="preserve"> synligt rena ytor</w:t>
      </w:r>
      <w:r w:rsidR="3054980F">
        <w:t xml:space="preserve"> kan </w:t>
      </w:r>
      <w:r w:rsidR="00065477">
        <w:t xml:space="preserve">rengöring och desinfektion </w:t>
      </w:r>
      <w:r w:rsidR="608CE3A3">
        <w:t xml:space="preserve">ske </w:t>
      </w:r>
      <w:r w:rsidR="00065477">
        <w:t>i e</w:t>
      </w:r>
      <w:r w:rsidR="41E30019">
        <w:t>nst</w:t>
      </w:r>
      <w:r w:rsidR="44C9713B">
        <w:t>e</w:t>
      </w:r>
      <w:r w:rsidR="41E30019">
        <w:t xml:space="preserve">gsförfarande med </w:t>
      </w:r>
      <w:proofErr w:type="spellStart"/>
      <w:r w:rsidR="41E30019">
        <w:t>yt</w:t>
      </w:r>
      <w:r w:rsidR="00065477">
        <w:t>desinfektion</w:t>
      </w:r>
      <w:r w:rsidR="2DF90335">
        <w:t>smedel</w:t>
      </w:r>
      <w:proofErr w:type="spellEnd"/>
      <w:r w:rsidR="00065477">
        <w:t xml:space="preserve"> innehållande tensid.</w:t>
      </w:r>
    </w:p>
    <w:p w14:paraId="657E2C63" w14:textId="703F2A12" w:rsidR="7B60BD32" w:rsidRDefault="7B60BD32" w:rsidP="2725C762">
      <w:pPr>
        <w:pStyle w:val="Punktlista"/>
      </w:pPr>
      <w:r>
        <w:t xml:space="preserve">Mekanisk bearbetning av ytor är alltid viktig oavsett vilket medel som används. </w:t>
      </w:r>
    </w:p>
    <w:p w14:paraId="1EA53338" w14:textId="77777777" w:rsidR="00065477" w:rsidRDefault="00065477" w:rsidP="00065477">
      <w:pPr>
        <w:pStyle w:val="Rubrik3"/>
      </w:pPr>
      <w:proofErr w:type="spellStart"/>
      <w:r>
        <w:t>Antidecubitusmadrasser</w:t>
      </w:r>
      <w:proofErr w:type="spellEnd"/>
    </w:p>
    <w:p w14:paraId="42AA9D9F" w14:textId="10F48F53" w:rsidR="00065477" w:rsidRDefault="00065477" w:rsidP="00065477">
      <w:r>
        <w:t xml:space="preserve">I sängpoolen finns ett begränsat antal </w:t>
      </w:r>
      <w:proofErr w:type="spellStart"/>
      <w:r>
        <w:t>antidecubitusmadrasser</w:t>
      </w:r>
      <w:proofErr w:type="spellEnd"/>
      <w:r>
        <w:t xml:space="preserve"> (trycksårsgrad 4) med tillhörande pump för utlåning till avdelningar. Dessa ska rengöras och desinficeras mellan patienter, enligt produktens bruksanvisning.</w:t>
      </w:r>
    </w:p>
    <w:p w14:paraId="266DB208" w14:textId="77777777" w:rsidR="00065477" w:rsidRDefault="00065477" w:rsidP="00065477">
      <w:r>
        <w:t>Madrassöverdraget öppnas för kontroll av madrassens luftceller samt översyn om överdraget är i behov av maskintvätt.</w:t>
      </w:r>
    </w:p>
    <w:p w14:paraId="5953AB81" w14:textId="77777777" w:rsidR="00065477" w:rsidRDefault="00065477" w:rsidP="00065477">
      <w:r>
        <w:t xml:space="preserve">Okulär bedömning utförs om det finns synlig smuts mellan </w:t>
      </w:r>
      <w:proofErr w:type="spellStart"/>
      <w:r>
        <w:t>luftcellerna</w:t>
      </w:r>
      <w:proofErr w:type="spellEnd"/>
      <w:r>
        <w:t xml:space="preserve"> och om behov finns av rengöring.</w:t>
      </w:r>
    </w:p>
    <w:p w14:paraId="79E76274" w14:textId="5EEE2641" w:rsidR="00065477" w:rsidRDefault="00065477" w:rsidP="00065477">
      <w:r>
        <w:t>Om synlig nedsmutsning finns på insidan av madrassöverdrag läggs detta</w:t>
      </w:r>
      <w:r w:rsidR="001E34A0">
        <w:t xml:space="preserve"> </w:t>
      </w:r>
      <w:r>
        <w:t xml:space="preserve">i en </w:t>
      </w:r>
      <w:r w:rsidRPr="00A30660">
        <w:t>plastpåse alternativt plastsäck för att minimera risk att det kontaminerar något annat.</w:t>
      </w:r>
      <w:r>
        <w:t xml:space="preserve"> Märk påsen tydligt med </w:t>
      </w:r>
      <w:r w:rsidRPr="00A30660">
        <w:t>”Smutsig</w:t>
      </w:r>
      <w:r>
        <w:t xml:space="preserve"> </w:t>
      </w:r>
      <w:r w:rsidRPr="00A30660">
        <w:t>- i behov av</w:t>
      </w:r>
      <w:r w:rsidR="00EA64AC">
        <w:t xml:space="preserve"> </w:t>
      </w:r>
      <w:r w:rsidRPr="00A30660">
        <w:t>tvätt”</w:t>
      </w:r>
      <w:r>
        <w:t>. Påsen lämnas sedan till sängpoolen för vidare leverans till tvätteriet.</w:t>
      </w:r>
    </w:p>
    <w:p w14:paraId="3CB9003D" w14:textId="055D0478" w:rsidR="00065477" w:rsidRDefault="00065477" w:rsidP="00065477">
      <w:r>
        <w:t xml:space="preserve">Om behov finns av rekonditionering av hela madrassen, d.v.s. när madrassen har blivit nedsmutsad både in- och utvändigt, kontaktas </w:t>
      </w:r>
      <w:r w:rsidR="005E62B3">
        <w:t>h</w:t>
      </w:r>
      <w:r>
        <w:t>jälpmedelssamordnare.</w:t>
      </w:r>
    </w:p>
    <w:p w14:paraId="204B06FE" w14:textId="45AE1740" w:rsidR="00065477" w:rsidRDefault="00065477" w:rsidP="538DEDF5">
      <w:r>
        <w:t xml:space="preserve">Hjälpmedelssamordnare nås enklast via telefon </w:t>
      </w:r>
      <w:r w:rsidRPr="538DEDF5">
        <w:rPr>
          <w:b/>
          <w:bCs/>
        </w:rPr>
        <w:t>033-616 49 60</w:t>
      </w:r>
      <w:r>
        <w:t>, eller via</w:t>
      </w:r>
      <w:r w:rsidR="1B9533D4">
        <w:t xml:space="preserve"> </w:t>
      </w:r>
      <w:r>
        <w:t xml:space="preserve">brevlåda: </w:t>
      </w:r>
      <w:hyperlink r:id="rId12">
        <w:r w:rsidR="7CFE7C26" w:rsidRPr="538DEDF5">
          <w:rPr>
            <w:rStyle w:val="Hyperlnk"/>
          </w:rPr>
          <w:t>lisbeth.jensen@vgregion.se</w:t>
        </w:r>
      </w:hyperlink>
    </w:p>
    <w:p w14:paraId="79580826" w14:textId="77777777" w:rsidR="00065477" w:rsidRDefault="00065477" w:rsidP="00065477">
      <w:pPr>
        <w:pStyle w:val="Rubrik3"/>
      </w:pPr>
      <w:r>
        <w:t>Uppföljning</w:t>
      </w:r>
    </w:p>
    <w:p w14:paraId="413D9DC1" w14:textId="77777777" w:rsidR="00065477" w:rsidRDefault="00065477" w:rsidP="00065477">
      <w:r>
        <w:t>Eventuella avvikelser ska handläggas enligt ordinarie rutiner för avvikelsehantering.</w:t>
      </w:r>
    </w:p>
    <w:p w14:paraId="73D9CA01" w14:textId="77777777" w:rsidR="00065477" w:rsidRDefault="00065477" w:rsidP="00065477">
      <w:pPr>
        <w:pStyle w:val="Rubrik2"/>
      </w:pPr>
      <w:r>
        <w:lastRenderedPageBreak/>
        <w:t>Dokumentinformation</w:t>
      </w:r>
    </w:p>
    <w:p w14:paraId="052780DA" w14:textId="77777777" w:rsidR="00065477" w:rsidRPr="003F2B4B" w:rsidRDefault="00065477" w:rsidP="00065477">
      <w:pPr>
        <w:keepNext/>
        <w:keepLines/>
        <w:spacing w:after="0"/>
        <w:rPr>
          <w:b/>
          <w:bCs/>
        </w:rPr>
      </w:pPr>
      <w:r w:rsidRPr="003F2B4B">
        <w:rPr>
          <w:b/>
          <w:bCs/>
        </w:rPr>
        <w:t>För innehållet svarar</w:t>
      </w:r>
    </w:p>
    <w:p w14:paraId="5786E1AB" w14:textId="77777777" w:rsidR="00065477" w:rsidRDefault="00065477" w:rsidP="00065477">
      <w:pPr>
        <w:keepNext/>
        <w:keepLines/>
      </w:pPr>
      <w:r>
        <w:t>Jenny Andersson, hygiensjuksköterska, vårdhygien, SÄS Borås</w:t>
      </w:r>
    </w:p>
    <w:p w14:paraId="6C8C38FB" w14:textId="77777777" w:rsidR="00065477" w:rsidRDefault="00065477" w:rsidP="00065477">
      <w:pPr>
        <w:keepNext/>
        <w:keepLines/>
      </w:pPr>
      <w:r>
        <w:t>Lisbeth Jensen, hjälpmedelssamordnare, SÄS Borås</w:t>
      </w:r>
    </w:p>
    <w:p w14:paraId="5A72E98C" w14:textId="77777777" w:rsidR="00065477" w:rsidRPr="003F2B4B" w:rsidRDefault="00065477" w:rsidP="00065477">
      <w:pPr>
        <w:keepNext/>
        <w:keepLines/>
        <w:spacing w:after="0"/>
        <w:rPr>
          <w:b/>
          <w:bCs/>
        </w:rPr>
      </w:pPr>
      <w:r w:rsidRPr="003F2B4B">
        <w:rPr>
          <w:b/>
          <w:bCs/>
        </w:rPr>
        <w:t>Remissinstanser</w:t>
      </w:r>
    </w:p>
    <w:p w14:paraId="05767D26" w14:textId="77777777" w:rsidR="00065477" w:rsidRDefault="00065477" w:rsidP="00065477">
      <w:pPr>
        <w:keepNext/>
        <w:keepLines/>
      </w:pPr>
      <w:r>
        <w:t>Verksamhetschefer, SÄS</w:t>
      </w:r>
    </w:p>
    <w:p w14:paraId="2DABD3C0" w14:textId="77777777" w:rsidR="00065477" w:rsidRPr="003F2B4B" w:rsidRDefault="00065477" w:rsidP="00065477">
      <w:pPr>
        <w:keepNext/>
        <w:keepLines/>
        <w:spacing w:after="0"/>
        <w:rPr>
          <w:b/>
          <w:bCs/>
        </w:rPr>
      </w:pPr>
      <w:r w:rsidRPr="003F2B4B">
        <w:rPr>
          <w:b/>
          <w:bCs/>
        </w:rPr>
        <w:t>Fastställt av</w:t>
      </w:r>
    </w:p>
    <w:p w14:paraId="33E74863" w14:textId="73D67C00" w:rsidR="00065477" w:rsidRDefault="00A230FA" w:rsidP="00065477">
      <w:pPr>
        <w:keepNext/>
        <w:keepLines/>
      </w:pPr>
      <w:r>
        <w:t>Jerker Nilson</w:t>
      </w:r>
      <w:r w:rsidR="00065477">
        <w:t>, chefläkare, SÄS</w:t>
      </w:r>
    </w:p>
    <w:p w14:paraId="4AD0DD6C" w14:textId="77777777" w:rsidR="00065477" w:rsidRDefault="00065477" w:rsidP="00065477">
      <w:pPr>
        <w:keepNext/>
        <w:keepLines/>
        <w:spacing w:after="0"/>
        <w:rPr>
          <w:b/>
          <w:bCs/>
        </w:rPr>
      </w:pPr>
      <w:r w:rsidRPr="003F2B4B">
        <w:rPr>
          <w:b/>
          <w:bCs/>
        </w:rPr>
        <w:t>Nyckelord</w:t>
      </w:r>
    </w:p>
    <w:p w14:paraId="49CB61CF" w14:textId="77777777" w:rsidR="00065477" w:rsidRDefault="00065477" w:rsidP="00065477">
      <w:pPr>
        <w:keepNext/>
        <w:keepLines/>
      </w:pPr>
      <w:r>
        <w:t>Patientsängar, sängar, madrasser, bäddmadrasser, specialmadrasser, sj</w:t>
      </w:r>
      <w:r w:rsidRPr="00C94E69">
        <w:t>ukhusutrustning</w:t>
      </w:r>
      <w:r>
        <w:t>, utrustning, inventarier, vårdplatser</w:t>
      </w:r>
    </w:p>
    <w:p w14:paraId="1A74196B" w14:textId="77777777" w:rsidR="00065477" w:rsidRDefault="00065477" w:rsidP="00065477">
      <w:pPr>
        <w:pStyle w:val="Rubrik2"/>
      </w:pPr>
      <w:r>
        <w:t>Referens- och länkförteckning</w:t>
      </w:r>
    </w:p>
    <w:p w14:paraId="5DDCA363" w14:textId="35F24209" w:rsidR="6BFFBCF0" w:rsidRDefault="00000000" w:rsidP="2725C762">
      <w:pPr>
        <w:pStyle w:val="Liststycke"/>
      </w:pPr>
      <w:hyperlink r:id="rId13">
        <w:r w:rsidR="6BFFBCF0" w:rsidRPr="1A394163">
          <w:rPr>
            <w:rStyle w:val="Hyperlnk"/>
          </w:rPr>
          <w:t>Städning och rengöring i vårdlokaler vid SÄS - vårdverksamhetens ansvar (vgregion.se)</w:t>
        </w:r>
      </w:hyperlink>
    </w:p>
    <w:p w14:paraId="30779E0F" w14:textId="7D8FFF7E" w:rsidR="3215CFC9" w:rsidRDefault="00000000" w:rsidP="1A394163">
      <w:pPr>
        <w:pStyle w:val="Liststycke"/>
      </w:pPr>
      <w:hyperlink r:id="rId14">
        <w:r w:rsidR="4EB12F75" w:rsidRPr="1DDBEDFF">
          <w:rPr>
            <w:rStyle w:val="Hyperlnk"/>
          </w:rPr>
          <w:t>Städning, rengöring - Vårdhandboken (vardhandboken.se)</w:t>
        </w:r>
      </w:hyperlink>
    </w:p>
    <w:sectPr w:rsidR="3215CFC9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2BD7" w14:textId="77777777" w:rsidR="00B67AA6" w:rsidRDefault="00B67AA6">
      <w:r>
        <w:separator/>
      </w:r>
    </w:p>
  </w:endnote>
  <w:endnote w:type="continuationSeparator" w:id="0">
    <w:p w14:paraId="139C7CCB" w14:textId="77777777" w:rsidR="00B67AA6" w:rsidRDefault="00B67AA6">
      <w:r>
        <w:continuationSeparator/>
      </w:r>
    </w:p>
  </w:endnote>
  <w:endnote w:type="continuationNotice" w:id="1">
    <w:p w14:paraId="55B6CDDB" w14:textId="77777777" w:rsidR="00B67AA6" w:rsidRDefault="00B67A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20FF" w14:textId="77777777" w:rsidR="00B67AA6" w:rsidRDefault="00B67AA6"/>
  </w:footnote>
  <w:footnote w:type="continuationSeparator" w:id="0">
    <w:p w14:paraId="657BDB82" w14:textId="77777777" w:rsidR="00B67AA6" w:rsidRDefault="00B67AA6">
      <w:r>
        <w:continuationSeparator/>
      </w:r>
    </w:p>
  </w:footnote>
  <w:footnote w:type="continuationNotice" w:id="1">
    <w:p w14:paraId="493A10BD" w14:textId="77777777" w:rsidR="00B67AA6" w:rsidRDefault="00B67A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0664FDF" w:rsidR="008A4EB9" w:rsidRDefault="00C90C7B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6CD824A">
              <wp:simplePos x="0" y="0"/>
              <wp:positionH relativeFrom="column">
                <wp:posOffset>-172720</wp:posOffset>
              </wp:positionH>
              <wp:positionV relativeFrom="paragraph">
                <wp:posOffset>-81964</wp:posOffset>
              </wp:positionV>
              <wp:extent cx="4669155" cy="2667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6.45pt;width:367.65pt;height:2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4781FB35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pvt5wr1" int2:invalidationBookmarkName="" int2:hashCode="1xk8+NExwmuj2W" int2:id="8GBEWvLN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9F07B4"/>
    <w:multiLevelType w:val="hybridMultilevel"/>
    <w:tmpl w:val="8D624D08"/>
    <w:lvl w:ilvl="0" w:tplc="E96EE1E0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1E35CA"/>
    <w:multiLevelType w:val="hybridMultilevel"/>
    <w:tmpl w:val="731EAE78"/>
    <w:lvl w:ilvl="0" w:tplc="D89C6676">
      <w:start w:val="1"/>
      <w:numFmt w:val="decimal"/>
      <w:lvlText w:val="%1."/>
      <w:lvlJc w:val="left"/>
      <w:pPr>
        <w:ind w:left="927" w:hanging="360"/>
      </w:pPr>
    </w:lvl>
    <w:lvl w:ilvl="1" w:tplc="15DE68F8">
      <w:start w:val="1"/>
      <w:numFmt w:val="lowerLetter"/>
      <w:lvlText w:val="%2."/>
      <w:lvlJc w:val="left"/>
      <w:pPr>
        <w:ind w:left="1647" w:hanging="360"/>
      </w:pPr>
    </w:lvl>
    <w:lvl w:ilvl="2" w:tplc="7CF07A04">
      <w:start w:val="1"/>
      <w:numFmt w:val="lowerRoman"/>
      <w:lvlText w:val="%3."/>
      <w:lvlJc w:val="right"/>
      <w:pPr>
        <w:ind w:left="2367" w:hanging="180"/>
      </w:pPr>
    </w:lvl>
    <w:lvl w:ilvl="3" w:tplc="842C1A2C">
      <w:start w:val="1"/>
      <w:numFmt w:val="decimal"/>
      <w:lvlText w:val="%4."/>
      <w:lvlJc w:val="left"/>
      <w:pPr>
        <w:ind w:left="3087" w:hanging="360"/>
      </w:pPr>
    </w:lvl>
    <w:lvl w:ilvl="4" w:tplc="4B0219AA">
      <w:start w:val="1"/>
      <w:numFmt w:val="lowerLetter"/>
      <w:lvlText w:val="%5."/>
      <w:lvlJc w:val="left"/>
      <w:pPr>
        <w:ind w:left="3807" w:hanging="360"/>
      </w:pPr>
    </w:lvl>
    <w:lvl w:ilvl="5" w:tplc="D3DAD7B6">
      <w:start w:val="1"/>
      <w:numFmt w:val="lowerRoman"/>
      <w:lvlText w:val="%6."/>
      <w:lvlJc w:val="right"/>
      <w:pPr>
        <w:ind w:left="4527" w:hanging="180"/>
      </w:pPr>
    </w:lvl>
    <w:lvl w:ilvl="6" w:tplc="DB98E8EE">
      <w:start w:val="1"/>
      <w:numFmt w:val="decimal"/>
      <w:lvlText w:val="%7."/>
      <w:lvlJc w:val="left"/>
      <w:pPr>
        <w:ind w:left="5247" w:hanging="360"/>
      </w:pPr>
    </w:lvl>
    <w:lvl w:ilvl="7" w:tplc="A4BEAC4E">
      <w:start w:val="1"/>
      <w:numFmt w:val="lowerLetter"/>
      <w:lvlText w:val="%8."/>
      <w:lvlJc w:val="left"/>
      <w:pPr>
        <w:ind w:left="5967" w:hanging="360"/>
      </w:pPr>
    </w:lvl>
    <w:lvl w:ilvl="8" w:tplc="D974D59C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61377027">
    <w:abstractNumId w:val="17"/>
  </w:num>
  <w:num w:numId="2" w16cid:durableId="1534805364">
    <w:abstractNumId w:val="19"/>
  </w:num>
  <w:num w:numId="3" w16cid:durableId="1813209197">
    <w:abstractNumId w:val="14"/>
  </w:num>
  <w:num w:numId="4" w16cid:durableId="1938948328">
    <w:abstractNumId w:val="0"/>
  </w:num>
  <w:num w:numId="5" w16cid:durableId="1351447507">
    <w:abstractNumId w:val="6"/>
  </w:num>
  <w:num w:numId="6" w16cid:durableId="1875539563">
    <w:abstractNumId w:val="16"/>
  </w:num>
  <w:num w:numId="7" w16cid:durableId="1381712539">
    <w:abstractNumId w:val="2"/>
  </w:num>
  <w:num w:numId="8" w16cid:durableId="976497035">
    <w:abstractNumId w:val="11"/>
  </w:num>
  <w:num w:numId="9" w16cid:durableId="1182356332">
    <w:abstractNumId w:val="8"/>
  </w:num>
  <w:num w:numId="10" w16cid:durableId="1619750137">
    <w:abstractNumId w:val="1"/>
  </w:num>
  <w:num w:numId="11" w16cid:durableId="1649824312">
    <w:abstractNumId w:val="1"/>
  </w:num>
  <w:num w:numId="12" w16cid:durableId="473062154">
    <w:abstractNumId w:val="3"/>
  </w:num>
  <w:num w:numId="13" w16cid:durableId="1039628855">
    <w:abstractNumId w:val="4"/>
  </w:num>
  <w:num w:numId="14" w16cid:durableId="1741517113">
    <w:abstractNumId w:val="13"/>
  </w:num>
  <w:num w:numId="15" w16cid:durableId="1976056764">
    <w:abstractNumId w:val="9"/>
  </w:num>
  <w:num w:numId="16" w16cid:durableId="2081247550">
    <w:abstractNumId w:val="7"/>
  </w:num>
  <w:num w:numId="17" w16cid:durableId="673261191">
    <w:abstractNumId w:val="12"/>
  </w:num>
  <w:num w:numId="18" w16cid:durableId="1370913909">
    <w:abstractNumId w:val="5"/>
  </w:num>
  <w:num w:numId="19" w16cid:durableId="1317684943">
    <w:abstractNumId w:val="10"/>
  </w:num>
  <w:num w:numId="20" w16cid:durableId="1316254480">
    <w:abstractNumId w:val="18"/>
  </w:num>
  <w:num w:numId="21" w16cid:durableId="20204254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477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104E"/>
    <w:rsid w:val="0019632A"/>
    <w:rsid w:val="001A4E7C"/>
    <w:rsid w:val="001B762C"/>
    <w:rsid w:val="001C4D0A"/>
    <w:rsid w:val="001C5FEF"/>
    <w:rsid w:val="001E34A0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F2C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2B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C7E54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2CE4"/>
    <w:rsid w:val="00754905"/>
    <w:rsid w:val="00760038"/>
    <w:rsid w:val="00762EE0"/>
    <w:rsid w:val="00765C41"/>
    <w:rsid w:val="00771100"/>
    <w:rsid w:val="007759DD"/>
    <w:rsid w:val="0078609F"/>
    <w:rsid w:val="00787022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210B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14EA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A6F"/>
    <w:rsid w:val="00A05942"/>
    <w:rsid w:val="00A07BEC"/>
    <w:rsid w:val="00A230F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261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67AA6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01B1"/>
    <w:rsid w:val="00C70E19"/>
    <w:rsid w:val="00C72574"/>
    <w:rsid w:val="00C7430C"/>
    <w:rsid w:val="00C85DA1"/>
    <w:rsid w:val="00C9071C"/>
    <w:rsid w:val="00C908FF"/>
    <w:rsid w:val="00C90C7B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520"/>
    <w:rsid w:val="00E7237C"/>
    <w:rsid w:val="00E77C46"/>
    <w:rsid w:val="00E86CE8"/>
    <w:rsid w:val="00E90E82"/>
    <w:rsid w:val="00EA00CB"/>
    <w:rsid w:val="00EA1BAA"/>
    <w:rsid w:val="00EA3FCD"/>
    <w:rsid w:val="00EA42A0"/>
    <w:rsid w:val="00EA64AC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434F76"/>
    <w:rsid w:val="024801E3"/>
    <w:rsid w:val="08387C47"/>
    <w:rsid w:val="08E8F202"/>
    <w:rsid w:val="0A715671"/>
    <w:rsid w:val="0B1A619E"/>
    <w:rsid w:val="0FAC5638"/>
    <w:rsid w:val="108675FD"/>
    <w:rsid w:val="1159871D"/>
    <w:rsid w:val="13FBFB60"/>
    <w:rsid w:val="16FF45B8"/>
    <w:rsid w:val="18AC0F17"/>
    <w:rsid w:val="18CE3A95"/>
    <w:rsid w:val="1A394163"/>
    <w:rsid w:val="1B7C2C6A"/>
    <w:rsid w:val="1B9533D4"/>
    <w:rsid w:val="1BB2182D"/>
    <w:rsid w:val="1BBA09B9"/>
    <w:rsid w:val="1BEA0E6D"/>
    <w:rsid w:val="1C270EAE"/>
    <w:rsid w:val="1CB914AA"/>
    <w:rsid w:val="1DDBEDFF"/>
    <w:rsid w:val="1FECDB2B"/>
    <w:rsid w:val="25E3CF6B"/>
    <w:rsid w:val="2725C762"/>
    <w:rsid w:val="29F1F727"/>
    <w:rsid w:val="2D922F0F"/>
    <w:rsid w:val="2DA9F686"/>
    <w:rsid w:val="2DF90335"/>
    <w:rsid w:val="2E7DEBDF"/>
    <w:rsid w:val="3054980F"/>
    <w:rsid w:val="30998137"/>
    <w:rsid w:val="31270F2C"/>
    <w:rsid w:val="3215CFC9"/>
    <w:rsid w:val="32DDAFFE"/>
    <w:rsid w:val="34A529F0"/>
    <w:rsid w:val="3588ECCC"/>
    <w:rsid w:val="3664F910"/>
    <w:rsid w:val="370601C1"/>
    <w:rsid w:val="3957F8C1"/>
    <w:rsid w:val="3A1C10D8"/>
    <w:rsid w:val="3CE6ACCC"/>
    <w:rsid w:val="41E30019"/>
    <w:rsid w:val="4379CD97"/>
    <w:rsid w:val="439F9E2F"/>
    <w:rsid w:val="44C9713B"/>
    <w:rsid w:val="45A876F4"/>
    <w:rsid w:val="45C01933"/>
    <w:rsid w:val="46E850A3"/>
    <w:rsid w:val="47EBF783"/>
    <w:rsid w:val="47FA318A"/>
    <w:rsid w:val="48906F6C"/>
    <w:rsid w:val="4A2438A8"/>
    <w:rsid w:val="4DF43F8A"/>
    <w:rsid w:val="4EB12F75"/>
    <w:rsid w:val="4F812476"/>
    <w:rsid w:val="503425EF"/>
    <w:rsid w:val="5192542B"/>
    <w:rsid w:val="5224050A"/>
    <w:rsid w:val="526F8888"/>
    <w:rsid w:val="538DEDF5"/>
    <w:rsid w:val="5A6C2C43"/>
    <w:rsid w:val="5BBC8FC2"/>
    <w:rsid w:val="5DDDF06A"/>
    <w:rsid w:val="5E5EF545"/>
    <w:rsid w:val="5F22C861"/>
    <w:rsid w:val="608CE3A3"/>
    <w:rsid w:val="634DA8F1"/>
    <w:rsid w:val="63A2FF9D"/>
    <w:rsid w:val="647B2B65"/>
    <w:rsid w:val="67892AFE"/>
    <w:rsid w:val="67A3CC1E"/>
    <w:rsid w:val="685681DC"/>
    <w:rsid w:val="68C82455"/>
    <w:rsid w:val="6B2CF8ED"/>
    <w:rsid w:val="6BA14754"/>
    <w:rsid w:val="6BFFBCF0"/>
    <w:rsid w:val="6C7F090C"/>
    <w:rsid w:val="6CAF1BC8"/>
    <w:rsid w:val="6DB2994F"/>
    <w:rsid w:val="70083F94"/>
    <w:rsid w:val="70995C0D"/>
    <w:rsid w:val="714453AA"/>
    <w:rsid w:val="71C91270"/>
    <w:rsid w:val="74FE737B"/>
    <w:rsid w:val="757E65E4"/>
    <w:rsid w:val="75967A03"/>
    <w:rsid w:val="766E348F"/>
    <w:rsid w:val="771E74D9"/>
    <w:rsid w:val="788078BF"/>
    <w:rsid w:val="78889C5D"/>
    <w:rsid w:val="7B60BD32"/>
    <w:rsid w:val="7BADEB00"/>
    <w:rsid w:val="7CFE7C26"/>
    <w:rsid w:val="7DDB66B1"/>
    <w:rsid w:val="7E911868"/>
    <w:rsid w:val="7FACE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90C7B"/>
    <w:pPr>
      <w:keepNext/>
      <w:spacing w:before="1400" w:after="160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90C7B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A230FA"/>
    <w:pPr>
      <w:numPr>
        <w:numId w:val="14"/>
      </w:numPr>
      <w:tabs>
        <w:tab w:val="left" w:pos="924"/>
      </w:tabs>
      <w:ind w:left="924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601B1"/>
    <w:pPr>
      <w:numPr>
        <w:numId w:val="15"/>
      </w:numPr>
      <w:ind w:left="924" w:hanging="357"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Punktlistanumrerad">
    <w:name w:val="Punktlista numrerad"/>
    <w:qFormat/>
    <w:rsid w:val="00742CE4"/>
    <w:pPr>
      <w:keepNext/>
      <w:keepLines/>
      <w:numPr>
        <w:numId w:val="21"/>
      </w:numPr>
      <w:spacing w:after="120" w:line="288" w:lineRule="auto"/>
      <w:ind w:left="924" w:right="868" w:hanging="35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82/surrogate/St%c3%a4dning%20och%20reng%c3%b6ring%20i%20v%c3%a5rdlokaler%20vid%20S%c3%84S%20-%20v%c3%a5rdverksamhetens%20ansvar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mailto:lisbeth.jensen@vgregion.se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www.vardhandboken.se/vardhygien-infektioner-och-smittspridning/stadning-och-rengoring/stadning-rengoring/" TargetMode="External" Id="rId14" /><Relationship Type="http://schemas.microsoft.com/office/2020/10/relationships/intelligence" Target="intelligence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643</Words>
  <Characters>3408</Characters>
  <Application>Microsoft Office Word</Application>
  <DocSecurity>0</DocSecurity>
  <Lines>28</Lines>
  <Paragraphs>8</Paragraphs>
  <ScaleCrop>false</ScaleCrop>
  <Manager/>
  <Company/>
  <LinksUpToDate>false</LinksUpToDate>
  <CharactersWithSpaces>4043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Rengöring och desinfektion av sängar och madrasser, SÄS</dc:title>
  <dc:subject/>
  <dc:creator/>
  <keywords/>
  <lastModifiedBy>Karin Åhlin</lastModifiedBy>
  <revision>36</revision>
  <lastPrinted>2016-03-31T10:56:00.0000000Z</lastPrinted>
  <dcterms:created xsi:type="dcterms:W3CDTF">2021-05-27T09:47:00.0000000Z</dcterms:created>
  <dcterms:modified xsi:type="dcterms:W3CDTF">2024-09-30T12:25:00.0000000Z</dcterms:modified>
</coreProperties>
</file>