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B564E" w:rsidR="009061F4" w:rsidP="006B564E" w:rsidRDefault="009061F4" w14:paraId="25123C12" w14:textId="77777777">
      <w:pPr>
        <w:pStyle w:val="Rubrik1"/>
      </w:pPr>
      <w:bookmarkStart w:name="_Toc321146591" w:id="0"/>
      <w:r w:rsidRPr="006B564E">
        <w:t>MedSpeech</w:t>
      </w:r>
    </w:p>
    <w:p w:rsidRPr="009061F4" w:rsidR="009061F4" w:rsidP="002D552E" w:rsidRDefault="009061F4" w14:paraId="479734F0" w14:textId="77777777">
      <w:pPr>
        <w:pStyle w:val="Rubrik2"/>
      </w:pPr>
      <w:bookmarkStart w:name="_Toc365469939" w:id="1"/>
      <w:bookmarkStart w:name="_Toc365470133" w:id="2"/>
      <w:bookmarkStart w:name="_Toc366593590" w:id="3"/>
      <w:bookmarkStart w:name="_Toc438030816" w:id="4"/>
      <w:bookmarkStart w:name="_Toc440288965" w:id="5"/>
      <w:bookmarkStart w:name="_Toc256000000" w:id="6"/>
      <w:bookmarkStart w:name="_Toc256000027" w:id="7"/>
      <w:bookmarkStart w:name="_Toc503357513" w:id="8"/>
      <w:bookmarkStart w:name="_Toc256000054" w:id="9"/>
      <w:bookmarkStart w:name="_Toc256000081" w:id="10"/>
      <w:bookmarkStart w:name="_Toc256000108" w:id="11"/>
      <w:bookmarkStart w:name="_Toc11748102" w:id="12"/>
      <w:bookmarkStart w:name="_Toc256000135" w:id="13"/>
      <w:bookmarkStart w:name="_Toc256000163" w:id="14"/>
      <w:bookmarkStart w:name="_Toc256000191" w:id="15"/>
      <w:bookmarkStart w:name="_Toc256000219" w:id="16"/>
      <w:bookmarkStart w:name="_Toc88729118" w:id="17"/>
      <w:bookmarkStart w:name="_Toc256000247" w:id="18"/>
      <w:bookmarkStart w:name="_Toc256000275" w:id="19"/>
      <w:bookmarkStart w:name="_Toc151642838" w:id="20"/>
      <w:r w:rsidRPr="009061F4">
        <w:t>Sammanfattning</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rsidRPr="009061F4" w:rsidR="009061F4" w:rsidP="002D552E" w:rsidRDefault="009061F4" w14:paraId="0ED6B016" w14:textId="77777777">
      <w:r w:rsidRPr="009061F4">
        <w:t>Riktlinjen beskriver behörigheter till det digitala dikteringssystemet MedSpeech, vilka inställningar som ska göras vid diktat, hantering av diktat inklusive vid skyddad identitet eller spärrad journal och möjligheter att avbryta, spara eller lyssna på diktat. Dessutom vilka prioriteringsgrader som finns för utskrift beroende på typ av diktat samt rutiner vid driftstopp i systemet.</w:t>
      </w:r>
    </w:p>
    <w:p w:rsidR="009061F4" w:rsidP="002D552E" w:rsidRDefault="002D552E" w14:paraId="5D2DE7C0" w14:textId="384D5458">
      <w:pPr>
        <w:pStyle w:val="Rubrik2"/>
      </w:pPr>
      <w:bookmarkStart w:name="_Toc151642839" w:id="21"/>
      <w:r w:rsidR="002D552E">
        <w:rPr/>
        <w:t>Förändringar sedan föregående version</w:t>
      </w:r>
      <w:bookmarkEnd w:id="21"/>
    </w:p>
    <w:p w:rsidR="23AC1ADD" w:rsidP="48B13C02" w:rsidRDefault="23AC1ADD" w14:paraId="0D644A1B" w14:textId="3FB90878">
      <w:pPr>
        <w:pStyle w:val="Normal"/>
      </w:pPr>
      <w:r w:rsidR="23AC1ADD">
        <w:rPr/>
        <w:t xml:space="preserve">Information för unika </w:t>
      </w:r>
      <w:r w:rsidR="23AC1ADD">
        <w:rPr/>
        <w:t>enheter</w:t>
      </w:r>
      <w:r w:rsidR="23AC1ADD">
        <w:rPr/>
        <w:t xml:space="preserve"> i </w:t>
      </w:r>
      <w:r w:rsidR="23AC1ADD">
        <w:rPr/>
        <w:t>MedSpeech</w:t>
      </w:r>
      <w:r w:rsidR="23AC1ADD">
        <w:rPr/>
        <w:t xml:space="preserve"> har tagits bort då det inte längre gäller. </w:t>
      </w:r>
    </w:p>
    <w:p w:rsidR="00D16E2B" w:rsidP="00A7522E" w:rsidRDefault="009061F4" w14:paraId="23259C1C" w14:textId="77777777">
      <w:pPr>
        <w:spacing w:before="360" w:after="40"/>
        <w:rPr>
          <w:noProof/>
        </w:rPr>
      </w:pPr>
      <w:r w:rsidRPr="002D552E">
        <w:rPr>
          <w:rFonts w:asciiTheme="majorHAnsi" w:hAnsiTheme="majorHAnsi" w:cstheme="majorHAnsi"/>
          <w:sz w:val="28"/>
          <w:szCs w:val="28"/>
        </w:rPr>
        <w:t>Innehållsförteckning</w:t>
      </w:r>
      <w:bookmarkStart w:name="_Toc438030817" w:id="22"/>
      <w:bookmarkStart w:name="_Toc440288966" w:id="23"/>
      <w:bookmarkStart w:name="_Toc256000001" w:id="24"/>
      <w:bookmarkStart w:name="_Toc256000028" w:id="25"/>
      <w:bookmarkStart w:name="_Toc503357514" w:id="26"/>
      <w:bookmarkStart w:name="_Toc256000055" w:id="27"/>
      <w:bookmarkStart w:name="_Toc256000082" w:id="28"/>
      <w:bookmarkStart w:name="_Toc256000109" w:id="29"/>
      <w:bookmarkStart w:name="_Toc11748103" w:id="30"/>
      <w:bookmarkStart w:name="_Toc256000136" w:id="31"/>
      <w:bookmarkStart w:name="_Toc256000164" w:id="32"/>
      <w:bookmarkStart w:name="_Toc256000192" w:id="33"/>
      <w:bookmarkStart w:name="_Toc256000220" w:id="34"/>
      <w:bookmarkStart w:name="_Toc88729119" w:id="35"/>
      <w:bookmarkStart w:name="_Toc256000248" w:id="36"/>
      <w:bookmarkStart w:name="_Toc256000276" w:id="37"/>
      <w:r w:rsidR="00A7522E">
        <w:rPr>
          <w:rFonts w:asciiTheme="majorHAnsi" w:hAnsiTheme="majorHAnsi" w:cstheme="majorHAnsi"/>
          <w:sz w:val="28"/>
          <w:szCs w:val="28"/>
        </w:rPr>
        <w:fldChar w:fldCharType="begin"/>
      </w:r>
      <w:r w:rsidR="00A7522E">
        <w:rPr>
          <w:rFonts w:asciiTheme="majorHAnsi" w:hAnsiTheme="majorHAnsi" w:cstheme="majorHAnsi"/>
          <w:sz w:val="28"/>
          <w:szCs w:val="28"/>
        </w:rPr>
        <w:instrText xml:space="preserve"> TOC \h \z \t "Rubrik 2;1;Rubrik 3;2;Mellanrubrik VGR;3" </w:instrText>
      </w:r>
      <w:r w:rsidR="00A7522E">
        <w:rPr>
          <w:rFonts w:asciiTheme="majorHAnsi" w:hAnsiTheme="majorHAnsi" w:cstheme="majorHAnsi"/>
          <w:sz w:val="28"/>
          <w:szCs w:val="28"/>
        </w:rPr>
        <w:fldChar w:fldCharType="separate"/>
      </w:r>
    </w:p>
    <w:p w:rsidR="00D16E2B" w:rsidRDefault="00D16E2B" w14:paraId="74E29ED5" w14:textId="3ECF0331">
      <w:pPr>
        <w:pStyle w:val="Innehll1"/>
        <w:rPr>
          <w:rFonts w:asciiTheme="minorHAnsi" w:hAnsiTheme="minorHAnsi" w:eastAsiaTheme="minorEastAsia" w:cstheme="minorBidi"/>
          <w:noProof/>
          <w:sz w:val="22"/>
          <w:szCs w:val="22"/>
        </w:rPr>
      </w:pPr>
      <w:hyperlink w:history="1" w:anchor="_Toc151642838">
        <w:r w:rsidRPr="002D5D83">
          <w:rPr>
            <w:rStyle w:val="Hyperlnk"/>
            <w:rFonts w:eastAsia="MS Gothic"/>
            <w:noProof/>
          </w:rPr>
          <w:t>Sammanfattning</w:t>
        </w:r>
        <w:r>
          <w:rPr>
            <w:noProof/>
            <w:webHidden/>
          </w:rPr>
          <w:tab/>
        </w:r>
        <w:r>
          <w:rPr>
            <w:noProof/>
            <w:webHidden/>
          </w:rPr>
          <w:fldChar w:fldCharType="begin"/>
        </w:r>
        <w:r>
          <w:rPr>
            <w:noProof/>
            <w:webHidden/>
          </w:rPr>
          <w:instrText xml:space="preserve"> PAGEREF _Toc151642838 \h </w:instrText>
        </w:r>
        <w:r>
          <w:rPr>
            <w:noProof/>
            <w:webHidden/>
          </w:rPr>
        </w:r>
        <w:r>
          <w:rPr>
            <w:noProof/>
            <w:webHidden/>
          </w:rPr>
          <w:fldChar w:fldCharType="separate"/>
        </w:r>
        <w:r>
          <w:rPr>
            <w:noProof/>
            <w:webHidden/>
          </w:rPr>
          <w:t>1</w:t>
        </w:r>
        <w:r>
          <w:rPr>
            <w:noProof/>
            <w:webHidden/>
          </w:rPr>
          <w:fldChar w:fldCharType="end"/>
        </w:r>
      </w:hyperlink>
    </w:p>
    <w:p w:rsidR="00D16E2B" w:rsidRDefault="00D16E2B" w14:paraId="34F44837" w14:textId="5DD0FB29">
      <w:pPr>
        <w:pStyle w:val="Innehll1"/>
        <w:rPr>
          <w:rFonts w:asciiTheme="minorHAnsi" w:hAnsiTheme="minorHAnsi" w:eastAsiaTheme="minorEastAsia" w:cstheme="minorBidi"/>
          <w:noProof/>
          <w:sz w:val="22"/>
          <w:szCs w:val="22"/>
        </w:rPr>
      </w:pPr>
      <w:hyperlink w:history="1" w:anchor="_Toc151642839">
        <w:r w:rsidRPr="002D5D83">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_Toc151642839 \h </w:instrText>
        </w:r>
        <w:r>
          <w:rPr>
            <w:noProof/>
            <w:webHidden/>
          </w:rPr>
        </w:r>
        <w:r>
          <w:rPr>
            <w:noProof/>
            <w:webHidden/>
          </w:rPr>
          <w:fldChar w:fldCharType="separate"/>
        </w:r>
        <w:r>
          <w:rPr>
            <w:noProof/>
            <w:webHidden/>
          </w:rPr>
          <w:t>1</w:t>
        </w:r>
        <w:r>
          <w:rPr>
            <w:noProof/>
            <w:webHidden/>
          </w:rPr>
          <w:fldChar w:fldCharType="end"/>
        </w:r>
      </w:hyperlink>
    </w:p>
    <w:p w:rsidR="00D16E2B" w:rsidRDefault="00D16E2B" w14:paraId="1A83431E" w14:textId="2CC71418">
      <w:pPr>
        <w:pStyle w:val="Innehll1"/>
        <w:rPr>
          <w:rFonts w:asciiTheme="minorHAnsi" w:hAnsiTheme="minorHAnsi" w:eastAsiaTheme="minorEastAsia" w:cstheme="minorBidi"/>
          <w:noProof/>
          <w:sz w:val="22"/>
          <w:szCs w:val="22"/>
        </w:rPr>
      </w:pPr>
      <w:hyperlink w:history="1" w:anchor="_Toc151642840">
        <w:r w:rsidRPr="002D5D83">
          <w:rPr>
            <w:rStyle w:val="Hyperlnk"/>
            <w:rFonts w:eastAsia="MS Gothic"/>
            <w:noProof/>
          </w:rPr>
          <w:t>Förutsättningar</w:t>
        </w:r>
        <w:r>
          <w:rPr>
            <w:noProof/>
            <w:webHidden/>
          </w:rPr>
          <w:tab/>
        </w:r>
        <w:r>
          <w:rPr>
            <w:noProof/>
            <w:webHidden/>
          </w:rPr>
          <w:fldChar w:fldCharType="begin"/>
        </w:r>
        <w:r>
          <w:rPr>
            <w:noProof/>
            <w:webHidden/>
          </w:rPr>
          <w:instrText xml:space="preserve"> PAGEREF _Toc151642840 \h </w:instrText>
        </w:r>
        <w:r>
          <w:rPr>
            <w:noProof/>
            <w:webHidden/>
          </w:rPr>
        </w:r>
        <w:r>
          <w:rPr>
            <w:noProof/>
            <w:webHidden/>
          </w:rPr>
          <w:fldChar w:fldCharType="separate"/>
        </w:r>
        <w:r>
          <w:rPr>
            <w:noProof/>
            <w:webHidden/>
          </w:rPr>
          <w:t>2</w:t>
        </w:r>
        <w:r>
          <w:rPr>
            <w:noProof/>
            <w:webHidden/>
          </w:rPr>
          <w:fldChar w:fldCharType="end"/>
        </w:r>
      </w:hyperlink>
    </w:p>
    <w:p w:rsidR="00D16E2B" w:rsidRDefault="00D16E2B" w14:paraId="38B2A745" w14:textId="6186764D">
      <w:pPr>
        <w:pStyle w:val="Innehll2"/>
        <w:rPr>
          <w:rFonts w:asciiTheme="minorHAnsi" w:hAnsiTheme="minorHAnsi" w:eastAsiaTheme="minorEastAsia" w:cstheme="minorBidi"/>
          <w:noProof/>
          <w:sz w:val="22"/>
          <w:szCs w:val="22"/>
        </w:rPr>
      </w:pPr>
      <w:hyperlink w:history="1" w:anchor="_Toc151642841">
        <w:r w:rsidRPr="002D5D83">
          <w:rPr>
            <w:rStyle w:val="Hyperlnk"/>
            <w:rFonts w:eastAsia="MS Gothic"/>
            <w:noProof/>
          </w:rPr>
          <w:t>Inloggning</w:t>
        </w:r>
        <w:r>
          <w:rPr>
            <w:noProof/>
            <w:webHidden/>
          </w:rPr>
          <w:tab/>
        </w:r>
        <w:r>
          <w:rPr>
            <w:noProof/>
            <w:webHidden/>
          </w:rPr>
          <w:fldChar w:fldCharType="begin"/>
        </w:r>
        <w:r>
          <w:rPr>
            <w:noProof/>
            <w:webHidden/>
          </w:rPr>
          <w:instrText xml:space="preserve"> PAGEREF _Toc151642841 \h </w:instrText>
        </w:r>
        <w:r>
          <w:rPr>
            <w:noProof/>
            <w:webHidden/>
          </w:rPr>
        </w:r>
        <w:r>
          <w:rPr>
            <w:noProof/>
            <w:webHidden/>
          </w:rPr>
          <w:fldChar w:fldCharType="separate"/>
        </w:r>
        <w:r>
          <w:rPr>
            <w:noProof/>
            <w:webHidden/>
          </w:rPr>
          <w:t>2</w:t>
        </w:r>
        <w:r>
          <w:rPr>
            <w:noProof/>
            <w:webHidden/>
          </w:rPr>
          <w:fldChar w:fldCharType="end"/>
        </w:r>
      </w:hyperlink>
    </w:p>
    <w:p w:rsidR="00D16E2B" w:rsidRDefault="00D16E2B" w14:paraId="38C7E5F2" w14:textId="247905D7">
      <w:pPr>
        <w:pStyle w:val="Innehll2"/>
        <w:rPr>
          <w:rFonts w:asciiTheme="minorHAnsi" w:hAnsiTheme="minorHAnsi" w:eastAsiaTheme="minorEastAsia" w:cstheme="minorBidi"/>
          <w:noProof/>
          <w:sz w:val="22"/>
          <w:szCs w:val="22"/>
        </w:rPr>
      </w:pPr>
      <w:hyperlink w:history="1" w:anchor="_Toc151642842">
        <w:r w:rsidRPr="002D5D83">
          <w:rPr>
            <w:rStyle w:val="Hyperlnk"/>
            <w:rFonts w:eastAsia="MS Gothic"/>
            <w:noProof/>
          </w:rPr>
          <w:t>Händelseloggar</w:t>
        </w:r>
        <w:r>
          <w:rPr>
            <w:noProof/>
            <w:webHidden/>
          </w:rPr>
          <w:tab/>
        </w:r>
        <w:r>
          <w:rPr>
            <w:noProof/>
            <w:webHidden/>
          </w:rPr>
          <w:fldChar w:fldCharType="begin"/>
        </w:r>
        <w:r>
          <w:rPr>
            <w:noProof/>
            <w:webHidden/>
          </w:rPr>
          <w:instrText xml:space="preserve"> PAGEREF _Toc151642842 \h </w:instrText>
        </w:r>
        <w:r>
          <w:rPr>
            <w:noProof/>
            <w:webHidden/>
          </w:rPr>
        </w:r>
        <w:r>
          <w:rPr>
            <w:noProof/>
            <w:webHidden/>
          </w:rPr>
          <w:fldChar w:fldCharType="separate"/>
        </w:r>
        <w:r>
          <w:rPr>
            <w:noProof/>
            <w:webHidden/>
          </w:rPr>
          <w:t>2</w:t>
        </w:r>
        <w:r>
          <w:rPr>
            <w:noProof/>
            <w:webHidden/>
          </w:rPr>
          <w:fldChar w:fldCharType="end"/>
        </w:r>
      </w:hyperlink>
    </w:p>
    <w:p w:rsidR="00D16E2B" w:rsidRDefault="00D16E2B" w14:paraId="67CD539F" w14:textId="194609DF">
      <w:pPr>
        <w:pStyle w:val="Innehll2"/>
        <w:rPr>
          <w:rFonts w:asciiTheme="minorHAnsi" w:hAnsiTheme="minorHAnsi" w:eastAsiaTheme="minorEastAsia" w:cstheme="minorBidi"/>
          <w:noProof/>
          <w:sz w:val="22"/>
          <w:szCs w:val="22"/>
        </w:rPr>
      </w:pPr>
      <w:hyperlink w:history="1" w:anchor="_Toc151642843">
        <w:r w:rsidRPr="002D5D83">
          <w:rPr>
            <w:rStyle w:val="Hyperlnk"/>
            <w:rFonts w:eastAsia="MS Gothic"/>
            <w:noProof/>
          </w:rPr>
          <w:t>Journalmapp på patienten</w:t>
        </w:r>
        <w:r>
          <w:rPr>
            <w:noProof/>
            <w:webHidden/>
          </w:rPr>
          <w:tab/>
        </w:r>
        <w:r>
          <w:rPr>
            <w:noProof/>
            <w:webHidden/>
          </w:rPr>
          <w:fldChar w:fldCharType="begin"/>
        </w:r>
        <w:r>
          <w:rPr>
            <w:noProof/>
            <w:webHidden/>
          </w:rPr>
          <w:instrText xml:space="preserve"> PAGEREF _Toc151642843 \h </w:instrText>
        </w:r>
        <w:r>
          <w:rPr>
            <w:noProof/>
            <w:webHidden/>
          </w:rPr>
        </w:r>
        <w:r>
          <w:rPr>
            <w:noProof/>
            <w:webHidden/>
          </w:rPr>
          <w:fldChar w:fldCharType="separate"/>
        </w:r>
        <w:r>
          <w:rPr>
            <w:noProof/>
            <w:webHidden/>
          </w:rPr>
          <w:t>2</w:t>
        </w:r>
        <w:r>
          <w:rPr>
            <w:noProof/>
            <w:webHidden/>
          </w:rPr>
          <w:fldChar w:fldCharType="end"/>
        </w:r>
      </w:hyperlink>
    </w:p>
    <w:p w:rsidR="00D16E2B" w:rsidRDefault="00D16E2B" w14:paraId="4B0DEB61" w14:textId="40CD24FC">
      <w:pPr>
        <w:pStyle w:val="Innehll2"/>
        <w:rPr>
          <w:rFonts w:asciiTheme="minorHAnsi" w:hAnsiTheme="minorHAnsi" w:eastAsiaTheme="minorEastAsia" w:cstheme="minorBidi"/>
          <w:noProof/>
          <w:sz w:val="22"/>
          <w:szCs w:val="22"/>
        </w:rPr>
      </w:pPr>
      <w:hyperlink w:history="1" w:anchor="_Toc151642844">
        <w:r w:rsidRPr="002D5D83">
          <w:rPr>
            <w:rStyle w:val="Hyperlnk"/>
            <w:rFonts w:eastAsia="MS Gothic"/>
            <w:noProof/>
          </w:rPr>
          <w:t>Skyddad identitet</w:t>
        </w:r>
        <w:r>
          <w:rPr>
            <w:noProof/>
            <w:webHidden/>
          </w:rPr>
          <w:tab/>
        </w:r>
        <w:r>
          <w:rPr>
            <w:noProof/>
            <w:webHidden/>
          </w:rPr>
          <w:fldChar w:fldCharType="begin"/>
        </w:r>
        <w:r>
          <w:rPr>
            <w:noProof/>
            <w:webHidden/>
          </w:rPr>
          <w:instrText xml:space="preserve"> PAGEREF _Toc151642844 \h </w:instrText>
        </w:r>
        <w:r>
          <w:rPr>
            <w:noProof/>
            <w:webHidden/>
          </w:rPr>
        </w:r>
        <w:r>
          <w:rPr>
            <w:noProof/>
            <w:webHidden/>
          </w:rPr>
          <w:fldChar w:fldCharType="separate"/>
        </w:r>
        <w:r>
          <w:rPr>
            <w:noProof/>
            <w:webHidden/>
          </w:rPr>
          <w:t>2</w:t>
        </w:r>
        <w:r>
          <w:rPr>
            <w:noProof/>
            <w:webHidden/>
          </w:rPr>
          <w:fldChar w:fldCharType="end"/>
        </w:r>
      </w:hyperlink>
    </w:p>
    <w:p w:rsidR="00D16E2B" w:rsidRDefault="00D16E2B" w14:paraId="700BC24D" w14:textId="44996F51">
      <w:pPr>
        <w:pStyle w:val="Innehll2"/>
        <w:rPr>
          <w:rFonts w:asciiTheme="minorHAnsi" w:hAnsiTheme="minorHAnsi" w:eastAsiaTheme="minorEastAsia" w:cstheme="minorBidi"/>
          <w:noProof/>
          <w:sz w:val="22"/>
          <w:szCs w:val="22"/>
        </w:rPr>
      </w:pPr>
      <w:hyperlink w:history="1" w:anchor="_Toc151642845">
        <w:r w:rsidRPr="002D5D83">
          <w:rPr>
            <w:rStyle w:val="Hyperlnk"/>
            <w:rFonts w:eastAsia="MS Gothic"/>
            <w:noProof/>
          </w:rPr>
          <w:t>Spärrade journaler i Melior</w:t>
        </w:r>
        <w:r>
          <w:rPr>
            <w:noProof/>
            <w:webHidden/>
          </w:rPr>
          <w:tab/>
        </w:r>
        <w:r>
          <w:rPr>
            <w:noProof/>
            <w:webHidden/>
          </w:rPr>
          <w:fldChar w:fldCharType="begin"/>
        </w:r>
        <w:r>
          <w:rPr>
            <w:noProof/>
            <w:webHidden/>
          </w:rPr>
          <w:instrText xml:space="preserve"> PAGEREF _Toc151642845 \h </w:instrText>
        </w:r>
        <w:r>
          <w:rPr>
            <w:noProof/>
            <w:webHidden/>
          </w:rPr>
        </w:r>
        <w:r>
          <w:rPr>
            <w:noProof/>
            <w:webHidden/>
          </w:rPr>
          <w:fldChar w:fldCharType="separate"/>
        </w:r>
        <w:r>
          <w:rPr>
            <w:noProof/>
            <w:webHidden/>
          </w:rPr>
          <w:t>2</w:t>
        </w:r>
        <w:r>
          <w:rPr>
            <w:noProof/>
            <w:webHidden/>
          </w:rPr>
          <w:fldChar w:fldCharType="end"/>
        </w:r>
      </w:hyperlink>
    </w:p>
    <w:p w:rsidR="00D16E2B" w:rsidRDefault="00D16E2B" w14:paraId="0E29EA8E" w14:textId="1E17D0CE">
      <w:pPr>
        <w:pStyle w:val="Innehll1"/>
        <w:rPr>
          <w:rFonts w:asciiTheme="minorHAnsi" w:hAnsiTheme="minorHAnsi" w:eastAsiaTheme="minorEastAsia" w:cstheme="minorBidi"/>
          <w:noProof/>
          <w:sz w:val="22"/>
          <w:szCs w:val="22"/>
        </w:rPr>
      </w:pPr>
      <w:hyperlink w:history="1" w:anchor="_Toc151642846">
        <w:r w:rsidRPr="002D5D83">
          <w:rPr>
            <w:rStyle w:val="Hyperlnk"/>
            <w:rFonts w:eastAsia="MS Gothic"/>
            <w:noProof/>
          </w:rPr>
          <w:t>Genomförande</w:t>
        </w:r>
        <w:r>
          <w:rPr>
            <w:noProof/>
            <w:webHidden/>
          </w:rPr>
          <w:tab/>
        </w:r>
        <w:r>
          <w:rPr>
            <w:noProof/>
            <w:webHidden/>
          </w:rPr>
          <w:fldChar w:fldCharType="begin"/>
        </w:r>
        <w:r>
          <w:rPr>
            <w:noProof/>
            <w:webHidden/>
          </w:rPr>
          <w:instrText xml:space="preserve"> PAGEREF _Toc151642846 \h </w:instrText>
        </w:r>
        <w:r>
          <w:rPr>
            <w:noProof/>
            <w:webHidden/>
          </w:rPr>
        </w:r>
        <w:r>
          <w:rPr>
            <w:noProof/>
            <w:webHidden/>
          </w:rPr>
          <w:fldChar w:fldCharType="separate"/>
        </w:r>
        <w:r>
          <w:rPr>
            <w:noProof/>
            <w:webHidden/>
          </w:rPr>
          <w:t>3</w:t>
        </w:r>
        <w:r>
          <w:rPr>
            <w:noProof/>
            <w:webHidden/>
          </w:rPr>
          <w:fldChar w:fldCharType="end"/>
        </w:r>
      </w:hyperlink>
    </w:p>
    <w:p w:rsidR="00D16E2B" w:rsidRDefault="00D16E2B" w14:paraId="7917F052" w14:textId="6D9DFD60">
      <w:pPr>
        <w:pStyle w:val="Innehll2"/>
        <w:rPr>
          <w:rFonts w:asciiTheme="minorHAnsi" w:hAnsiTheme="minorHAnsi" w:eastAsiaTheme="minorEastAsia" w:cstheme="minorBidi"/>
          <w:noProof/>
          <w:sz w:val="22"/>
          <w:szCs w:val="22"/>
        </w:rPr>
      </w:pPr>
      <w:hyperlink w:history="1" w:anchor="_Toc151642847">
        <w:r w:rsidRPr="002D5D83">
          <w:rPr>
            <w:rStyle w:val="Hyperlnk"/>
            <w:rFonts w:eastAsia="MS Gothic"/>
            <w:noProof/>
          </w:rPr>
          <w:t>Diktering/utskrift av diktat</w:t>
        </w:r>
        <w:r>
          <w:rPr>
            <w:noProof/>
            <w:webHidden/>
          </w:rPr>
          <w:tab/>
        </w:r>
        <w:r>
          <w:rPr>
            <w:noProof/>
            <w:webHidden/>
          </w:rPr>
          <w:fldChar w:fldCharType="begin"/>
        </w:r>
        <w:r>
          <w:rPr>
            <w:noProof/>
            <w:webHidden/>
          </w:rPr>
          <w:instrText xml:space="preserve"> PAGEREF _Toc151642847 \h </w:instrText>
        </w:r>
        <w:r>
          <w:rPr>
            <w:noProof/>
            <w:webHidden/>
          </w:rPr>
        </w:r>
        <w:r>
          <w:rPr>
            <w:noProof/>
            <w:webHidden/>
          </w:rPr>
          <w:fldChar w:fldCharType="separate"/>
        </w:r>
        <w:r>
          <w:rPr>
            <w:noProof/>
            <w:webHidden/>
          </w:rPr>
          <w:t>3</w:t>
        </w:r>
        <w:r>
          <w:rPr>
            <w:noProof/>
            <w:webHidden/>
          </w:rPr>
          <w:fldChar w:fldCharType="end"/>
        </w:r>
      </w:hyperlink>
    </w:p>
    <w:p w:rsidR="00D16E2B" w:rsidRDefault="00D16E2B" w14:paraId="266B7679" w14:textId="1E3455F6">
      <w:pPr>
        <w:pStyle w:val="Innehll2"/>
        <w:rPr>
          <w:rFonts w:asciiTheme="minorHAnsi" w:hAnsiTheme="minorHAnsi" w:eastAsiaTheme="minorEastAsia" w:cstheme="minorBidi"/>
          <w:noProof/>
          <w:sz w:val="22"/>
          <w:szCs w:val="22"/>
        </w:rPr>
      </w:pPr>
      <w:hyperlink w:history="1" w:anchor="_Toc151642848">
        <w:r w:rsidRPr="002D5D83">
          <w:rPr>
            <w:rStyle w:val="Hyperlnk"/>
            <w:rFonts w:eastAsia="MS Gothic"/>
            <w:noProof/>
          </w:rPr>
          <w:t>Diktatmall</w:t>
        </w:r>
        <w:r>
          <w:rPr>
            <w:noProof/>
            <w:webHidden/>
          </w:rPr>
          <w:tab/>
        </w:r>
        <w:r>
          <w:rPr>
            <w:noProof/>
            <w:webHidden/>
          </w:rPr>
          <w:fldChar w:fldCharType="begin"/>
        </w:r>
        <w:r>
          <w:rPr>
            <w:noProof/>
            <w:webHidden/>
          </w:rPr>
          <w:instrText xml:space="preserve"> PAGEREF _Toc151642848 \h </w:instrText>
        </w:r>
        <w:r>
          <w:rPr>
            <w:noProof/>
            <w:webHidden/>
          </w:rPr>
        </w:r>
        <w:r>
          <w:rPr>
            <w:noProof/>
            <w:webHidden/>
          </w:rPr>
          <w:fldChar w:fldCharType="separate"/>
        </w:r>
        <w:r>
          <w:rPr>
            <w:noProof/>
            <w:webHidden/>
          </w:rPr>
          <w:t>3</w:t>
        </w:r>
        <w:r>
          <w:rPr>
            <w:noProof/>
            <w:webHidden/>
          </w:rPr>
          <w:fldChar w:fldCharType="end"/>
        </w:r>
      </w:hyperlink>
    </w:p>
    <w:p w:rsidR="00D16E2B" w:rsidRDefault="00D16E2B" w14:paraId="03ACBD07" w14:textId="32F6E527">
      <w:pPr>
        <w:pStyle w:val="Innehll2"/>
        <w:rPr>
          <w:rFonts w:asciiTheme="minorHAnsi" w:hAnsiTheme="minorHAnsi" w:eastAsiaTheme="minorEastAsia" w:cstheme="minorBidi"/>
          <w:noProof/>
          <w:sz w:val="22"/>
          <w:szCs w:val="22"/>
        </w:rPr>
      </w:pPr>
      <w:hyperlink w:history="1" w:anchor="_Toc151642849">
        <w:r w:rsidRPr="002D5D83">
          <w:rPr>
            <w:rStyle w:val="Hyperlnk"/>
            <w:rFonts w:eastAsia="MS Gothic"/>
            <w:noProof/>
          </w:rPr>
          <w:t>Prioritering</w:t>
        </w:r>
        <w:r>
          <w:rPr>
            <w:noProof/>
            <w:webHidden/>
          </w:rPr>
          <w:tab/>
        </w:r>
        <w:r>
          <w:rPr>
            <w:noProof/>
            <w:webHidden/>
          </w:rPr>
          <w:fldChar w:fldCharType="begin"/>
        </w:r>
        <w:r>
          <w:rPr>
            <w:noProof/>
            <w:webHidden/>
          </w:rPr>
          <w:instrText xml:space="preserve"> PAGEREF _Toc151642849 \h </w:instrText>
        </w:r>
        <w:r>
          <w:rPr>
            <w:noProof/>
            <w:webHidden/>
          </w:rPr>
        </w:r>
        <w:r>
          <w:rPr>
            <w:noProof/>
            <w:webHidden/>
          </w:rPr>
          <w:fldChar w:fldCharType="separate"/>
        </w:r>
        <w:r>
          <w:rPr>
            <w:noProof/>
            <w:webHidden/>
          </w:rPr>
          <w:t>3</w:t>
        </w:r>
        <w:r>
          <w:rPr>
            <w:noProof/>
            <w:webHidden/>
          </w:rPr>
          <w:fldChar w:fldCharType="end"/>
        </w:r>
      </w:hyperlink>
    </w:p>
    <w:p w:rsidR="00D16E2B" w:rsidRDefault="00D16E2B" w14:paraId="14DC6A72" w14:textId="27D462D7">
      <w:pPr>
        <w:pStyle w:val="Innehll2"/>
        <w:rPr>
          <w:rFonts w:asciiTheme="minorHAnsi" w:hAnsiTheme="minorHAnsi" w:eastAsiaTheme="minorEastAsia" w:cstheme="minorBidi"/>
          <w:noProof/>
          <w:sz w:val="22"/>
          <w:szCs w:val="22"/>
        </w:rPr>
      </w:pPr>
      <w:hyperlink w:history="1" w:anchor="_Toc151642850">
        <w:r w:rsidRPr="002D5D83">
          <w:rPr>
            <w:rStyle w:val="Hyperlnk"/>
            <w:rFonts w:eastAsia="MS Gothic"/>
            <w:noProof/>
          </w:rPr>
          <w:t>Enhet</w:t>
        </w:r>
        <w:r>
          <w:rPr>
            <w:noProof/>
            <w:webHidden/>
          </w:rPr>
          <w:tab/>
        </w:r>
        <w:r>
          <w:rPr>
            <w:noProof/>
            <w:webHidden/>
          </w:rPr>
          <w:fldChar w:fldCharType="begin"/>
        </w:r>
        <w:r>
          <w:rPr>
            <w:noProof/>
            <w:webHidden/>
          </w:rPr>
          <w:instrText xml:space="preserve"> PAGEREF _Toc151642850 \h </w:instrText>
        </w:r>
        <w:r>
          <w:rPr>
            <w:noProof/>
            <w:webHidden/>
          </w:rPr>
        </w:r>
        <w:r>
          <w:rPr>
            <w:noProof/>
            <w:webHidden/>
          </w:rPr>
          <w:fldChar w:fldCharType="separate"/>
        </w:r>
        <w:r>
          <w:rPr>
            <w:noProof/>
            <w:webHidden/>
          </w:rPr>
          <w:t>3</w:t>
        </w:r>
        <w:r>
          <w:rPr>
            <w:noProof/>
            <w:webHidden/>
          </w:rPr>
          <w:fldChar w:fldCharType="end"/>
        </w:r>
      </w:hyperlink>
    </w:p>
    <w:p w:rsidR="00D16E2B" w:rsidRDefault="00D16E2B" w14:paraId="66EC5407" w14:textId="23ABEFC8">
      <w:pPr>
        <w:pStyle w:val="Innehll2"/>
        <w:rPr>
          <w:rFonts w:asciiTheme="minorHAnsi" w:hAnsiTheme="minorHAnsi" w:eastAsiaTheme="minorEastAsia" w:cstheme="minorBidi"/>
          <w:noProof/>
          <w:sz w:val="22"/>
          <w:szCs w:val="22"/>
        </w:rPr>
      </w:pPr>
      <w:hyperlink w:history="1" w:anchor="_Toc151642851">
        <w:r w:rsidRPr="002D5D83">
          <w:rPr>
            <w:rStyle w:val="Hyperlnk"/>
            <w:rFonts w:eastAsia="MS Gothic"/>
            <w:noProof/>
          </w:rPr>
          <w:t>Patientrelaterat diktat</w:t>
        </w:r>
        <w:r>
          <w:rPr>
            <w:noProof/>
            <w:webHidden/>
          </w:rPr>
          <w:tab/>
        </w:r>
        <w:r>
          <w:rPr>
            <w:noProof/>
            <w:webHidden/>
          </w:rPr>
          <w:fldChar w:fldCharType="begin"/>
        </w:r>
        <w:r>
          <w:rPr>
            <w:noProof/>
            <w:webHidden/>
          </w:rPr>
          <w:instrText xml:space="preserve"> PAGEREF _Toc151642851 \h </w:instrText>
        </w:r>
        <w:r>
          <w:rPr>
            <w:noProof/>
            <w:webHidden/>
          </w:rPr>
        </w:r>
        <w:r>
          <w:rPr>
            <w:noProof/>
            <w:webHidden/>
          </w:rPr>
          <w:fldChar w:fldCharType="separate"/>
        </w:r>
        <w:r>
          <w:rPr>
            <w:noProof/>
            <w:webHidden/>
          </w:rPr>
          <w:t>3</w:t>
        </w:r>
        <w:r>
          <w:rPr>
            <w:noProof/>
            <w:webHidden/>
          </w:rPr>
          <w:fldChar w:fldCharType="end"/>
        </w:r>
      </w:hyperlink>
    </w:p>
    <w:p w:rsidR="00D16E2B" w:rsidRDefault="00D16E2B" w14:paraId="13608EBA" w14:textId="28694B13">
      <w:pPr>
        <w:pStyle w:val="Innehll2"/>
        <w:rPr>
          <w:rFonts w:asciiTheme="minorHAnsi" w:hAnsiTheme="minorHAnsi" w:eastAsiaTheme="minorEastAsia" w:cstheme="minorBidi"/>
          <w:noProof/>
          <w:sz w:val="22"/>
          <w:szCs w:val="22"/>
        </w:rPr>
      </w:pPr>
      <w:hyperlink w:history="1" w:anchor="_Toc151642852">
        <w:r w:rsidRPr="002D5D83">
          <w:rPr>
            <w:rStyle w:val="Hyperlnk"/>
            <w:rFonts w:eastAsia="MS Gothic"/>
            <w:noProof/>
          </w:rPr>
          <w:t>Ej patientrelaterade diktat</w:t>
        </w:r>
        <w:r>
          <w:rPr>
            <w:noProof/>
            <w:webHidden/>
          </w:rPr>
          <w:tab/>
        </w:r>
        <w:r>
          <w:rPr>
            <w:noProof/>
            <w:webHidden/>
          </w:rPr>
          <w:fldChar w:fldCharType="begin"/>
        </w:r>
        <w:r>
          <w:rPr>
            <w:noProof/>
            <w:webHidden/>
          </w:rPr>
          <w:instrText xml:space="preserve"> PAGEREF _Toc151642852 \h </w:instrText>
        </w:r>
        <w:r>
          <w:rPr>
            <w:noProof/>
            <w:webHidden/>
          </w:rPr>
        </w:r>
        <w:r>
          <w:rPr>
            <w:noProof/>
            <w:webHidden/>
          </w:rPr>
          <w:fldChar w:fldCharType="separate"/>
        </w:r>
        <w:r>
          <w:rPr>
            <w:noProof/>
            <w:webHidden/>
          </w:rPr>
          <w:t>3</w:t>
        </w:r>
        <w:r>
          <w:rPr>
            <w:noProof/>
            <w:webHidden/>
          </w:rPr>
          <w:fldChar w:fldCharType="end"/>
        </w:r>
      </w:hyperlink>
    </w:p>
    <w:p w:rsidR="00D16E2B" w:rsidRDefault="00D16E2B" w14:paraId="7A50248C" w14:textId="0881B86B">
      <w:pPr>
        <w:pStyle w:val="Innehll2"/>
        <w:rPr>
          <w:rFonts w:asciiTheme="minorHAnsi" w:hAnsiTheme="minorHAnsi" w:eastAsiaTheme="minorEastAsia" w:cstheme="minorBidi"/>
          <w:noProof/>
          <w:sz w:val="22"/>
          <w:szCs w:val="22"/>
        </w:rPr>
      </w:pPr>
      <w:hyperlink w:history="1" w:anchor="_Toc151642853">
        <w:r w:rsidRPr="002D5D83">
          <w:rPr>
            <w:rStyle w:val="Hyperlnk"/>
            <w:rFonts w:eastAsia="MS Gothic"/>
            <w:noProof/>
          </w:rPr>
          <w:t>Fortsätt senare</w:t>
        </w:r>
        <w:r>
          <w:rPr>
            <w:noProof/>
            <w:webHidden/>
          </w:rPr>
          <w:tab/>
        </w:r>
        <w:r>
          <w:rPr>
            <w:noProof/>
            <w:webHidden/>
          </w:rPr>
          <w:fldChar w:fldCharType="begin"/>
        </w:r>
        <w:r>
          <w:rPr>
            <w:noProof/>
            <w:webHidden/>
          </w:rPr>
          <w:instrText xml:space="preserve"> PAGEREF _Toc151642853 \h </w:instrText>
        </w:r>
        <w:r>
          <w:rPr>
            <w:noProof/>
            <w:webHidden/>
          </w:rPr>
        </w:r>
        <w:r>
          <w:rPr>
            <w:noProof/>
            <w:webHidden/>
          </w:rPr>
          <w:fldChar w:fldCharType="separate"/>
        </w:r>
        <w:r>
          <w:rPr>
            <w:noProof/>
            <w:webHidden/>
          </w:rPr>
          <w:t>4</w:t>
        </w:r>
        <w:r>
          <w:rPr>
            <w:noProof/>
            <w:webHidden/>
          </w:rPr>
          <w:fldChar w:fldCharType="end"/>
        </w:r>
      </w:hyperlink>
    </w:p>
    <w:p w:rsidR="00D16E2B" w:rsidRDefault="00D16E2B" w14:paraId="6F970ACA" w14:textId="53B633A9">
      <w:pPr>
        <w:pStyle w:val="Innehll2"/>
        <w:rPr>
          <w:rFonts w:asciiTheme="minorHAnsi" w:hAnsiTheme="minorHAnsi" w:eastAsiaTheme="minorEastAsia" w:cstheme="minorBidi"/>
          <w:noProof/>
          <w:sz w:val="22"/>
          <w:szCs w:val="22"/>
        </w:rPr>
      </w:pPr>
      <w:hyperlink w:history="1" w:anchor="_Toc151642854">
        <w:r w:rsidRPr="002D5D83">
          <w:rPr>
            <w:rStyle w:val="Hyperlnk"/>
            <w:rFonts w:eastAsia="MS Gothic"/>
            <w:noProof/>
          </w:rPr>
          <w:t>Lyssna på diktat</w:t>
        </w:r>
        <w:r>
          <w:rPr>
            <w:noProof/>
            <w:webHidden/>
          </w:rPr>
          <w:tab/>
        </w:r>
        <w:r>
          <w:rPr>
            <w:noProof/>
            <w:webHidden/>
          </w:rPr>
          <w:fldChar w:fldCharType="begin"/>
        </w:r>
        <w:r>
          <w:rPr>
            <w:noProof/>
            <w:webHidden/>
          </w:rPr>
          <w:instrText xml:space="preserve"> PAGEREF _Toc151642854 \h </w:instrText>
        </w:r>
        <w:r>
          <w:rPr>
            <w:noProof/>
            <w:webHidden/>
          </w:rPr>
        </w:r>
        <w:r>
          <w:rPr>
            <w:noProof/>
            <w:webHidden/>
          </w:rPr>
          <w:fldChar w:fldCharType="separate"/>
        </w:r>
        <w:r>
          <w:rPr>
            <w:noProof/>
            <w:webHidden/>
          </w:rPr>
          <w:t>4</w:t>
        </w:r>
        <w:r>
          <w:rPr>
            <w:noProof/>
            <w:webHidden/>
          </w:rPr>
          <w:fldChar w:fldCharType="end"/>
        </w:r>
      </w:hyperlink>
    </w:p>
    <w:p w:rsidR="00D16E2B" w:rsidRDefault="00D16E2B" w14:paraId="1085D202" w14:textId="3FA9AFCB">
      <w:pPr>
        <w:pStyle w:val="Innehll2"/>
        <w:rPr>
          <w:rFonts w:asciiTheme="minorHAnsi" w:hAnsiTheme="minorHAnsi" w:eastAsiaTheme="minorEastAsia" w:cstheme="minorBidi"/>
          <w:noProof/>
          <w:sz w:val="22"/>
          <w:szCs w:val="22"/>
        </w:rPr>
      </w:pPr>
      <w:hyperlink w:history="1" w:anchor="_Toc151642855">
        <w:r w:rsidRPr="002D5D83">
          <w:rPr>
            <w:rStyle w:val="Hyperlnk"/>
            <w:rFonts w:eastAsia="MS Gothic"/>
            <w:noProof/>
          </w:rPr>
          <w:t>Redigera eller radera diktat</w:t>
        </w:r>
        <w:r>
          <w:rPr>
            <w:noProof/>
            <w:webHidden/>
          </w:rPr>
          <w:tab/>
        </w:r>
        <w:r>
          <w:rPr>
            <w:noProof/>
            <w:webHidden/>
          </w:rPr>
          <w:fldChar w:fldCharType="begin"/>
        </w:r>
        <w:r>
          <w:rPr>
            <w:noProof/>
            <w:webHidden/>
          </w:rPr>
          <w:instrText xml:space="preserve"> PAGEREF _Toc151642855 \h </w:instrText>
        </w:r>
        <w:r>
          <w:rPr>
            <w:noProof/>
            <w:webHidden/>
          </w:rPr>
        </w:r>
        <w:r>
          <w:rPr>
            <w:noProof/>
            <w:webHidden/>
          </w:rPr>
          <w:fldChar w:fldCharType="separate"/>
        </w:r>
        <w:r>
          <w:rPr>
            <w:noProof/>
            <w:webHidden/>
          </w:rPr>
          <w:t>4</w:t>
        </w:r>
        <w:r>
          <w:rPr>
            <w:noProof/>
            <w:webHidden/>
          </w:rPr>
          <w:fldChar w:fldCharType="end"/>
        </w:r>
      </w:hyperlink>
    </w:p>
    <w:p w:rsidR="00D16E2B" w:rsidRDefault="00D16E2B" w14:paraId="78D65C7B" w14:textId="1C11108D">
      <w:pPr>
        <w:pStyle w:val="Innehll2"/>
        <w:rPr>
          <w:rFonts w:asciiTheme="minorHAnsi" w:hAnsiTheme="minorHAnsi" w:eastAsiaTheme="minorEastAsia" w:cstheme="minorBidi"/>
          <w:noProof/>
          <w:sz w:val="22"/>
          <w:szCs w:val="22"/>
        </w:rPr>
      </w:pPr>
      <w:hyperlink w:history="1" w:anchor="_Toc151642856">
        <w:r w:rsidRPr="002D5D83">
          <w:rPr>
            <w:rStyle w:val="Hyperlnk"/>
            <w:rFonts w:eastAsia="MS Gothic"/>
            <w:noProof/>
          </w:rPr>
          <w:t>Sparat diktat</w:t>
        </w:r>
        <w:r>
          <w:rPr>
            <w:noProof/>
            <w:webHidden/>
          </w:rPr>
          <w:tab/>
        </w:r>
        <w:r>
          <w:rPr>
            <w:noProof/>
            <w:webHidden/>
          </w:rPr>
          <w:fldChar w:fldCharType="begin"/>
        </w:r>
        <w:r>
          <w:rPr>
            <w:noProof/>
            <w:webHidden/>
          </w:rPr>
          <w:instrText xml:space="preserve"> PAGEREF _Toc151642856 \h </w:instrText>
        </w:r>
        <w:r>
          <w:rPr>
            <w:noProof/>
            <w:webHidden/>
          </w:rPr>
        </w:r>
        <w:r>
          <w:rPr>
            <w:noProof/>
            <w:webHidden/>
          </w:rPr>
          <w:fldChar w:fldCharType="separate"/>
        </w:r>
        <w:r>
          <w:rPr>
            <w:noProof/>
            <w:webHidden/>
          </w:rPr>
          <w:t>4</w:t>
        </w:r>
        <w:r>
          <w:rPr>
            <w:noProof/>
            <w:webHidden/>
          </w:rPr>
          <w:fldChar w:fldCharType="end"/>
        </w:r>
      </w:hyperlink>
    </w:p>
    <w:p w:rsidR="00D16E2B" w:rsidRDefault="00D16E2B" w14:paraId="52A6DF02" w14:textId="35880EE7">
      <w:pPr>
        <w:pStyle w:val="Innehll2"/>
        <w:rPr>
          <w:rFonts w:asciiTheme="minorHAnsi" w:hAnsiTheme="minorHAnsi" w:eastAsiaTheme="minorEastAsia" w:cstheme="minorBidi"/>
          <w:noProof/>
          <w:sz w:val="22"/>
          <w:szCs w:val="22"/>
        </w:rPr>
      </w:pPr>
      <w:hyperlink w:history="1" w:anchor="_Toc151642857">
        <w:r w:rsidRPr="002D5D83">
          <w:rPr>
            <w:rStyle w:val="Hyperlnk"/>
            <w:rFonts w:eastAsia="MS Gothic"/>
            <w:noProof/>
          </w:rPr>
          <w:t>Rutiner vid driftstopp</w:t>
        </w:r>
        <w:r>
          <w:rPr>
            <w:noProof/>
            <w:webHidden/>
          </w:rPr>
          <w:tab/>
        </w:r>
        <w:r>
          <w:rPr>
            <w:noProof/>
            <w:webHidden/>
          </w:rPr>
          <w:fldChar w:fldCharType="begin"/>
        </w:r>
        <w:r>
          <w:rPr>
            <w:noProof/>
            <w:webHidden/>
          </w:rPr>
          <w:instrText xml:space="preserve"> PAGEREF _Toc151642857 \h </w:instrText>
        </w:r>
        <w:r>
          <w:rPr>
            <w:noProof/>
            <w:webHidden/>
          </w:rPr>
        </w:r>
        <w:r>
          <w:rPr>
            <w:noProof/>
            <w:webHidden/>
          </w:rPr>
          <w:fldChar w:fldCharType="separate"/>
        </w:r>
        <w:r>
          <w:rPr>
            <w:noProof/>
            <w:webHidden/>
          </w:rPr>
          <w:t>4</w:t>
        </w:r>
        <w:r>
          <w:rPr>
            <w:noProof/>
            <w:webHidden/>
          </w:rPr>
          <w:fldChar w:fldCharType="end"/>
        </w:r>
      </w:hyperlink>
    </w:p>
    <w:p w:rsidR="00D16E2B" w:rsidRDefault="00D16E2B" w14:paraId="66C6212C" w14:textId="2AD52B8F">
      <w:pPr>
        <w:pStyle w:val="Innehll3"/>
        <w:rPr>
          <w:rFonts w:asciiTheme="minorHAnsi" w:hAnsiTheme="minorHAnsi" w:eastAsiaTheme="minorEastAsia" w:cstheme="minorBidi"/>
          <w:noProof/>
          <w:sz w:val="22"/>
          <w:szCs w:val="22"/>
        </w:rPr>
      </w:pPr>
      <w:hyperlink w:history="1" w:anchor="_Toc151642858">
        <w:r w:rsidRPr="002D5D83">
          <w:rPr>
            <w:rStyle w:val="Hyperlnk"/>
            <w:rFonts w:eastAsia="MS Gothic"/>
            <w:noProof/>
          </w:rPr>
          <w:t>Melior</w:t>
        </w:r>
        <w:r>
          <w:rPr>
            <w:noProof/>
            <w:webHidden/>
          </w:rPr>
          <w:tab/>
        </w:r>
        <w:r>
          <w:rPr>
            <w:noProof/>
            <w:webHidden/>
          </w:rPr>
          <w:fldChar w:fldCharType="begin"/>
        </w:r>
        <w:r>
          <w:rPr>
            <w:noProof/>
            <w:webHidden/>
          </w:rPr>
          <w:instrText xml:space="preserve"> PAGEREF _Toc151642858 \h </w:instrText>
        </w:r>
        <w:r>
          <w:rPr>
            <w:noProof/>
            <w:webHidden/>
          </w:rPr>
        </w:r>
        <w:r>
          <w:rPr>
            <w:noProof/>
            <w:webHidden/>
          </w:rPr>
          <w:fldChar w:fldCharType="separate"/>
        </w:r>
        <w:r>
          <w:rPr>
            <w:noProof/>
            <w:webHidden/>
          </w:rPr>
          <w:t>4</w:t>
        </w:r>
        <w:r>
          <w:rPr>
            <w:noProof/>
            <w:webHidden/>
          </w:rPr>
          <w:fldChar w:fldCharType="end"/>
        </w:r>
      </w:hyperlink>
    </w:p>
    <w:p w:rsidR="00D16E2B" w:rsidRDefault="00D16E2B" w14:paraId="59F37FD5" w14:textId="363DFD2E">
      <w:pPr>
        <w:pStyle w:val="Innehll3"/>
        <w:rPr>
          <w:rFonts w:asciiTheme="minorHAnsi" w:hAnsiTheme="minorHAnsi" w:eastAsiaTheme="minorEastAsia" w:cstheme="minorBidi"/>
          <w:noProof/>
          <w:sz w:val="22"/>
          <w:szCs w:val="22"/>
        </w:rPr>
      </w:pPr>
      <w:hyperlink w:history="1" w:anchor="_Toc151642859">
        <w:r w:rsidRPr="002D5D83">
          <w:rPr>
            <w:rStyle w:val="Hyperlnk"/>
            <w:rFonts w:eastAsia="MS Gothic"/>
            <w:noProof/>
          </w:rPr>
          <w:t>Nätverket</w:t>
        </w:r>
        <w:r>
          <w:rPr>
            <w:noProof/>
            <w:webHidden/>
          </w:rPr>
          <w:tab/>
        </w:r>
        <w:r>
          <w:rPr>
            <w:noProof/>
            <w:webHidden/>
          </w:rPr>
          <w:fldChar w:fldCharType="begin"/>
        </w:r>
        <w:r>
          <w:rPr>
            <w:noProof/>
            <w:webHidden/>
          </w:rPr>
          <w:instrText xml:space="preserve"> PAGEREF _Toc151642859 \h </w:instrText>
        </w:r>
        <w:r>
          <w:rPr>
            <w:noProof/>
            <w:webHidden/>
          </w:rPr>
        </w:r>
        <w:r>
          <w:rPr>
            <w:noProof/>
            <w:webHidden/>
          </w:rPr>
          <w:fldChar w:fldCharType="separate"/>
        </w:r>
        <w:r>
          <w:rPr>
            <w:noProof/>
            <w:webHidden/>
          </w:rPr>
          <w:t>4</w:t>
        </w:r>
        <w:r>
          <w:rPr>
            <w:noProof/>
            <w:webHidden/>
          </w:rPr>
          <w:fldChar w:fldCharType="end"/>
        </w:r>
      </w:hyperlink>
    </w:p>
    <w:p w:rsidR="00D16E2B" w:rsidRDefault="00D16E2B" w14:paraId="6D7BE8F7" w14:textId="3FE4B71F">
      <w:pPr>
        <w:pStyle w:val="Innehll3"/>
        <w:rPr>
          <w:rFonts w:asciiTheme="minorHAnsi" w:hAnsiTheme="minorHAnsi" w:eastAsiaTheme="minorEastAsia" w:cstheme="minorBidi"/>
          <w:noProof/>
          <w:sz w:val="22"/>
          <w:szCs w:val="22"/>
        </w:rPr>
      </w:pPr>
      <w:hyperlink w:history="1" w:anchor="_Toc151642860">
        <w:r w:rsidRPr="002D5D83">
          <w:rPr>
            <w:rStyle w:val="Hyperlnk"/>
            <w:rFonts w:eastAsia="MS Gothic"/>
            <w:noProof/>
          </w:rPr>
          <w:t>MedSpeech</w:t>
        </w:r>
        <w:r>
          <w:rPr>
            <w:noProof/>
            <w:webHidden/>
          </w:rPr>
          <w:tab/>
        </w:r>
        <w:r>
          <w:rPr>
            <w:noProof/>
            <w:webHidden/>
          </w:rPr>
          <w:fldChar w:fldCharType="begin"/>
        </w:r>
        <w:r>
          <w:rPr>
            <w:noProof/>
            <w:webHidden/>
          </w:rPr>
          <w:instrText xml:space="preserve"> PAGEREF _Toc151642860 \h </w:instrText>
        </w:r>
        <w:r>
          <w:rPr>
            <w:noProof/>
            <w:webHidden/>
          </w:rPr>
        </w:r>
        <w:r>
          <w:rPr>
            <w:noProof/>
            <w:webHidden/>
          </w:rPr>
          <w:fldChar w:fldCharType="separate"/>
        </w:r>
        <w:r>
          <w:rPr>
            <w:noProof/>
            <w:webHidden/>
          </w:rPr>
          <w:t>5</w:t>
        </w:r>
        <w:r>
          <w:rPr>
            <w:noProof/>
            <w:webHidden/>
          </w:rPr>
          <w:fldChar w:fldCharType="end"/>
        </w:r>
      </w:hyperlink>
    </w:p>
    <w:p w:rsidR="00D16E2B" w:rsidRDefault="00D16E2B" w14:paraId="45A53CB9" w14:textId="500C884B">
      <w:pPr>
        <w:pStyle w:val="Innehll3"/>
        <w:rPr>
          <w:rFonts w:asciiTheme="minorHAnsi" w:hAnsiTheme="minorHAnsi" w:eastAsiaTheme="minorEastAsia" w:cstheme="minorBidi"/>
          <w:noProof/>
          <w:sz w:val="22"/>
          <w:szCs w:val="22"/>
        </w:rPr>
      </w:pPr>
      <w:hyperlink w:history="1" w:anchor="_Toc151642861">
        <w:r w:rsidRPr="002D5D83">
          <w:rPr>
            <w:rStyle w:val="Hyperlnk"/>
            <w:rFonts w:eastAsia="MS Gothic"/>
            <w:noProof/>
          </w:rPr>
          <w:t>Avbrott/låsning av diktat</w:t>
        </w:r>
        <w:r>
          <w:rPr>
            <w:noProof/>
            <w:webHidden/>
          </w:rPr>
          <w:tab/>
        </w:r>
        <w:r>
          <w:rPr>
            <w:noProof/>
            <w:webHidden/>
          </w:rPr>
          <w:fldChar w:fldCharType="begin"/>
        </w:r>
        <w:r>
          <w:rPr>
            <w:noProof/>
            <w:webHidden/>
          </w:rPr>
          <w:instrText xml:space="preserve"> PAGEREF _Toc151642861 \h </w:instrText>
        </w:r>
        <w:r>
          <w:rPr>
            <w:noProof/>
            <w:webHidden/>
          </w:rPr>
        </w:r>
        <w:r>
          <w:rPr>
            <w:noProof/>
            <w:webHidden/>
          </w:rPr>
          <w:fldChar w:fldCharType="separate"/>
        </w:r>
        <w:r>
          <w:rPr>
            <w:noProof/>
            <w:webHidden/>
          </w:rPr>
          <w:t>5</w:t>
        </w:r>
        <w:r>
          <w:rPr>
            <w:noProof/>
            <w:webHidden/>
          </w:rPr>
          <w:fldChar w:fldCharType="end"/>
        </w:r>
      </w:hyperlink>
    </w:p>
    <w:p w:rsidR="00D16E2B" w:rsidRDefault="00D16E2B" w14:paraId="6F175BBF" w14:textId="3549C51D">
      <w:pPr>
        <w:pStyle w:val="Innehll3"/>
        <w:rPr>
          <w:rFonts w:asciiTheme="minorHAnsi" w:hAnsiTheme="minorHAnsi" w:eastAsiaTheme="minorEastAsia" w:cstheme="minorBidi"/>
          <w:noProof/>
          <w:sz w:val="22"/>
          <w:szCs w:val="22"/>
        </w:rPr>
      </w:pPr>
      <w:hyperlink w:history="1" w:anchor="_Toc151642862">
        <w:r w:rsidRPr="002D5D83">
          <w:rPr>
            <w:rStyle w:val="Hyperlnk"/>
            <w:rFonts w:eastAsia="MS Gothic"/>
            <w:noProof/>
          </w:rPr>
          <w:t>Diktat lagrat på hårddisken</w:t>
        </w:r>
        <w:r>
          <w:rPr>
            <w:noProof/>
            <w:webHidden/>
          </w:rPr>
          <w:tab/>
        </w:r>
        <w:r>
          <w:rPr>
            <w:noProof/>
            <w:webHidden/>
          </w:rPr>
          <w:fldChar w:fldCharType="begin"/>
        </w:r>
        <w:r>
          <w:rPr>
            <w:noProof/>
            <w:webHidden/>
          </w:rPr>
          <w:instrText xml:space="preserve"> PAGEREF _Toc151642862 \h </w:instrText>
        </w:r>
        <w:r>
          <w:rPr>
            <w:noProof/>
            <w:webHidden/>
          </w:rPr>
        </w:r>
        <w:r>
          <w:rPr>
            <w:noProof/>
            <w:webHidden/>
          </w:rPr>
          <w:fldChar w:fldCharType="separate"/>
        </w:r>
        <w:r>
          <w:rPr>
            <w:noProof/>
            <w:webHidden/>
          </w:rPr>
          <w:t>5</w:t>
        </w:r>
        <w:r>
          <w:rPr>
            <w:noProof/>
            <w:webHidden/>
          </w:rPr>
          <w:fldChar w:fldCharType="end"/>
        </w:r>
      </w:hyperlink>
    </w:p>
    <w:p w:rsidR="00D16E2B" w:rsidRDefault="00D16E2B" w14:paraId="6E27A6B8" w14:textId="6F5557F5">
      <w:pPr>
        <w:pStyle w:val="Innehll1"/>
        <w:rPr>
          <w:rFonts w:asciiTheme="minorHAnsi" w:hAnsiTheme="minorHAnsi" w:eastAsiaTheme="minorEastAsia" w:cstheme="minorBidi"/>
          <w:noProof/>
          <w:sz w:val="22"/>
          <w:szCs w:val="22"/>
        </w:rPr>
      </w:pPr>
      <w:hyperlink w:history="1" w:anchor="_Toc151642863">
        <w:r w:rsidRPr="002D5D83">
          <w:rPr>
            <w:rStyle w:val="Hyperlnk"/>
            <w:rFonts w:eastAsia="MS Gothic"/>
            <w:noProof/>
          </w:rPr>
          <w:t>Dokumentinformation</w:t>
        </w:r>
        <w:r>
          <w:rPr>
            <w:noProof/>
            <w:webHidden/>
          </w:rPr>
          <w:tab/>
        </w:r>
        <w:r>
          <w:rPr>
            <w:noProof/>
            <w:webHidden/>
          </w:rPr>
          <w:fldChar w:fldCharType="begin"/>
        </w:r>
        <w:r>
          <w:rPr>
            <w:noProof/>
            <w:webHidden/>
          </w:rPr>
          <w:instrText xml:space="preserve"> PAGEREF _Toc151642863 \h </w:instrText>
        </w:r>
        <w:r>
          <w:rPr>
            <w:noProof/>
            <w:webHidden/>
          </w:rPr>
        </w:r>
        <w:r>
          <w:rPr>
            <w:noProof/>
            <w:webHidden/>
          </w:rPr>
          <w:fldChar w:fldCharType="separate"/>
        </w:r>
        <w:r>
          <w:rPr>
            <w:noProof/>
            <w:webHidden/>
          </w:rPr>
          <w:t>5</w:t>
        </w:r>
        <w:r>
          <w:rPr>
            <w:noProof/>
            <w:webHidden/>
          </w:rPr>
          <w:fldChar w:fldCharType="end"/>
        </w:r>
      </w:hyperlink>
    </w:p>
    <w:p w:rsidR="00D16E2B" w:rsidRDefault="00D16E2B" w14:paraId="0233D643" w14:textId="3D8903C4">
      <w:pPr>
        <w:pStyle w:val="Innehll1"/>
        <w:rPr>
          <w:rFonts w:asciiTheme="minorHAnsi" w:hAnsiTheme="minorHAnsi" w:eastAsiaTheme="minorEastAsia" w:cstheme="minorBidi"/>
          <w:noProof/>
          <w:sz w:val="22"/>
          <w:szCs w:val="22"/>
        </w:rPr>
      </w:pPr>
      <w:hyperlink w:history="1" w:anchor="_Toc151642864">
        <w:r w:rsidRPr="002D5D83">
          <w:rPr>
            <w:rStyle w:val="Hyperlnk"/>
            <w:rFonts w:eastAsia="MS Gothic"/>
            <w:noProof/>
          </w:rPr>
          <w:t>Bilaga - Prioritering av diktat i MedSpeech, 3.7.3 SP2</w:t>
        </w:r>
        <w:r>
          <w:rPr>
            <w:noProof/>
            <w:webHidden/>
          </w:rPr>
          <w:tab/>
        </w:r>
        <w:r>
          <w:rPr>
            <w:noProof/>
            <w:webHidden/>
          </w:rPr>
          <w:fldChar w:fldCharType="begin"/>
        </w:r>
        <w:r>
          <w:rPr>
            <w:noProof/>
            <w:webHidden/>
          </w:rPr>
          <w:instrText xml:space="preserve"> PAGEREF _Toc151642864 \h </w:instrText>
        </w:r>
        <w:r>
          <w:rPr>
            <w:noProof/>
            <w:webHidden/>
          </w:rPr>
        </w:r>
        <w:r>
          <w:rPr>
            <w:noProof/>
            <w:webHidden/>
          </w:rPr>
          <w:fldChar w:fldCharType="separate"/>
        </w:r>
        <w:r>
          <w:rPr>
            <w:noProof/>
            <w:webHidden/>
          </w:rPr>
          <w:t>6</w:t>
        </w:r>
        <w:r>
          <w:rPr>
            <w:noProof/>
            <w:webHidden/>
          </w:rPr>
          <w:fldChar w:fldCharType="end"/>
        </w:r>
      </w:hyperlink>
    </w:p>
    <w:p w:rsidR="00D16E2B" w:rsidRDefault="00D16E2B" w14:paraId="19AF6DBB" w14:textId="2DF8743B">
      <w:pPr>
        <w:pStyle w:val="Innehll2"/>
        <w:rPr>
          <w:rFonts w:asciiTheme="minorHAnsi" w:hAnsiTheme="minorHAnsi" w:eastAsiaTheme="minorEastAsia" w:cstheme="minorBidi"/>
          <w:noProof/>
          <w:sz w:val="22"/>
          <w:szCs w:val="22"/>
        </w:rPr>
      </w:pPr>
      <w:hyperlink w:history="1" w:anchor="_Toc151642865">
        <w:r w:rsidRPr="002D5D83">
          <w:rPr>
            <w:rStyle w:val="Hyperlnk"/>
            <w:rFonts w:eastAsia="MS Gothic"/>
            <w:noProof/>
          </w:rPr>
          <w:t>Anteckningsfält</w:t>
        </w:r>
        <w:r>
          <w:rPr>
            <w:noProof/>
            <w:webHidden/>
          </w:rPr>
          <w:tab/>
        </w:r>
        <w:r>
          <w:rPr>
            <w:noProof/>
            <w:webHidden/>
          </w:rPr>
          <w:fldChar w:fldCharType="begin"/>
        </w:r>
        <w:r>
          <w:rPr>
            <w:noProof/>
            <w:webHidden/>
          </w:rPr>
          <w:instrText xml:space="preserve"> PAGEREF _Toc151642865 \h </w:instrText>
        </w:r>
        <w:r>
          <w:rPr>
            <w:noProof/>
            <w:webHidden/>
          </w:rPr>
        </w:r>
        <w:r>
          <w:rPr>
            <w:noProof/>
            <w:webHidden/>
          </w:rPr>
          <w:fldChar w:fldCharType="separate"/>
        </w:r>
        <w:r>
          <w:rPr>
            <w:noProof/>
            <w:webHidden/>
          </w:rPr>
          <w:t>6</w:t>
        </w:r>
        <w:r>
          <w:rPr>
            <w:noProof/>
            <w:webHidden/>
          </w:rPr>
          <w:fldChar w:fldCharType="end"/>
        </w:r>
      </w:hyperlink>
    </w:p>
    <w:p w:rsidR="00D16E2B" w:rsidRDefault="00D16E2B" w14:paraId="7A116AE9" w14:textId="4A53AA42">
      <w:pPr>
        <w:pStyle w:val="Innehll2"/>
        <w:rPr>
          <w:rFonts w:asciiTheme="minorHAnsi" w:hAnsiTheme="minorHAnsi" w:eastAsiaTheme="minorEastAsia" w:cstheme="minorBidi"/>
          <w:noProof/>
          <w:sz w:val="22"/>
          <w:szCs w:val="22"/>
        </w:rPr>
      </w:pPr>
      <w:hyperlink w:history="1" w:anchor="_Toc151642866">
        <w:r w:rsidRPr="002D5D83">
          <w:rPr>
            <w:rStyle w:val="Hyperlnk"/>
            <w:rFonts w:eastAsia="MS Gothic"/>
            <w:noProof/>
          </w:rPr>
          <w:t>Prioritering i MedSpeech</w:t>
        </w:r>
        <w:r>
          <w:rPr>
            <w:noProof/>
            <w:webHidden/>
          </w:rPr>
          <w:tab/>
        </w:r>
        <w:r>
          <w:rPr>
            <w:noProof/>
            <w:webHidden/>
          </w:rPr>
          <w:fldChar w:fldCharType="begin"/>
        </w:r>
        <w:r>
          <w:rPr>
            <w:noProof/>
            <w:webHidden/>
          </w:rPr>
          <w:instrText xml:space="preserve"> PAGEREF _Toc151642866 \h </w:instrText>
        </w:r>
        <w:r>
          <w:rPr>
            <w:noProof/>
            <w:webHidden/>
          </w:rPr>
        </w:r>
        <w:r>
          <w:rPr>
            <w:noProof/>
            <w:webHidden/>
          </w:rPr>
          <w:fldChar w:fldCharType="separate"/>
        </w:r>
        <w:r>
          <w:rPr>
            <w:noProof/>
            <w:webHidden/>
          </w:rPr>
          <w:t>6</w:t>
        </w:r>
        <w:r>
          <w:rPr>
            <w:noProof/>
            <w:webHidden/>
          </w:rPr>
          <w:fldChar w:fldCharType="end"/>
        </w:r>
      </w:hyperlink>
    </w:p>
    <w:p w:rsidRPr="009061F4" w:rsidR="009061F4" w:rsidP="00A81E1B" w:rsidRDefault="00A7522E" w14:paraId="039906E4" w14:textId="60986A6B">
      <w:pPr>
        <w:pStyle w:val="Rubrik2"/>
        <w:spacing w:before="360"/>
      </w:pPr>
      <w:r>
        <w:rPr>
          <w:rFonts w:cstheme="majorHAnsi"/>
          <w:sz w:val="28"/>
          <w:szCs w:val="28"/>
        </w:rPr>
        <w:fldChar w:fldCharType="end"/>
      </w:r>
      <w:bookmarkStart w:name="_Toc151642840" w:id="38"/>
      <w:r w:rsidRPr="009061F4" w:rsidR="009061F4">
        <w:t>Förutsättningar</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rsidRPr="009061F4" w:rsidR="009061F4" w:rsidP="007F7071" w:rsidRDefault="009061F4" w14:paraId="20AA0710" w14:textId="77777777">
      <w:pPr>
        <w:pStyle w:val="Rubrik3"/>
        <w:spacing w:before="120"/>
      </w:pPr>
      <w:bookmarkStart w:name="_Toc438030818" w:id="39"/>
      <w:bookmarkStart w:name="_Toc440288967" w:id="40"/>
      <w:bookmarkStart w:name="_Toc256000002" w:id="41"/>
      <w:bookmarkStart w:name="_Toc256000029" w:id="42"/>
      <w:bookmarkStart w:name="_Toc503357515" w:id="43"/>
      <w:bookmarkStart w:name="_Toc256000056" w:id="44"/>
      <w:bookmarkStart w:name="_Toc256000083" w:id="45"/>
      <w:bookmarkStart w:name="_Toc256000110" w:id="46"/>
      <w:bookmarkStart w:name="_Toc11748104" w:id="47"/>
      <w:bookmarkStart w:name="_Toc256000137" w:id="48"/>
      <w:bookmarkStart w:name="_Toc256000165" w:id="49"/>
      <w:bookmarkStart w:name="_Toc256000193" w:id="50"/>
      <w:bookmarkStart w:name="_Toc256000221" w:id="51"/>
      <w:bookmarkStart w:name="_Toc88729120" w:id="52"/>
      <w:bookmarkStart w:name="_Toc256000249" w:id="53"/>
      <w:bookmarkStart w:name="_Toc256000277" w:id="54"/>
      <w:bookmarkStart w:name="_Toc151642841" w:id="55"/>
      <w:r w:rsidRPr="009061F4">
        <w:t>Inloggning</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Pr="009061F4" w:rsidR="009061F4" w:rsidP="002D552E" w:rsidRDefault="009061F4" w14:paraId="35DDA710" w14:textId="77777777">
      <w:r w:rsidRPr="009061F4">
        <w:t>Sker alltid via Melior. Lösenordet i MedSpeech följer Meliors vilket innebär att byte av lösenord i Melior synkas med MedSpeech.</w:t>
      </w:r>
    </w:p>
    <w:p w:rsidRPr="009061F4" w:rsidR="009061F4" w:rsidP="002D552E" w:rsidRDefault="009061F4" w14:paraId="135ED7C6" w14:textId="77777777">
      <w:r w:rsidRPr="009061F4">
        <w:t xml:space="preserve">Särskild behörighet krävs för inloggning till MedSpeech via </w:t>
      </w:r>
      <w:r w:rsidRPr="009061F4">
        <w:br/>
      </w:r>
      <w:r w:rsidRPr="009061F4">
        <w:t xml:space="preserve">Start – Applikationer. </w:t>
      </w:r>
    </w:p>
    <w:p w:rsidRPr="009061F4" w:rsidR="009061F4" w:rsidP="002D552E" w:rsidRDefault="009061F4" w14:paraId="38887AEE" w14:textId="77777777">
      <w:pPr>
        <w:pStyle w:val="Rubrik3"/>
      </w:pPr>
      <w:bookmarkStart w:name="_Toc438030819" w:id="56"/>
      <w:bookmarkStart w:name="_Toc440288968" w:id="57"/>
      <w:bookmarkStart w:name="_Toc256000003" w:id="58"/>
      <w:bookmarkStart w:name="_Toc256000030" w:id="59"/>
      <w:bookmarkStart w:name="_Toc503357516" w:id="60"/>
      <w:bookmarkStart w:name="_Toc256000057" w:id="61"/>
      <w:bookmarkStart w:name="_Toc256000084" w:id="62"/>
      <w:bookmarkStart w:name="_Toc256000111" w:id="63"/>
      <w:bookmarkStart w:name="_Toc11748105" w:id="64"/>
      <w:bookmarkStart w:name="_Toc256000138" w:id="65"/>
      <w:bookmarkStart w:name="_Toc256000166" w:id="66"/>
      <w:bookmarkStart w:name="_Toc256000194" w:id="67"/>
      <w:bookmarkStart w:name="_Toc256000222" w:id="68"/>
      <w:bookmarkStart w:name="_Toc88729121" w:id="69"/>
      <w:bookmarkStart w:name="_Toc256000250" w:id="70"/>
      <w:bookmarkStart w:name="_Toc256000278" w:id="71"/>
      <w:bookmarkStart w:name="_Toc151642842" w:id="72"/>
      <w:r w:rsidRPr="009061F4">
        <w:t>Händelseloggar</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Pr="009061F4" w:rsidR="009061F4" w:rsidP="002D552E" w:rsidRDefault="009061F4" w14:paraId="66E0D88C" w14:textId="77777777">
      <w:pPr>
        <w:rPr>
          <w:bCs/>
        </w:rPr>
      </w:pPr>
      <w:r w:rsidRPr="009061F4">
        <w:t>Händelseloggar sker automatiskt vid all aktivitet i MedSpeech.</w:t>
      </w:r>
    </w:p>
    <w:p w:rsidRPr="009061F4" w:rsidR="009061F4" w:rsidP="002D552E" w:rsidRDefault="009061F4" w14:paraId="5AE055C3" w14:textId="77777777">
      <w:pPr>
        <w:pStyle w:val="Rubrik3"/>
      </w:pPr>
      <w:bookmarkStart w:name="_Toc438030820" w:id="73"/>
      <w:bookmarkStart w:name="_Toc440288969" w:id="74"/>
      <w:bookmarkStart w:name="_Toc256000004" w:id="75"/>
      <w:bookmarkStart w:name="_Toc256000031" w:id="76"/>
      <w:bookmarkStart w:name="_Toc503357517" w:id="77"/>
      <w:bookmarkStart w:name="_Toc256000058" w:id="78"/>
      <w:bookmarkStart w:name="_Toc256000085" w:id="79"/>
      <w:bookmarkStart w:name="_Toc256000112" w:id="80"/>
      <w:bookmarkStart w:name="_Toc11748106" w:id="81"/>
      <w:bookmarkStart w:name="_Toc256000139" w:id="82"/>
      <w:bookmarkStart w:name="_Toc256000167" w:id="83"/>
      <w:bookmarkStart w:name="_Toc256000195" w:id="84"/>
      <w:bookmarkStart w:name="_Toc256000223" w:id="85"/>
      <w:bookmarkStart w:name="_Toc88729122" w:id="86"/>
      <w:bookmarkStart w:name="_Toc256000251" w:id="87"/>
      <w:bookmarkStart w:name="_Toc256000279" w:id="88"/>
      <w:bookmarkStart w:name="_Toc151642843" w:id="89"/>
      <w:r w:rsidRPr="009061F4">
        <w:t>Journalmapp på patienten</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rsidRPr="009061F4" w:rsidR="009061F4" w:rsidP="002D552E" w:rsidRDefault="009061F4" w14:paraId="6B47110C" w14:textId="77777777">
      <w:r w:rsidRPr="009061F4">
        <w:t>Journalmapp på aktuell patient måste vara skapad i Melior innan diktering görs.</w:t>
      </w:r>
    </w:p>
    <w:p w:rsidRPr="009061F4" w:rsidR="009061F4" w:rsidP="002D552E" w:rsidRDefault="009061F4" w14:paraId="2065F930" w14:textId="77777777">
      <w:pPr>
        <w:pStyle w:val="Rubrik3"/>
      </w:pPr>
      <w:bookmarkStart w:name="_Toc438030821" w:id="90"/>
      <w:bookmarkStart w:name="_Toc440288970" w:id="91"/>
      <w:bookmarkStart w:name="_Toc256000005" w:id="92"/>
      <w:bookmarkStart w:name="_Toc256000032" w:id="93"/>
      <w:bookmarkStart w:name="_Toc503357518" w:id="94"/>
      <w:bookmarkStart w:name="_Toc256000059" w:id="95"/>
      <w:bookmarkStart w:name="_Toc256000086" w:id="96"/>
      <w:bookmarkStart w:name="_Toc256000113" w:id="97"/>
      <w:bookmarkStart w:name="_Toc11748107" w:id="98"/>
      <w:bookmarkStart w:name="_Toc256000140" w:id="99"/>
      <w:bookmarkStart w:name="_Toc256000168" w:id="100"/>
      <w:bookmarkStart w:name="_Toc256000196" w:id="101"/>
      <w:bookmarkStart w:name="_Toc256000224" w:id="102"/>
      <w:bookmarkStart w:name="_Toc88729123" w:id="103"/>
      <w:bookmarkStart w:name="_Toc256000252" w:id="104"/>
      <w:bookmarkStart w:name="_Toc256000280" w:id="105"/>
      <w:bookmarkStart w:name="_Toc151642844" w:id="106"/>
      <w:r w:rsidRPr="009061F4">
        <w:t>Skyddad identitet</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rsidRPr="009061F4" w:rsidR="009061F4" w:rsidP="002D552E" w:rsidRDefault="009061F4" w14:paraId="03157BC9" w14:textId="77777777">
      <w:r w:rsidRPr="009061F4">
        <w:t>Patienter med skyddad identitet, som i Melior namnges med ***** *****, *****, namnges på samma sätt i MedSpeech.</w:t>
      </w:r>
    </w:p>
    <w:p w:rsidRPr="009061F4" w:rsidR="009061F4" w:rsidP="002D552E" w:rsidRDefault="009061F4" w14:paraId="6A3A7D39" w14:textId="77777777">
      <w:pPr>
        <w:pStyle w:val="Rubrik3"/>
      </w:pPr>
      <w:bookmarkStart w:name="_Toc438030822" w:id="107"/>
      <w:bookmarkStart w:name="_Toc440288971" w:id="108"/>
      <w:bookmarkStart w:name="_Toc256000006" w:id="109"/>
      <w:bookmarkStart w:name="_Toc256000033" w:id="110"/>
      <w:bookmarkStart w:name="_Toc503357519" w:id="111"/>
      <w:bookmarkStart w:name="_Toc256000060" w:id="112"/>
      <w:bookmarkStart w:name="_Toc256000087" w:id="113"/>
      <w:bookmarkStart w:name="_Toc256000114" w:id="114"/>
      <w:bookmarkStart w:name="_Toc11748108" w:id="115"/>
      <w:bookmarkStart w:name="_Toc256000141" w:id="116"/>
      <w:bookmarkStart w:name="_Toc256000169" w:id="117"/>
      <w:bookmarkStart w:name="_Toc256000197" w:id="118"/>
      <w:bookmarkStart w:name="_Toc256000225" w:id="119"/>
      <w:bookmarkStart w:name="_Toc88729124" w:id="120"/>
      <w:bookmarkStart w:name="_Toc256000253" w:id="121"/>
      <w:bookmarkStart w:name="_Toc256000281" w:id="122"/>
      <w:bookmarkStart w:name="_Toc151642845" w:id="123"/>
      <w:r w:rsidRPr="009061F4">
        <w:t>Spärrade journaler i Melior</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Pr="009061F4" w:rsidR="009061F4" w:rsidP="002D552E" w:rsidRDefault="009061F4" w14:paraId="60E2DE2E" w14:textId="77777777">
      <w:r w:rsidRPr="009061F4">
        <w:t>Ska diktering på spärrad journal göras i MedSpeech får funktionen ”Ej patientrelaterat” användas via menyvalet AdministrativtDiktat under Externa program som nås då det inte är någon journalfolder aktiv.</w:t>
      </w:r>
    </w:p>
    <w:p w:rsidRPr="009061F4" w:rsidR="009061F4" w:rsidP="002D552E" w:rsidRDefault="009061F4" w14:paraId="7A727FD2" w14:textId="77777777">
      <w:r w:rsidRPr="009061F4">
        <w:t>Ange personnummer, namn i rubrikfältet samt ange i anteckningsfältet att det gäller spärrad journal.</w:t>
      </w:r>
    </w:p>
    <w:p w:rsidRPr="009061F4" w:rsidR="009061F4" w:rsidP="002D552E" w:rsidRDefault="009061F4" w14:paraId="159E97D3" w14:textId="77777777">
      <w:r w:rsidRPr="009061F4">
        <w:t>Sekreterare meddelas att diktat tillhörande patient med spärrad journal finns i diktatlistan; diktatet ska omedelbart skrivs ut.</w:t>
      </w:r>
    </w:p>
    <w:p w:rsidRPr="009061F4" w:rsidR="009061F4" w:rsidP="002D552E" w:rsidRDefault="009061F4" w14:paraId="45B623E7" w14:textId="77777777">
      <w:pPr>
        <w:pStyle w:val="Rubrik2"/>
      </w:pPr>
      <w:bookmarkStart w:name="_Toc440288972" w:id="124"/>
      <w:bookmarkStart w:name="_Toc256000007" w:id="125"/>
      <w:bookmarkStart w:name="_Toc256000034" w:id="126"/>
      <w:bookmarkStart w:name="_Toc503357520" w:id="127"/>
      <w:bookmarkStart w:name="_Toc256000061" w:id="128"/>
      <w:bookmarkStart w:name="_Toc256000088" w:id="129"/>
      <w:bookmarkStart w:name="_Toc256000115" w:id="130"/>
      <w:bookmarkStart w:name="_Toc11748109" w:id="131"/>
      <w:bookmarkStart w:name="_Toc256000142" w:id="132"/>
      <w:bookmarkStart w:name="_Toc256000170" w:id="133"/>
      <w:bookmarkStart w:name="_Toc256000198" w:id="134"/>
      <w:bookmarkStart w:name="_Toc256000226" w:id="135"/>
      <w:bookmarkStart w:name="_Toc88729125" w:id="136"/>
      <w:bookmarkStart w:name="_Toc256000254" w:id="137"/>
      <w:bookmarkStart w:name="_Toc256000282" w:id="138"/>
      <w:bookmarkStart w:name="_Toc151642846" w:id="139"/>
      <w:r w:rsidRPr="009061F4">
        <w:t>Genomförande</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rsidRPr="009061F4" w:rsidR="009061F4" w:rsidP="002D552E" w:rsidRDefault="009061F4" w14:paraId="778C2EE8" w14:textId="77777777">
      <w:pPr>
        <w:pStyle w:val="Rubrik3"/>
        <w:spacing w:before="120"/>
      </w:pPr>
      <w:bookmarkStart w:name="_Toc438030823" w:id="140"/>
      <w:bookmarkStart w:name="_Toc440288973" w:id="141"/>
      <w:bookmarkStart w:name="_Toc256000008" w:id="142"/>
      <w:bookmarkStart w:name="_Toc256000035" w:id="143"/>
      <w:bookmarkStart w:name="_Toc503357521" w:id="144"/>
      <w:bookmarkStart w:name="_Toc256000062" w:id="145"/>
      <w:bookmarkStart w:name="_Toc256000089" w:id="146"/>
      <w:bookmarkStart w:name="_Toc256000116" w:id="147"/>
      <w:bookmarkStart w:name="_Toc11748110" w:id="148"/>
      <w:bookmarkStart w:name="_Toc256000143" w:id="149"/>
      <w:bookmarkStart w:name="_Toc256000171" w:id="150"/>
      <w:bookmarkStart w:name="_Toc256000199" w:id="151"/>
      <w:bookmarkStart w:name="_Toc256000227" w:id="152"/>
      <w:bookmarkStart w:name="_Toc88729126" w:id="153"/>
      <w:bookmarkStart w:name="_Toc256000255" w:id="154"/>
      <w:bookmarkStart w:name="_Toc256000283" w:id="155"/>
      <w:bookmarkStart w:name="_Toc151642847" w:id="156"/>
      <w:r w:rsidRPr="009061F4">
        <w:t>Diktering/utskrift av diktat</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rsidRPr="009061F4" w:rsidR="009061F4" w:rsidP="002D552E" w:rsidRDefault="009061F4" w14:paraId="57F06846" w14:textId="77777777">
      <w:r w:rsidRPr="009061F4">
        <w:t>Sedvanliga sekretessregler gäller.</w:t>
      </w:r>
    </w:p>
    <w:p w:rsidRPr="009061F4" w:rsidR="009061F4" w:rsidP="002D552E" w:rsidRDefault="009061F4" w14:paraId="3CDD3825" w14:textId="77777777">
      <w:pPr>
        <w:pStyle w:val="Rubrik3"/>
      </w:pPr>
      <w:bookmarkStart w:name="_Toc438030824" w:id="157"/>
      <w:bookmarkStart w:name="_Toc440288974" w:id="158"/>
      <w:bookmarkStart w:name="_Toc256000009" w:id="159"/>
      <w:bookmarkStart w:name="_Toc256000036" w:id="160"/>
      <w:bookmarkStart w:name="_Toc503357522" w:id="161"/>
      <w:bookmarkStart w:name="_Toc256000063" w:id="162"/>
      <w:bookmarkStart w:name="_Toc256000090" w:id="163"/>
      <w:bookmarkStart w:name="_Toc256000117" w:id="164"/>
      <w:bookmarkStart w:name="_Toc11748111" w:id="165"/>
      <w:bookmarkStart w:name="_Toc256000144" w:id="166"/>
      <w:bookmarkStart w:name="_Toc256000172" w:id="167"/>
      <w:bookmarkStart w:name="_Toc256000200" w:id="168"/>
      <w:bookmarkStart w:name="_Toc256000228" w:id="169"/>
      <w:bookmarkStart w:name="_Toc88729127" w:id="170"/>
      <w:bookmarkStart w:name="_Toc256000256" w:id="171"/>
      <w:bookmarkStart w:name="_Toc256000284" w:id="172"/>
      <w:bookmarkStart w:name="_Toc151642848" w:id="173"/>
      <w:r w:rsidRPr="009061F4">
        <w:t>Diktatmall</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rsidRPr="009061F4" w:rsidR="009061F4" w:rsidP="002D552E" w:rsidRDefault="009061F4" w14:paraId="0DBFC0CE" w14:textId="77777777">
      <w:pPr>
        <w:rPr>
          <w:szCs w:val="20"/>
        </w:rPr>
      </w:pPr>
      <w:r w:rsidRPr="002D552E">
        <w:t>Dikteraren ska alltid ange vilken mall diktat innehåller, t.ex. inläggning eller telefonanteckning</w:t>
      </w:r>
      <w:r w:rsidRPr="009061F4">
        <w:rPr>
          <w:szCs w:val="20"/>
        </w:rPr>
        <w:t xml:space="preserve">. </w:t>
      </w:r>
    </w:p>
    <w:p w:rsidRPr="009061F4" w:rsidR="009061F4" w:rsidP="002D552E" w:rsidRDefault="009061F4" w14:paraId="10545EC1" w14:textId="77777777">
      <w:pPr>
        <w:pStyle w:val="Rubrik3"/>
      </w:pPr>
      <w:bookmarkStart w:name="_Toc438030825" w:id="174"/>
      <w:bookmarkStart w:name="_Toc440288975" w:id="175"/>
      <w:bookmarkStart w:name="_Toc256000010" w:id="176"/>
      <w:bookmarkStart w:name="_Toc256000037" w:id="177"/>
      <w:bookmarkStart w:name="_Toc503357523" w:id="178"/>
      <w:bookmarkStart w:name="_Toc256000064" w:id="179"/>
      <w:bookmarkStart w:name="_Toc256000091" w:id="180"/>
      <w:bookmarkStart w:name="_Toc256000118" w:id="181"/>
      <w:bookmarkStart w:name="_Toc11748112" w:id="182"/>
      <w:bookmarkStart w:name="_Toc256000145" w:id="183"/>
      <w:bookmarkStart w:name="_Toc256000173" w:id="184"/>
      <w:bookmarkStart w:name="_Toc256000201" w:id="185"/>
      <w:bookmarkStart w:name="_Toc256000229" w:id="186"/>
      <w:bookmarkStart w:name="_Toc88729128" w:id="187"/>
      <w:bookmarkStart w:name="_Toc256000257" w:id="188"/>
      <w:bookmarkStart w:name="_Toc256000285" w:id="189"/>
      <w:bookmarkStart w:name="_Toc151642849" w:id="190"/>
      <w:r w:rsidRPr="009061F4">
        <w:t>Prioritering</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rsidRPr="009061F4" w:rsidR="009061F4" w:rsidP="002D552E" w:rsidRDefault="009061F4" w14:paraId="0FC3C345" w14:textId="068E6CAB">
      <w:r w:rsidRPr="009061F4">
        <w:t>Tvingande val att ange prioritet vid sparande av diktat. Se ”</w:t>
      </w:r>
      <w:hyperlink w:history="1" w:anchor="Bilaga_Prioritering">
        <w:r w:rsidRPr="00561636">
          <w:rPr>
            <w:rStyle w:val="Hyperlnk"/>
          </w:rPr>
          <w:t>Bilaga - Prioritering av diktat i MedSpeech</w:t>
        </w:r>
      </w:hyperlink>
      <w:r w:rsidRPr="009061F4">
        <w:t>”.</w:t>
      </w:r>
    </w:p>
    <w:p w:rsidRPr="009061F4" w:rsidR="009061F4" w:rsidP="002D552E" w:rsidRDefault="009061F4" w14:paraId="6426E789" w14:textId="77777777">
      <w:pPr>
        <w:pStyle w:val="Rubrik3"/>
      </w:pPr>
      <w:bookmarkStart w:name="_Toc438030826" w:id="191"/>
      <w:bookmarkStart w:name="_Toc440288976" w:id="192"/>
      <w:bookmarkStart w:name="_Toc256000011" w:id="193"/>
      <w:bookmarkStart w:name="_Toc256000038" w:id="194"/>
      <w:bookmarkStart w:name="_Toc503357524" w:id="195"/>
      <w:bookmarkStart w:name="_Toc256000065" w:id="196"/>
      <w:bookmarkStart w:name="_Toc256000092" w:id="197"/>
      <w:bookmarkStart w:name="_Toc256000119" w:id="198"/>
      <w:bookmarkStart w:name="_Toc11748113" w:id="199"/>
      <w:bookmarkStart w:name="_Toc256000146" w:id="200"/>
      <w:bookmarkStart w:name="_Toc256000174" w:id="201"/>
      <w:bookmarkStart w:name="_Toc256000202" w:id="202"/>
      <w:bookmarkStart w:name="_Toc256000230" w:id="203"/>
      <w:bookmarkStart w:name="_Toc88729129" w:id="204"/>
      <w:bookmarkStart w:name="_Toc256000258" w:id="205"/>
      <w:bookmarkStart w:name="_Toc256000286" w:id="206"/>
      <w:bookmarkStart w:name="_Toc151642850" w:id="207"/>
      <w:r w:rsidRPr="009061F4">
        <w:t>Enhet</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rsidRPr="009061F4" w:rsidR="009061F4" w:rsidP="002D552E" w:rsidRDefault="009061F4" w14:paraId="438D58D2" w14:textId="77777777">
      <w:r w:rsidRPr="009061F4">
        <w:t>Viktigt att kontrollera att du valt rätt hemavdelning i Melior. Den avdelning du valt i Melior styr på vilken Extern länk diktatet hamnar i MedSpeech, t.ex. om man har en mottagning som hemavdelning i Melior, är det viktigt att ändra det till en avdelning om det är där dikteringen ska ske.</w:t>
      </w:r>
    </w:p>
    <w:p w:rsidRPr="009061F4" w:rsidR="009061F4" w:rsidP="002D552E" w:rsidRDefault="009061F4" w14:paraId="20955944" w14:textId="77777777">
      <w:r w:rsidRPr="009061F4">
        <w:t>Alla avdelningar i MedSpeech måste följa Meliorstandard.</w:t>
      </w:r>
    </w:p>
    <w:p w:rsidRPr="009061F4" w:rsidR="009061F4" w:rsidP="002D552E" w:rsidRDefault="009061F4" w14:paraId="1C8E4B8A" w14:textId="77777777">
      <w:r w:rsidRPr="48B13C02" w:rsidR="009061F4">
        <w:rPr>
          <w:b w:val="1"/>
          <w:bCs w:val="1"/>
        </w:rPr>
        <w:t>OBS!</w:t>
      </w:r>
      <w:r w:rsidR="009061F4">
        <w:rPr/>
        <w:t xml:space="preserve"> Sätt alltid diktatet till </w:t>
      </w:r>
      <w:r w:rsidRPr="48B13C02" w:rsidR="009061F4">
        <w:rPr>
          <w:i w:val="1"/>
          <w:iCs w:val="1"/>
        </w:rPr>
        <w:t>Spara</w:t>
      </w:r>
      <w:r w:rsidR="009061F4">
        <w:rPr/>
        <w:t xml:space="preserve"> eller </w:t>
      </w:r>
      <w:r w:rsidRPr="48B13C02" w:rsidR="009061F4">
        <w:rPr>
          <w:i w:val="1"/>
          <w:iCs w:val="1"/>
        </w:rPr>
        <w:t>Fortsätt senare</w:t>
      </w:r>
      <w:r w:rsidR="009061F4">
        <w:rPr/>
        <w:t>. Lämna aldrig diktatet öppet. Risk finns då att det dikteras på fel patient.</w:t>
      </w:r>
    </w:p>
    <w:p w:rsidRPr="009061F4" w:rsidR="009061F4" w:rsidP="00561636" w:rsidRDefault="009061F4" w14:paraId="5A6BBF34" w14:textId="77777777">
      <w:pPr>
        <w:pStyle w:val="Rubrik3"/>
      </w:pPr>
      <w:bookmarkStart w:name="_Toc11748114" w:id="208"/>
      <w:bookmarkStart w:name="_Toc256000147" w:id="209"/>
      <w:bookmarkStart w:name="_Toc256000175" w:id="210"/>
      <w:bookmarkStart w:name="_Toc256000203" w:id="211"/>
      <w:bookmarkStart w:name="_Toc256000231" w:id="212"/>
      <w:bookmarkStart w:name="_Toc88729130" w:id="213"/>
      <w:bookmarkStart w:name="_Toc256000259" w:id="214"/>
      <w:bookmarkStart w:name="_Toc256000287" w:id="215"/>
      <w:bookmarkStart w:name="_Toc151642851" w:id="216"/>
      <w:bookmarkStart w:name="_Hlk11748067" w:id="217"/>
      <w:r w:rsidRPr="009061F4">
        <w:t>Patientrelaterat diktat</w:t>
      </w:r>
      <w:bookmarkEnd w:id="208"/>
      <w:bookmarkEnd w:id="209"/>
      <w:bookmarkEnd w:id="210"/>
      <w:bookmarkEnd w:id="211"/>
      <w:bookmarkEnd w:id="212"/>
      <w:bookmarkEnd w:id="213"/>
      <w:bookmarkEnd w:id="214"/>
      <w:bookmarkEnd w:id="215"/>
      <w:bookmarkEnd w:id="216"/>
    </w:p>
    <w:p w:rsidRPr="009061F4" w:rsidR="009061F4" w:rsidP="00561636" w:rsidRDefault="009061F4" w14:paraId="72930B2C" w14:textId="77777777">
      <w:r w:rsidRPr="009061F4">
        <w:rPr>
          <w:bCs/>
          <w:iCs/>
        </w:rPr>
        <w:t>Kontrollera att rätt patient är synlig i Medspeech när du ska diktera. I</w:t>
      </w:r>
      <w:r w:rsidRPr="009061F4">
        <w:t>nled alla diktat med att säga</w:t>
      </w:r>
      <w:r w:rsidRPr="009061F4">
        <w:rPr>
          <w:bCs/>
          <w:iCs/>
        </w:rPr>
        <w:t xml:space="preserve"> patientens </w:t>
      </w:r>
      <w:r w:rsidRPr="009061F4">
        <w:t>namn och fullständigt personnummer för att minska risken att diktat hamnar på fel patient</w:t>
      </w:r>
      <w:bookmarkEnd w:id="217"/>
      <w:r w:rsidRPr="009061F4">
        <w:t>.</w:t>
      </w:r>
    </w:p>
    <w:p w:rsidRPr="009061F4" w:rsidR="009061F4" w:rsidP="00561636" w:rsidRDefault="009061F4" w14:paraId="0E209CA9" w14:textId="77777777">
      <w:pPr>
        <w:pStyle w:val="Rubrik3"/>
      </w:pPr>
      <w:bookmarkStart w:name="_Toc438030827" w:id="218"/>
      <w:bookmarkStart w:name="_Toc440288977" w:id="219"/>
      <w:bookmarkStart w:name="_Toc256000012" w:id="220"/>
      <w:bookmarkStart w:name="_Toc256000039" w:id="221"/>
      <w:bookmarkStart w:name="_Toc503357525" w:id="222"/>
      <w:bookmarkStart w:name="_Toc256000066" w:id="223"/>
      <w:bookmarkStart w:name="_Toc256000093" w:id="224"/>
      <w:bookmarkStart w:name="_Toc256000120" w:id="225"/>
      <w:bookmarkStart w:name="_Toc11748115" w:id="226"/>
      <w:bookmarkStart w:name="_Toc256000148" w:id="227"/>
      <w:bookmarkStart w:name="_Toc256000176" w:id="228"/>
      <w:bookmarkStart w:name="_Toc256000204" w:id="229"/>
      <w:bookmarkStart w:name="_Toc256000232" w:id="230"/>
      <w:bookmarkStart w:name="_Toc88729131" w:id="231"/>
      <w:bookmarkStart w:name="_Toc256000260" w:id="232"/>
      <w:bookmarkStart w:name="_Toc256000288" w:id="233"/>
      <w:bookmarkStart w:name="_Toc151642852" w:id="234"/>
      <w:r w:rsidRPr="009061F4">
        <w:t>Ej patientrelaterade diktat</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rsidRPr="009061F4" w:rsidR="009061F4" w:rsidP="00561636" w:rsidRDefault="009061F4" w14:paraId="1426B4AC" w14:textId="77777777">
      <w:r w:rsidRPr="009061F4">
        <w:t>För att diktera t.ex. föredrag, verksamhetsberättelse eller andra diktat som inte rör någon patient används funktionen ”Ej patientrelaterat” via menyvalet AdministrativtDiktat under Externa program som nås då det inte är någon journalfolder aktiv.</w:t>
      </w:r>
    </w:p>
    <w:p w:rsidRPr="009061F4" w:rsidR="009061F4" w:rsidP="00561636" w:rsidRDefault="009061F4" w14:paraId="2BEDE395" w14:textId="77777777">
      <w:r w:rsidRPr="009061F4">
        <w:t>Viktigt att ange i fältet rubrik vad diktatet innehåller.</w:t>
      </w:r>
    </w:p>
    <w:p w:rsidRPr="009061F4" w:rsidR="009061F4" w:rsidP="00561636" w:rsidRDefault="009061F4" w14:paraId="60408E57" w14:textId="77777777">
      <w:pPr>
        <w:pStyle w:val="Rubrik3"/>
      </w:pPr>
      <w:bookmarkStart w:name="_Toc438030828" w:id="235"/>
      <w:bookmarkStart w:name="_Toc440288978" w:id="236"/>
      <w:bookmarkStart w:name="_Toc256000013" w:id="237"/>
      <w:bookmarkStart w:name="_Toc256000040" w:id="238"/>
      <w:bookmarkStart w:name="_Toc503357526" w:id="239"/>
      <w:bookmarkStart w:name="_Toc256000067" w:id="240"/>
      <w:bookmarkStart w:name="_Toc256000094" w:id="241"/>
      <w:bookmarkStart w:name="_Toc256000121" w:id="242"/>
      <w:bookmarkStart w:name="_Toc11748116" w:id="243"/>
      <w:bookmarkStart w:name="_Toc256000149" w:id="244"/>
      <w:bookmarkStart w:name="_Toc256000177" w:id="245"/>
      <w:bookmarkStart w:name="_Toc256000205" w:id="246"/>
      <w:bookmarkStart w:name="_Toc256000233" w:id="247"/>
      <w:bookmarkStart w:name="_Toc88729132" w:id="248"/>
      <w:bookmarkStart w:name="_Toc256000261" w:id="249"/>
      <w:bookmarkStart w:name="_Toc256000289" w:id="250"/>
      <w:bookmarkStart w:name="_Toc151642853" w:id="251"/>
      <w:r w:rsidRPr="009061F4">
        <w:t>Fortsätt senare</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rsidRPr="009061F4" w:rsidR="009061F4" w:rsidP="00561636" w:rsidRDefault="009061F4" w14:paraId="27A176D3" w14:textId="77777777">
      <w:r w:rsidRPr="009061F4">
        <w:t>Om dikteraren eller sekreteraren väljer att spara ett diktat med valet ”Fortsätt senare” får användaren en påminnelse om att det finns ofullständiga diktat vid nästa inloggning i diktatlistan. Väljer användare att klicka bort meddelande kommer det automatiskt tillbaka efter 24 timmar.</w:t>
      </w:r>
    </w:p>
    <w:p w:rsidRPr="009061F4" w:rsidR="009061F4" w:rsidP="00561636" w:rsidRDefault="009061F4" w14:paraId="7858409C" w14:textId="60C5E3DB">
      <w:r w:rsidRPr="009061F4">
        <w:t>Dessa diktat ska snarast färdigställas för att få rätt status.</w:t>
      </w:r>
    </w:p>
    <w:p w:rsidRPr="009061F4" w:rsidR="009061F4" w:rsidP="00561636" w:rsidRDefault="009061F4" w14:paraId="6CB39735" w14:textId="22C3331C">
      <w:r w:rsidRPr="009061F4">
        <w:t>Via raden ”Du har oavslutade diktat” som återfinns i nedre kanten av diktatlistan når användaren de diktat som senaste 90 dagarna har satts i status ”Ej färdigdikterat eller Ej färdigutskrivet”.</w:t>
      </w:r>
    </w:p>
    <w:p w:rsidRPr="009061F4" w:rsidR="009061F4" w:rsidP="00561636" w:rsidRDefault="009061F4" w14:paraId="40BCB3E1" w14:textId="77777777">
      <w:pPr>
        <w:pStyle w:val="Rubrik3"/>
      </w:pPr>
      <w:bookmarkStart w:name="_Toc438030829" w:id="252"/>
      <w:bookmarkStart w:name="_Toc440288979" w:id="253"/>
      <w:bookmarkStart w:name="_Toc256000014" w:id="254"/>
      <w:bookmarkStart w:name="_Toc256000041" w:id="255"/>
      <w:bookmarkStart w:name="_Toc503357527" w:id="256"/>
      <w:bookmarkStart w:name="_Toc256000068" w:id="257"/>
      <w:bookmarkStart w:name="_Toc256000095" w:id="258"/>
      <w:bookmarkStart w:name="_Toc256000122" w:id="259"/>
      <w:bookmarkStart w:name="_Toc11748117" w:id="260"/>
      <w:bookmarkStart w:name="_Toc256000150" w:id="261"/>
      <w:bookmarkStart w:name="_Toc256000178" w:id="262"/>
      <w:bookmarkStart w:name="_Toc256000206" w:id="263"/>
      <w:bookmarkStart w:name="_Toc256000234" w:id="264"/>
      <w:bookmarkStart w:name="_Toc88729133" w:id="265"/>
      <w:bookmarkStart w:name="_Toc256000262" w:id="266"/>
      <w:bookmarkStart w:name="_Toc256000290" w:id="267"/>
      <w:bookmarkStart w:name="_Toc151642854" w:id="268"/>
      <w:r w:rsidRPr="009061F4">
        <w:t>Lyssna på diktat</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rsidRPr="009061F4" w:rsidR="009061F4" w:rsidP="00561636" w:rsidRDefault="009061F4" w14:paraId="224DA0AC" w14:textId="77777777">
      <w:pPr>
        <w:rPr>
          <w:sz w:val="22"/>
        </w:rPr>
      </w:pPr>
      <w:r w:rsidRPr="009061F4">
        <w:t>Samtliga med behörighet till MedSpeech kan lyssna på diktat gjorda inom somatisk vård, vuxenpsykiatrin och barnpsykiatrin. För att kunna lyssna på diktat från STD krävs särskild behörighet.</w:t>
      </w:r>
    </w:p>
    <w:p w:rsidRPr="009061F4" w:rsidR="009061F4" w:rsidP="00561636" w:rsidRDefault="009061F4" w14:paraId="1719A979" w14:textId="77777777">
      <w:pPr>
        <w:pStyle w:val="Rubrik3"/>
      </w:pPr>
      <w:bookmarkStart w:name="_Toc438030830" w:id="269"/>
      <w:bookmarkStart w:name="_Toc440288980" w:id="270"/>
      <w:bookmarkStart w:name="_Toc256000015" w:id="271"/>
      <w:bookmarkStart w:name="_Toc256000042" w:id="272"/>
      <w:bookmarkStart w:name="_Toc503357528" w:id="273"/>
      <w:bookmarkStart w:name="_Toc256000069" w:id="274"/>
      <w:bookmarkStart w:name="_Toc256000096" w:id="275"/>
      <w:bookmarkStart w:name="_Toc256000123" w:id="276"/>
      <w:bookmarkStart w:name="_Toc11748118" w:id="277"/>
      <w:bookmarkStart w:name="_Toc256000151" w:id="278"/>
      <w:bookmarkStart w:name="_Toc256000179" w:id="279"/>
      <w:bookmarkStart w:name="_Toc256000207" w:id="280"/>
      <w:bookmarkStart w:name="_Toc256000235" w:id="281"/>
      <w:bookmarkStart w:name="_Toc88729134" w:id="282"/>
      <w:bookmarkStart w:name="_Toc256000263" w:id="283"/>
      <w:bookmarkStart w:name="_Toc256000291" w:id="284"/>
      <w:bookmarkStart w:name="_Toc151642855" w:id="285"/>
      <w:r w:rsidRPr="009061F4">
        <w:t>Redigera eller radera diktat</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rsidRPr="009061F4" w:rsidR="009061F4" w:rsidP="00561636" w:rsidRDefault="009061F4" w14:paraId="4E874945" w14:textId="77777777">
      <w:r w:rsidRPr="009061F4">
        <w:t>Det går bara att radera och redigera i eget diktat.</w:t>
      </w:r>
    </w:p>
    <w:p w:rsidRPr="009061F4" w:rsidR="009061F4" w:rsidP="00561636" w:rsidRDefault="009061F4" w14:paraId="3712AC64" w14:textId="77777777">
      <w:pPr>
        <w:pStyle w:val="Rubrik3"/>
      </w:pPr>
      <w:bookmarkStart w:name="_Toc438030831" w:id="286"/>
      <w:bookmarkStart w:name="_Toc440288981" w:id="287"/>
      <w:bookmarkStart w:name="_Toc256000016" w:id="288"/>
      <w:bookmarkStart w:name="_Toc256000043" w:id="289"/>
      <w:bookmarkStart w:name="_Toc503357529" w:id="290"/>
      <w:bookmarkStart w:name="_Toc256000070" w:id="291"/>
      <w:bookmarkStart w:name="_Toc256000097" w:id="292"/>
      <w:bookmarkStart w:name="_Toc256000124" w:id="293"/>
      <w:bookmarkStart w:name="_Toc11748119" w:id="294"/>
      <w:bookmarkStart w:name="_Toc256000152" w:id="295"/>
      <w:bookmarkStart w:name="_Toc256000180" w:id="296"/>
      <w:bookmarkStart w:name="_Toc256000208" w:id="297"/>
      <w:bookmarkStart w:name="_Toc256000236" w:id="298"/>
      <w:bookmarkStart w:name="_Toc88729135" w:id="299"/>
      <w:bookmarkStart w:name="_Toc256000264" w:id="300"/>
      <w:bookmarkStart w:name="_Toc256000292" w:id="301"/>
      <w:bookmarkStart w:name="_Toc151642856" w:id="302"/>
      <w:r w:rsidRPr="009061F4">
        <w:t>Sparat diktat</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rsidRPr="009061F4" w:rsidR="009061F4" w:rsidP="2FC816C8" w:rsidRDefault="009061F4" w14:paraId="626C4760" w14:textId="0AF45D12">
      <w:r>
        <w:t xml:space="preserve">Ljudfilen sparas i 90 dagar efter utskrift och är tillgängligt för systemadministratör på Användarstöd. För att återkalla diktatet kontaktas Användarstöd, </w:t>
      </w:r>
      <w:r w:rsidRPr="2FC816C8" w:rsidR="3F7F3E49">
        <w:rPr>
          <w:color w:val="000000" w:themeColor="text2"/>
        </w:rPr>
        <w:t>telefon 010-47 37 100 val 4</w:t>
      </w:r>
      <w:r>
        <w:t>.</w:t>
      </w:r>
    </w:p>
    <w:p w:rsidRPr="009061F4" w:rsidR="009061F4" w:rsidP="00561636" w:rsidRDefault="009061F4" w14:paraId="6EFB1FEA" w14:textId="77777777">
      <w:pPr>
        <w:pStyle w:val="Rubrik3"/>
      </w:pPr>
      <w:bookmarkStart w:name="_Toc438030832" w:id="303"/>
      <w:bookmarkStart w:name="_Toc440288982" w:id="304"/>
      <w:bookmarkStart w:name="_Toc256000017" w:id="305"/>
      <w:bookmarkStart w:name="_Toc256000044" w:id="306"/>
      <w:bookmarkStart w:name="_Toc503357530" w:id="307"/>
      <w:bookmarkStart w:name="_Toc256000071" w:id="308"/>
      <w:bookmarkStart w:name="_Toc256000098" w:id="309"/>
      <w:bookmarkStart w:name="_Toc256000125" w:id="310"/>
      <w:bookmarkStart w:name="_Toc11748120" w:id="311"/>
      <w:bookmarkStart w:name="_Toc256000153" w:id="312"/>
      <w:bookmarkStart w:name="_Toc256000181" w:id="313"/>
      <w:bookmarkStart w:name="_Toc256000209" w:id="314"/>
      <w:bookmarkStart w:name="_Toc256000237" w:id="315"/>
      <w:bookmarkStart w:name="_Toc88729136" w:id="316"/>
      <w:bookmarkStart w:name="_Toc256000265" w:id="317"/>
      <w:bookmarkStart w:name="_Toc256000293" w:id="318"/>
      <w:bookmarkStart w:name="_Toc151642857" w:id="319"/>
      <w:r w:rsidRPr="009061F4">
        <w:t>Rutiner vid driftstopp</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rsidRPr="009061F4" w:rsidR="009061F4" w:rsidP="00D449DF" w:rsidRDefault="009061F4" w14:paraId="33043F62" w14:textId="77777777">
      <w:pPr>
        <w:pStyle w:val="MellanrubrikVGR"/>
        <w:spacing w:before="120"/>
      </w:pPr>
      <w:bookmarkStart w:name="_Toc438030833" w:id="320"/>
      <w:bookmarkStart w:name="_Toc440288983" w:id="321"/>
      <w:bookmarkStart w:name="_Toc256000018" w:id="322"/>
      <w:bookmarkStart w:name="_Toc256000045" w:id="323"/>
      <w:bookmarkStart w:name="_Toc503357531" w:id="324"/>
      <w:bookmarkStart w:name="_Toc256000072" w:id="325"/>
      <w:bookmarkStart w:name="_Toc256000099" w:id="326"/>
      <w:bookmarkStart w:name="_Toc256000126" w:id="327"/>
      <w:bookmarkStart w:name="_Toc11748121" w:id="328"/>
      <w:bookmarkStart w:name="_Toc256000154" w:id="329"/>
      <w:bookmarkStart w:name="_Toc256000182" w:id="330"/>
      <w:bookmarkStart w:name="_Toc256000210" w:id="331"/>
      <w:bookmarkStart w:name="_Toc256000238" w:id="332"/>
      <w:bookmarkStart w:name="_Toc88729137" w:id="333"/>
      <w:bookmarkStart w:name="_Toc256000266" w:id="334"/>
      <w:bookmarkStart w:name="_Toc256000294" w:id="335"/>
      <w:bookmarkStart w:name="_Toc151642858" w:id="336"/>
      <w:r w:rsidRPr="009061F4">
        <w:t>Melior</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rsidRPr="009061F4" w:rsidR="009061F4" w:rsidP="00561636" w:rsidRDefault="009061F4" w14:paraId="45005151" w14:textId="77777777">
      <w:r w:rsidRPr="009061F4">
        <w:t>Vid driftavbrott går det att diktera och lyssna på diktat via Meliors tittdatabas. Ska diktering ske på patient som inte är upplagd i Melior ska funktionen ”Ej patientrelaterat” via menyvalet AdministrativtDiktat under Externa program som nås då det inte är någon journalfolder aktiv.</w:t>
      </w:r>
    </w:p>
    <w:p w:rsidRPr="009061F4" w:rsidR="009061F4" w:rsidP="00561636" w:rsidRDefault="009061F4" w14:paraId="383C6B8A" w14:textId="72F698AC">
      <w:r w:rsidR="009061F4">
        <w:rPr/>
        <w:t xml:space="preserve">Respektive verksamhetschef avgör vilka diktat som ska skrivas när Melior är </w:t>
      </w:r>
      <w:r w:rsidR="308D310E">
        <w:rPr/>
        <w:t>åter i</w:t>
      </w:r>
      <w:r w:rsidR="009061F4">
        <w:rPr/>
        <w:t xml:space="preserve"> drift.</w:t>
      </w:r>
    </w:p>
    <w:p w:rsidRPr="009061F4" w:rsidR="009061F4" w:rsidP="004A459C" w:rsidRDefault="009061F4" w14:paraId="00F6622E" w14:textId="77777777">
      <w:pPr>
        <w:pStyle w:val="MellanrubrikVGR"/>
      </w:pPr>
      <w:bookmarkStart w:name="_Toc438030834" w:id="337"/>
      <w:bookmarkStart w:name="_Toc440288984" w:id="338"/>
      <w:bookmarkStart w:name="_Toc256000019" w:id="339"/>
      <w:bookmarkStart w:name="_Toc256000046" w:id="340"/>
      <w:bookmarkStart w:name="_Toc503357532" w:id="341"/>
      <w:bookmarkStart w:name="_Toc256000073" w:id="342"/>
      <w:bookmarkStart w:name="_Toc256000100" w:id="343"/>
      <w:bookmarkStart w:name="_Toc256000127" w:id="344"/>
      <w:bookmarkStart w:name="_Toc11748122" w:id="345"/>
      <w:bookmarkStart w:name="_Toc256000155" w:id="346"/>
      <w:bookmarkStart w:name="_Toc256000183" w:id="347"/>
      <w:bookmarkStart w:name="_Toc256000211" w:id="348"/>
      <w:bookmarkStart w:name="_Toc256000239" w:id="349"/>
      <w:bookmarkStart w:name="_Toc88729138" w:id="350"/>
      <w:bookmarkStart w:name="_Toc256000267" w:id="351"/>
      <w:bookmarkStart w:name="_Toc256000295" w:id="352"/>
      <w:bookmarkStart w:name="_Toc151642859" w:id="353"/>
      <w:r w:rsidRPr="009061F4">
        <w:t>Nätverket</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rsidRPr="009061F4" w:rsidR="009061F4" w:rsidP="004A459C" w:rsidRDefault="009061F4" w14:paraId="07213869" w14:textId="59DA21C1">
      <w:r w:rsidRPr="009061F4">
        <w:t>Är nätverket ur drift kan ingen komma åt ljudfil eller Melior. Diktering får ske analogt (via band)</w:t>
      </w:r>
      <w:r w:rsidR="006E700C">
        <w:t xml:space="preserve"> eller på DPM (digital pocket memo</w:t>
      </w:r>
      <w:r w:rsidR="00140696">
        <w:t>) beroende på vilken utrustning enheten har</w:t>
      </w:r>
      <w:r w:rsidRPr="009061F4">
        <w:t>.</w:t>
      </w:r>
    </w:p>
    <w:p w:rsidRPr="009061F4" w:rsidR="009061F4" w:rsidP="004A459C" w:rsidRDefault="009061F4" w14:paraId="207DC261" w14:textId="77777777">
      <w:pPr>
        <w:pStyle w:val="MellanrubrikVGR"/>
      </w:pPr>
      <w:bookmarkStart w:name="_Toc438030835" w:id="354"/>
      <w:bookmarkStart w:name="_Toc440288985" w:id="355"/>
      <w:bookmarkStart w:name="_Toc256000020" w:id="356"/>
      <w:bookmarkStart w:name="_Toc256000047" w:id="357"/>
      <w:bookmarkStart w:name="_Toc503357533" w:id="358"/>
      <w:bookmarkStart w:name="_Toc256000074" w:id="359"/>
      <w:bookmarkStart w:name="_Toc256000101" w:id="360"/>
      <w:bookmarkStart w:name="_Toc256000128" w:id="361"/>
      <w:bookmarkStart w:name="_Toc11748123" w:id="362"/>
      <w:bookmarkStart w:name="_Toc256000156" w:id="363"/>
      <w:bookmarkStart w:name="_Toc256000184" w:id="364"/>
      <w:bookmarkStart w:name="_Toc256000212" w:id="365"/>
      <w:bookmarkStart w:name="_Toc256000240" w:id="366"/>
      <w:bookmarkStart w:name="_Toc88729139" w:id="367"/>
      <w:bookmarkStart w:name="_Toc256000268" w:id="368"/>
      <w:bookmarkStart w:name="_Toc256000296" w:id="369"/>
      <w:bookmarkStart w:name="_Toc151642860" w:id="370"/>
      <w:r w:rsidRPr="009061F4">
        <w:t>MedSpeech</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Pr="009061F4" w:rsidR="009061F4" w:rsidP="004A459C" w:rsidRDefault="009061F4" w14:paraId="1396C4FE" w14:textId="0422CFF1">
      <w:r w:rsidRPr="009061F4">
        <w:t xml:space="preserve">Är MedSpeech ur drift kan ingen komma åt ljudfilen. </w:t>
      </w:r>
      <w:r w:rsidR="00140696">
        <w:t>D</w:t>
      </w:r>
      <w:r w:rsidRPr="009061F4">
        <w:t>iktering</w:t>
      </w:r>
      <w:r w:rsidR="00140696">
        <w:t xml:space="preserve"> får ske analogt</w:t>
      </w:r>
      <w:r w:rsidRPr="009061F4">
        <w:t xml:space="preserve"> (via band)</w:t>
      </w:r>
      <w:r w:rsidR="00140696">
        <w:t xml:space="preserve"> eller på DPM (digital pocket memo) beroende på vilken utrustning enheten har</w:t>
      </w:r>
      <w:r w:rsidRPr="009061F4" w:rsidR="00140696">
        <w:t>.</w:t>
      </w:r>
      <w:r w:rsidRPr="009061F4">
        <w:t xml:space="preserve"> </w:t>
      </w:r>
      <w:r w:rsidR="00140696">
        <w:t>D</w:t>
      </w:r>
      <w:r w:rsidRPr="009061F4">
        <w:t>iktatet skrivs</w:t>
      </w:r>
      <w:r w:rsidR="00140696">
        <w:t xml:space="preserve"> därefter</w:t>
      </w:r>
      <w:r w:rsidRPr="009061F4">
        <w:t xml:space="preserve"> i Melior.</w:t>
      </w:r>
    </w:p>
    <w:p w:rsidRPr="009061F4" w:rsidR="009061F4" w:rsidP="004A459C" w:rsidRDefault="009061F4" w14:paraId="1A0FF385" w14:textId="77777777">
      <w:pPr>
        <w:pStyle w:val="MellanrubrikVGR"/>
      </w:pPr>
      <w:bookmarkStart w:name="_Toc438030836" w:id="371"/>
      <w:bookmarkStart w:name="_Toc440288986" w:id="372"/>
      <w:bookmarkStart w:name="_Toc256000021" w:id="373"/>
      <w:bookmarkStart w:name="_Toc256000048" w:id="374"/>
      <w:bookmarkStart w:name="_Toc503357534" w:id="375"/>
      <w:bookmarkStart w:name="_Toc256000075" w:id="376"/>
      <w:bookmarkStart w:name="_Toc256000102" w:id="377"/>
      <w:bookmarkStart w:name="_Toc256000129" w:id="378"/>
      <w:bookmarkStart w:name="_Toc11748124" w:id="379"/>
      <w:bookmarkStart w:name="_Toc256000157" w:id="380"/>
      <w:bookmarkStart w:name="_Toc256000185" w:id="381"/>
      <w:bookmarkStart w:name="_Toc256000213" w:id="382"/>
      <w:bookmarkStart w:name="_Toc256000241" w:id="383"/>
      <w:bookmarkStart w:name="_Toc88729140" w:id="384"/>
      <w:bookmarkStart w:name="_Toc256000269" w:id="385"/>
      <w:bookmarkStart w:name="_Toc256000297" w:id="386"/>
      <w:bookmarkStart w:name="_Toc151642861" w:id="387"/>
      <w:r w:rsidRPr="009061F4">
        <w:t>Avbrott/låsning av diktat</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rsidRPr="009061F4" w:rsidR="009061F4" w:rsidP="2FC816C8" w:rsidRDefault="009061F4" w14:paraId="70FDE9BA" w14:textId="60D6CD6F">
      <w:r>
        <w:t xml:space="preserve">För återställande av diktat kontaktas systemadministratör på Användarstöd, </w:t>
      </w:r>
      <w:r w:rsidRPr="2FC816C8" w:rsidR="011B193B">
        <w:rPr>
          <w:color w:val="000000" w:themeColor="text2"/>
        </w:rPr>
        <w:t>telefon 010-47 37 100 val 4</w:t>
      </w:r>
      <w:r>
        <w:t>.</w:t>
      </w:r>
    </w:p>
    <w:p w:rsidRPr="009061F4" w:rsidR="009061F4" w:rsidP="004A459C" w:rsidRDefault="009061F4" w14:paraId="57FC73CD" w14:textId="77777777">
      <w:pPr>
        <w:pStyle w:val="MellanrubrikVGR"/>
      </w:pPr>
      <w:bookmarkStart w:name="_Toc438030837" w:id="388"/>
      <w:bookmarkStart w:name="_Toc440288987" w:id="389"/>
      <w:bookmarkStart w:name="_Toc256000022" w:id="390"/>
      <w:bookmarkStart w:name="_Toc256000049" w:id="391"/>
      <w:bookmarkStart w:name="_Toc503357535" w:id="392"/>
      <w:bookmarkStart w:name="_Toc256000076" w:id="393"/>
      <w:bookmarkStart w:name="_Toc256000103" w:id="394"/>
      <w:bookmarkStart w:name="_Toc256000130" w:id="395"/>
      <w:bookmarkStart w:name="_Toc11748125" w:id="396"/>
      <w:bookmarkStart w:name="_Toc256000158" w:id="397"/>
      <w:bookmarkStart w:name="_Toc256000186" w:id="398"/>
      <w:bookmarkStart w:name="_Toc256000214" w:id="399"/>
      <w:bookmarkStart w:name="_Toc256000242" w:id="400"/>
      <w:bookmarkStart w:name="_Toc88729141" w:id="401"/>
      <w:bookmarkStart w:name="_Toc256000270" w:id="402"/>
      <w:bookmarkStart w:name="_Toc256000298" w:id="403"/>
      <w:bookmarkStart w:name="_Toc151642862" w:id="404"/>
      <w:r w:rsidRPr="009061F4">
        <w:t>Diktat lagrat på hårddisken</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rsidRPr="009061F4" w:rsidR="009061F4" w:rsidP="004A459C" w:rsidRDefault="009061F4" w14:paraId="0AF35F03" w14:textId="77777777">
      <w:r w:rsidRPr="009061F4">
        <w:t>Har det förekommit störningar under diktering och ljudfilen lagrats lokalt på datorn får dikteraren en fråga om denne vill att diktatet ska skickas till databasen vid nästa inloggning i MedSpeech på samma dator. Valet att det ska skickas till databasen är förvalt och är det alternativ som rekommenderas.</w:t>
      </w:r>
    </w:p>
    <w:p w:rsidRPr="009061F4" w:rsidR="009061F4" w:rsidP="004A459C" w:rsidRDefault="009061F4" w14:paraId="359099E8" w14:textId="7C9AAD5D">
      <w:pPr>
        <w:pStyle w:val="Rubrik2"/>
      </w:pPr>
      <w:bookmarkStart w:name="_Toc182366122" w:id="405"/>
      <w:bookmarkStart w:name="_Toc217802353" w:id="406"/>
      <w:bookmarkStart w:name="_Toc438030838" w:id="407"/>
      <w:bookmarkStart w:name="_Toc440288988" w:id="408"/>
      <w:bookmarkStart w:name="_Toc256000023" w:id="409"/>
      <w:bookmarkStart w:name="_Toc256000050" w:id="410"/>
      <w:bookmarkStart w:name="_Toc503357536" w:id="411"/>
      <w:bookmarkStart w:name="_Toc256000077" w:id="412"/>
      <w:bookmarkStart w:name="_Toc256000104" w:id="413"/>
      <w:bookmarkStart w:name="_Toc256000131" w:id="414"/>
      <w:bookmarkStart w:name="_Toc11748126" w:id="415"/>
      <w:bookmarkStart w:name="_Toc256000159" w:id="416"/>
      <w:bookmarkStart w:name="_Toc256000187" w:id="417"/>
      <w:bookmarkStart w:name="_Toc256000215" w:id="418"/>
      <w:bookmarkStart w:name="_Toc256000243" w:id="419"/>
      <w:bookmarkStart w:name="_Toc88729142" w:id="420"/>
      <w:bookmarkStart w:name="_Toc256000271" w:id="421"/>
      <w:bookmarkStart w:name="_Toc256000299" w:id="422"/>
      <w:bookmarkStart w:name="_Toc151642863" w:id="423"/>
      <w:r w:rsidRPr="009061F4">
        <w:t>Dokumentinformation</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rsidRPr="00960CDF" w:rsidR="009061F4" w:rsidP="004A459C" w:rsidRDefault="009061F4" w14:paraId="076D2C61" w14:textId="77777777">
      <w:pPr>
        <w:spacing w:after="0"/>
        <w:rPr>
          <w:b/>
          <w:bCs/>
        </w:rPr>
      </w:pPr>
      <w:r w:rsidRPr="00960CDF">
        <w:rPr>
          <w:b/>
          <w:bCs/>
        </w:rPr>
        <w:t>För innehållet svarar</w:t>
      </w:r>
    </w:p>
    <w:p w:rsidR="3F89075C" w:rsidP="00AA231B" w:rsidRDefault="00960CDF" w14:paraId="2DF1CFDA" w14:textId="5EF1E099">
      <w:r w:rsidR="09CC0DD6">
        <w:rPr/>
        <w:t>Marie Nilsson</w:t>
      </w:r>
      <w:r w:rsidR="00960CDF">
        <w:rPr/>
        <w:t>, systemansvarig, Informationssystem IT, SÄS</w:t>
      </w:r>
      <w:r>
        <w:br/>
      </w:r>
      <w:r>
        <w:br/>
      </w:r>
      <w:r w:rsidR="3F89075C">
        <w:rPr/>
        <w:t>Jenny Kuhanen, strateg/ordförande s</w:t>
      </w:r>
      <w:r w:rsidR="3F89075C">
        <w:rPr/>
        <w:t xml:space="preserve">tyrråd </w:t>
      </w:r>
      <w:r w:rsidR="3F89075C">
        <w:rPr/>
        <w:t>vårdadministration, SÄS</w:t>
      </w:r>
      <w:r w:rsidR="00960CDF">
        <w:rPr/>
        <w:t xml:space="preserve"> (prioritering av diktat)</w:t>
      </w:r>
    </w:p>
    <w:p w:rsidRPr="004A459C" w:rsidR="009061F4" w:rsidP="004A459C" w:rsidRDefault="009061F4" w14:paraId="43AF590E" w14:textId="77777777">
      <w:pPr>
        <w:spacing w:after="0"/>
        <w:rPr>
          <w:b/>
          <w:bCs/>
        </w:rPr>
      </w:pPr>
      <w:r w:rsidRPr="004A459C">
        <w:rPr>
          <w:b/>
          <w:bCs/>
        </w:rPr>
        <w:t>Fastställt av</w:t>
      </w:r>
    </w:p>
    <w:p w:rsidRPr="009061F4" w:rsidR="009061F4" w:rsidP="004A459C" w:rsidRDefault="009061F4" w14:paraId="38F840F6" w14:textId="77777777">
      <w:pPr>
        <w:rPr>
          <w:szCs w:val="20"/>
        </w:rPr>
      </w:pPr>
      <w:r w:rsidRPr="009061F4">
        <w:rPr>
          <w:szCs w:val="20"/>
        </w:rPr>
        <w:t>Jerker Nilson, chefläkare, SÄS</w:t>
      </w:r>
    </w:p>
    <w:p w:rsidRPr="004A459C" w:rsidR="009061F4" w:rsidP="004A459C" w:rsidRDefault="009061F4" w14:paraId="26E0E3CD" w14:textId="77777777">
      <w:pPr>
        <w:spacing w:after="0"/>
        <w:rPr>
          <w:b/>
          <w:bCs/>
        </w:rPr>
      </w:pPr>
      <w:bookmarkStart w:name="_Toc149035758" w:id="424"/>
      <w:bookmarkStart w:name="_Toc149978548" w:id="425"/>
      <w:r w:rsidRPr="004A459C">
        <w:rPr>
          <w:b/>
          <w:bCs/>
        </w:rPr>
        <w:t>Sökord</w:t>
      </w:r>
      <w:bookmarkEnd w:id="424"/>
      <w:bookmarkEnd w:id="425"/>
    </w:p>
    <w:p w:rsidRPr="009061F4" w:rsidR="009061F4" w:rsidP="004A459C" w:rsidRDefault="009061F4" w14:paraId="1C8FFF6C" w14:textId="77777777">
      <w:pPr>
        <w:rPr>
          <w:szCs w:val="20"/>
        </w:rPr>
      </w:pPr>
      <w:r w:rsidRPr="009061F4">
        <w:rPr>
          <w:szCs w:val="20"/>
        </w:rPr>
        <w:t>Medspeech, diktering, diktat, journal, journalföring, patientjournal, utskriftsprioritering</w:t>
      </w:r>
    </w:p>
    <w:p w:rsidRPr="009061F4" w:rsidR="009061F4" w:rsidP="002B7B01" w:rsidRDefault="009061F4" w14:paraId="5B46A4CE" w14:textId="77777777">
      <w:pPr>
        <w:pStyle w:val="Rubrik2"/>
      </w:pPr>
      <w:r w:rsidRPr="009061F4">
        <w:br w:type="page"/>
      </w:r>
      <w:bookmarkStart w:name="_Prioritering_av_diktat" w:id="426"/>
      <w:bookmarkStart w:name="Bilaga_Prioritering" w:id="427"/>
      <w:bookmarkStart w:name="_Toc438030839" w:id="428"/>
      <w:bookmarkStart w:name="_Toc440288989" w:id="429"/>
      <w:bookmarkStart w:name="_Toc256000024" w:id="430"/>
      <w:bookmarkStart w:name="_Toc256000051" w:id="431"/>
      <w:bookmarkStart w:name="_Toc503357537" w:id="432"/>
      <w:bookmarkStart w:name="_Toc256000078" w:id="433"/>
      <w:bookmarkStart w:name="_Toc256000105" w:id="434"/>
      <w:bookmarkStart w:name="_Toc256000132" w:id="435"/>
      <w:bookmarkStart w:name="_Toc11748127" w:id="436"/>
      <w:bookmarkStart w:name="_Toc256000160" w:id="437"/>
      <w:bookmarkStart w:name="_Toc256000188" w:id="438"/>
      <w:bookmarkStart w:name="_Toc256000216" w:id="439"/>
      <w:bookmarkStart w:name="_Toc256000244" w:id="440"/>
      <w:bookmarkStart w:name="_Toc88729143" w:id="441"/>
      <w:bookmarkStart w:name="_Toc256000272" w:id="442"/>
      <w:bookmarkStart w:name="_Toc256000300" w:id="443"/>
      <w:bookmarkStart w:name="_Toc151642864" w:id="444"/>
      <w:bookmarkEnd w:id="426"/>
      <w:bookmarkEnd w:id="427"/>
      <w:r w:rsidRPr="009061F4">
        <w:t>Bilaga - Prioritering av diktat i MedSpeech, 3.7.</w:t>
      </w:r>
      <w:bookmarkEnd w:id="428"/>
      <w:bookmarkEnd w:id="429"/>
      <w:bookmarkEnd w:id="430"/>
      <w:bookmarkEnd w:id="431"/>
      <w:r w:rsidRPr="009061F4">
        <w:t>3 SP2</w:t>
      </w:r>
      <w:bookmarkEnd w:id="432"/>
      <w:bookmarkEnd w:id="433"/>
      <w:bookmarkEnd w:id="434"/>
      <w:bookmarkEnd w:id="435"/>
      <w:bookmarkEnd w:id="436"/>
      <w:bookmarkEnd w:id="437"/>
      <w:bookmarkEnd w:id="438"/>
      <w:bookmarkEnd w:id="439"/>
      <w:bookmarkEnd w:id="440"/>
      <w:bookmarkEnd w:id="441"/>
      <w:bookmarkEnd w:id="442"/>
      <w:bookmarkEnd w:id="443"/>
      <w:bookmarkEnd w:id="444"/>
    </w:p>
    <w:p w:rsidRPr="002B7B01" w:rsidR="009061F4" w:rsidP="002B7B01" w:rsidRDefault="009061F4" w14:paraId="402D531E" w14:textId="77777777">
      <w:pPr>
        <w:rPr>
          <w:b/>
          <w:bCs/>
        </w:rPr>
      </w:pPr>
      <w:r w:rsidRPr="002B7B01">
        <w:rPr>
          <w:b/>
          <w:bCs/>
        </w:rPr>
        <w:t>Prioriteringsfältet är tvingande för dikterare att fylla i.</w:t>
      </w:r>
    </w:p>
    <w:tbl>
      <w:tblPr>
        <w:tblW w:w="0" w:type="auto"/>
        <w:tblInd w:w="9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Prioriteringsval i Medspeech"/>
        <w:tblDescription w:val="Tabellen visar vilka prioriteringsval som finns i Medspeech-systemet och vad respektive val innebär.  "/>
      </w:tblPr>
      <w:tblGrid>
        <w:gridCol w:w="3798"/>
        <w:gridCol w:w="3884"/>
      </w:tblGrid>
      <w:tr w:rsidRPr="009061F4" w:rsidR="009061F4" w:rsidTr="002B7B01" w14:paraId="6530D46A" w14:textId="77777777">
        <w:tc>
          <w:tcPr>
            <w:tcW w:w="3798" w:type="dxa"/>
            <w:shd w:val="clear" w:color="auto" w:fill="D9D9D9"/>
          </w:tcPr>
          <w:p w:rsidRPr="009061F4" w:rsidR="009061F4" w:rsidP="009061F4" w:rsidRDefault="009061F4" w14:paraId="25DA8F66" w14:textId="77777777">
            <w:pPr>
              <w:spacing w:before="40" w:after="40" w:line="240" w:lineRule="auto"/>
              <w:ind w:left="0" w:right="0"/>
              <w:rPr>
                <w:rFonts w:ascii="Arial Fet" w:hAnsi="Arial Fet"/>
                <w:b/>
                <w:iCs/>
                <w:sz w:val="22"/>
                <w:szCs w:val="20"/>
              </w:rPr>
            </w:pPr>
            <w:r w:rsidRPr="009061F4">
              <w:rPr>
                <w:rFonts w:ascii="Arial Fet" w:hAnsi="Arial Fet"/>
                <w:b/>
                <w:iCs/>
                <w:sz w:val="22"/>
                <w:szCs w:val="20"/>
              </w:rPr>
              <w:t>Prioritering</w:t>
            </w:r>
          </w:p>
        </w:tc>
        <w:tc>
          <w:tcPr>
            <w:tcW w:w="3884" w:type="dxa"/>
            <w:shd w:val="clear" w:color="auto" w:fill="D9D9D9"/>
          </w:tcPr>
          <w:p w:rsidRPr="009061F4" w:rsidR="009061F4" w:rsidP="009061F4" w:rsidRDefault="009061F4" w14:paraId="4CBC0C4D" w14:textId="77777777">
            <w:pPr>
              <w:spacing w:before="40" w:after="40" w:line="240" w:lineRule="auto"/>
              <w:ind w:left="0" w:right="0"/>
              <w:rPr>
                <w:rFonts w:ascii="Arial Fet" w:hAnsi="Arial Fet"/>
                <w:b/>
                <w:iCs/>
                <w:sz w:val="22"/>
                <w:szCs w:val="20"/>
              </w:rPr>
            </w:pPr>
            <w:r w:rsidRPr="009061F4">
              <w:rPr>
                <w:rFonts w:ascii="Arial Fet" w:hAnsi="Arial Fet"/>
                <w:b/>
                <w:iCs/>
                <w:sz w:val="22"/>
                <w:szCs w:val="20"/>
              </w:rPr>
              <w:t>Förklaring</w:t>
            </w:r>
          </w:p>
        </w:tc>
      </w:tr>
      <w:tr w:rsidRPr="009061F4" w:rsidR="009061F4" w:rsidTr="002B7B01" w14:paraId="4D9427D6" w14:textId="77777777">
        <w:tc>
          <w:tcPr>
            <w:tcW w:w="3798" w:type="dxa"/>
          </w:tcPr>
          <w:p w:rsidRPr="009061F4" w:rsidR="009061F4" w:rsidP="009061F4" w:rsidRDefault="009061F4" w14:paraId="1D51DCAC" w14:textId="77777777">
            <w:pPr>
              <w:spacing w:before="40" w:after="40" w:line="240" w:lineRule="auto"/>
              <w:ind w:left="0" w:right="0"/>
              <w:rPr>
                <w:iCs/>
                <w:szCs w:val="20"/>
              </w:rPr>
            </w:pPr>
            <w:r w:rsidRPr="009061F4">
              <w:rPr>
                <w:iCs/>
                <w:szCs w:val="20"/>
              </w:rPr>
              <w:t>Akut</w:t>
            </w:r>
          </w:p>
        </w:tc>
        <w:tc>
          <w:tcPr>
            <w:tcW w:w="3884" w:type="dxa"/>
          </w:tcPr>
          <w:p w:rsidRPr="009061F4" w:rsidR="009061F4" w:rsidP="009061F4" w:rsidRDefault="009061F4" w14:paraId="688B771E" w14:textId="77777777">
            <w:pPr>
              <w:spacing w:before="40" w:after="40" w:line="240" w:lineRule="auto"/>
              <w:ind w:left="0" w:right="0"/>
              <w:rPr>
                <w:iCs/>
                <w:szCs w:val="20"/>
              </w:rPr>
            </w:pPr>
            <w:r w:rsidRPr="009061F4">
              <w:rPr>
                <w:iCs/>
                <w:szCs w:val="20"/>
              </w:rPr>
              <w:t xml:space="preserve">Utskrift omgående. </w:t>
            </w:r>
          </w:p>
          <w:p w:rsidRPr="009061F4" w:rsidR="009061F4" w:rsidP="009061F4" w:rsidRDefault="009061F4" w14:paraId="4965A26C" w14:textId="77777777">
            <w:pPr>
              <w:spacing w:before="40" w:after="40" w:line="240" w:lineRule="auto"/>
              <w:ind w:left="0" w:right="0"/>
              <w:rPr>
                <w:iCs/>
                <w:szCs w:val="20"/>
              </w:rPr>
            </w:pPr>
            <w:r w:rsidRPr="009061F4">
              <w:rPr>
                <w:iCs/>
                <w:szCs w:val="20"/>
              </w:rPr>
              <w:t xml:space="preserve">För akutmottagningen -utskrift inom 30 minuter. Vid utskriftskö &gt;30 minuter för inläggningsjournaler initierar sekr ”nödbroms”-rutiner. </w:t>
            </w:r>
          </w:p>
          <w:p w:rsidRPr="009061F4" w:rsidR="009061F4" w:rsidP="009061F4" w:rsidRDefault="009061F4" w14:paraId="5B14F1FC" w14:textId="77777777">
            <w:pPr>
              <w:spacing w:before="40" w:after="40" w:line="240" w:lineRule="auto"/>
              <w:ind w:left="0" w:right="0"/>
              <w:rPr>
                <w:iCs/>
                <w:szCs w:val="20"/>
              </w:rPr>
            </w:pPr>
            <w:r w:rsidRPr="009061F4">
              <w:rPr>
                <w:iCs/>
                <w:szCs w:val="20"/>
              </w:rPr>
              <w:t>Kontinuerlig bevakning ska ske.</w:t>
            </w:r>
          </w:p>
        </w:tc>
      </w:tr>
      <w:tr w:rsidRPr="009061F4" w:rsidR="009061F4" w:rsidTr="002B7B01" w14:paraId="3EA5C0A4" w14:textId="77777777">
        <w:tc>
          <w:tcPr>
            <w:tcW w:w="3798" w:type="dxa"/>
          </w:tcPr>
          <w:p w:rsidRPr="009061F4" w:rsidR="009061F4" w:rsidP="009061F4" w:rsidRDefault="009061F4" w14:paraId="47C92E09" w14:textId="77777777">
            <w:pPr>
              <w:spacing w:before="40" w:after="40" w:line="240" w:lineRule="auto"/>
              <w:ind w:left="0" w:right="0"/>
              <w:rPr>
                <w:iCs/>
                <w:szCs w:val="20"/>
              </w:rPr>
            </w:pPr>
            <w:r w:rsidRPr="009061F4">
              <w:rPr>
                <w:iCs/>
                <w:szCs w:val="20"/>
              </w:rPr>
              <w:t>Hög</w:t>
            </w:r>
          </w:p>
        </w:tc>
        <w:tc>
          <w:tcPr>
            <w:tcW w:w="3884" w:type="dxa"/>
          </w:tcPr>
          <w:p w:rsidRPr="009061F4" w:rsidR="009061F4" w:rsidP="009061F4" w:rsidRDefault="009061F4" w14:paraId="0BF7DB53" w14:textId="77777777">
            <w:pPr>
              <w:spacing w:before="40" w:after="40" w:line="240" w:lineRule="auto"/>
              <w:ind w:left="0" w:right="0"/>
              <w:rPr>
                <w:iCs/>
                <w:szCs w:val="20"/>
              </w:rPr>
            </w:pPr>
            <w:r w:rsidRPr="009061F4">
              <w:rPr>
                <w:iCs/>
                <w:szCs w:val="20"/>
              </w:rPr>
              <w:t>Skrivs ut samma dag det dikteras.</w:t>
            </w:r>
          </w:p>
        </w:tc>
      </w:tr>
      <w:tr w:rsidRPr="009061F4" w:rsidR="009061F4" w:rsidTr="002B7B01" w14:paraId="326916AA" w14:textId="77777777">
        <w:tc>
          <w:tcPr>
            <w:tcW w:w="3798" w:type="dxa"/>
          </w:tcPr>
          <w:p w:rsidRPr="009061F4" w:rsidR="009061F4" w:rsidP="009061F4" w:rsidRDefault="009061F4" w14:paraId="77DC23F9" w14:textId="77777777">
            <w:pPr>
              <w:spacing w:before="40" w:after="40" w:line="240" w:lineRule="auto"/>
              <w:ind w:left="0" w:right="0"/>
              <w:rPr>
                <w:iCs/>
                <w:szCs w:val="20"/>
              </w:rPr>
            </w:pPr>
            <w:r w:rsidRPr="009061F4">
              <w:rPr>
                <w:iCs/>
                <w:szCs w:val="20"/>
              </w:rPr>
              <w:t>Normal</w:t>
            </w:r>
          </w:p>
        </w:tc>
        <w:tc>
          <w:tcPr>
            <w:tcW w:w="3884" w:type="dxa"/>
          </w:tcPr>
          <w:p w:rsidRPr="009061F4" w:rsidR="009061F4" w:rsidP="009061F4" w:rsidRDefault="009061F4" w14:paraId="535D03D6" w14:textId="77777777">
            <w:pPr>
              <w:spacing w:before="40" w:after="40" w:line="240" w:lineRule="auto"/>
              <w:ind w:left="0" w:right="0"/>
              <w:rPr>
                <w:iCs/>
                <w:szCs w:val="20"/>
              </w:rPr>
            </w:pPr>
            <w:r w:rsidRPr="009061F4">
              <w:rPr>
                <w:iCs/>
                <w:szCs w:val="20"/>
              </w:rPr>
              <w:t>Skrivs ut senast tre kalenderdagar efter dikteringsdatum.</w:t>
            </w:r>
          </w:p>
        </w:tc>
      </w:tr>
      <w:tr w:rsidRPr="009061F4" w:rsidR="009061F4" w:rsidTr="002B7B01" w14:paraId="6CF1A6D9" w14:textId="77777777">
        <w:tc>
          <w:tcPr>
            <w:tcW w:w="3798" w:type="dxa"/>
          </w:tcPr>
          <w:p w:rsidRPr="009061F4" w:rsidR="009061F4" w:rsidP="009061F4" w:rsidRDefault="009061F4" w14:paraId="04973D25" w14:textId="77777777">
            <w:pPr>
              <w:spacing w:before="40" w:after="40" w:line="240" w:lineRule="auto"/>
              <w:ind w:left="0" w:right="0"/>
              <w:rPr>
                <w:iCs/>
                <w:szCs w:val="20"/>
              </w:rPr>
            </w:pPr>
            <w:r w:rsidRPr="009061F4">
              <w:rPr>
                <w:iCs/>
                <w:szCs w:val="20"/>
              </w:rPr>
              <w:t>Låg</w:t>
            </w:r>
          </w:p>
        </w:tc>
        <w:tc>
          <w:tcPr>
            <w:tcW w:w="3884" w:type="dxa"/>
          </w:tcPr>
          <w:p w:rsidRPr="009061F4" w:rsidR="009061F4" w:rsidP="009061F4" w:rsidRDefault="009061F4" w14:paraId="39116F90" w14:textId="77777777">
            <w:pPr>
              <w:spacing w:before="40" w:after="40" w:line="240" w:lineRule="auto"/>
              <w:ind w:left="0" w:right="0"/>
              <w:rPr>
                <w:iCs/>
                <w:szCs w:val="20"/>
              </w:rPr>
            </w:pPr>
            <w:r w:rsidRPr="009061F4">
              <w:rPr>
                <w:iCs/>
                <w:szCs w:val="20"/>
              </w:rPr>
              <w:t>Skrivs ut senast sju kalenderdagar efter dikteringsdatum.</w:t>
            </w:r>
          </w:p>
        </w:tc>
      </w:tr>
    </w:tbl>
    <w:p w:rsidRPr="009061F4" w:rsidR="009061F4" w:rsidP="002B7B01" w:rsidRDefault="009061F4" w14:paraId="0D9AD43D" w14:textId="77777777">
      <w:pPr>
        <w:pStyle w:val="Rubrik3"/>
      </w:pPr>
      <w:bookmarkStart w:name="_Toc438030840" w:id="445"/>
      <w:bookmarkStart w:name="_Toc440288990" w:id="446"/>
      <w:bookmarkStart w:name="_Toc256000025" w:id="447"/>
      <w:bookmarkStart w:name="_Toc256000052" w:id="448"/>
      <w:bookmarkStart w:name="_Toc503357538" w:id="449"/>
      <w:bookmarkStart w:name="_Toc256000079" w:id="450"/>
      <w:bookmarkStart w:name="_Toc256000106" w:id="451"/>
      <w:bookmarkStart w:name="_Toc256000133" w:id="452"/>
      <w:bookmarkStart w:name="_Toc11748128" w:id="453"/>
      <w:bookmarkStart w:name="_Toc256000161" w:id="454"/>
      <w:bookmarkStart w:name="_Toc256000189" w:id="455"/>
      <w:bookmarkStart w:name="_Toc256000217" w:id="456"/>
      <w:bookmarkStart w:name="_Toc256000245" w:id="457"/>
      <w:bookmarkStart w:name="_Toc88729144" w:id="458"/>
      <w:bookmarkStart w:name="_Toc256000273" w:id="459"/>
      <w:bookmarkStart w:name="_Toc256000301" w:id="460"/>
      <w:bookmarkStart w:name="_Toc151642865" w:id="461"/>
      <w:r w:rsidRPr="009061F4">
        <w:t>Anteckningsfält</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rsidRPr="009061F4" w:rsidR="009061F4" w:rsidP="002B7B01" w:rsidRDefault="009061F4" w14:paraId="07CCCFF3" w14:textId="77777777">
      <w:r w:rsidRPr="009061F4">
        <w:t>Här skrivs meddelande till sekreterare, exempelvis kökortning.</w:t>
      </w:r>
    </w:p>
    <w:p w:rsidRPr="009061F4" w:rsidR="009061F4" w:rsidP="002B7B01" w:rsidRDefault="009061F4" w14:paraId="5752620F" w14:textId="77777777">
      <w:pPr>
        <w:pStyle w:val="Rubrik3"/>
      </w:pPr>
      <w:bookmarkStart w:name="_Toc438030841" w:id="462"/>
      <w:bookmarkStart w:name="_Toc440288991" w:id="463"/>
      <w:bookmarkStart w:name="_Toc256000026" w:id="464"/>
      <w:bookmarkStart w:name="_Toc256000053" w:id="465"/>
      <w:bookmarkStart w:name="_Toc503357539" w:id="466"/>
      <w:bookmarkStart w:name="_Toc256000080" w:id="467"/>
      <w:bookmarkStart w:name="_Toc256000107" w:id="468"/>
      <w:bookmarkStart w:name="_Toc256000134" w:id="469"/>
      <w:bookmarkStart w:name="_Toc11748129" w:id="470"/>
      <w:bookmarkStart w:name="_Toc256000162" w:id="471"/>
      <w:bookmarkStart w:name="_Toc256000190" w:id="472"/>
      <w:bookmarkStart w:name="_Toc256000218" w:id="473"/>
      <w:bookmarkStart w:name="_Toc256000246" w:id="474"/>
      <w:bookmarkStart w:name="_Toc88729145" w:id="475"/>
      <w:bookmarkStart w:name="_Toc256000274" w:id="476"/>
      <w:bookmarkStart w:name="_Toc256000302" w:id="477"/>
      <w:bookmarkStart w:name="_Toc151642866" w:id="478"/>
      <w:r w:rsidRPr="009061F4">
        <w:t>Prioritering i MedSpeech</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tbl>
      <w:tblPr>
        <w:tblW w:w="0" w:type="auto"/>
        <w:tblInd w:w="9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Prioritering i Medspeech"/>
        <w:tblDescription w:val="Tabellen tydliggör fastställd prioriteringsordning för respektive journalmall i journalsystemet Melior."/>
      </w:tblPr>
      <w:tblGrid>
        <w:gridCol w:w="4003"/>
        <w:gridCol w:w="3679"/>
      </w:tblGrid>
      <w:tr w:rsidRPr="009061F4" w:rsidR="009061F4" w:rsidTr="032F5E2A" w14:paraId="6ECEF635" w14:textId="77777777">
        <w:trPr>
          <w:tblHeader/>
        </w:trPr>
        <w:tc>
          <w:tcPr>
            <w:tcW w:w="4003" w:type="dxa"/>
            <w:shd w:val="clear" w:color="auto" w:fill="D9D9D9" w:themeFill="background1" w:themeFillShade="D9"/>
          </w:tcPr>
          <w:p w:rsidRPr="009061F4" w:rsidR="009061F4" w:rsidP="009061F4" w:rsidRDefault="009061F4" w14:paraId="0E88CFEA" w14:textId="77777777">
            <w:pPr>
              <w:spacing w:before="40" w:after="40" w:line="240" w:lineRule="auto"/>
              <w:ind w:left="0" w:right="0"/>
              <w:rPr>
                <w:rFonts w:ascii="Arial Fet" w:hAnsi="Arial Fet"/>
                <w:b/>
                <w:iCs/>
                <w:sz w:val="22"/>
                <w:szCs w:val="20"/>
              </w:rPr>
            </w:pPr>
            <w:r w:rsidRPr="009061F4">
              <w:rPr>
                <w:rFonts w:ascii="Arial Fet" w:hAnsi="Arial Fet"/>
                <w:b/>
                <w:iCs/>
                <w:sz w:val="22"/>
                <w:szCs w:val="20"/>
              </w:rPr>
              <w:t>Mallar</w:t>
            </w:r>
          </w:p>
        </w:tc>
        <w:tc>
          <w:tcPr>
            <w:tcW w:w="3679" w:type="dxa"/>
            <w:shd w:val="clear" w:color="auto" w:fill="D9D9D9" w:themeFill="background1" w:themeFillShade="D9"/>
          </w:tcPr>
          <w:p w:rsidRPr="009061F4" w:rsidR="009061F4" w:rsidP="009061F4" w:rsidRDefault="009061F4" w14:paraId="319CFE27" w14:textId="77777777">
            <w:pPr>
              <w:spacing w:before="40" w:after="40" w:line="240" w:lineRule="auto"/>
              <w:ind w:left="0" w:right="0"/>
              <w:rPr>
                <w:rFonts w:ascii="Arial Fet" w:hAnsi="Arial Fet"/>
                <w:b/>
                <w:iCs/>
                <w:sz w:val="22"/>
                <w:szCs w:val="20"/>
              </w:rPr>
            </w:pPr>
            <w:r w:rsidRPr="009061F4">
              <w:rPr>
                <w:rFonts w:ascii="Arial Fet" w:hAnsi="Arial Fet"/>
                <w:b/>
                <w:iCs/>
                <w:sz w:val="22"/>
                <w:szCs w:val="20"/>
              </w:rPr>
              <w:t>Prioritet</w:t>
            </w:r>
          </w:p>
        </w:tc>
      </w:tr>
      <w:tr w:rsidRPr="009061F4" w:rsidR="009061F4" w:rsidTr="002B7B01" w14:paraId="647DDE83" w14:textId="77777777">
        <w:tc>
          <w:tcPr>
            <w:tcW w:w="4003" w:type="dxa"/>
          </w:tcPr>
          <w:p w:rsidRPr="009061F4" w:rsidR="009061F4" w:rsidP="009061F4" w:rsidRDefault="009061F4" w14:paraId="14C83981" w14:textId="77777777">
            <w:pPr>
              <w:spacing w:before="40" w:after="40" w:line="240" w:lineRule="auto"/>
              <w:ind w:left="0" w:right="0"/>
              <w:rPr>
                <w:iCs/>
                <w:szCs w:val="20"/>
              </w:rPr>
            </w:pPr>
            <w:r w:rsidRPr="009061F4">
              <w:rPr>
                <w:iCs/>
                <w:szCs w:val="20"/>
              </w:rPr>
              <w:t>Anteckning</w:t>
            </w:r>
          </w:p>
        </w:tc>
        <w:tc>
          <w:tcPr>
            <w:tcW w:w="3679" w:type="dxa"/>
          </w:tcPr>
          <w:p w:rsidRPr="009061F4" w:rsidR="009061F4" w:rsidP="009061F4" w:rsidRDefault="009061F4" w14:paraId="6052D337" w14:textId="77777777">
            <w:pPr>
              <w:spacing w:before="40" w:after="40" w:line="240" w:lineRule="auto"/>
              <w:ind w:left="0" w:right="0"/>
              <w:rPr>
                <w:iCs/>
                <w:szCs w:val="20"/>
              </w:rPr>
            </w:pPr>
            <w:r w:rsidRPr="009061F4">
              <w:rPr>
                <w:iCs/>
                <w:szCs w:val="20"/>
              </w:rPr>
              <w:t>Normal</w:t>
            </w:r>
          </w:p>
        </w:tc>
      </w:tr>
      <w:tr w:rsidRPr="009061F4" w:rsidR="009061F4" w:rsidTr="002B7B01" w14:paraId="1BE48B79" w14:textId="77777777">
        <w:tc>
          <w:tcPr>
            <w:tcW w:w="4003" w:type="dxa"/>
          </w:tcPr>
          <w:p w:rsidRPr="009061F4" w:rsidR="009061F4" w:rsidP="009061F4" w:rsidRDefault="009061F4" w14:paraId="4BCE3941" w14:textId="77777777">
            <w:pPr>
              <w:spacing w:before="40" w:after="40" w:line="240" w:lineRule="auto"/>
              <w:ind w:left="0" w:right="0"/>
              <w:rPr>
                <w:iCs/>
                <w:szCs w:val="20"/>
              </w:rPr>
            </w:pPr>
            <w:r w:rsidRPr="009061F4">
              <w:rPr>
                <w:iCs/>
                <w:szCs w:val="20"/>
              </w:rPr>
              <w:t>Brev/intyg</w:t>
            </w:r>
          </w:p>
        </w:tc>
        <w:tc>
          <w:tcPr>
            <w:tcW w:w="3679" w:type="dxa"/>
          </w:tcPr>
          <w:p w:rsidRPr="009061F4" w:rsidR="009061F4" w:rsidP="009061F4" w:rsidRDefault="009061F4" w14:paraId="41776182" w14:textId="77777777">
            <w:pPr>
              <w:spacing w:before="40" w:after="40" w:line="240" w:lineRule="auto"/>
              <w:ind w:left="0" w:right="0"/>
              <w:rPr>
                <w:iCs/>
                <w:szCs w:val="20"/>
              </w:rPr>
            </w:pPr>
            <w:r w:rsidRPr="009061F4">
              <w:rPr>
                <w:iCs/>
                <w:szCs w:val="20"/>
              </w:rPr>
              <w:t>Normal</w:t>
            </w:r>
          </w:p>
        </w:tc>
      </w:tr>
      <w:tr w:rsidRPr="009061F4" w:rsidR="009061F4" w:rsidTr="002B7B01" w14:paraId="0188CC18" w14:textId="77777777">
        <w:tc>
          <w:tcPr>
            <w:tcW w:w="4003" w:type="dxa"/>
          </w:tcPr>
          <w:p w:rsidRPr="009061F4" w:rsidR="009061F4" w:rsidP="009061F4" w:rsidRDefault="009061F4" w14:paraId="29C7733B" w14:textId="77777777">
            <w:pPr>
              <w:spacing w:before="40" w:after="40" w:line="240" w:lineRule="auto"/>
              <w:ind w:left="0" w:right="0"/>
              <w:rPr>
                <w:iCs/>
                <w:szCs w:val="20"/>
              </w:rPr>
            </w:pPr>
            <w:r w:rsidRPr="009061F4">
              <w:rPr>
                <w:iCs/>
                <w:szCs w:val="20"/>
              </w:rPr>
              <w:t>Bröstmottagning</w:t>
            </w:r>
          </w:p>
        </w:tc>
        <w:tc>
          <w:tcPr>
            <w:tcW w:w="3679" w:type="dxa"/>
          </w:tcPr>
          <w:p w:rsidRPr="009061F4" w:rsidR="009061F4" w:rsidP="009061F4" w:rsidRDefault="009061F4" w14:paraId="639C62D7" w14:textId="77777777">
            <w:pPr>
              <w:spacing w:before="40" w:after="40" w:line="240" w:lineRule="auto"/>
              <w:ind w:left="0" w:right="0"/>
              <w:rPr>
                <w:iCs/>
                <w:szCs w:val="20"/>
              </w:rPr>
            </w:pPr>
            <w:r w:rsidRPr="009061F4">
              <w:rPr>
                <w:iCs/>
                <w:szCs w:val="20"/>
              </w:rPr>
              <w:t>Hög</w:t>
            </w:r>
          </w:p>
        </w:tc>
      </w:tr>
      <w:tr w:rsidRPr="009061F4" w:rsidR="009061F4" w:rsidTr="002B7B01" w14:paraId="3B8619DA" w14:textId="77777777">
        <w:tc>
          <w:tcPr>
            <w:tcW w:w="4003" w:type="dxa"/>
          </w:tcPr>
          <w:p w:rsidRPr="009061F4" w:rsidR="009061F4" w:rsidP="009061F4" w:rsidRDefault="009061F4" w14:paraId="780A5D1A" w14:textId="77777777">
            <w:pPr>
              <w:spacing w:before="40" w:after="40" w:line="240" w:lineRule="auto"/>
              <w:ind w:left="0" w:right="0"/>
              <w:rPr>
                <w:iCs/>
                <w:szCs w:val="20"/>
              </w:rPr>
            </w:pPr>
            <w:r w:rsidRPr="009061F4">
              <w:rPr>
                <w:iCs/>
                <w:szCs w:val="20"/>
              </w:rPr>
              <w:t>Cytostatikapatient</w:t>
            </w:r>
          </w:p>
        </w:tc>
        <w:tc>
          <w:tcPr>
            <w:tcW w:w="3679" w:type="dxa"/>
          </w:tcPr>
          <w:p w:rsidRPr="009061F4" w:rsidR="009061F4" w:rsidP="009061F4" w:rsidRDefault="009061F4" w14:paraId="40A2AAFA" w14:textId="77777777">
            <w:pPr>
              <w:spacing w:before="40" w:after="40" w:line="240" w:lineRule="auto"/>
              <w:ind w:left="0" w:right="0"/>
              <w:rPr>
                <w:iCs/>
                <w:szCs w:val="20"/>
              </w:rPr>
            </w:pPr>
            <w:r w:rsidRPr="009061F4">
              <w:rPr>
                <w:iCs/>
                <w:szCs w:val="20"/>
              </w:rPr>
              <w:t>Hög</w:t>
            </w:r>
          </w:p>
        </w:tc>
      </w:tr>
      <w:tr w:rsidRPr="009061F4" w:rsidR="009061F4" w:rsidTr="002B7B01" w14:paraId="4848B45E" w14:textId="77777777">
        <w:tc>
          <w:tcPr>
            <w:tcW w:w="4003" w:type="dxa"/>
          </w:tcPr>
          <w:p w:rsidRPr="009061F4" w:rsidR="009061F4" w:rsidP="009061F4" w:rsidRDefault="009061F4" w14:paraId="229AA2A7" w14:textId="77777777">
            <w:pPr>
              <w:spacing w:before="40" w:after="40" w:line="240" w:lineRule="auto"/>
              <w:ind w:left="0" w:right="0"/>
              <w:rPr>
                <w:iCs/>
                <w:szCs w:val="20"/>
              </w:rPr>
            </w:pPr>
            <w:r w:rsidRPr="009061F4">
              <w:rPr>
                <w:iCs/>
                <w:szCs w:val="20"/>
              </w:rPr>
              <w:t>CV-lungmott</w:t>
            </w:r>
          </w:p>
        </w:tc>
        <w:tc>
          <w:tcPr>
            <w:tcW w:w="3679" w:type="dxa"/>
          </w:tcPr>
          <w:p w:rsidRPr="009061F4" w:rsidR="009061F4" w:rsidP="009061F4" w:rsidRDefault="009061F4" w14:paraId="215EAE12" w14:textId="77777777">
            <w:pPr>
              <w:spacing w:before="40" w:after="40" w:line="240" w:lineRule="auto"/>
              <w:ind w:left="0" w:right="0"/>
              <w:rPr>
                <w:iCs/>
                <w:szCs w:val="20"/>
              </w:rPr>
            </w:pPr>
            <w:r w:rsidRPr="009061F4">
              <w:rPr>
                <w:iCs/>
                <w:szCs w:val="20"/>
              </w:rPr>
              <w:t>Hög</w:t>
            </w:r>
          </w:p>
        </w:tc>
      </w:tr>
      <w:tr w:rsidRPr="009061F4" w:rsidR="009061F4" w:rsidTr="002B7B01" w14:paraId="70A93993" w14:textId="77777777">
        <w:tc>
          <w:tcPr>
            <w:tcW w:w="4003" w:type="dxa"/>
          </w:tcPr>
          <w:p w:rsidRPr="009061F4" w:rsidR="009061F4" w:rsidP="009061F4" w:rsidRDefault="009061F4" w14:paraId="283C4D19" w14:textId="77777777">
            <w:pPr>
              <w:spacing w:before="40" w:after="40" w:line="240" w:lineRule="auto"/>
              <w:ind w:left="0" w:right="0"/>
              <w:rPr>
                <w:iCs/>
                <w:szCs w:val="20"/>
              </w:rPr>
            </w:pPr>
            <w:r w:rsidRPr="009061F4">
              <w:rPr>
                <w:iCs/>
                <w:szCs w:val="20"/>
              </w:rPr>
              <w:t>Daganteckning</w:t>
            </w:r>
          </w:p>
        </w:tc>
        <w:tc>
          <w:tcPr>
            <w:tcW w:w="3679" w:type="dxa"/>
          </w:tcPr>
          <w:p w:rsidRPr="009061F4" w:rsidR="009061F4" w:rsidP="009061F4" w:rsidRDefault="009061F4" w14:paraId="2C666E7B" w14:textId="77777777">
            <w:pPr>
              <w:spacing w:before="40" w:after="40" w:line="240" w:lineRule="auto"/>
              <w:ind w:left="0" w:right="0"/>
              <w:rPr>
                <w:iCs/>
                <w:szCs w:val="20"/>
              </w:rPr>
            </w:pPr>
            <w:r w:rsidRPr="009061F4">
              <w:rPr>
                <w:iCs/>
                <w:szCs w:val="20"/>
              </w:rPr>
              <w:t>Hög</w:t>
            </w:r>
          </w:p>
        </w:tc>
      </w:tr>
      <w:tr w:rsidRPr="009061F4" w:rsidR="009061F4" w:rsidTr="002B7B01" w14:paraId="391976D6" w14:textId="77777777">
        <w:tc>
          <w:tcPr>
            <w:tcW w:w="4003" w:type="dxa"/>
          </w:tcPr>
          <w:p w:rsidRPr="009061F4" w:rsidR="009061F4" w:rsidP="009061F4" w:rsidRDefault="009061F4" w14:paraId="2712B4E4" w14:textId="77777777">
            <w:pPr>
              <w:spacing w:before="40" w:after="40" w:line="240" w:lineRule="auto"/>
              <w:ind w:left="0" w:right="0"/>
              <w:rPr>
                <w:iCs/>
                <w:szCs w:val="20"/>
              </w:rPr>
            </w:pPr>
            <w:r w:rsidRPr="009061F4">
              <w:rPr>
                <w:iCs/>
                <w:szCs w:val="20"/>
              </w:rPr>
              <w:t>DKA, operation</w:t>
            </w:r>
          </w:p>
        </w:tc>
        <w:tc>
          <w:tcPr>
            <w:tcW w:w="3679" w:type="dxa"/>
          </w:tcPr>
          <w:p w:rsidRPr="009061F4" w:rsidR="009061F4" w:rsidP="009061F4" w:rsidRDefault="009061F4" w14:paraId="13B2454E" w14:textId="77777777">
            <w:pPr>
              <w:spacing w:before="40" w:after="40" w:line="240" w:lineRule="auto"/>
              <w:ind w:left="0" w:right="0"/>
              <w:rPr>
                <w:iCs/>
                <w:szCs w:val="20"/>
              </w:rPr>
            </w:pPr>
            <w:r w:rsidRPr="009061F4">
              <w:rPr>
                <w:iCs/>
                <w:szCs w:val="20"/>
              </w:rPr>
              <w:t>Hög</w:t>
            </w:r>
          </w:p>
        </w:tc>
      </w:tr>
      <w:tr w:rsidRPr="009061F4" w:rsidR="009061F4" w:rsidTr="002B7B01" w14:paraId="376B7923" w14:textId="77777777">
        <w:tc>
          <w:tcPr>
            <w:tcW w:w="4003" w:type="dxa"/>
          </w:tcPr>
          <w:p w:rsidRPr="009061F4" w:rsidR="009061F4" w:rsidP="009061F4" w:rsidRDefault="009061F4" w14:paraId="20F0BDBF" w14:textId="77777777">
            <w:pPr>
              <w:spacing w:before="40" w:after="40" w:line="240" w:lineRule="auto"/>
              <w:ind w:left="0" w:right="0"/>
              <w:rPr>
                <w:iCs/>
                <w:szCs w:val="20"/>
              </w:rPr>
            </w:pPr>
            <w:r w:rsidRPr="009061F4">
              <w:rPr>
                <w:iCs/>
                <w:szCs w:val="20"/>
              </w:rPr>
              <w:t>Dödsbevis</w:t>
            </w:r>
          </w:p>
        </w:tc>
        <w:tc>
          <w:tcPr>
            <w:tcW w:w="3679" w:type="dxa"/>
          </w:tcPr>
          <w:p w:rsidRPr="009061F4" w:rsidR="009061F4" w:rsidP="009061F4" w:rsidRDefault="009061F4" w14:paraId="4EABFF3C" w14:textId="77777777">
            <w:pPr>
              <w:spacing w:before="40" w:after="40" w:line="240" w:lineRule="auto"/>
              <w:ind w:left="0" w:right="0"/>
              <w:rPr>
                <w:iCs/>
                <w:szCs w:val="20"/>
              </w:rPr>
            </w:pPr>
            <w:r w:rsidRPr="009061F4">
              <w:rPr>
                <w:iCs/>
                <w:szCs w:val="20"/>
              </w:rPr>
              <w:t>Hög</w:t>
            </w:r>
          </w:p>
        </w:tc>
      </w:tr>
      <w:tr w:rsidRPr="009061F4" w:rsidR="009061F4" w:rsidTr="002B7B01" w14:paraId="5978B4BA" w14:textId="77777777">
        <w:tc>
          <w:tcPr>
            <w:tcW w:w="4003" w:type="dxa"/>
          </w:tcPr>
          <w:p w:rsidRPr="009061F4" w:rsidR="009061F4" w:rsidP="009061F4" w:rsidRDefault="009061F4" w14:paraId="31131379" w14:textId="77777777">
            <w:pPr>
              <w:spacing w:before="40" w:after="40" w:line="240" w:lineRule="auto"/>
              <w:ind w:left="0" w:right="0"/>
              <w:rPr>
                <w:iCs/>
                <w:szCs w:val="20"/>
              </w:rPr>
            </w:pPr>
            <w:r w:rsidRPr="009061F4">
              <w:rPr>
                <w:iCs/>
                <w:szCs w:val="20"/>
              </w:rPr>
              <w:t>Epikris</w:t>
            </w:r>
          </w:p>
        </w:tc>
        <w:tc>
          <w:tcPr>
            <w:tcW w:w="3679" w:type="dxa"/>
          </w:tcPr>
          <w:p w:rsidRPr="009061F4" w:rsidR="009061F4" w:rsidP="009061F4" w:rsidRDefault="009061F4" w14:paraId="43DEE80B" w14:textId="77777777">
            <w:pPr>
              <w:spacing w:before="40" w:after="40" w:line="240" w:lineRule="auto"/>
              <w:ind w:left="0" w:right="0"/>
              <w:rPr>
                <w:iCs/>
                <w:szCs w:val="20"/>
              </w:rPr>
            </w:pPr>
            <w:r w:rsidRPr="009061F4">
              <w:rPr>
                <w:iCs/>
                <w:szCs w:val="20"/>
              </w:rPr>
              <w:t>Normal</w:t>
            </w:r>
          </w:p>
        </w:tc>
      </w:tr>
      <w:tr w:rsidRPr="009061F4" w:rsidR="009061F4" w:rsidTr="002B7B01" w14:paraId="66066F13" w14:textId="77777777">
        <w:tc>
          <w:tcPr>
            <w:tcW w:w="4003" w:type="dxa"/>
          </w:tcPr>
          <w:p w:rsidRPr="009061F4" w:rsidR="009061F4" w:rsidP="009061F4" w:rsidRDefault="009061F4" w14:paraId="06BA2F65" w14:textId="77777777">
            <w:pPr>
              <w:spacing w:before="40" w:after="40" w:line="240" w:lineRule="auto"/>
              <w:ind w:left="0" w:right="0"/>
              <w:rPr>
                <w:iCs/>
                <w:szCs w:val="20"/>
              </w:rPr>
            </w:pPr>
            <w:r w:rsidRPr="009061F4">
              <w:rPr>
                <w:iCs/>
                <w:szCs w:val="20"/>
              </w:rPr>
              <w:t>Förlossning/BB</w:t>
            </w:r>
          </w:p>
        </w:tc>
        <w:tc>
          <w:tcPr>
            <w:tcW w:w="3679" w:type="dxa"/>
          </w:tcPr>
          <w:p w:rsidRPr="009061F4" w:rsidR="009061F4" w:rsidP="009061F4" w:rsidRDefault="009061F4" w14:paraId="2FB8F7C8" w14:textId="77777777">
            <w:pPr>
              <w:spacing w:before="40" w:after="40" w:line="240" w:lineRule="auto"/>
              <w:ind w:left="0" w:right="0"/>
              <w:rPr>
                <w:iCs/>
                <w:szCs w:val="20"/>
              </w:rPr>
            </w:pPr>
            <w:r w:rsidRPr="009061F4">
              <w:rPr>
                <w:iCs/>
                <w:szCs w:val="20"/>
              </w:rPr>
              <w:t>Hög</w:t>
            </w:r>
          </w:p>
        </w:tc>
      </w:tr>
      <w:tr w:rsidRPr="009061F4" w:rsidR="009061F4" w:rsidTr="002B7B01" w14:paraId="4B7F04C2" w14:textId="77777777">
        <w:tc>
          <w:tcPr>
            <w:tcW w:w="4003" w:type="dxa"/>
          </w:tcPr>
          <w:p w:rsidRPr="009061F4" w:rsidR="009061F4" w:rsidP="009061F4" w:rsidRDefault="009061F4" w14:paraId="1FE00751" w14:textId="77777777">
            <w:pPr>
              <w:spacing w:before="40" w:after="40" w:line="240" w:lineRule="auto"/>
              <w:ind w:left="0" w:right="0"/>
              <w:rPr>
                <w:iCs/>
                <w:szCs w:val="20"/>
              </w:rPr>
            </w:pPr>
            <w:r w:rsidRPr="009061F4">
              <w:rPr>
                <w:iCs/>
                <w:szCs w:val="20"/>
              </w:rPr>
              <w:t>Icke-patientrelaterat</w:t>
            </w:r>
          </w:p>
        </w:tc>
        <w:tc>
          <w:tcPr>
            <w:tcW w:w="3679" w:type="dxa"/>
          </w:tcPr>
          <w:p w:rsidRPr="009061F4" w:rsidR="009061F4" w:rsidP="009061F4" w:rsidRDefault="009061F4" w14:paraId="708578FA" w14:textId="77777777">
            <w:pPr>
              <w:spacing w:before="40" w:after="40" w:line="240" w:lineRule="auto"/>
              <w:ind w:left="0" w:right="0"/>
              <w:rPr>
                <w:iCs/>
                <w:szCs w:val="20"/>
              </w:rPr>
            </w:pPr>
            <w:r w:rsidRPr="009061F4">
              <w:rPr>
                <w:iCs/>
                <w:szCs w:val="20"/>
              </w:rPr>
              <w:t>Låg</w:t>
            </w:r>
          </w:p>
        </w:tc>
      </w:tr>
      <w:tr w:rsidRPr="009061F4" w:rsidR="009061F4" w:rsidTr="002B7B01" w14:paraId="560D1EB8" w14:textId="77777777">
        <w:tc>
          <w:tcPr>
            <w:tcW w:w="4003" w:type="dxa"/>
          </w:tcPr>
          <w:p w:rsidRPr="009061F4" w:rsidR="009061F4" w:rsidP="009061F4" w:rsidRDefault="009061F4" w14:paraId="62E65CB8" w14:textId="77777777">
            <w:pPr>
              <w:spacing w:before="40" w:after="40" w:line="240" w:lineRule="auto"/>
              <w:ind w:left="0" w:right="0"/>
              <w:rPr>
                <w:iCs/>
                <w:szCs w:val="20"/>
              </w:rPr>
            </w:pPr>
            <w:r w:rsidRPr="009061F4">
              <w:rPr>
                <w:iCs/>
                <w:szCs w:val="20"/>
              </w:rPr>
              <w:t>Inskrivning</w:t>
            </w:r>
          </w:p>
        </w:tc>
        <w:tc>
          <w:tcPr>
            <w:tcW w:w="3679" w:type="dxa"/>
          </w:tcPr>
          <w:p w:rsidRPr="009061F4" w:rsidR="009061F4" w:rsidP="009061F4" w:rsidRDefault="009061F4" w14:paraId="3A7FDB4E" w14:textId="77777777">
            <w:pPr>
              <w:spacing w:before="40" w:after="40" w:line="240" w:lineRule="auto"/>
              <w:ind w:left="0" w:right="0"/>
              <w:rPr>
                <w:iCs/>
                <w:szCs w:val="20"/>
              </w:rPr>
            </w:pPr>
            <w:r w:rsidRPr="009061F4">
              <w:rPr>
                <w:iCs/>
                <w:szCs w:val="20"/>
              </w:rPr>
              <w:t>Akut</w:t>
            </w:r>
          </w:p>
        </w:tc>
      </w:tr>
      <w:tr w:rsidRPr="009061F4" w:rsidR="009061F4" w:rsidTr="002B7B01" w14:paraId="1040107D" w14:textId="77777777">
        <w:tc>
          <w:tcPr>
            <w:tcW w:w="4003" w:type="dxa"/>
          </w:tcPr>
          <w:p w:rsidRPr="009061F4" w:rsidR="009061F4" w:rsidP="009061F4" w:rsidRDefault="009061F4" w14:paraId="50605B73" w14:textId="77777777">
            <w:pPr>
              <w:spacing w:before="40" w:after="40" w:line="240" w:lineRule="auto"/>
              <w:ind w:left="0" w:right="0"/>
              <w:rPr>
                <w:iCs/>
                <w:szCs w:val="20"/>
              </w:rPr>
            </w:pPr>
            <w:r w:rsidRPr="009061F4">
              <w:rPr>
                <w:iCs/>
                <w:szCs w:val="20"/>
              </w:rPr>
              <w:t xml:space="preserve">IVA-anteckning  </w:t>
            </w:r>
          </w:p>
        </w:tc>
        <w:tc>
          <w:tcPr>
            <w:tcW w:w="3679" w:type="dxa"/>
          </w:tcPr>
          <w:p w:rsidRPr="009061F4" w:rsidR="009061F4" w:rsidP="009061F4" w:rsidRDefault="009061F4" w14:paraId="1BA1261E" w14:textId="77777777">
            <w:pPr>
              <w:spacing w:before="40" w:after="40" w:line="240" w:lineRule="auto"/>
              <w:ind w:left="0" w:right="0"/>
              <w:rPr>
                <w:iCs/>
                <w:szCs w:val="20"/>
              </w:rPr>
            </w:pPr>
            <w:r w:rsidRPr="009061F4">
              <w:rPr>
                <w:iCs/>
                <w:szCs w:val="20"/>
              </w:rPr>
              <w:t>Hög</w:t>
            </w:r>
          </w:p>
        </w:tc>
      </w:tr>
      <w:tr w:rsidRPr="009061F4" w:rsidR="009061F4" w:rsidTr="002B7B01" w14:paraId="3BEF9912" w14:textId="77777777">
        <w:tc>
          <w:tcPr>
            <w:tcW w:w="4003" w:type="dxa"/>
          </w:tcPr>
          <w:p w:rsidRPr="009061F4" w:rsidR="009061F4" w:rsidP="009061F4" w:rsidRDefault="009061F4" w14:paraId="04C538BF" w14:textId="77777777">
            <w:pPr>
              <w:spacing w:before="40" w:after="40" w:line="240" w:lineRule="auto"/>
              <w:ind w:left="0" w:right="0"/>
              <w:rPr>
                <w:iCs/>
                <w:szCs w:val="20"/>
              </w:rPr>
            </w:pPr>
            <w:r w:rsidRPr="009061F4">
              <w:rPr>
                <w:iCs/>
                <w:szCs w:val="20"/>
              </w:rPr>
              <w:t>Konsultanteckning</w:t>
            </w:r>
          </w:p>
        </w:tc>
        <w:tc>
          <w:tcPr>
            <w:tcW w:w="3679" w:type="dxa"/>
          </w:tcPr>
          <w:p w:rsidRPr="009061F4" w:rsidR="009061F4" w:rsidP="009061F4" w:rsidRDefault="009061F4" w14:paraId="1D1EA6BE" w14:textId="77777777">
            <w:pPr>
              <w:spacing w:before="40" w:after="40" w:line="240" w:lineRule="auto"/>
              <w:ind w:left="0" w:right="0"/>
              <w:rPr>
                <w:iCs/>
                <w:szCs w:val="20"/>
              </w:rPr>
            </w:pPr>
            <w:r w:rsidRPr="009061F4">
              <w:rPr>
                <w:iCs/>
                <w:szCs w:val="20"/>
              </w:rPr>
              <w:t>Hög</w:t>
            </w:r>
          </w:p>
        </w:tc>
      </w:tr>
      <w:tr w:rsidRPr="009061F4" w:rsidR="009061F4" w:rsidTr="002B7B01" w14:paraId="52AE72E7" w14:textId="77777777">
        <w:tc>
          <w:tcPr>
            <w:tcW w:w="4003" w:type="dxa"/>
          </w:tcPr>
          <w:p w:rsidRPr="009061F4" w:rsidR="009061F4" w:rsidP="009061F4" w:rsidRDefault="009061F4" w14:paraId="71D01D67" w14:textId="77777777">
            <w:pPr>
              <w:spacing w:before="40" w:after="40" w:line="240" w:lineRule="auto"/>
              <w:ind w:left="0" w:right="0"/>
              <w:rPr>
                <w:iCs/>
                <w:szCs w:val="20"/>
              </w:rPr>
            </w:pPr>
            <w:r w:rsidRPr="009061F4">
              <w:rPr>
                <w:iCs/>
                <w:szCs w:val="20"/>
              </w:rPr>
              <w:t>Mottagning</w:t>
            </w:r>
          </w:p>
        </w:tc>
        <w:tc>
          <w:tcPr>
            <w:tcW w:w="3679" w:type="dxa"/>
          </w:tcPr>
          <w:p w:rsidRPr="009061F4" w:rsidR="009061F4" w:rsidP="009061F4" w:rsidRDefault="009061F4" w14:paraId="5804FEC3" w14:textId="77777777">
            <w:pPr>
              <w:spacing w:before="40" w:after="40" w:line="240" w:lineRule="auto"/>
              <w:ind w:left="0" w:right="0"/>
              <w:rPr>
                <w:iCs/>
                <w:szCs w:val="20"/>
              </w:rPr>
            </w:pPr>
            <w:r w:rsidRPr="009061F4">
              <w:rPr>
                <w:iCs/>
                <w:szCs w:val="20"/>
              </w:rPr>
              <w:t>Normal</w:t>
            </w:r>
          </w:p>
        </w:tc>
      </w:tr>
      <w:tr w:rsidRPr="009061F4" w:rsidR="009061F4" w:rsidTr="002B7B01" w14:paraId="6A9C8DF7" w14:textId="77777777">
        <w:tc>
          <w:tcPr>
            <w:tcW w:w="4003" w:type="dxa"/>
          </w:tcPr>
          <w:p w:rsidRPr="009061F4" w:rsidR="009061F4" w:rsidP="009061F4" w:rsidRDefault="009061F4" w14:paraId="097AEF9F" w14:textId="77777777">
            <w:pPr>
              <w:spacing w:before="40" w:after="40" w:line="240" w:lineRule="auto"/>
              <w:ind w:left="0" w:right="0"/>
              <w:rPr>
                <w:iCs/>
                <w:szCs w:val="20"/>
              </w:rPr>
            </w:pPr>
            <w:r w:rsidRPr="009061F4">
              <w:rPr>
                <w:iCs/>
                <w:szCs w:val="20"/>
              </w:rPr>
              <w:t>Multidisciplinär konferens</w:t>
            </w:r>
          </w:p>
        </w:tc>
        <w:tc>
          <w:tcPr>
            <w:tcW w:w="3679" w:type="dxa"/>
          </w:tcPr>
          <w:p w:rsidRPr="009061F4" w:rsidR="009061F4" w:rsidP="009061F4" w:rsidRDefault="009061F4" w14:paraId="4C476939" w14:textId="77777777">
            <w:pPr>
              <w:spacing w:before="40" w:after="40" w:line="240" w:lineRule="auto"/>
              <w:ind w:left="0" w:right="0"/>
              <w:rPr>
                <w:iCs/>
                <w:szCs w:val="20"/>
              </w:rPr>
            </w:pPr>
            <w:r w:rsidRPr="009061F4">
              <w:rPr>
                <w:iCs/>
                <w:szCs w:val="20"/>
              </w:rPr>
              <w:t>Hög</w:t>
            </w:r>
          </w:p>
        </w:tc>
      </w:tr>
      <w:tr w:rsidRPr="009061F4" w:rsidR="009061F4" w:rsidTr="002B7B01" w14:paraId="67ABC74C" w14:textId="77777777">
        <w:tc>
          <w:tcPr>
            <w:tcW w:w="4003" w:type="dxa"/>
          </w:tcPr>
          <w:p w:rsidRPr="009061F4" w:rsidR="009061F4" w:rsidP="009061F4" w:rsidRDefault="009061F4" w14:paraId="12FF29E7" w14:textId="77777777">
            <w:pPr>
              <w:spacing w:before="40" w:after="40" w:line="240" w:lineRule="auto"/>
              <w:ind w:left="0" w:right="0"/>
              <w:rPr>
                <w:iCs/>
                <w:szCs w:val="20"/>
              </w:rPr>
            </w:pPr>
            <w:r w:rsidRPr="009061F4">
              <w:rPr>
                <w:iCs/>
                <w:szCs w:val="20"/>
              </w:rPr>
              <w:t>Operation</w:t>
            </w:r>
          </w:p>
        </w:tc>
        <w:tc>
          <w:tcPr>
            <w:tcW w:w="3679" w:type="dxa"/>
          </w:tcPr>
          <w:p w:rsidRPr="009061F4" w:rsidR="009061F4" w:rsidP="009061F4" w:rsidRDefault="009061F4" w14:paraId="61F74F58" w14:textId="77777777">
            <w:pPr>
              <w:spacing w:before="40" w:after="40" w:line="240" w:lineRule="auto"/>
              <w:ind w:left="0" w:right="0"/>
              <w:rPr>
                <w:iCs/>
                <w:szCs w:val="20"/>
              </w:rPr>
            </w:pPr>
            <w:r w:rsidRPr="009061F4">
              <w:rPr>
                <w:iCs/>
                <w:szCs w:val="20"/>
              </w:rPr>
              <w:t>Hög</w:t>
            </w:r>
          </w:p>
        </w:tc>
      </w:tr>
      <w:tr w:rsidRPr="009061F4" w:rsidR="009061F4" w:rsidTr="002B7B01" w14:paraId="28628008" w14:textId="77777777">
        <w:tc>
          <w:tcPr>
            <w:tcW w:w="4003" w:type="dxa"/>
          </w:tcPr>
          <w:p w:rsidRPr="009061F4" w:rsidR="009061F4" w:rsidP="009061F4" w:rsidRDefault="009061F4" w14:paraId="440990C4" w14:textId="77777777">
            <w:pPr>
              <w:spacing w:before="40" w:after="40" w:line="240" w:lineRule="auto"/>
              <w:ind w:left="0" w:right="0"/>
              <w:rPr>
                <w:iCs/>
                <w:szCs w:val="20"/>
              </w:rPr>
            </w:pPr>
            <w:r w:rsidRPr="009061F4">
              <w:rPr>
                <w:iCs/>
                <w:szCs w:val="20"/>
              </w:rPr>
              <w:t>Ortopedianteckning</w:t>
            </w:r>
          </w:p>
        </w:tc>
        <w:tc>
          <w:tcPr>
            <w:tcW w:w="3679" w:type="dxa"/>
          </w:tcPr>
          <w:p w:rsidRPr="009061F4" w:rsidR="009061F4" w:rsidP="009061F4" w:rsidRDefault="009061F4" w14:paraId="3E038718" w14:textId="77777777">
            <w:pPr>
              <w:spacing w:before="40" w:after="40" w:line="240" w:lineRule="auto"/>
              <w:ind w:left="0" w:right="0"/>
              <w:rPr>
                <w:iCs/>
                <w:szCs w:val="20"/>
              </w:rPr>
            </w:pPr>
            <w:r w:rsidRPr="009061F4">
              <w:rPr>
                <w:iCs/>
                <w:szCs w:val="20"/>
              </w:rPr>
              <w:t>Normal</w:t>
            </w:r>
          </w:p>
        </w:tc>
      </w:tr>
      <w:tr w:rsidRPr="009061F4" w:rsidR="009061F4" w:rsidTr="002B7B01" w14:paraId="2FE4BE16" w14:textId="77777777">
        <w:tc>
          <w:tcPr>
            <w:tcW w:w="4003" w:type="dxa"/>
          </w:tcPr>
          <w:p w:rsidRPr="009061F4" w:rsidR="009061F4" w:rsidP="009061F4" w:rsidRDefault="009061F4" w14:paraId="65D6845A" w14:textId="77777777">
            <w:pPr>
              <w:spacing w:before="40" w:after="40" w:line="240" w:lineRule="auto"/>
              <w:ind w:left="0" w:right="0"/>
              <w:rPr>
                <w:iCs/>
                <w:szCs w:val="20"/>
              </w:rPr>
            </w:pPr>
            <w:r w:rsidRPr="009061F4">
              <w:rPr>
                <w:iCs/>
                <w:szCs w:val="20"/>
              </w:rPr>
              <w:t>PAD</w:t>
            </w:r>
          </w:p>
        </w:tc>
        <w:tc>
          <w:tcPr>
            <w:tcW w:w="3679" w:type="dxa"/>
          </w:tcPr>
          <w:p w:rsidRPr="009061F4" w:rsidR="009061F4" w:rsidP="009061F4" w:rsidRDefault="009061F4" w14:paraId="71A05B8A" w14:textId="77777777">
            <w:pPr>
              <w:spacing w:before="40" w:after="40" w:line="240" w:lineRule="auto"/>
              <w:ind w:left="0" w:right="0"/>
              <w:rPr>
                <w:iCs/>
                <w:szCs w:val="20"/>
              </w:rPr>
            </w:pPr>
            <w:r w:rsidRPr="009061F4">
              <w:rPr>
                <w:iCs/>
                <w:szCs w:val="20"/>
              </w:rPr>
              <w:t>Normal</w:t>
            </w:r>
          </w:p>
        </w:tc>
      </w:tr>
      <w:tr w:rsidRPr="009061F4" w:rsidR="009061F4" w:rsidTr="002B7B01" w14:paraId="1EB3AA33" w14:textId="77777777">
        <w:tc>
          <w:tcPr>
            <w:tcW w:w="4003" w:type="dxa"/>
          </w:tcPr>
          <w:p w:rsidRPr="009061F4" w:rsidR="009061F4" w:rsidP="009061F4" w:rsidRDefault="009061F4" w14:paraId="755D1CB1" w14:textId="77777777">
            <w:pPr>
              <w:spacing w:before="40" w:after="40" w:line="240" w:lineRule="auto"/>
              <w:ind w:left="0" w:right="0"/>
              <w:rPr>
                <w:iCs/>
                <w:szCs w:val="20"/>
              </w:rPr>
            </w:pPr>
            <w:r w:rsidRPr="009061F4">
              <w:rPr>
                <w:iCs/>
                <w:szCs w:val="20"/>
              </w:rPr>
              <w:t>Patientbakgrund</w:t>
            </w:r>
          </w:p>
        </w:tc>
        <w:tc>
          <w:tcPr>
            <w:tcW w:w="3679" w:type="dxa"/>
          </w:tcPr>
          <w:p w:rsidRPr="009061F4" w:rsidR="009061F4" w:rsidP="009061F4" w:rsidRDefault="009061F4" w14:paraId="1022B62E" w14:textId="77777777">
            <w:pPr>
              <w:spacing w:before="40" w:after="40" w:line="240" w:lineRule="auto"/>
              <w:ind w:left="0" w:right="0"/>
              <w:rPr>
                <w:iCs/>
                <w:szCs w:val="20"/>
              </w:rPr>
            </w:pPr>
            <w:r w:rsidRPr="009061F4">
              <w:rPr>
                <w:iCs/>
                <w:szCs w:val="20"/>
              </w:rPr>
              <w:t>Normal</w:t>
            </w:r>
          </w:p>
        </w:tc>
      </w:tr>
      <w:tr w:rsidRPr="009061F4" w:rsidR="009061F4" w:rsidTr="002B7B01" w14:paraId="2FE32A2C" w14:textId="77777777">
        <w:tc>
          <w:tcPr>
            <w:tcW w:w="4003" w:type="dxa"/>
          </w:tcPr>
          <w:p w:rsidRPr="009061F4" w:rsidR="009061F4" w:rsidP="009061F4" w:rsidRDefault="009061F4" w14:paraId="6D9535CD" w14:textId="77777777">
            <w:pPr>
              <w:spacing w:before="40" w:after="40" w:line="240" w:lineRule="auto"/>
              <w:ind w:left="0" w:right="0"/>
              <w:rPr>
                <w:iCs/>
                <w:szCs w:val="20"/>
              </w:rPr>
            </w:pPr>
            <w:r w:rsidRPr="009061F4">
              <w:rPr>
                <w:iCs/>
                <w:szCs w:val="20"/>
              </w:rPr>
              <w:t>Registeranmälan</w:t>
            </w:r>
          </w:p>
        </w:tc>
        <w:tc>
          <w:tcPr>
            <w:tcW w:w="3679" w:type="dxa"/>
          </w:tcPr>
          <w:p w:rsidRPr="009061F4" w:rsidR="009061F4" w:rsidP="009061F4" w:rsidRDefault="009061F4" w14:paraId="103DDA0F" w14:textId="77777777">
            <w:pPr>
              <w:spacing w:before="40" w:after="40" w:line="240" w:lineRule="auto"/>
              <w:ind w:left="0" w:right="0"/>
              <w:rPr>
                <w:iCs/>
                <w:szCs w:val="20"/>
              </w:rPr>
            </w:pPr>
            <w:r w:rsidRPr="009061F4">
              <w:rPr>
                <w:iCs/>
                <w:szCs w:val="20"/>
              </w:rPr>
              <w:t>Normal</w:t>
            </w:r>
          </w:p>
        </w:tc>
      </w:tr>
      <w:tr w:rsidRPr="009061F4" w:rsidR="009061F4" w:rsidTr="002B7B01" w14:paraId="2CAB0A6D" w14:textId="77777777">
        <w:tc>
          <w:tcPr>
            <w:tcW w:w="4003" w:type="dxa"/>
          </w:tcPr>
          <w:p w:rsidRPr="009061F4" w:rsidR="009061F4" w:rsidP="009061F4" w:rsidRDefault="009061F4" w14:paraId="38D5A0B8" w14:textId="77777777">
            <w:pPr>
              <w:spacing w:before="40" w:after="40" w:line="240" w:lineRule="auto"/>
              <w:ind w:left="0" w:right="0"/>
              <w:rPr>
                <w:iCs/>
                <w:szCs w:val="20"/>
              </w:rPr>
            </w:pPr>
            <w:r w:rsidRPr="009061F4">
              <w:rPr>
                <w:iCs/>
                <w:szCs w:val="20"/>
              </w:rPr>
              <w:t>Remiss</w:t>
            </w:r>
          </w:p>
        </w:tc>
        <w:tc>
          <w:tcPr>
            <w:tcW w:w="3679" w:type="dxa"/>
          </w:tcPr>
          <w:p w:rsidRPr="009061F4" w:rsidR="009061F4" w:rsidP="009061F4" w:rsidRDefault="009061F4" w14:paraId="7683784D" w14:textId="77777777">
            <w:pPr>
              <w:spacing w:before="40" w:after="40" w:line="240" w:lineRule="auto"/>
              <w:ind w:left="0" w:right="0"/>
              <w:rPr>
                <w:iCs/>
                <w:szCs w:val="20"/>
              </w:rPr>
            </w:pPr>
            <w:r w:rsidRPr="009061F4">
              <w:rPr>
                <w:iCs/>
                <w:szCs w:val="20"/>
              </w:rPr>
              <w:t>Hög</w:t>
            </w:r>
          </w:p>
        </w:tc>
      </w:tr>
      <w:tr w:rsidRPr="009061F4" w:rsidR="009061F4" w:rsidTr="002B7B01" w14:paraId="765C91FB" w14:textId="77777777">
        <w:tc>
          <w:tcPr>
            <w:tcW w:w="4003" w:type="dxa"/>
          </w:tcPr>
          <w:p w:rsidRPr="009061F4" w:rsidR="009061F4" w:rsidP="009061F4" w:rsidRDefault="009061F4" w14:paraId="38BBB32B" w14:textId="77777777">
            <w:pPr>
              <w:spacing w:before="40" w:after="40" w:line="240" w:lineRule="auto"/>
              <w:ind w:left="0" w:right="0"/>
              <w:rPr>
                <w:iCs/>
                <w:szCs w:val="20"/>
              </w:rPr>
            </w:pPr>
            <w:r w:rsidRPr="009061F4">
              <w:rPr>
                <w:iCs/>
                <w:szCs w:val="20"/>
              </w:rPr>
              <w:t>Röntgenremiss</w:t>
            </w:r>
          </w:p>
        </w:tc>
        <w:tc>
          <w:tcPr>
            <w:tcW w:w="3679" w:type="dxa"/>
          </w:tcPr>
          <w:p w:rsidRPr="009061F4" w:rsidR="009061F4" w:rsidP="009061F4" w:rsidRDefault="009061F4" w14:paraId="13D53B9C" w14:textId="77777777">
            <w:pPr>
              <w:spacing w:before="40" w:after="40" w:line="240" w:lineRule="auto"/>
              <w:ind w:left="0" w:right="0"/>
              <w:rPr>
                <w:iCs/>
                <w:szCs w:val="20"/>
              </w:rPr>
            </w:pPr>
            <w:r w:rsidRPr="009061F4">
              <w:rPr>
                <w:iCs/>
                <w:szCs w:val="20"/>
              </w:rPr>
              <w:t>Normal</w:t>
            </w:r>
          </w:p>
        </w:tc>
      </w:tr>
      <w:tr w:rsidRPr="009061F4" w:rsidR="009061F4" w:rsidTr="002B7B01" w14:paraId="59C9837D" w14:textId="77777777">
        <w:tc>
          <w:tcPr>
            <w:tcW w:w="4003" w:type="dxa"/>
          </w:tcPr>
          <w:p w:rsidRPr="009061F4" w:rsidR="009061F4" w:rsidP="009061F4" w:rsidRDefault="009061F4" w14:paraId="585940DE" w14:textId="77777777">
            <w:pPr>
              <w:spacing w:before="40" w:after="40" w:line="240" w:lineRule="auto"/>
              <w:ind w:left="0" w:right="0"/>
              <w:rPr>
                <w:iCs/>
                <w:szCs w:val="20"/>
              </w:rPr>
            </w:pPr>
            <w:r w:rsidRPr="009061F4">
              <w:rPr>
                <w:iCs/>
                <w:szCs w:val="20"/>
              </w:rPr>
              <w:t>Simulatoranteckning</w:t>
            </w:r>
          </w:p>
        </w:tc>
        <w:tc>
          <w:tcPr>
            <w:tcW w:w="3679" w:type="dxa"/>
          </w:tcPr>
          <w:p w:rsidRPr="009061F4" w:rsidR="009061F4" w:rsidP="009061F4" w:rsidRDefault="009061F4" w14:paraId="731A7A0F" w14:textId="77777777">
            <w:pPr>
              <w:spacing w:before="40" w:after="40" w:line="240" w:lineRule="auto"/>
              <w:ind w:left="0" w:right="0"/>
              <w:rPr>
                <w:iCs/>
                <w:szCs w:val="20"/>
              </w:rPr>
            </w:pPr>
            <w:r w:rsidRPr="009061F4">
              <w:rPr>
                <w:iCs/>
                <w:szCs w:val="20"/>
              </w:rPr>
              <w:t>Normal</w:t>
            </w:r>
          </w:p>
        </w:tc>
      </w:tr>
      <w:tr w:rsidRPr="009061F4" w:rsidR="009061F4" w:rsidTr="002B7B01" w14:paraId="5EC22952" w14:textId="77777777">
        <w:tc>
          <w:tcPr>
            <w:tcW w:w="4003" w:type="dxa"/>
          </w:tcPr>
          <w:p w:rsidRPr="009061F4" w:rsidR="009061F4" w:rsidP="009061F4" w:rsidRDefault="009061F4" w14:paraId="22C63DEF" w14:textId="77777777">
            <w:pPr>
              <w:spacing w:before="40" w:after="40" w:line="240" w:lineRule="auto"/>
              <w:ind w:left="0" w:right="0"/>
              <w:rPr>
                <w:iCs/>
                <w:szCs w:val="20"/>
              </w:rPr>
            </w:pPr>
            <w:r w:rsidRPr="009061F4">
              <w:rPr>
                <w:iCs/>
                <w:szCs w:val="20"/>
              </w:rPr>
              <w:t>Skopi</w:t>
            </w:r>
          </w:p>
        </w:tc>
        <w:tc>
          <w:tcPr>
            <w:tcW w:w="3679" w:type="dxa"/>
          </w:tcPr>
          <w:p w:rsidRPr="009061F4" w:rsidR="009061F4" w:rsidP="009061F4" w:rsidRDefault="009061F4" w14:paraId="2A42C667" w14:textId="77777777">
            <w:pPr>
              <w:spacing w:before="40" w:after="40" w:line="240" w:lineRule="auto"/>
              <w:ind w:left="0" w:right="0"/>
              <w:rPr>
                <w:iCs/>
                <w:szCs w:val="20"/>
              </w:rPr>
            </w:pPr>
            <w:r w:rsidRPr="009061F4">
              <w:rPr>
                <w:iCs/>
                <w:szCs w:val="20"/>
              </w:rPr>
              <w:t>Normal</w:t>
            </w:r>
          </w:p>
        </w:tc>
      </w:tr>
      <w:tr w:rsidRPr="009061F4" w:rsidR="009061F4" w:rsidTr="002B7B01" w14:paraId="29179A2D" w14:textId="77777777">
        <w:tc>
          <w:tcPr>
            <w:tcW w:w="4003" w:type="dxa"/>
          </w:tcPr>
          <w:p w:rsidRPr="009061F4" w:rsidR="009061F4" w:rsidP="009061F4" w:rsidRDefault="009061F4" w14:paraId="59B808B4" w14:textId="77777777">
            <w:pPr>
              <w:spacing w:before="40" w:after="40" w:line="240" w:lineRule="auto"/>
              <w:ind w:left="0" w:right="0"/>
              <w:rPr>
                <w:iCs/>
                <w:szCs w:val="20"/>
              </w:rPr>
            </w:pPr>
            <w:r w:rsidRPr="009061F4">
              <w:rPr>
                <w:iCs/>
                <w:szCs w:val="20"/>
              </w:rPr>
              <w:t>Standardremissvar</w:t>
            </w:r>
          </w:p>
        </w:tc>
        <w:tc>
          <w:tcPr>
            <w:tcW w:w="3679" w:type="dxa"/>
          </w:tcPr>
          <w:p w:rsidRPr="009061F4" w:rsidR="009061F4" w:rsidP="009061F4" w:rsidRDefault="009061F4" w14:paraId="0432BA09" w14:textId="77777777">
            <w:pPr>
              <w:spacing w:before="40" w:after="40" w:line="240" w:lineRule="auto"/>
              <w:ind w:left="0" w:right="0"/>
              <w:rPr>
                <w:iCs/>
                <w:szCs w:val="20"/>
              </w:rPr>
            </w:pPr>
            <w:r w:rsidRPr="009061F4">
              <w:rPr>
                <w:iCs/>
                <w:szCs w:val="20"/>
              </w:rPr>
              <w:t>Hög</w:t>
            </w:r>
          </w:p>
        </w:tc>
      </w:tr>
      <w:tr w:rsidRPr="009061F4" w:rsidR="009061F4" w:rsidTr="002B7B01" w14:paraId="19E670F7" w14:textId="77777777">
        <w:tc>
          <w:tcPr>
            <w:tcW w:w="4003" w:type="dxa"/>
          </w:tcPr>
          <w:p w:rsidRPr="009061F4" w:rsidR="009061F4" w:rsidP="009061F4" w:rsidRDefault="009061F4" w14:paraId="09827EF3" w14:textId="77777777">
            <w:pPr>
              <w:spacing w:before="40" w:after="40" w:line="240" w:lineRule="auto"/>
              <w:ind w:left="0" w:right="0"/>
              <w:rPr>
                <w:iCs/>
                <w:szCs w:val="20"/>
              </w:rPr>
            </w:pPr>
            <w:r w:rsidRPr="009061F4">
              <w:rPr>
                <w:iCs/>
                <w:szCs w:val="20"/>
              </w:rPr>
              <w:t>Strålanmälan</w:t>
            </w:r>
          </w:p>
        </w:tc>
        <w:tc>
          <w:tcPr>
            <w:tcW w:w="3679" w:type="dxa"/>
          </w:tcPr>
          <w:p w:rsidRPr="009061F4" w:rsidR="009061F4" w:rsidP="009061F4" w:rsidRDefault="009061F4" w14:paraId="6E4CF881" w14:textId="77777777">
            <w:pPr>
              <w:spacing w:before="40" w:after="40" w:line="240" w:lineRule="auto"/>
              <w:ind w:left="0" w:right="0"/>
              <w:rPr>
                <w:iCs/>
                <w:szCs w:val="20"/>
              </w:rPr>
            </w:pPr>
            <w:r w:rsidRPr="009061F4">
              <w:rPr>
                <w:iCs/>
                <w:szCs w:val="20"/>
              </w:rPr>
              <w:t>Hög</w:t>
            </w:r>
          </w:p>
        </w:tc>
      </w:tr>
      <w:tr w:rsidRPr="009061F4" w:rsidR="009061F4" w:rsidTr="002B7B01" w14:paraId="27AC595E" w14:textId="77777777">
        <w:tc>
          <w:tcPr>
            <w:tcW w:w="4003" w:type="dxa"/>
          </w:tcPr>
          <w:p w:rsidRPr="009061F4" w:rsidR="009061F4" w:rsidP="009061F4" w:rsidRDefault="009061F4" w14:paraId="38887033" w14:textId="77777777">
            <w:pPr>
              <w:spacing w:before="40" w:after="40" w:line="240" w:lineRule="auto"/>
              <w:ind w:left="0" w:right="0"/>
              <w:rPr>
                <w:iCs/>
                <w:szCs w:val="20"/>
              </w:rPr>
            </w:pPr>
            <w:r w:rsidRPr="009061F4">
              <w:rPr>
                <w:iCs/>
                <w:szCs w:val="20"/>
              </w:rPr>
              <w:t>SVF</w:t>
            </w:r>
          </w:p>
        </w:tc>
        <w:tc>
          <w:tcPr>
            <w:tcW w:w="3679" w:type="dxa"/>
          </w:tcPr>
          <w:p w:rsidRPr="009061F4" w:rsidR="009061F4" w:rsidP="009061F4" w:rsidRDefault="009061F4" w14:paraId="65451E68" w14:textId="77777777">
            <w:pPr>
              <w:spacing w:before="40" w:after="40" w:line="240" w:lineRule="auto"/>
              <w:ind w:left="0" w:right="0"/>
              <w:rPr>
                <w:iCs/>
                <w:szCs w:val="20"/>
              </w:rPr>
            </w:pPr>
            <w:r w:rsidRPr="009061F4">
              <w:rPr>
                <w:iCs/>
                <w:szCs w:val="20"/>
              </w:rPr>
              <w:t>Hög</w:t>
            </w:r>
          </w:p>
        </w:tc>
      </w:tr>
      <w:tr w:rsidRPr="009061F4" w:rsidR="009061F4" w:rsidTr="002B7B01" w14:paraId="6A63C9D7" w14:textId="77777777">
        <w:tc>
          <w:tcPr>
            <w:tcW w:w="4003" w:type="dxa"/>
          </w:tcPr>
          <w:p w:rsidRPr="009061F4" w:rsidR="009061F4" w:rsidP="009061F4" w:rsidRDefault="009061F4" w14:paraId="19ED3FF8" w14:textId="77777777">
            <w:pPr>
              <w:spacing w:before="40" w:after="40" w:line="240" w:lineRule="auto"/>
              <w:ind w:left="0" w:right="0"/>
              <w:rPr>
                <w:iCs/>
                <w:szCs w:val="20"/>
              </w:rPr>
            </w:pPr>
            <w:r w:rsidRPr="009061F4">
              <w:rPr>
                <w:iCs/>
                <w:szCs w:val="20"/>
              </w:rPr>
              <w:t>Team/konferens</w:t>
            </w:r>
          </w:p>
        </w:tc>
        <w:tc>
          <w:tcPr>
            <w:tcW w:w="3679" w:type="dxa"/>
          </w:tcPr>
          <w:p w:rsidRPr="009061F4" w:rsidR="009061F4" w:rsidP="009061F4" w:rsidRDefault="009061F4" w14:paraId="3DBBD83F" w14:textId="77777777">
            <w:pPr>
              <w:spacing w:before="40" w:after="40" w:line="240" w:lineRule="auto"/>
              <w:ind w:left="0" w:right="0"/>
              <w:rPr>
                <w:iCs/>
                <w:szCs w:val="20"/>
              </w:rPr>
            </w:pPr>
            <w:r w:rsidRPr="009061F4">
              <w:rPr>
                <w:iCs/>
                <w:szCs w:val="20"/>
              </w:rPr>
              <w:t>Hög</w:t>
            </w:r>
          </w:p>
        </w:tc>
      </w:tr>
      <w:tr w:rsidRPr="009061F4" w:rsidR="009061F4" w:rsidTr="002B7B01" w14:paraId="4AE11C7F" w14:textId="77777777">
        <w:tc>
          <w:tcPr>
            <w:tcW w:w="4003" w:type="dxa"/>
          </w:tcPr>
          <w:p w:rsidRPr="009061F4" w:rsidR="009061F4" w:rsidP="009061F4" w:rsidRDefault="009061F4" w14:paraId="11433EF6" w14:textId="77777777">
            <w:pPr>
              <w:spacing w:before="40" w:after="40" w:line="240" w:lineRule="auto"/>
              <w:ind w:left="0" w:right="0"/>
              <w:rPr>
                <w:iCs/>
                <w:szCs w:val="20"/>
              </w:rPr>
            </w:pPr>
            <w:r w:rsidRPr="009061F4">
              <w:rPr>
                <w:iCs/>
                <w:szCs w:val="20"/>
              </w:rPr>
              <w:t>Telefon</w:t>
            </w:r>
          </w:p>
        </w:tc>
        <w:tc>
          <w:tcPr>
            <w:tcW w:w="3679" w:type="dxa"/>
          </w:tcPr>
          <w:p w:rsidRPr="009061F4" w:rsidR="009061F4" w:rsidP="009061F4" w:rsidRDefault="009061F4" w14:paraId="5BD30E86" w14:textId="77777777">
            <w:pPr>
              <w:spacing w:before="40" w:after="40" w:line="240" w:lineRule="auto"/>
              <w:ind w:left="0" w:right="0"/>
              <w:rPr>
                <w:iCs/>
                <w:szCs w:val="20"/>
              </w:rPr>
            </w:pPr>
            <w:r w:rsidRPr="009061F4">
              <w:rPr>
                <w:iCs/>
                <w:szCs w:val="20"/>
              </w:rPr>
              <w:t>Normal</w:t>
            </w:r>
          </w:p>
        </w:tc>
      </w:tr>
      <w:tr w:rsidRPr="009061F4" w:rsidR="009A735C" w:rsidTr="002B7B01" w14:paraId="1029157D" w14:textId="77777777">
        <w:tc>
          <w:tcPr>
            <w:tcW w:w="4003" w:type="dxa"/>
          </w:tcPr>
          <w:p w:rsidRPr="006B7C31" w:rsidR="009A735C" w:rsidP="009061F4" w:rsidRDefault="009A735C" w14:paraId="55588227" w14:textId="23E541A0">
            <w:pPr>
              <w:spacing w:before="40" w:after="40" w:line="240" w:lineRule="auto"/>
              <w:ind w:left="0" w:right="0"/>
            </w:pPr>
            <w:r>
              <w:t xml:space="preserve">TIK- </w:t>
            </w:r>
            <w:r w:rsidR="001F367A">
              <w:t>Adm uppgift</w:t>
            </w:r>
          </w:p>
        </w:tc>
        <w:tc>
          <w:tcPr>
            <w:tcW w:w="3679" w:type="dxa"/>
          </w:tcPr>
          <w:p w:rsidRPr="006B7C31" w:rsidR="009A735C" w:rsidP="009061F4" w:rsidRDefault="37AAB326" w14:paraId="3F85EEDB" w14:textId="3C1600A1">
            <w:pPr>
              <w:spacing w:before="40" w:after="40" w:line="240" w:lineRule="auto"/>
              <w:ind w:left="0" w:right="0"/>
            </w:pPr>
            <w:r>
              <w:t>Normal</w:t>
            </w:r>
          </w:p>
        </w:tc>
      </w:tr>
      <w:tr w:rsidRPr="009061F4" w:rsidR="009061F4" w:rsidTr="002B7B01" w14:paraId="2D1D7B16" w14:textId="77777777">
        <w:tc>
          <w:tcPr>
            <w:tcW w:w="4003" w:type="dxa"/>
          </w:tcPr>
          <w:p w:rsidRPr="009061F4" w:rsidR="009061F4" w:rsidP="009061F4" w:rsidRDefault="009061F4" w14:paraId="390F0A9B" w14:textId="77777777">
            <w:pPr>
              <w:spacing w:before="40" w:after="40" w:line="240" w:lineRule="auto"/>
              <w:ind w:left="0" w:right="0"/>
              <w:rPr>
                <w:iCs/>
                <w:szCs w:val="20"/>
              </w:rPr>
            </w:pPr>
            <w:r w:rsidRPr="009061F4">
              <w:rPr>
                <w:iCs/>
                <w:szCs w:val="20"/>
              </w:rPr>
              <w:t>Tillägg</w:t>
            </w:r>
          </w:p>
        </w:tc>
        <w:tc>
          <w:tcPr>
            <w:tcW w:w="3679" w:type="dxa"/>
          </w:tcPr>
          <w:p w:rsidRPr="009061F4" w:rsidR="009061F4" w:rsidP="009061F4" w:rsidRDefault="009061F4" w14:paraId="1116A751" w14:textId="77777777">
            <w:pPr>
              <w:spacing w:before="40" w:after="40" w:line="240" w:lineRule="auto"/>
              <w:ind w:left="0" w:right="0"/>
              <w:rPr>
                <w:iCs/>
                <w:szCs w:val="20"/>
              </w:rPr>
            </w:pPr>
            <w:r w:rsidRPr="009061F4">
              <w:rPr>
                <w:iCs/>
                <w:szCs w:val="20"/>
              </w:rPr>
              <w:t>Följer primärdiktatet</w:t>
            </w:r>
          </w:p>
        </w:tc>
      </w:tr>
      <w:tr w:rsidRPr="009061F4" w:rsidR="009061F4" w:rsidTr="002B7B01" w14:paraId="7E81BAA8" w14:textId="77777777">
        <w:tc>
          <w:tcPr>
            <w:tcW w:w="4003" w:type="dxa"/>
          </w:tcPr>
          <w:p w:rsidRPr="009061F4" w:rsidR="009061F4" w:rsidP="009061F4" w:rsidRDefault="009061F4" w14:paraId="5F07B85B" w14:textId="77777777">
            <w:pPr>
              <w:spacing w:before="40" w:after="40" w:line="240" w:lineRule="auto"/>
              <w:ind w:left="0" w:right="0"/>
              <w:rPr>
                <w:iCs/>
                <w:szCs w:val="20"/>
              </w:rPr>
            </w:pPr>
            <w:r w:rsidRPr="009061F4">
              <w:rPr>
                <w:iCs/>
                <w:szCs w:val="20"/>
              </w:rPr>
              <w:t>Thyreoidea</w:t>
            </w:r>
          </w:p>
        </w:tc>
        <w:tc>
          <w:tcPr>
            <w:tcW w:w="3679" w:type="dxa"/>
          </w:tcPr>
          <w:p w:rsidRPr="009061F4" w:rsidR="009061F4" w:rsidP="009061F4" w:rsidRDefault="009061F4" w14:paraId="46387232" w14:textId="77777777">
            <w:pPr>
              <w:spacing w:before="40" w:after="40" w:line="240" w:lineRule="auto"/>
              <w:ind w:left="0" w:right="0"/>
              <w:rPr>
                <w:iCs/>
                <w:szCs w:val="20"/>
              </w:rPr>
            </w:pPr>
            <w:r w:rsidRPr="009061F4">
              <w:rPr>
                <w:iCs/>
                <w:szCs w:val="20"/>
              </w:rPr>
              <w:t>Normal</w:t>
            </w:r>
          </w:p>
        </w:tc>
      </w:tr>
      <w:tr w:rsidRPr="009061F4" w:rsidR="009061F4" w:rsidTr="002B7B01" w14:paraId="5DE319BF" w14:textId="77777777">
        <w:tc>
          <w:tcPr>
            <w:tcW w:w="4003" w:type="dxa"/>
          </w:tcPr>
          <w:p w:rsidRPr="009061F4" w:rsidR="009061F4" w:rsidP="009061F4" w:rsidRDefault="009061F4" w14:paraId="51E2BEB5" w14:textId="77777777">
            <w:pPr>
              <w:spacing w:before="40" w:after="40" w:line="240" w:lineRule="auto"/>
              <w:ind w:left="0" w:right="0"/>
              <w:rPr>
                <w:iCs/>
                <w:szCs w:val="20"/>
              </w:rPr>
            </w:pPr>
            <w:r w:rsidRPr="009061F4">
              <w:rPr>
                <w:iCs/>
                <w:szCs w:val="20"/>
              </w:rPr>
              <w:t>Utskrivningsmeddelande</w:t>
            </w:r>
          </w:p>
        </w:tc>
        <w:tc>
          <w:tcPr>
            <w:tcW w:w="3679" w:type="dxa"/>
          </w:tcPr>
          <w:p w:rsidRPr="009061F4" w:rsidR="009061F4" w:rsidP="009061F4" w:rsidRDefault="009061F4" w14:paraId="02BB1361" w14:textId="77777777">
            <w:pPr>
              <w:spacing w:before="40" w:after="40" w:line="240" w:lineRule="auto"/>
              <w:ind w:left="0" w:right="0"/>
              <w:rPr>
                <w:iCs/>
                <w:szCs w:val="20"/>
              </w:rPr>
            </w:pPr>
            <w:r w:rsidRPr="009061F4">
              <w:rPr>
                <w:iCs/>
                <w:szCs w:val="20"/>
              </w:rPr>
              <w:t>Hög</w:t>
            </w:r>
          </w:p>
        </w:tc>
      </w:tr>
      <w:tr w:rsidRPr="009061F4" w:rsidR="009061F4" w:rsidTr="002B7B01" w14:paraId="7025B393" w14:textId="77777777">
        <w:tc>
          <w:tcPr>
            <w:tcW w:w="4003" w:type="dxa"/>
          </w:tcPr>
          <w:p w:rsidRPr="009061F4" w:rsidR="009061F4" w:rsidP="009061F4" w:rsidRDefault="009061F4" w14:paraId="6C5FA65A" w14:textId="77777777">
            <w:pPr>
              <w:spacing w:before="40" w:after="40" w:line="240" w:lineRule="auto"/>
              <w:ind w:left="0" w:right="0"/>
              <w:rPr>
                <w:iCs/>
                <w:szCs w:val="20"/>
              </w:rPr>
            </w:pPr>
            <w:r w:rsidRPr="009061F4">
              <w:rPr>
                <w:iCs/>
                <w:szCs w:val="20"/>
              </w:rPr>
              <w:t>Vårdtidsammanfattning</w:t>
            </w:r>
          </w:p>
        </w:tc>
        <w:tc>
          <w:tcPr>
            <w:tcW w:w="3679" w:type="dxa"/>
          </w:tcPr>
          <w:p w:rsidRPr="009061F4" w:rsidR="009061F4" w:rsidP="009061F4" w:rsidRDefault="009061F4" w14:paraId="2C7DC61B" w14:textId="77777777">
            <w:pPr>
              <w:spacing w:before="40" w:after="40" w:line="240" w:lineRule="auto"/>
              <w:ind w:left="0" w:right="0"/>
              <w:rPr>
                <w:iCs/>
                <w:szCs w:val="20"/>
              </w:rPr>
            </w:pPr>
            <w:r w:rsidRPr="009061F4">
              <w:rPr>
                <w:iCs/>
                <w:szCs w:val="20"/>
              </w:rPr>
              <w:t>Hög</w:t>
            </w:r>
          </w:p>
        </w:tc>
      </w:tr>
    </w:tbl>
    <w:p w:rsidRPr="009061F4" w:rsidR="009061F4" w:rsidP="009061F4" w:rsidRDefault="009061F4" w14:paraId="71671053" w14:textId="77777777">
      <w:pPr>
        <w:keepLines/>
        <w:overflowPunct w:val="0"/>
        <w:autoSpaceDE w:val="0"/>
        <w:autoSpaceDN w:val="0"/>
        <w:adjustRightInd w:val="0"/>
        <w:spacing w:before="120" w:after="60" w:line="240" w:lineRule="auto"/>
        <w:ind w:left="2676" w:right="0"/>
        <w:textAlignment w:val="baseline"/>
        <w:rPr>
          <w:szCs w:val="20"/>
        </w:rPr>
      </w:pPr>
    </w:p>
    <w:bookmarkEnd w:id="0"/>
    <w:sectPr w:rsidRPr="009061F4" w:rsidR="009061F4" w:rsidSect="009061F4">
      <w:headerReference w:type="default" r:id="rId12"/>
      <w:footerReference w:type="even" r:id="rId13"/>
      <w:footerReference w:type="default" r:id="rId14"/>
      <w:headerReference w:type="first" r:id="rId15"/>
      <w:footerReference w:type="first" r:id="rId16"/>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73DB" w:rsidRDefault="005C73DB" w14:paraId="45E41642" w14:textId="77777777">
      <w:r>
        <w:separator/>
      </w:r>
    </w:p>
  </w:endnote>
  <w:endnote w:type="continuationSeparator" w:id="0">
    <w:p w:rsidR="005C73DB" w:rsidRDefault="005C73DB" w14:paraId="0076F69C" w14:textId="77777777">
      <w:r>
        <w:continuationSeparator/>
      </w:r>
    </w:p>
  </w:endnote>
  <w:endnote w:type="continuationNotice" w:id="1">
    <w:p w:rsidR="005C73DB" w:rsidRDefault="005C73DB" w14:paraId="0EFF786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Fe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73DB" w:rsidRDefault="005C73DB" w14:paraId="397156AA" w14:textId="77777777"/>
  </w:footnote>
  <w:footnote w:type="continuationSeparator" w:id="0">
    <w:p w:rsidR="005C73DB" w:rsidRDefault="005C73DB" w14:paraId="1652C97C" w14:textId="77777777">
      <w:r>
        <w:continuationSeparator/>
      </w:r>
    </w:p>
  </w:footnote>
  <w:footnote w:type="continuationNotice" w:id="1">
    <w:p w:rsidR="005C73DB" w:rsidRDefault="005C73DB" w14:paraId="3819CDC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7F04747A">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64A55B44">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597055721">
    <w:abstractNumId w:val="17"/>
  </w:num>
  <w:num w:numId="2" w16cid:durableId="1891070061">
    <w:abstractNumId w:val="14"/>
  </w:num>
  <w:num w:numId="3" w16cid:durableId="1356662713">
    <w:abstractNumId w:val="0"/>
  </w:num>
  <w:num w:numId="4" w16cid:durableId="526332390">
    <w:abstractNumId w:val="6"/>
  </w:num>
  <w:num w:numId="5" w16cid:durableId="1200705662">
    <w:abstractNumId w:val="15"/>
  </w:num>
  <w:num w:numId="6" w16cid:durableId="1792281614">
    <w:abstractNumId w:val="2"/>
  </w:num>
  <w:num w:numId="7" w16cid:durableId="855075333">
    <w:abstractNumId w:val="11"/>
  </w:num>
  <w:num w:numId="8" w16cid:durableId="860438130">
    <w:abstractNumId w:val="8"/>
  </w:num>
  <w:num w:numId="9" w16cid:durableId="1050573895">
    <w:abstractNumId w:val="1"/>
  </w:num>
  <w:num w:numId="10" w16cid:durableId="33503870">
    <w:abstractNumId w:val="1"/>
  </w:num>
  <w:num w:numId="11" w16cid:durableId="1686638988">
    <w:abstractNumId w:val="3"/>
  </w:num>
  <w:num w:numId="12" w16cid:durableId="2029405846">
    <w:abstractNumId w:val="4"/>
  </w:num>
  <w:num w:numId="13" w16cid:durableId="1032262981">
    <w:abstractNumId w:val="13"/>
  </w:num>
  <w:num w:numId="14" w16cid:durableId="155267216">
    <w:abstractNumId w:val="9"/>
  </w:num>
  <w:num w:numId="15" w16cid:durableId="883254750">
    <w:abstractNumId w:val="7"/>
  </w:num>
  <w:num w:numId="16" w16cid:durableId="2107652773">
    <w:abstractNumId w:val="12"/>
  </w:num>
  <w:num w:numId="17" w16cid:durableId="838077381">
    <w:abstractNumId w:val="5"/>
  </w:num>
  <w:num w:numId="18" w16cid:durableId="1447962538">
    <w:abstractNumId w:val="10"/>
  </w:num>
  <w:num w:numId="19" w16cid:durableId="1753505052">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86234"/>
    <w:rsid w:val="0009062C"/>
    <w:rsid w:val="00095368"/>
    <w:rsid w:val="000954C4"/>
    <w:rsid w:val="000A4C35"/>
    <w:rsid w:val="000A611A"/>
    <w:rsid w:val="000B12D9"/>
    <w:rsid w:val="000B4536"/>
    <w:rsid w:val="000B7715"/>
    <w:rsid w:val="000E463B"/>
    <w:rsid w:val="000E5A7E"/>
    <w:rsid w:val="000F00C7"/>
    <w:rsid w:val="000F43A3"/>
    <w:rsid w:val="000F7681"/>
    <w:rsid w:val="00103031"/>
    <w:rsid w:val="001044FE"/>
    <w:rsid w:val="001139D4"/>
    <w:rsid w:val="00131B08"/>
    <w:rsid w:val="00132A59"/>
    <w:rsid w:val="00133337"/>
    <w:rsid w:val="00133A0F"/>
    <w:rsid w:val="0013580F"/>
    <w:rsid w:val="00137B6D"/>
    <w:rsid w:val="00140696"/>
    <w:rsid w:val="0014070B"/>
    <w:rsid w:val="001422C1"/>
    <w:rsid w:val="001522AE"/>
    <w:rsid w:val="00157D5B"/>
    <w:rsid w:val="00161FE6"/>
    <w:rsid w:val="001647EA"/>
    <w:rsid w:val="00164BD2"/>
    <w:rsid w:val="00164C3D"/>
    <w:rsid w:val="00166BBC"/>
    <w:rsid w:val="00166D3A"/>
    <w:rsid w:val="00181FDC"/>
    <w:rsid w:val="001860B9"/>
    <w:rsid w:val="00186F2B"/>
    <w:rsid w:val="001874D6"/>
    <w:rsid w:val="0019632A"/>
    <w:rsid w:val="001A4E7C"/>
    <w:rsid w:val="001B762C"/>
    <w:rsid w:val="001C4D0A"/>
    <w:rsid w:val="001C5FEF"/>
    <w:rsid w:val="001F367A"/>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7B01"/>
    <w:rsid w:val="002C0C02"/>
    <w:rsid w:val="002C1277"/>
    <w:rsid w:val="002C60AD"/>
    <w:rsid w:val="002D0E0E"/>
    <w:rsid w:val="002D552E"/>
    <w:rsid w:val="002D6023"/>
    <w:rsid w:val="002E263F"/>
    <w:rsid w:val="002E6F81"/>
    <w:rsid w:val="002F08BA"/>
    <w:rsid w:val="002F2CFF"/>
    <w:rsid w:val="002F568B"/>
    <w:rsid w:val="002F7818"/>
    <w:rsid w:val="003066D0"/>
    <w:rsid w:val="00311401"/>
    <w:rsid w:val="003203D7"/>
    <w:rsid w:val="00320F86"/>
    <w:rsid w:val="003217A7"/>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C4D5D"/>
    <w:rsid w:val="003D099E"/>
    <w:rsid w:val="003D21A2"/>
    <w:rsid w:val="003D29D2"/>
    <w:rsid w:val="003E0705"/>
    <w:rsid w:val="003E2FF7"/>
    <w:rsid w:val="003F1013"/>
    <w:rsid w:val="003F1ACF"/>
    <w:rsid w:val="003F687E"/>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59C"/>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1636"/>
    <w:rsid w:val="00565129"/>
    <w:rsid w:val="00565CD0"/>
    <w:rsid w:val="00567820"/>
    <w:rsid w:val="005770AD"/>
    <w:rsid w:val="005777F7"/>
    <w:rsid w:val="00581414"/>
    <w:rsid w:val="00582490"/>
    <w:rsid w:val="005826FA"/>
    <w:rsid w:val="00597E28"/>
    <w:rsid w:val="005A2E3B"/>
    <w:rsid w:val="005A54ED"/>
    <w:rsid w:val="005A5D5B"/>
    <w:rsid w:val="005A6081"/>
    <w:rsid w:val="005A627D"/>
    <w:rsid w:val="005C0045"/>
    <w:rsid w:val="005C084E"/>
    <w:rsid w:val="005C4606"/>
    <w:rsid w:val="005C73DB"/>
    <w:rsid w:val="005D0B0C"/>
    <w:rsid w:val="005D448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64E"/>
    <w:rsid w:val="006B5DE7"/>
    <w:rsid w:val="006B7C31"/>
    <w:rsid w:val="006C5048"/>
    <w:rsid w:val="006C6A4B"/>
    <w:rsid w:val="006C779F"/>
    <w:rsid w:val="006D01F5"/>
    <w:rsid w:val="006D0CFB"/>
    <w:rsid w:val="006D30C0"/>
    <w:rsid w:val="006D7535"/>
    <w:rsid w:val="006E450B"/>
    <w:rsid w:val="006E700C"/>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7F7071"/>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1F4"/>
    <w:rsid w:val="00906238"/>
    <w:rsid w:val="00907EF9"/>
    <w:rsid w:val="0091295C"/>
    <w:rsid w:val="00914D58"/>
    <w:rsid w:val="00921F47"/>
    <w:rsid w:val="009228AB"/>
    <w:rsid w:val="0093085B"/>
    <w:rsid w:val="00931C57"/>
    <w:rsid w:val="009347A5"/>
    <w:rsid w:val="00942257"/>
    <w:rsid w:val="00943939"/>
    <w:rsid w:val="009471BF"/>
    <w:rsid w:val="00950E4E"/>
    <w:rsid w:val="009529BD"/>
    <w:rsid w:val="009533B4"/>
    <w:rsid w:val="00960CDF"/>
    <w:rsid w:val="00971D93"/>
    <w:rsid w:val="00980BC0"/>
    <w:rsid w:val="009A3966"/>
    <w:rsid w:val="009A735C"/>
    <w:rsid w:val="009B1F6B"/>
    <w:rsid w:val="009C0D12"/>
    <w:rsid w:val="009C192E"/>
    <w:rsid w:val="009C62CB"/>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522E"/>
    <w:rsid w:val="00A81198"/>
    <w:rsid w:val="00A81E1B"/>
    <w:rsid w:val="00A81E48"/>
    <w:rsid w:val="00A82035"/>
    <w:rsid w:val="00A90D77"/>
    <w:rsid w:val="00A92E07"/>
    <w:rsid w:val="00AA0B3A"/>
    <w:rsid w:val="00AA231B"/>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2BA4"/>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16E2B"/>
    <w:rsid w:val="00D37DE9"/>
    <w:rsid w:val="00D37E7F"/>
    <w:rsid w:val="00D449DF"/>
    <w:rsid w:val="00D47AD7"/>
    <w:rsid w:val="00D51529"/>
    <w:rsid w:val="00D85218"/>
    <w:rsid w:val="00D915B1"/>
    <w:rsid w:val="00DA299D"/>
    <w:rsid w:val="00DA30A2"/>
    <w:rsid w:val="00DA65C4"/>
    <w:rsid w:val="00DD2BE0"/>
    <w:rsid w:val="00DE4447"/>
    <w:rsid w:val="00DE58E4"/>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A50DC"/>
    <w:rsid w:val="00EB6714"/>
    <w:rsid w:val="00EC0A68"/>
    <w:rsid w:val="00EC5006"/>
    <w:rsid w:val="00ED49C3"/>
    <w:rsid w:val="00ED6CE8"/>
    <w:rsid w:val="00ED7AA6"/>
    <w:rsid w:val="00EE037E"/>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11B193B"/>
    <w:rsid w:val="024801E3"/>
    <w:rsid w:val="032F5E2A"/>
    <w:rsid w:val="07D7A9F9"/>
    <w:rsid w:val="09CC0DD6"/>
    <w:rsid w:val="1C90BE8C"/>
    <w:rsid w:val="23AC1ADD"/>
    <w:rsid w:val="2B13BAC7"/>
    <w:rsid w:val="2FC816C8"/>
    <w:rsid w:val="308D310E"/>
    <w:rsid w:val="37AAB326"/>
    <w:rsid w:val="3F7F3E49"/>
    <w:rsid w:val="3F89075C"/>
    <w:rsid w:val="48B13C02"/>
    <w:rsid w:val="54606870"/>
    <w:rsid w:val="5701E535"/>
    <w:rsid w:val="5AF7DA08"/>
    <w:rsid w:val="6012033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6B564E"/>
    <w:pPr>
      <w:keepNext/>
      <w:spacing w:before="1600"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9061F4"/>
    <w:pPr>
      <w:keepNext/>
      <w:keepLines/>
      <w:spacing w:before="40" w:after="0"/>
      <w:outlineLvl w:val="5"/>
    </w:pPr>
    <w:rPr>
      <w:rFonts w:asciiTheme="majorHAnsi" w:hAnsiTheme="majorHAnsi" w:eastAsiaTheme="majorEastAsia" w:cstheme="majorBidi"/>
      <w:color w:val="00304B" w:themeColor="accent1" w:themeShade="7F"/>
    </w:rPr>
  </w:style>
  <w:style w:type="paragraph" w:styleId="Rubrik7">
    <w:name w:val="heading 7"/>
    <w:basedOn w:val="Normal"/>
    <w:next w:val="Normal"/>
    <w:link w:val="Rubrik7Char"/>
    <w:uiPriority w:val="9"/>
    <w:semiHidden/>
    <w:unhideWhenUsed/>
    <w:qFormat/>
    <w:rsid w:val="009061F4"/>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Rubrik9">
    <w:name w:val="heading 9"/>
    <w:basedOn w:val="Normal"/>
    <w:next w:val="Normal"/>
    <w:link w:val="Rubrik9Char"/>
    <w:uiPriority w:val="9"/>
    <w:semiHidden/>
    <w:unhideWhenUsed/>
    <w:qFormat/>
    <w:rsid w:val="009061F4"/>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6B564E"/>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6B564E"/>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A7522E"/>
    <w:pPr>
      <w:tabs>
        <w:tab w:val="right" w:leader="dot" w:pos="8777"/>
      </w:tabs>
      <w:spacing w:after="0"/>
      <w:ind w:left="1349"/>
    </w:pPr>
  </w:style>
  <w:style w:type="paragraph" w:styleId="Innehll3">
    <w:name w:val="toc 3"/>
    <w:basedOn w:val="Normal"/>
    <w:next w:val="Normal"/>
    <w:autoRedefine/>
    <w:uiPriority w:val="39"/>
    <w:unhideWhenUsed/>
    <w:rsid w:val="00A7522E"/>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4A459C"/>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9061F4"/>
    <w:rPr>
      <w:rFonts w:asciiTheme="majorHAnsi" w:hAnsiTheme="majorHAnsi" w:eastAsiaTheme="majorEastAsia" w:cstheme="majorBidi"/>
      <w:color w:val="00304B" w:themeColor="accent1" w:themeShade="7F"/>
      <w:sz w:val="24"/>
      <w:szCs w:val="24"/>
    </w:rPr>
  </w:style>
  <w:style w:type="character" w:styleId="Rubrik7Char" w:customStyle="1">
    <w:name w:val="Rubrik 7 Char"/>
    <w:basedOn w:val="Standardstycketeckensnitt"/>
    <w:link w:val="Rubrik7"/>
    <w:uiPriority w:val="9"/>
    <w:semiHidden/>
    <w:rsid w:val="009061F4"/>
    <w:rPr>
      <w:rFonts w:asciiTheme="majorHAnsi" w:hAnsiTheme="majorHAnsi" w:eastAsiaTheme="majorEastAsia" w:cstheme="majorBidi"/>
      <w:i/>
      <w:iCs/>
      <w:color w:val="00304B" w:themeColor="accent1" w:themeShade="7F"/>
      <w:sz w:val="24"/>
      <w:szCs w:val="24"/>
    </w:rPr>
  </w:style>
  <w:style w:type="character" w:styleId="Rubrik9Char" w:customStyle="1">
    <w:name w:val="Rubrik 9 Char"/>
    <w:basedOn w:val="Standardstycketeckensnitt"/>
    <w:link w:val="Rubrik9"/>
    <w:uiPriority w:val="9"/>
    <w:semiHidden/>
    <w:rsid w:val="009061F4"/>
    <w:rPr>
      <w:rFonts w:asciiTheme="majorHAnsi" w:hAnsiTheme="majorHAnsi" w:eastAsiaTheme="majorEastAsia" w:cstheme="majorBidi"/>
      <w:i/>
      <w:iCs/>
      <w:color w:val="272727" w:themeColor="text1" w:themeTint="D8"/>
      <w:sz w:val="21"/>
      <w:szCs w:val="21"/>
    </w:rPr>
  </w:style>
  <w:style w:type="character" w:styleId="AnvndHyperlnk">
    <w:name w:val="FollowedHyperlink"/>
    <w:basedOn w:val="Standardstycketeckensnitt"/>
    <w:uiPriority w:val="99"/>
    <w:semiHidden/>
    <w:unhideWhenUsed/>
    <w:rsid w:val="00561636"/>
    <w:rPr>
      <w:color w:val="9EA2A2" w:themeColor="followedHyperlink"/>
      <w:u w:val="single"/>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styleId="KommentarerChar" w:customStyle="1">
    <w:name w:val="Kommentarer Char"/>
    <w:basedOn w:val="Standardstycketeckensnitt"/>
    <w:link w:val="Kommentarer"/>
    <w:uiPriority w:val="99"/>
    <w:semiHidden/>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MedSpeech</dc:title>
  <dc:subject/>
  <dc:creator>patrik.jens.johansson@vgregion.se</dc:creator>
  <keywords/>
  <lastModifiedBy>Marie Nilsson</lastModifiedBy>
  <revision>39</revision>
  <lastPrinted>2016-03-31T10:56:00.0000000Z</lastPrinted>
  <dcterms:created xsi:type="dcterms:W3CDTF">2025-12-10T16:56:00.0000000Z</dcterms:created>
  <dcterms:modified xsi:type="dcterms:W3CDTF">2026-03-03T10:16:49.0000000Z</dcterms:modified>
</coreProperties>
</file>