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624FB7" w:rsidR="00624FB7" w:rsidP="00CD0511" w:rsidRDefault="00E21660" w14:paraId="435B8370" w14:textId="2C218258">
      <w:pPr>
        <w:pStyle w:val="Rubrik1"/>
      </w:pPr>
      <w:bookmarkStart w:name="_Toc321146591" w:id="0"/>
      <w:r>
        <w:t>PCR-</w:t>
      </w:r>
      <w:r w:rsidR="00624FB7">
        <w:t>Provtagnin</w:t>
      </w:r>
      <w:r>
        <w:t>g vid</w:t>
      </w:r>
      <w:r w:rsidR="00BC73FF">
        <w:t xml:space="preserve"> luftvägsinfektion</w:t>
      </w:r>
      <w:r w:rsidR="10CBA64A">
        <w:t>, SÄS</w:t>
      </w:r>
    </w:p>
    <w:p w:rsidRPr="00624FB7" w:rsidR="00624FB7" w:rsidP="00CD0511" w:rsidRDefault="00624FB7" w14:paraId="28CE3209" w14:textId="77777777">
      <w:pPr>
        <w:pStyle w:val="Rubrik2"/>
      </w:pPr>
      <w:bookmarkStart w:name="_Toc195023245" w:id="1"/>
      <w:r w:rsidRPr="00624FB7">
        <w:t>Sammanfattning</w:t>
      </w:r>
      <w:bookmarkEnd w:id="1"/>
    </w:p>
    <w:p w:rsidR="00322573" w:rsidP="005C3B18" w:rsidRDefault="005C3B18" w14:paraId="2D59EBFB" w14:textId="77777777">
      <w:r>
        <w:t xml:space="preserve">Rutin gällande diagnostik av </w:t>
      </w:r>
    </w:p>
    <w:p w:rsidR="00EA485F" w:rsidP="0015391C" w:rsidRDefault="00CF14C9" w14:paraId="44D78A62" w14:textId="77777777">
      <w:pPr>
        <w:pStyle w:val="Liststycke"/>
        <w:numPr>
          <w:ilvl w:val="0"/>
          <w:numId w:val="14"/>
        </w:numPr>
        <w:spacing w:after="240" w:line="240" w:lineRule="auto"/>
        <w:ind w:hanging="719"/>
      </w:pPr>
      <w:r>
        <w:t>V</w:t>
      </w:r>
      <w:r w:rsidR="005C3B18">
        <w:t>irala luftvägsinfektioner</w:t>
      </w:r>
      <w:r w:rsidR="007E7C22">
        <w:t>:</w:t>
      </w:r>
    </w:p>
    <w:p w:rsidR="00174110" w:rsidP="0015391C" w:rsidRDefault="00174110" w14:paraId="1B523B9E" w14:textId="0D6F91C6">
      <w:pPr>
        <w:pStyle w:val="Liststycke"/>
        <w:numPr>
          <w:ilvl w:val="1"/>
          <w:numId w:val="14"/>
        </w:numPr>
        <w:spacing w:after="240" w:line="240" w:lineRule="auto"/>
        <w:ind w:hanging="719"/>
      </w:pPr>
      <w:r>
        <w:t>Akut luftvägspanel SÄS</w:t>
      </w:r>
    </w:p>
    <w:p w:rsidR="00174110" w:rsidP="0015391C" w:rsidRDefault="00174110" w14:paraId="6BC8DF59" w14:textId="7F353585">
      <w:pPr>
        <w:pStyle w:val="Liststycke"/>
        <w:numPr>
          <w:ilvl w:val="1"/>
          <w:numId w:val="14"/>
        </w:numPr>
        <w:spacing w:after="240" w:line="240" w:lineRule="auto"/>
        <w:ind w:hanging="719"/>
      </w:pPr>
      <w:r>
        <w:t>Luftvägspanel SÄS</w:t>
      </w:r>
    </w:p>
    <w:p w:rsidR="00BE4196" w:rsidP="0015391C" w:rsidRDefault="00BE4196" w14:paraId="64060B24" w14:textId="344E7D4B">
      <w:pPr>
        <w:pStyle w:val="Liststycke"/>
        <w:numPr>
          <w:ilvl w:val="1"/>
          <w:numId w:val="14"/>
        </w:numPr>
        <w:spacing w:after="240" w:line="240" w:lineRule="auto"/>
        <w:ind w:hanging="719"/>
      </w:pPr>
      <w:r>
        <w:t>Luftvägsblock SU</w:t>
      </w:r>
    </w:p>
    <w:p w:rsidR="00BE4196" w:rsidP="0015391C" w:rsidRDefault="00BE4196" w14:paraId="08FB8E79" w14:textId="77777777">
      <w:pPr>
        <w:pStyle w:val="Liststycke"/>
        <w:spacing w:after="240" w:line="240" w:lineRule="auto"/>
        <w:ind w:left="2432" w:hanging="719"/>
      </w:pPr>
    </w:p>
    <w:p w:rsidR="00D97628" w:rsidP="0015391C" w:rsidRDefault="00D97628" w14:paraId="0751D5AE" w14:textId="0B833D69">
      <w:pPr>
        <w:pStyle w:val="Liststycke"/>
        <w:numPr>
          <w:ilvl w:val="0"/>
          <w:numId w:val="14"/>
        </w:numPr>
        <w:spacing w:after="240" w:line="240" w:lineRule="auto"/>
        <w:ind w:hanging="719"/>
      </w:pPr>
      <w:r>
        <w:t>Atypiska luftvägsbakterier</w:t>
      </w:r>
    </w:p>
    <w:p w:rsidR="00174110" w:rsidP="0015391C" w:rsidRDefault="00BE4196" w14:paraId="5DCD9D1D" w14:textId="4E253C90">
      <w:pPr>
        <w:pStyle w:val="Liststycke"/>
        <w:numPr>
          <w:ilvl w:val="1"/>
          <w:numId w:val="14"/>
        </w:numPr>
        <w:spacing w:after="240" w:line="240" w:lineRule="auto"/>
        <w:ind w:hanging="719"/>
      </w:pPr>
      <w:r>
        <w:t>Atypiska luftvägsbakterier SÄS</w:t>
      </w:r>
    </w:p>
    <w:p w:rsidR="00BE4196" w:rsidP="0015391C" w:rsidRDefault="00BE4196" w14:paraId="74F74BD6" w14:textId="6E05C1B4">
      <w:pPr>
        <w:pStyle w:val="Liststycke"/>
        <w:numPr>
          <w:ilvl w:val="1"/>
          <w:numId w:val="14"/>
        </w:numPr>
        <w:spacing w:after="240" w:line="240" w:lineRule="auto"/>
        <w:ind w:hanging="719"/>
      </w:pPr>
      <w:r>
        <w:t>Atypiska luftvägsbakterier S</w:t>
      </w:r>
      <w:r w:rsidR="006C6FEA">
        <w:t>U</w:t>
      </w:r>
    </w:p>
    <w:p w:rsidR="00BE4196" w:rsidP="0015391C" w:rsidRDefault="00BE4196" w14:paraId="37408CEA" w14:textId="77777777">
      <w:pPr>
        <w:pStyle w:val="Liststycke"/>
        <w:spacing w:after="240" w:line="240" w:lineRule="auto"/>
        <w:ind w:left="2432" w:hanging="719"/>
      </w:pPr>
    </w:p>
    <w:p w:rsidR="006F0DFC" w:rsidP="004952C6" w:rsidRDefault="00EA485F" w14:paraId="10782769" w14:textId="322409AB">
      <w:pPr>
        <w:pStyle w:val="Liststycke"/>
        <w:numPr>
          <w:ilvl w:val="0"/>
          <w:numId w:val="14"/>
        </w:numPr>
        <w:ind w:hanging="719"/>
      </w:pPr>
      <w:r>
        <w:t>Kikhosta</w:t>
      </w:r>
    </w:p>
    <w:p w:rsidR="008B24B9" w:rsidP="0015391C" w:rsidRDefault="008B24B9" w14:paraId="45762C2F" w14:textId="78EF4148">
      <w:pPr>
        <w:pStyle w:val="Liststycke"/>
        <w:numPr>
          <w:ilvl w:val="0"/>
          <w:numId w:val="14"/>
        </w:numPr>
        <w:ind w:hanging="719"/>
      </w:pPr>
      <w:proofErr w:type="spellStart"/>
      <w:r>
        <w:t>Pneumocyst</w:t>
      </w:r>
      <w:r w:rsidR="006F0DFC">
        <w:t>is</w:t>
      </w:r>
      <w:proofErr w:type="spellEnd"/>
      <w:r w:rsidR="006F0DFC">
        <w:t xml:space="preserve"> </w:t>
      </w:r>
      <w:proofErr w:type="spellStart"/>
      <w:r w:rsidR="006F0DFC">
        <w:t>jiroveci</w:t>
      </w:r>
      <w:proofErr w:type="spellEnd"/>
    </w:p>
    <w:p w:rsidR="005C3B18" w:rsidP="005C3B18" w:rsidRDefault="005C3B18" w14:paraId="40C689D6" w14:textId="1AD1CC97">
      <w:pPr>
        <w:pStyle w:val="Rubrik2"/>
      </w:pPr>
      <w:bookmarkStart w:name="_Toc195023246" w:id="2"/>
      <w:r w:rsidR="005C3B18">
        <w:rPr/>
        <w:t>Förändringar i denna version</w:t>
      </w:r>
      <w:bookmarkEnd w:id="2"/>
    </w:p>
    <w:p w:rsidR="294593C9" w:rsidP="17088065" w:rsidRDefault="294593C9" w14:paraId="763B8FE0" w14:textId="3A5ACEE8">
      <w:pPr>
        <w:pStyle w:val="Punktlista"/>
        <w:suppressLineNumbers w:val="0"/>
        <w:bidi w:val="0"/>
        <w:spacing w:before="0" w:beforeAutospacing="off" w:after="120" w:afterAutospacing="off" w:line="288" w:lineRule="auto"/>
        <w:ind w:left="1349" w:right="868" w:hanging="357"/>
        <w:jc w:val="left"/>
      </w:pPr>
      <w:r w:rsidR="294593C9">
        <w:rPr/>
        <w:t>Ny ruta för akutmärkning</w:t>
      </w:r>
    </w:p>
    <w:p w:rsidR="00EC5F22" w:rsidP="00804945" w:rsidRDefault="00322573" w14:paraId="3302B4E9" w14:textId="0FC81FA5">
      <w:pPr>
        <w:pStyle w:val="Punktlista"/>
      </w:pPr>
      <w:r w:rsidR="00322573">
        <w:rPr/>
        <w:t>Atypiska luftvägsbakterier</w:t>
      </w:r>
      <w:r w:rsidR="6DF2A8DD">
        <w:rPr/>
        <w:t xml:space="preserve"> även för nedre luftvägsprover på SÄS</w:t>
      </w:r>
    </w:p>
    <w:p w:rsidR="005F0118" w:rsidP="00804945" w:rsidRDefault="00755DEC" w14:paraId="7881A207" w14:textId="406DE5EF">
      <w:pPr>
        <w:pStyle w:val="Punktlista"/>
      </w:pPr>
      <w:r>
        <w:t xml:space="preserve">Ny bakterie med i </w:t>
      </w:r>
      <w:r w:rsidR="00D71BDF">
        <w:t>rutinen</w:t>
      </w:r>
      <w:r>
        <w:t>: kikhosta</w:t>
      </w:r>
    </w:p>
    <w:p w:rsidRPr="00A35CA8" w:rsidR="00A35CA8" w:rsidP="00A966E2" w:rsidRDefault="00A35CA8" w14:paraId="1167896B" w14:textId="2AC938CA">
      <w:pPr>
        <w:pStyle w:val="Rubrik2"/>
      </w:pPr>
      <w:bookmarkStart w:name="_Toc195023247" w:id="3"/>
      <w:bookmarkEnd w:id="0"/>
      <w:r w:rsidRPr="00A35CA8">
        <w:t>Bakgrund</w:t>
      </w:r>
      <w:bookmarkEnd w:id="3"/>
    </w:p>
    <w:p w:rsidR="00CE6633" w:rsidP="00A35CA8" w:rsidRDefault="00CE6633" w14:paraId="55A81BE9" w14:textId="14FEC66E">
      <w:r w:rsidRPr="00CE6633">
        <w:t>Det är hög prioritet att undvika smittspridning av akuta luftvägs</w:t>
      </w:r>
      <w:r w:rsidR="00486A98">
        <w:softHyphen/>
      </w:r>
      <w:r w:rsidRPr="00CE6633">
        <w:t xml:space="preserve">infektioner på SÄS. Därför utförs provtagning </w:t>
      </w:r>
      <w:r w:rsidR="006252E9">
        <w:t xml:space="preserve">delvis </w:t>
      </w:r>
      <w:r w:rsidR="008A17F6">
        <w:t>generellt vid akuta luf</w:t>
      </w:r>
      <w:r w:rsidR="00740B3A">
        <w:t>t</w:t>
      </w:r>
      <w:r w:rsidR="008A17F6">
        <w:t xml:space="preserve">vägssymtom </w:t>
      </w:r>
      <w:r w:rsidRPr="00CE6633">
        <w:t xml:space="preserve">för att identifiera patienter </w:t>
      </w:r>
      <w:r w:rsidR="00E6378E">
        <w:t xml:space="preserve">med </w:t>
      </w:r>
      <w:r w:rsidR="00E731E1">
        <w:t>i</w:t>
      </w:r>
      <w:r w:rsidR="00E6378E">
        <w:t xml:space="preserve">nfluensa, RS-virus eller Covid-19 </w:t>
      </w:r>
      <w:r w:rsidRPr="00CE6633">
        <w:t>som kan vara smittsamma.</w:t>
      </w:r>
      <w:r w:rsidR="006252E9">
        <w:t xml:space="preserve"> Riktad provtagning </w:t>
      </w:r>
      <w:r w:rsidR="00E6378E">
        <w:t xml:space="preserve">avseende </w:t>
      </w:r>
      <w:r w:rsidR="008334FC">
        <w:t>atypiska luftvägsbakterier och kikhosta utförs mot ba</w:t>
      </w:r>
      <w:r w:rsidR="007E09C9">
        <w:t>kgrund av klinisk sjukdomsbild</w:t>
      </w:r>
      <w:r w:rsidR="00E21660">
        <w:t>.</w:t>
      </w:r>
    </w:p>
    <w:p w:rsidR="00C61418" w:rsidP="00C61418" w:rsidRDefault="00C61418" w14:paraId="385414D8" w14:textId="7F2DD187">
      <w:pPr>
        <w:pStyle w:val="Rubrik2"/>
      </w:pPr>
    </w:p>
    <w:p w:rsidR="00C61418" w:rsidP="17088065" w:rsidRDefault="00C61418" w14:paraId="0DE7C196" w14:textId="21919181">
      <w:pPr/>
      <w:r>
        <w:br w:type="page"/>
      </w:r>
    </w:p>
    <w:p w:rsidR="00C61418" w:rsidP="00C61418" w:rsidRDefault="00C61418" w14:paraId="490A9353" w14:textId="04A5C000">
      <w:pPr>
        <w:pStyle w:val="Rubrik2"/>
      </w:pPr>
      <w:bookmarkStart w:name="_Toc195023248" w:id="4"/>
      <w:r w:rsidR="00C61418">
        <w:rPr/>
        <w:t>Förutsättningar</w:t>
      </w:r>
      <w:bookmarkEnd w:id="4"/>
    </w:p>
    <w:p w:rsidR="40DEA001" w:rsidP="00C61418" w:rsidRDefault="00E445BE" w14:paraId="6A5E0D32" w14:textId="329F190C">
      <w:pPr>
        <w:pStyle w:val="Rubrik3"/>
        <w:spacing w:before="120"/>
      </w:pPr>
      <w:bookmarkStart w:name="_Toc195023249" w:id="5"/>
      <w:r>
        <w:t>Luftvägsanalyser</w:t>
      </w:r>
      <w:r w:rsidR="008F7281">
        <w:t xml:space="preserve"> med PCR</w:t>
      </w:r>
      <w:r w:rsidR="40DEA001">
        <w:t xml:space="preserve"> </w:t>
      </w:r>
      <w:r w:rsidR="00F95E5B">
        <w:t>i VGR</w:t>
      </w:r>
      <w:bookmarkEnd w:id="5"/>
    </w:p>
    <w:p w:rsidRPr="0074720E" w:rsidR="00592CB8" w:rsidP="007060C2" w:rsidRDefault="007060C2" w14:paraId="5C4F17FD" w14:textId="764E702A">
      <w:pPr>
        <w:pStyle w:val="Liststycke"/>
        <w:numPr>
          <w:ilvl w:val="1"/>
          <w:numId w:val="1"/>
        </w:numPr>
        <w:spacing w:after="0"/>
        <w:rPr>
          <w:b/>
          <w:bCs/>
          <w:lang w:val="en-GB"/>
        </w:rPr>
      </w:pPr>
      <w:hyperlink w:history="1" r:id="rId12">
        <w:r w:rsidRPr="0074720E">
          <w:rPr>
            <w:rStyle w:val="Hyperlnk"/>
            <w:b/>
            <w:bCs/>
          </w:rPr>
          <w:t>Akut luftvägspanel</w:t>
        </w:r>
        <w:r w:rsidRPr="0074720E" w:rsidR="00592CB8">
          <w:rPr>
            <w:rStyle w:val="Hyperlnk"/>
            <w:b/>
            <w:bCs/>
          </w:rPr>
          <w:t xml:space="preserve"> SÄS</w:t>
        </w:r>
      </w:hyperlink>
    </w:p>
    <w:p w:rsidRPr="001D5DEE" w:rsidR="007060C2" w:rsidP="00F47EDC" w:rsidRDefault="007060C2" w14:paraId="6E39D9DD" w14:textId="53180A47">
      <w:pPr>
        <w:rPr>
          <w:lang w:val="en-GB"/>
        </w:rPr>
      </w:pPr>
      <w:r w:rsidRPr="001D5DEE">
        <w:rPr>
          <w:lang w:val="en-GB"/>
        </w:rPr>
        <w:t xml:space="preserve">RS-virus, </w:t>
      </w:r>
      <w:proofErr w:type="spellStart"/>
      <w:r w:rsidRPr="001D5DEE">
        <w:rPr>
          <w:lang w:val="en-GB"/>
        </w:rPr>
        <w:t>Influensa</w:t>
      </w:r>
      <w:proofErr w:type="spellEnd"/>
      <w:r w:rsidRPr="001D5DEE">
        <w:rPr>
          <w:lang w:val="en-GB"/>
        </w:rPr>
        <w:t xml:space="preserve"> A+B, SARS-CoV-2</w:t>
      </w:r>
    </w:p>
    <w:p w:rsidR="00C3133D" w:rsidP="00F47EDC" w:rsidRDefault="007060C2" w14:paraId="4F791041" w14:textId="77777777">
      <w:r w:rsidRPr="1D4EC224">
        <w:lastRenderedPageBreak/>
        <w:t xml:space="preserve">Provsvar </w:t>
      </w:r>
      <w:r>
        <w:t xml:space="preserve">inom någon timma alla dagar dygnet runt. </w:t>
      </w:r>
    </w:p>
    <w:p w:rsidR="007060C2" w:rsidP="00F47EDC" w:rsidRDefault="007060C2" w14:paraId="3C67E361" w14:textId="22871D4C">
      <w:r>
        <w:t xml:space="preserve">Pris </w:t>
      </w:r>
      <w:r w:rsidR="009853D0">
        <w:t>16</w:t>
      </w:r>
      <w:r w:rsidR="00C162D9">
        <w:t>67</w:t>
      </w:r>
      <w:r>
        <w:t xml:space="preserve"> kr</w:t>
      </w:r>
    </w:p>
    <w:p w:rsidR="00C809FB" w:rsidP="00F47EDC" w:rsidRDefault="00035280" w14:paraId="67CA1B41" w14:textId="77777777">
      <w:r>
        <w:t>Indikation:</w:t>
      </w:r>
    </w:p>
    <w:p w:rsidR="00585C84" w:rsidP="00F47EDC" w:rsidRDefault="00C809FB" w14:paraId="1D42D134" w14:textId="77777777">
      <w:r>
        <w:t>A</w:t>
      </w:r>
      <w:r w:rsidR="0037267D">
        <w:t xml:space="preserve">) </w:t>
      </w:r>
      <w:r w:rsidR="00A472C0">
        <w:t>Inläggning för slutenvård och det finns misstanke om aktuella</w:t>
      </w:r>
      <w:r>
        <w:t xml:space="preserve"> </w:t>
      </w:r>
      <w:r w:rsidR="00A472C0">
        <w:t>smittsam luftvägsinfektion oavsett sökorsak</w:t>
      </w:r>
    </w:p>
    <w:p w:rsidR="00A472C0" w:rsidP="00F47EDC" w:rsidRDefault="0037267D" w14:paraId="76EF61BF" w14:textId="6FC615E4">
      <w:r>
        <w:t>B)</w:t>
      </w:r>
      <w:r w:rsidR="00503A7D">
        <w:t xml:space="preserve"> I</w:t>
      </w:r>
      <w:r w:rsidRPr="00F74820" w:rsidR="00A472C0">
        <w:t>nsjukna</w:t>
      </w:r>
      <w:r w:rsidR="00FC5252">
        <w:t>nde</w:t>
      </w:r>
      <w:r w:rsidRPr="00F74820" w:rsidR="00A472C0">
        <w:t xml:space="preserve"> på SÄS med symtom p</w:t>
      </w:r>
      <w:r w:rsidR="00A472C0">
        <w:t>å luftvägsinfektion</w:t>
      </w:r>
    </w:p>
    <w:p w:rsidR="007464F7" w:rsidP="00F47EDC" w:rsidRDefault="009B1899" w14:paraId="76299C47" w14:textId="54BA4441">
      <w:pPr>
        <w:ind w:left="0" w:firstLine="992"/>
      </w:pPr>
      <w:hyperlink r:id="Rebf0be2315524b08">
        <w:r w:rsidRPr="17088065" w:rsidR="009B1899">
          <w:rPr>
            <w:rStyle w:val="Hyperlnk"/>
          </w:rPr>
          <w:t>Remiss</w:t>
        </w:r>
      </w:hyperlink>
      <w:r w:rsidR="00F47EDC">
        <w:rPr/>
        <w:t xml:space="preserve"> </w:t>
      </w:r>
      <w:r w:rsidR="2A2BD37B">
        <w:rPr/>
        <w:t>Akutmärkning i särskild ruta</w:t>
      </w:r>
    </w:p>
    <w:p w:rsidRPr="004D24CF" w:rsidR="00F47EDC" w:rsidP="00F47EDC" w:rsidRDefault="00F47EDC" w14:paraId="7AD53F82" w14:textId="77777777">
      <w:pPr>
        <w:ind w:left="0" w:firstLine="992"/>
      </w:pPr>
    </w:p>
    <w:p w:rsidRPr="0074720E" w:rsidR="00D82901" w:rsidP="001D5DEE" w:rsidRDefault="40DEA001" w14:paraId="713B181F" w14:textId="020A8CB5">
      <w:pPr>
        <w:pStyle w:val="Liststycke"/>
        <w:numPr>
          <w:ilvl w:val="1"/>
          <w:numId w:val="1"/>
        </w:numPr>
        <w:spacing w:after="0"/>
        <w:rPr>
          <w:b/>
          <w:bCs/>
          <w:lang w:val="en-GB"/>
        </w:rPr>
      </w:pPr>
      <w:hyperlink w:history="1" r:id="rId14">
        <w:proofErr w:type="spellStart"/>
        <w:r w:rsidRPr="0074720E">
          <w:rPr>
            <w:rStyle w:val="Hyperlnk"/>
            <w:b/>
            <w:bCs/>
            <w:lang w:val="en-GB"/>
          </w:rPr>
          <w:t>Luftvägspanel</w:t>
        </w:r>
        <w:proofErr w:type="spellEnd"/>
        <w:r w:rsidRPr="0074720E" w:rsidR="00D82901">
          <w:rPr>
            <w:rStyle w:val="Hyperlnk"/>
            <w:b/>
            <w:bCs/>
            <w:lang w:val="en-GB"/>
          </w:rPr>
          <w:t xml:space="preserve"> SÄS</w:t>
        </w:r>
      </w:hyperlink>
    </w:p>
    <w:p w:rsidRPr="001D5DEE" w:rsidR="40DEA001" w:rsidP="00F47EDC" w:rsidRDefault="40DEA001" w14:paraId="5C69B013" w14:textId="3FD1DDE9">
      <w:pPr>
        <w:rPr>
          <w:lang w:val="en-GB"/>
        </w:rPr>
      </w:pPr>
      <w:r w:rsidRPr="001D5DEE">
        <w:rPr>
          <w:lang w:val="en-GB"/>
        </w:rPr>
        <w:t>RS-virus</w:t>
      </w:r>
      <w:r w:rsidRPr="001D5DEE" w:rsidR="6F8A29C5">
        <w:rPr>
          <w:lang w:val="en-GB"/>
        </w:rPr>
        <w:t xml:space="preserve">, </w:t>
      </w:r>
      <w:proofErr w:type="spellStart"/>
      <w:r w:rsidRPr="001D5DEE">
        <w:rPr>
          <w:lang w:val="en-GB"/>
        </w:rPr>
        <w:t>Influensa</w:t>
      </w:r>
      <w:proofErr w:type="spellEnd"/>
      <w:r w:rsidRPr="001D5DEE">
        <w:rPr>
          <w:lang w:val="en-GB"/>
        </w:rPr>
        <w:t xml:space="preserve"> A+B</w:t>
      </w:r>
      <w:r w:rsidRPr="001D5DEE" w:rsidR="643BF80F">
        <w:rPr>
          <w:lang w:val="en-GB"/>
        </w:rPr>
        <w:t xml:space="preserve">, </w:t>
      </w:r>
      <w:r w:rsidRPr="001D5DEE" w:rsidR="3A63047F">
        <w:rPr>
          <w:lang w:val="en-GB"/>
        </w:rPr>
        <w:t>SARS-CoV</w:t>
      </w:r>
      <w:r w:rsidRPr="001D5DEE" w:rsidR="00FCF3B4">
        <w:rPr>
          <w:lang w:val="en-GB"/>
        </w:rPr>
        <w:t>-</w:t>
      </w:r>
      <w:r w:rsidRPr="001D5DEE" w:rsidR="3A63047F">
        <w:rPr>
          <w:lang w:val="en-GB"/>
        </w:rPr>
        <w:t>2</w:t>
      </w:r>
    </w:p>
    <w:p w:rsidR="00D82901" w:rsidP="00F47EDC" w:rsidRDefault="1C80B1D3" w14:paraId="14CE5BE4" w14:textId="77777777">
      <w:r w:rsidRPr="1D4EC224">
        <w:t xml:space="preserve">Provsvar inom 4-24 timmar </w:t>
      </w:r>
      <w:r w:rsidR="005C5748">
        <w:t xml:space="preserve">på </w:t>
      </w:r>
    </w:p>
    <w:p w:rsidR="1C80B1D3" w:rsidP="00F47EDC" w:rsidRDefault="00630AAA" w14:paraId="08407931" w14:textId="232C8975">
      <w:r>
        <w:t xml:space="preserve">Pris </w:t>
      </w:r>
      <w:r w:rsidR="009853D0">
        <w:t>4</w:t>
      </w:r>
      <w:r w:rsidR="00883866">
        <w:t>1</w:t>
      </w:r>
      <w:r w:rsidR="00C162D9">
        <w:t>4</w:t>
      </w:r>
      <w:r>
        <w:t xml:space="preserve"> kr</w:t>
      </w:r>
    </w:p>
    <w:p w:rsidR="00D82901" w:rsidP="00F47EDC" w:rsidRDefault="00AF0F6B" w14:paraId="43C23764" w14:textId="77777777">
      <w:r>
        <w:t xml:space="preserve">Indikation: </w:t>
      </w:r>
    </w:p>
    <w:p w:rsidR="00645901" w:rsidP="00F47EDC" w:rsidRDefault="00821E58" w14:paraId="037A3818" w14:textId="5BDC7BC8">
      <w:r>
        <w:t>M</w:t>
      </w:r>
      <w:r w:rsidR="00AF0F6B">
        <w:t xml:space="preserve">isstanke om akut luftvägsinfektion men </w:t>
      </w:r>
      <w:r w:rsidR="00715CDA">
        <w:t>utan behov</w:t>
      </w:r>
      <w:r w:rsidR="009C2C0C">
        <w:t xml:space="preserve"> a</w:t>
      </w:r>
      <w:r w:rsidR="00715CDA">
        <w:t>v akut svar</w:t>
      </w:r>
    </w:p>
    <w:p w:rsidR="00D46BF4" w:rsidP="00F47EDC" w:rsidRDefault="00D46BF4" w14:paraId="455C0B20" w14:textId="77777777">
      <w:pPr>
        <w:spacing w:after="0"/>
      </w:pPr>
      <w:hyperlink w:history="1" r:id="rId15">
        <w:r w:rsidRPr="009B1899">
          <w:rPr>
            <w:rStyle w:val="Hyperlnk"/>
          </w:rPr>
          <w:t>Remiss</w:t>
        </w:r>
      </w:hyperlink>
    </w:p>
    <w:p w:rsidR="006F0DFC" w:rsidP="006F0DFC" w:rsidRDefault="006F0DFC" w14:paraId="44BA1DB1" w14:textId="77777777">
      <w:pPr>
        <w:pStyle w:val="Liststycke"/>
        <w:spacing w:after="0"/>
        <w:ind w:firstLine="0"/>
      </w:pPr>
    </w:p>
    <w:p w:rsidRPr="0074720E" w:rsidR="00645901" w:rsidP="006F0DFC" w:rsidRDefault="00645901" w14:paraId="02DC5EC2" w14:textId="6F7DB5F3">
      <w:pPr>
        <w:pStyle w:val="Liststycke"/>
        <w:numPr>
          <w:ilvl w:val="1"/>
          <w:numId w:val="1"/>
        </w:numPr>
        <w:spacing w:after="0"/>
        <w:rPr>
          <w:b/>
          <w:bCs/>
        </w:rPr>
      </w:pPr>
      <w:hyperlink w:history="1" r:id="rId16">
        <w:r w:rsidRPr="0074720E">
          <w:rPr>
            <w:rStyle w:val="Hyperlnk"/>
            <w:b/>
            <w:bCs/>
          </w:rPr>
          <w:t>Luftvägsblock SU</w:t>
        </w:r>
      </w:hyperlink>
    </w:p>
    <w:p w:rsidR="00A17128" w:rsidP="00F47EDC" w:rsidRDefault="00A17128" w14:paraId="35653906" w14:textId="630D9551">
      <w:r w:rsidRPr="00A17128">
        <w:t>Adenovirus</w:t>
      </w:r>
      <w:r w:rsidR="00215BA1">
        <w:t>,</w:t>
      </w:r>
      <w:r w:rsidRPr="00A17128">
        <w:t xml:space="preserve"> Bocavirus</w:t>
      </w:r>
      <w:r w:rsidR="00215BA1">
        <w:t>,</w:t>
      </w:r>
      <w:r w:rsidRPr="00A17128">
        <w:t xml:space="preserve"> Influensa</w:t>
      </w:r>
      <w:r w:rsidR="00215BA1">
        <w:t>,</w:t>
      </w:r>
      <w:r w:rsidRPr="00A17128">
        <w:t xml:space="preserve"> </w:t>
      </w:r>
      <w:proofErr w:type="spellStart"/>
      <w:r w:rsidRPr="00A17128">
        <w:t>Metapneumovirus</w:t>
      </w:r>
      <w:proofErr w:type="spellEnd"/>
      <w:r w:rsidR="00897911">
        <w:t>,</w:t>
      </w:r>
      <w:r w:rsidRPr="00A17128">
        <w:t xml:space="preserve"> Parainfluensa RS</w:t>
      </w:r>
      <w:r w:rsidR="00897911">
        <w:t>-virus</w:t>
      </w:r>
      <w:r w:rsidR="00215BA1">
        <w:t>,</w:t>
      </w:r>
      <w:r w:rsidRPr="00A17128">
        <w:t xml:space="preserve"> Rhinovirus</w:t>
      </w:r>
      <w:r w:rsidR="00215BA1">
        <w:t>,</w:t>
      </w:r>
      <w:r w:rsidRPr="00A17128">
        <w:t xml:space="preserve"> Enterovirus Coronavirus NL63 OC43 229E HKU1 SARS-CoV-2 </w:t>
      </w:r>
    </w:p>
    <w:p w:rsidR="00F87E31" w:rsidP="00F47EDC" w:rsidRDefault="00C3133D" w14:paraId="361C23CD" w14:textId="2DF9FFD6">
      <w:r>
        <w:t>Pris</w:t>
      </w:r>
      <w:r w:rsidR="00B92862">
        <w:t xml:space="preserve"> 776 kr</w:t>
      </w:r>
    </w:p>
    <w:p w:rsidR="00D46BF4" w:rsidP="00F47EDC" w:rsidRDefault="00C3133D" w14:paraId="335C482A" w14:textId="762BF1C5">
      <w:r>
        <w:t>Indikation</w:t>
      </w:r>
      <w:r w:rsidR="00AC055A">
        <w:t xml:space="preserve"> efter klinis</w:t>
      </w:r>
      <w:r w:rsidR="00215BA1">
        <w:t>k</w:t>
      </w:r>
      <w:r w:rsidR="00AC055A">
        <w:t xml:space="preserve"> bedömning. Ingen generell indikation</w:t>
      </w:r>
    </w:p>
    <w:p w:rsidR="00980AC4" w:rsidP="00F47EDC" w:rsidRDefault="00D46BF4" w14:paraId="74B52E89" w14:textId="6A73F44F">
      <w:pPr>
        <w:spacing w:before="240"/>
        <w:rPr>
          <w:rStyle w:val="Hyperlnk"/>
        </w:rPr>
      </w:pPr>
      <w:hyperlink w:history="1" r:id="rId17">
        <w:r w:rsidRPr="004739B7">
          <w:rPr>
            <w:rStyle w:val="Hyperlnk"/>
          </w:rPr>
          <w:t>Remiss</w:t>
        </w:r>
      </w:hyperlink>
    </w:p>
    <w:p w:rsidR="00980AC4" w:rsidRDefault="00980AC4" w14:paraId="7D7062EC" w14:textId="07DD3E05" w14:noSpellErr="1">
      <w:pPr>
        <w:spacing w:after="0" w:line="240" w:lineRule="auto"/>
        <w:ind w:left="0" w:right="0"/>
        <w:rPr>
          <w:rStyle w:val="Hyperlnk"/>
        </w:rPr>
      </w:pPr>
    </w:p>
    <w:p w:rsidR="17088065" w:rsidRDefault="17088065" w14:paraId="289EF0E8" w14:textId="1EE2C912">
      <w:r>
        <w:br w:type="page"/>
      </w:r>
    </w:p>
    <w:p w:rsidR="17088065" w:rsidP="17088065" w:rsidRDefault="17088065" w14:paraId="481A7D70" w14:textId="134648C8">
      <w:pPr>
        <w:pStyle w:val="Normal"/>
        <w:spacing w:after="0" w:line="240" w:lineRule="auto"/>
        <w:ind w:left="0" w:right="0"/>
        <w:rPr>
          <w:rStyle w:val="Hyperlnk"/>
        </w:rPr>
      </w:pPr>
    </w:p>
    <w:p w:rsidRPr="0074720E" w:rsidR="00096523" w:rsidP="009A6F6B" w:rsidRDefault="0019383C" w14:paraId="4635391D" w14:textId="7E6516C7">
      <w:pPr>
        <w:pStyle w:val="Liststycke"/>
        <w:numPr>
          <w:ilvl w:val="1"/>
          <w:numId w:val="1"/>
        </w:numPr>
        <w:spacing w:before="240"/>
        <w:rPr>
          <w:b/>
          <w:bCs/>
        </w:rPr>
      </w:pPr>
      <w:hyperlink w:history="1" r:id="rId18">
        <w:r w:rsidRPr="0074720E">
          <w:rPr>
            <w:rStyle w:val="Hyperlnk"/>
            <w:b/>
            <w:bCs/>
          </w:rPr>
          <w:t xml:space="preserve">Atypiska </w:t>
        </w:r>
        <w:r w:rsidRPr="0074720E" w:rsidR="004A52E4">
          <w:rPr>
            <w:rStyle w:val="Hyperlnk"/>
            <w:b/>
            <w:bCs/>
          </w:rPr>
          <w:t>luftvägsbakterier SÄS</w:t>
        </w:r>
      </w:hyperlink>
    </w:p>
    <w:p w:rsidR="00D44B21" w:rsidP="00F47EDC" w:rsidRDefault="006F3D2D" w14:paraId="37666D6B" w14:textId="77777777">
      <w:r w:rsidRPr="00D44B21">
        <w:t xml:space="preserve">Mycoplasma </w:t>
      </w:r>
      <w:proofErr w:type="spellStart"/>
      <w:r w:rsidRPr="00D44B21">
        <w:t>pneumoniae</w:t>
      </w:r>
      <w:proofErr w:type="spellEnd"/>
      <w:r w:rsidRPr="00D44B21">
        <w:t xml:space="preserve">, </w:t>
      </w:r>
      <w:proofErr w:type="spellStart"/>
      <w:r w:rsidRPr="00D44B21">
        <w:t>Chlamydia</w:t>
      </w:r>
      <w:proofErr w:type="spellEnd"/>
      <w:r w:rsidRPr="00D44B21">
        <w:t xml:space="preserve"> </w:t>
      </w:r>
      <w:proofErr w:type="spellStart"/>
      <w:r w:rsidRPr="00D44B21">
        <w:t>pneumoniae</w:t>
      </w:r>
      <w:proofErr w:type="spellEnd"/>
      <w:r w:rsidRPr="00D44B21">
        <w:t xml:space="preserve">, </w:t>
      </w:r>
      <w:proofErr w:type="spellStart"/>
      <w:r w:rsidRPr="00D44B21">
        <w:t>Chlamydia</w:t>
      </w:r>
      <w:proofErr w:type="spellEnd"/>
      <w:r w:rsidRPr="00D44B21">
        <w:t xml:space="preserve"> </w:t>
      </w:r>
      <w:proofErr w:type="spellStart"/>
      <w:r w:rsidRPr="00D44B21">
        <w:t>psittaci</w:t>
      </w:r>
      <w:proofErr w:type="spellEnd"/>
      <w:r w:rsidRPr="00D44B21">
        <w:t xml:space="preserve">, </w:t>
      </w:r>
      <w:proofErr w:type="spellStart"/>
      <w:r w:rsidRPr="00D44B21">
        <w:t>Legionella</w:t>
      </w:r>
      <w:proofErr w:type="spellEnd"/>
      <w:r w:rsidRPr="00D44B21">
        <w:t xml:space="preserve"> </w:t>
      </w:r>
      <w:proofErr w:type="spellStart"/>
      <w:r w:rsidRPr="00D44B21">
        <w:t>pneumophila</w:t>
      </w:r>
      <w:proofErr w:type="spellEnd"/>
    </w:p>
    <w:p w:rsidR="008917F9" w:rsidP="00F47EDC" w:rsidRDefault="003A1D02" w14:paraId="46B06588" w14:textId="2425AEC2">
      <w:r>
        <w:t>Pris</w:t>
      </w:r>
      <w:r w:rsidR="0088212A">
        <w:t xml:space="preserve"> 665 kr</w:t>
      </w:r>
    </w:p>
    <w:p w:rsidR="008917F9" w:rsidP="00F47EDC" w:rsidRDefault="00496D55" w14:paraId="09450561" w14:textId="1CD78D96">
      <w:r>
        <w:t>Indikation</w:t>
      </w:r>
      <w:r w:rsidR="00FD006E">
        <w:t>:</w:t>
      </w:r>
    </w:p>
    <w:p w:rsidR="0005476E" w:rsidP="00F47EDC" w:rsidRDefault="00BE1088" w14:paraId="028AD36C" w14:textId="2A3A9290">
      <w:r>
        <w:t xml:space="preserve">A) </w:t>
      </w:r>
      <w:r w:rsidR="00BC4D2A">
        <w:t xml:space="preserve">Misstanke </w:t>
      </w:r>
      <w:r w:rsidR="00D76230">
        <w:t>om pn</w:t>
      </w:r>
      <w:r>
        <w:t>e</w:t>
      </w:r>
      <w:r w:rsidR="00D76230">
        <w:t>umoni med</w:t>
      </w:r>
      <w:r>
        <w:t xml:space="preserve"> atypiska bakterier</w:t>
      </w:r>
      <w:r w:rsidR="00D76230">
        <w:t xml:space="preserve"> </w:t>
      </w:r>
    </w:p>
    <w:p w:rsidR="00BE1088" w:rsidP="00F47EDC" w:rsidRDefault="00BE1088" w14:paraId="517F3257" w14:textId="37EC1AC1">
      <w:r>
        <w:t xml:space="preserve">B) Pneumoni med </w:t>
      </w:r>
      <w:r w:rsidR="00815C70">
        <w:t xml:space="preserve">allvarlighetsgrad      </w:t>
      </w:r>
      <w:r>
        <w:t>DS-CRB65</w:t>
      </w:r>
      <w:r w:rsidR="009E28F8">
        <w:t xml:space="preserve"> 4-6</w:t>
      </w:r>
    </w:p>
    <w:p w:rsidR="001B7B86" w:rsidP="00F47EDC" w:rsidRDefault="004722D3" w14:paraId="0FD3D34E" w14:textId="21B39AAC">
      <w:r>
        <w:br/>
      </w:r>
      <w:hyperlink r:id="R7c90d5ace9274034">
        <w:r w:rsidRPr="17088065" w:rsidR="001B7B86">
          <w:rPr>
            <w:rStyle w:val="Hyperlnk"/>
          </w:rPr>
          <w:t>Remiss</w:t>
        </w:r>
      </w:hyperlink>
    </w:p>
    <w:p w:rsidR="002C008D" w:rsidP="002C008D" w:rsidRDefault="002C008D" w14:paraId="7A0AD5D8" w14:textId="77777777">
      <w:pPr>
        <w:pStyle w:val="Liststycke"/>
        <w:ind w:firstLine="0"/>
      </w:pPr>
    </w:p>
    <w:p w:rsidRPr="0074720E" w:rsidR="002C008D" w:rsidP="002C008D" w:rsidRDefault="002C008D" w14:paraId="15BB945D" w14:textId="0AF1483E">
      <w:pPr>
        <w:pStyle w:val="Liststycke"/>
        <w:numPr>
          <w:ilvl w:val="1"/>
          <w:numId w:val="1"/>
        </w:numPr>
        <w:rPr>
          <w:b/>
          <w:bCs/>
        </w:rPr>
      </w:pPr>
      <w:hyperlink w:history="1" r:id="rId22">
        <w:r w:rsidRPr="0074720E">
          <w:rPr>
            <w:rStyle w:val="Hyperlnk"/>
            <w:b/>
            <w:bCs/>
          </w:rPr>
          <w:t>Kikhosta</w:t>
        </w:r>
      </w:hyperlink>
    </w:p>
    <w:p w:rsidR="002C008D" w:rsidP="00F47EDC" w:rsidRDefault="00813A32" w14:paraId="0AA921EC" w14:textId="3C58AC45">
      <w:proofErr w:type="spellStart"/>
      <w:r>
        <w:t>Bordetella</w:t>
      </w:r>
      <w:proofErr w:type="spellEnd"/>
      <w:r>
        <w:t xml:space="preserve"> </w:t>
      </w:r>
      <w:proofErr w:type="spellStart"/>
      <w:r>
        <w:t>pertussis</w:t>
      </w:r>
      <w:proofErr w:type="spellEnd"/>
    </w:p>
    <w:p w:rsidR="00813A32" w:rsidP="004952C6" w:rsidRDefault="00813A32" w14:paraId="0F45FE3E" w14:textId="77777777">
      <w:pPr>
        <w:ind w:left="0"/>
      </w:pPr>
    </w:p>
    <w:p w:rsidR="00813A32" w:rsidP="00F47EDC" w:rsidRDefault="00813A32" w14:paraId="0098D94C" w14:textId="46C03317">
      <w:r>
        <w:t>Indikation</w:t>
      </w:r>
    </w:p>
    <w:p w:rsidR="00813A32" w:rsidP="00F47EDC" w:rsidRDefault="00813A32" w14:paraId="5B0214E5" w14:textId="64E72DC0">
      <w:r>
        <w:t>Misstanke om kikhosta</w:t>
      </w:r>
      <w:r w:rsidR="00076392">
        <w:t xml:space="preserve"> eller smittspårning vid känt fall</w:t>
      </w:r>
    </w:p>
    <w:p w:rsidR="00F47EDC" w:rsidP="00F47EDC" w:rsidRDefault="00E80374" w14:paraId="16598E11" w14:textId="258A639F">
      <w:r>
        <w:t>Pris</w:t>
      </w:r>
      <w:r w:rsidR="00AD0037">
        <w:t xml:space="preserve"> 470</w:t>
      </w:r>
    </w:p>
    <w:p w:rsidRPr="00F47EDC" w:rsidR="00813A32" w:rsidP="00F47EDC" w:rsidRDefault="00813A32" w14:paraId="5900B849" w14:textId="77777777">
      <w:pPr>
        <w:rPr>
          <w:rStyle w:val="Hyperlnk"/>
          <w:color w:val="auto"/>
          <w:u w:val="none"/>
        </w:rPr>
      </w:pPr>
      <w:hyperlink w:history="1" r:id="rId23">
        <w:r w:rsidRPr="002C008D">
          <w:rPr>
            <w:rStyle w:val="Hyperlnk"/>
          </w:rPr>
          <w:t>Remiss</w:t>
        </w:r>
      </w:hyperlink>
    </w:p>
    <w:p w:rsidR="008C608B" w:rsidP="00813A32" w:rsidRDefault="008C608B" w14:paraId="31275CE2" w14:textId="77777777">
      <w:pPr>
        <w:pStyle w:val="Liststycke"/>
        <w:ind w:firstLine="0"/>
        <w:rPr>
          <w:rStyle w:val="Hyperlnk"/>
        </w:rPr>
      </w:pPr>
    </w:p>
    <w:p w:rsidRPr="0074720E" w:rsidR="008C608B" w:rsidP="008C608B" w:rsidRDefault="008C608B" w14:paraId="32F8FF50" w14:textId="64651114">
      <w:pPr>
        <w:pStyle w:val="Liststycke"/>
        <w:numPr>
          <w:ilvl w:val="1"/>
          <w:numId w:val="1"/>
        </w:numPr>
        <w:rPr>
          <w:b/>
          <w:bCs/>
        </w:rPr>
      </w:pPr>
      <w:hyperlink w:history="1" r:id="rId24">
        <w:proofErr w:type="spellStart"/>
        <w:r w:rsidRPr="0074720E">
          <w:rPr>
            <w:rStyle w:val="Hyperlnk"/>
            <w:b/>
            <w:bCs/>
          </w:rPr>
          <w:t>Pneumocystis</w:t>
        </w:r>
        <w:proofErr w:type="spellEnd"/>
        <w:r w:rsidRPr="0074720E">
          <w:rPr>
            <w:rStyle w:val="Hyperlnk"/>
            <w:b/>
            <w:bCs/>
          </w:rPr>
          <w:t xml:space="preserve"> </w:t>
        </w:r>
        <w:proofErr w:type="spellStart"/>
        <w:r w:rsidRPr="0074720E">
          <w:rPr>
            <w:rStyle w:val="Hyperlnk"/>
            <w:b/>
            <w:bCs/>
          </w:rPr>
          <w:t>jiroveci</w:t>
        </w:r>
        <w:proofErr w:type="spellEnd"/>
      </w:hyperlink>
    </w:p>
    <w:p w:rsidR="00076392" w:rsidP="00F47EDC" w:rsidRDefault="00076392" w14:paraId="1E772D36" w14:textId="61977130">
      <w:r>
        <w:t>Indikation</w:t>
      </w:r>
    </w:p>
    <w:p w:rsidR="00076392" w:rsidP="00F47EDC" w:rsidRDefault="00076392" w14:paraId="2B21ED44" w14:textId="3A32050D">
      <w:r>
        <w:t>Klinisk</w:t>
      </w:r>
      <w:r w:rsidR="00024636">
        <w:t xml:space="preserve"> misstanke hos patient med nedsatt immunförsvar</w:t>
      </w:r>
    </w:p>
    <w:p w:rsidR="003875A6" w:rsidP="00F47EDC" w:rsidRDefault="003753C4" w14:paraId="0EC8EB12" w14:textId="7242839C">
      <w:r>
        <w:t>Pris 933</w:t>
      </w:r>
    </w:p>
    <w:p w:rsidR="00024636" w:rsidP="00F47EDC" w:rsidRDefault="003875A6" w14:paraId="4F1344D6" w14:textId="2EC94788">
      <w:hyperlink w:history="1" r:id="rId25">
        <w:r w:rsidRPr="002C008D">
          <w:rPr>
            <w:rStyle w:val="Hyperlnk"/>
          </w:rPr>
          <w:t>Remiss</w:t>
        </w:r>
      </w:hyperlink>
    </w:p>
    <w:p w:rsidRPr="00A35CA8" w:rsidR="00A35CA8" w:rsidP="00327D08" w:rsidRDefault="002B602A" w14:paraId="16B411C4" w14:textId="2CA8A3FE">
      <w:pPr>
        <w:pStyle w:val="Rubrik2"/>
      </w:pPr>
    </w:p>
    <w:p w:rsidRPr="00A35CA8" w:rsidR="00A35CA8" w:rsidP="17088065" w:rsidRDefault="002B602A" w14:paraId="3F41280B" w14:textId="7C2E1CB1">
      <w:pPr/>
      <w:r>
        <w:br w:type="page"/>
      </w:r>
    </w:p>
    <w:p w:rsidRPr="00A35CA8" w:rsidR="00A35CA8" w:rsidP="00327D08" w:rsidRDefault="002B602A" w14:paraId="19DDFCD7" w14:textId="44EC88DF">
      <w:pPr>
        <w:pStyle w:val="Rubrik2"/>
      </w:pPr>
      <w:r w:rsidR="002B602A">
        <w:rPr/>
        <w:t>Utförande</w:t>
      </w:r>
    </w:p>
    <w:p w:rsidRPr="00A35CA8" w:rsidR="00A35CA8" w:rsidP="00E11805" w:rsidRDefault="00A16D80" w14:paraId="74398AE9" w14:textId="12EB7F10">
      <w:pPr>
        <w:pStyle w:val="Rubrik3"/>
        <w:spacing w:before="120"/>
      </w:pPr>
      <w:bookmarkStart w:name="_Toc195023251" w:id="6"/>
      <w:r>
        <w:t>Provtagning</w:t>
      </w:r>
      <w:bookmarkEnd w:id="6"/>
    </w:p>
    <w:p w:rsidRPr="00B9269F" w:rsidR="00AE3549" w:rsidP="00AE3549" w:rsidRDefault="00095CE8" w14:paraId="2735D687" w14:textId="6F9CAC34">
      <w:pPr>
        <w:keepNext/>
        <w:keepLines/>
        <w:spacing w:after="0"/>
      </w:pPr>
      <w:r>
        <w:t xml:space="preserve">Se länk </w:t>
      </w:r>
      <w:r w:rsidR="00C62033">
        <w:t>via rubriken på respektive analys</w:t>
      </w:r>
      <w:r w:rsidR="00B774C2">
        <w:t>.</w:t>
      </w:r>
    </w:p>
    <w:p w:rsidR="00A35CA8" w:rsidP="2E7331A1" w:rsidRDefault="00A35CA8" w14:paraId="19F25968" w14:textId="4CA6122C">
      <w:pPr>
        <w:pStyle w:val="Rubrik3"/>
        <w:spacing w:before="120"/>
      </w:pPr>
      <w:bookmarkStart w:name="_Toc195023252" w:id="7"/>
      <w:r w:rsidR="00A35CA8">
        <w:rPr/>
        <w:t>Provsvarshantering</w:t>
      </w:r>
      <w:r w:rsidR="5066A673">
        <w:rPr/>
        <w:t xml:space="preserve"> från laboratoriet</w:t>
      </w:r>
      <w:bookmarkEnd w:id="7"/>
    </w:p>
    <w:tbl>
      <w:tblPr>
        <w:tblStyle w:val="Tabellrutnt"/>
        <w:tblW w:w="7463" w:type="dxa"/>
        <w:tblInd w:w="99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398"/>
        <w:gridCol w:w="855"/>
        <w:gridCol w:w="3210"/>
      </w:tblGrid>
      <w:tr w:rsidR="00FD754E" w:rsidTr="63CD190E" w14:paraId="4FD7D872" w14:textId="77777777">
        <w:tc>
          <w:tcPr>
            <w:tcW w:w="3398" w:type="dxa"/>
            <w:tcMar/>
          </w:tcPr>
          <w:p w:rsidR="00FD754E" w:rsidP="004952C6" w:rsidRDefault="00FD754E" w14:paraId="2F7FF24B" w14:textId="33E55F0C">
            <w:pPr>
              <w:pStyle w:val="Liststycke"/>
              <w:numPr>
                <w:ilvl w:val="1"/>
                <w:numId w:val="1"/>
              </w:numPr>
              <w:spacing w:after="0"/>
              <w:ind w:left="312" w:right="96"/>
            </w:pPr>
            <w:r>
              <w:t>Akut luftvägspanel</w:t>
            </w:r>
          </w:p>
        </w:tc>
        <w:tc>
          <w:tcPr>
            <w:tcW w:w="855" w:type="dxa"/>
            <w:tcMar/>
          </w:tcPr>
          <w:p w:rsidR="00FD754E" w:rsidP="004952C6" w:rsidRDefault="00FD754E" w14:paraId="5A7EE36A" w14:textId="49C38534">
            <w:pPr>
              <w:spacing w:after="0"/>
              <w:ind w:left="0" w:right="32"/>
            </w:pPr>
            <w:r>
              <w:t>SÄS</w:t>
            </w:r>
          </w:p>
        </w:tc>
        <w:tc>
          <w:tcPr>
            <w:tcW w:w="3210" w:type="dxa"/>
            <w:tcMar/>
          </w:tcPr>
          <w:p w:rsidR="00FD754E" w:rsidP="004952C6" w:rsidRDefault="00FD754E" w14:paraId="50E72DE0" w14:textId="033C0300">
            <w:pPr>
              <w:spacing w:after="0"/>
              <w:ind w:left="126" w:right="96"/>
            </w:pPr>
            <w:r w:rsidRPr="00B453B9">
              <w:t>Telefonsvar</w:t>
            </w:r>
          </w:p>
        </w:tc>
      </w:tr>
      <w:tr w:rsidR="00FD754E" w:rsidTr="63CD190E" w14:paraId="6770C63A" w14:textId="77777777">
        <w:tc>
          <w:tcPr>
            <w:tcW w:w="3398" w:type="dxa"/>
            <w:tcMar/>
          </w:tcPr>
          <w:p w:rsidR="00FD754E" w:rsidP="004952C6" w:rsidRDefault="00FD754E" w14:paraId="269760BC" w14:textId="2FF0425F">
            <w:pPr>
              <w:pStyle w:val="Liststycke"/>
              <w:numPr>
                <w:ilvl w:val="1"/>
                <w:numId w:val="1"/>
              </w:numPr>
              <w:spacing w:after="0"/>
              <w:ind w:left="312" w:right="96"/>
            </w:pPr>
            <w:r w:rsidRPr="00056B7A">
              <w:t>Luftvägspanel</w:t>
            </w:r>
          </w:p>
        </w:tc>
        <w:tc>
          <w:tcPr>
            <w:tcW w:w="855" w:type="dxa"/>
            <w:tcMar/>
          </w:tcPr>
          <w:p w:rsidR="00FD754E" w:rsidP="004952C6" w:rsidRDefault="00FD754E" w14:paraId="1866E58A" w14:textId="1483EDF2">
            <w:pPr>
              <w:spacing w:after="0"/>
              <w:ind w:left="0" w:right="32"/>
            </w:pPr>
            <w:r>
              <w:t>SÄS</w:t>
            </w:r>
          </w:p>
        </w:tc>
        <w:tc>
          <w:tcPr>
            <w:tcW w:w="3210" w:type="dxa"/>
            <w:tcMar/>
          </w:tcPr>
          <w:p w:rsidR="00FD754E" w:rsidP="004952C6" w:rsidRDefault="00FD754E" w14:paraId="3E809F6C" w14:textId="721D11C0">
            <w:pPr>
              <w:spacing w:after="0"/>
              <w:ind w:left="126" w:right="96"/>
            </w:pPr>
            <w:r>
              <w:t xml:space="preserve">Lab-modul i </w:t>
            </w:r>
            <w:proofErr w:type="spellStart"/>
            <w:r>
              <w:t>Melior</w:t>
            </w:r>
            <w:proofErr w:type="spellEnd"/>
          </w:p>
        </w:tc>
      </w:tr>
      <w:tr w:rsidR="00F44472" w:rsidTr="63CD190E" w14:paraId="0D22864A" w14:textId="77777777">
        <w:tc>
          <w:tcPr>
            <w:tcW w:w="3398" w:type="dxa"/>
            <w:tcMar/>
          </w:tcPr>
          <w:p w:rsidRPr="00056B7A" w:rsidR="00F44472" w:rsidP="004952C6" w:rsidRDefault="00F44472" w14:paraId="00299A25" w14:textId="77777777">
            <w:pPr>
              <w:pStyle w:val="Liststycke"/>
              <w:spacing w:after="0"/>
              <w:ind w:left="312" w:right="96" w:firstLine="0"/>
            </w:pPr>
          </w:p>
        </w:tc>
        <w:tc>
          <w:tcPr>
            <w:tcW w:w="855" w:type="dxa"/>
            <w:tcMar/>
          </w:tcPr>
          <w:p w:rsidR="00F44472" w:rsidP="004952C6" w:rsidRDefault="00F44472" w14:paraId="570B2A66" w14:textId="579F5DB7">
            <w:pPr>
              <w:spacing w:after="0"/>
              <w:ind w:left="0" w:right="32"/>
            </w:pPr>
          </w:p>
        </w:tc>
        <w:tc>
          <w:tcPr>
            <w:tcW w:w="3210" w:type="dxa"/>
            <w:tcMar/>
          </w:tcPr>
          <w:p w:rsidR="00F44472" w:rsidP="004952C6" w:rsidRDefault="00F44472" w14:paraId="6266644B" w14:textId="2345493C">
            <w:pPr>
              <w:spacing w:after="0"/>
              <w:ind w:left="126" w:right="96"/>
            </w:pPr>
            <w:r>
              <w:t>Ej telefonsvar</w:t>
            </w:r>
          </w:p>
        </w:tc>
      </w:tr>
      <w:tr w:rsidR="00FD754E" w:rsidTr="63CD190E" w14:paraId="4467D04C" w14:textId="77777777">
        <w:tc>
          <w:tcPr>
            <w:tcW w:w="3398" w:type="dxa"/>
            <w:tcMar/>
          </w:tcPr>
          <w:p w:rsidR="00FD754E" w:rsidP="004952C6" w:rsidRDefault="00FD754E" w14:paraId="6C7190A9" w14:textId="06D5FABB">
            <w:pPr>
              <w:pStyle w:val="Liststycke"/>
              <w:numPr>
                <w:ilvl w:val="1"/>
                <w:numId w:val="1"/>
              </w:numPr>
              <w:spacing w:after="0"/>
              <w:ind w:left="312" w:right="0"/>
            </w:pPr>
            <w:r>
              <w:t>Atypiska luftvägsbakterier</w:t>
            </w:r>
          </w:p>
        </w:tc>
        <w:tc>
          <w:tcPr>
            <w:tcW w:w="855" w:type="dxa"/>
            <w:tcMar/>
          </w:tcPr>
          <w:p w:rsidR="00FD754E" w:rsidP="004952C6" w:rsidRDefault="00FD754E" w14:paraId="5BC78B52" w14:textId="2989239F">
            <w:pPr>
              <w:spacing w:after="0"/>
              <w:ind w:left="0" w:right="32"/>
            </w:pPr>
            <w:r>
              <w:t>SÄS</w:t>
            </w:r>
          </w:p>
        </w:tc>
        <w:tc>
          <w:tcPr>
            <w:tcW w:w="3210" w:type="dxa"/>
            <w:tcMar/>
          </w:tcPr>
          <w:p w:rsidR="00FD754E" w:rsidP="17088065" w:rsidRDefault="00FD754E" w14:paraId="1138A03C" w14:textId="5606CEAE">
            <w:pPr>
              <w:pStyle w:val="Normal"/>
              <w:suppressLineNumbers w:val="0"/>
              <w:bidi w:val="0"/>
              <w:spacing w:before="0" w:beforeAutospacing="off" w:after="0" w:afterAutospacing="off" w:line="288" w:lineRule="auto"/>
              <w:ind w:left="126" w:right="720"/>
              <w:jc w:val="left"/>
            </w:pPr>
            <w:r w:rsidR="59BBE4F7">
              <w:rPr/>
              <w:t>Lab-modul i Melior</w:t>
            </w:r>
          </w:p>
        </w:tc>
      </w:tr>
      <w:tr w:rsidR="00FD754E" w:rsidTr="63CD190E" w14:paraId="43DE630D" w14:textId="77777777">
        <w:tc>
          <w:tcPr>
            <w:tcW w:w="3398" w:type="dxa"/>
            <w:tcMar/>
          </w:tcPr>
          <w:p w:rsidR="00FD754E" w:rsidP="004952C6" w:rsidRDefault="00FD754E" w14:paraId="5DAEDDC8" w14:textId="714A0365">
            <w:pPr>
              <w:pStyle w:val="Liststycke"/>
              <w:numPr>
                <w:ilvl w:val="1"/>
                <w:numId w:val="1"/>
              </w:numPr>
              <w:spacing w:after="0"/>
              <w:ind w:left="312" w:right="0"/>
            </w:pPr>
            <w:r>
              <w:t>Luftvägsblock</w:t>
            </w:r>
          </w:p>
        </w:tc>
        <w:tc>
          <w:tcPr>
            <w:tcW w:w="855" w:type="dxa"/>
            <w:tcMar/>
          </w:tcPr>
          <w:p w:rsidR="00FD754E" w:rsidP="004952C6" w:rsidRDefault="00FD754E" w14:paraId="187F2A42" w14:textId="29AE806C">
            <w:pPr>
              <w:spacing w:after="0"/>
              <w:ind w:left="0" w:right="32"/>
            </w:pPr>
            <w:r>
              <w:t>SU</w:t>
            </w:r>
          </w:p>
        </w:tc>
        <w:tc>
          <w:tcPr>
            <w:tcW w:w="3210" w:type="dxa"/>
            <w:tcMar/>
          </w:tcPr>
          <w:p w:rsidR="00FD754E" w:rsidP="004952C6" w:rsidRDefault="00FD754E" w14:paraId="6184EF54" w14:textId="4E72E5E2">
            <w:pPr>
              <w:spacing w:after="0"/>
              <w:ind w:left="126" w:right="176"/>
            </w:pPr>
            <w:r>
              <w:t xml:space="preserve">Lab-modul </w:t>
            </w:r>
            <w:proofErr w:type="spellStart"/>
            <w:r>
              <w:t>Melior</w:t>
            </w:r>
            <w:proofErr w:type="spellEnd"/>
          </w:p>
        </w:tc>
      </w:tr>
      <w:tr w:rsidR="00FD754E" w:rsidTr="63CD190E" w14:paraId="0A86C628" w14:textId="77777777">
        <w:tc>
          <w:tcPr>
            <w:tcW w:w="3398" w:type="dxa"/>
            <w:tcMar/>
          </w:tcPr>
          <w:p w:rsidR="00FD754E" w:rsidP="004952C6" w:rsidRDefault="00FD754E" w14:paraId="458AB507" w14:textId="453F8999">
            <w:pPr>
              <w:pStyle w:val="Liststycke"/>
              <w:numPr>
                <w:ilvl w:val="1"/>
                <w:numId w:val="1"/>
              </w:numPr>
              <w:spacing w:after="0"/>
              <w:ind w:left="312" w:right="0"/>
            </w:pPr>
            <w:r>
              <w:t>Atypiska luftvägsbakterier</w:t>
            </w:r>
          </w:p>
        </w:tc>
        <w:tc>
          <w:tcPr>
            <w:tcW w:w="855" w:type="dxa"/>
            <w:tcMar/>
          </w:tcPr>
          <w:p w:rsidR="00FD754E" w:rsidP="004952C6" w:rsidRDefault="00FD754E" w14:paraId="754F9612" w14:textId="22505961">
            <w:pPr>
              <w:spacing w:after="0"/>
              <w:ind w:left="0" w:right="32"/>
            </w:pPr>
            <w:r>
              <w:t>SU</w:t>
            </w:r>
          </w:p>
        </w:tc>
        <w:tc>
          <w:tcPr>
            <w:tcW w:w="3210" w:type="dxa"/>
            <w:tcMar/>
          </w:tcPr>
          <w:p w:rsidR="00FD754E" w:rsidP="004952C6" w:rsidRDefault="00FD754E" w14:paraId="093D2A27" w14:textId="36B4B9DF">
            <w:pPr>
              <w:spacing w:after="0"/>
              <w:ind w:left="126" w:right="176"/>
            </w:pPr>
            <w:r>
              <w:t>Papperssvar till E-arkiv</w:t>
            </w:r>
          </w:p>
        </w:tc>
      </w:tr>
      <w:tr w:rsidR="00FD754E" w:rsidTr="63CD190E" w14:paraId="5D6E5460" w14:textId="77777777">
        <w:tc>
          <w:tcPr>
            <w:tcW w:w="3398" w:type="dxa"/>
            <w:tcMar/>
          </w:tcPr>
          <w:p w:rsidR="00FD754E" w:rsidP="004952C6" w:rsidRDefault="00FD754E" w14:paraId="6F6C918B" w14:textId="7BD9AF98">
            <w:pPr>
              <w:pStyle w:val="Liststycke"/>
              <w:numPr>
                <w:ilvl w:val="1"/>
                <w:numId w:val="1"/>
              </w:numPr>
              <w:spacing w:after="0"/>
              <w:ind w:left="312" w:right="0"/>
            </w:pPr>
            <w:r>
              <w:t>Kikhosta</w:t>
            </w:r>
          </w:p>
        </w:tc>
        <w:tc>
          <w:tcPr>
            <w:tcW w:w="855" w:type="dxa"/>
            <w:tcMar/>
          </w:tcPr>
          <w:p w:rsidR="00FD754E" w:rsidP="004952C6" w:rsidRDefault="00FD754E" w14:paraId="3318775C" w14:textId="72434A8D">
            <w:pPr>
              <w:spacing w:after="0"/>
              <w:ind w:left="0" w:right="32"/>
            </w:pPr>
            <w:r>
              <w:t>SU</w:t>
            </w:r>
          </w:p>
        </w:tc>
        <w:tc>
          <w:tcPr>
            <w:tcW w:w="3210" w:type="dxa"/>
            <w:tcMar/>
          </w:tcPr>
          <w:p w:rsidR="00FD754E" w:rsidP="004952C6" w:rsidRDefault="00FD754E" w14:paraId="4CA7D39F" w14:textId="146DD1ED">
            <w:pPr>
              <w:spacing w:after="0"/>
              <w:ind w:left="126" w:right="176"/>
            </w:pPr>
            <w:r>
              <w:t>Papperssvar till E-arkiv</w:t>
            </w:r>
          </w:p>
        </w:tc>
      </w:tr>
    </w:tbl>
    <w:p w:rsidRPr="00F47EDC" w:rsidR="00F47EDC" w:rsidP="63CD190E" w:rsidRDefault="00F47EDC" w14:paraId="6486E593" w14:textId="3029E79B">
      <w:pPr>
        <w:pStyle w:val="Rubrik3"/>
        <w:spacing w:before="120"/>
        <w:rPr>
          <w:highlight w:val="yellow"/>
        </w:rPr>
      </w:pPr>
    </w:p>
    <w:p w:rsidRPr="00F47EDC" w:rsidR="00F47EDC" w:rsidP="2E7331A1" w:rsidRDefault="00F47EDC" w14:paraId="0723DE57" w14:textId="0B78ECEB">
      <w:pPr>
        <w:pStyle w:val="Rubrik3"/>
        <w:spacing w:before="120"/>
      </w:pPr>
      <w:r w:rsidR="700220B2">
        <w:rPr/>
        <w:t>Provsvarshantering till poliklinisk patient</w:t>
      </w:r>
    </w:p>
    <w:p w:rsidRPr="00F47EDC" w:rsidR="00F47EDC" w:rsidP="5FBB8B75" w:rsidRDefault="00F47EDC" w14:paraId="4F7F7559" w14:textId="20985FAA">
      <w:pPr>
        <w:pStyle w:val="Liststycke"/>
        <w:numPr>
          <w:ilvl w:val="0"/>
          <w:numId w:val="19"/>
        </w:numPr>
        <w:rPr>
          <w:color w:val="auto"/>
        </w:rPr>
      </w:pPr>
      <w:r w:rsidRPr="5FBB8B75" w:rsidR="33B11D9B">
        <w:rPr>
          <w:color w:val="auto"/>
        </w:rPr>
        <w:t xml:space="preserve">Patient som provstas på akutmottagningen får information om att </w:t>
      </w:r>
      <w:r w:rsidRPr="5FBB8B75" w:rsidR="33B11D9B">
        <w:rPr>
          <w:color w:val="auto"/>
        </w:rPr>
        <w:t>vi hör</w:t>
      </w:r>
      <w:r w:rsidRPr="5FBB8B75" w:rsidR="33B11D9B">
        <w:rPr>
          <w:color w:val="auto"/>
        </w:rPr>
        <w:t xml:space="preserve"> av oss via 1177 vid positivt fynd</w:t>
      </w:r>
    </w:p>
    <w:p w:rsidRPr="00F47EDC" w:rsidR="00F47EDC" w:rsidP="5FBB8B75" w:rsidRDefault="00F47EDC" w14:paraId="487973DC" w14:textId="37BB8FAD">
      <w:pPr>
        <w:pStyle w:val="Liststycke"/>
        <w:numPr>
          <w:ilvl w:val="0"/>
          <w:numId w:val="19"/>
        </w:numPr>
        <w:rPr>
          <w:i w:val="1"/>
          <w:iCs w:val="1"/>
          <w:color w:val="auto"/>
        </w:rPr>
      </w:pPr>
      <w:r w:rsidRPr="5FBB8B75" w:rsidR="33B11D9B">
        <w:rPr>
          <w:color w:val="auto"/>
        </w:rPr>
        <w:t>Positivt provsvar går till sekreterare på akutmottagningen som använder brevmall i Melior</w:t>
      </w:r>
      <w:r w:rsidRPr="5FBB8B75" w:rsidR="07020E85">
        <w:rPr>
          <w:color w:val="auto"/>
        </w:rPr>
        <w:t xml:space="preserve"> </w:t>
      </w:r>
      <w:r w:rsidRPr="5FBB8B75" w:rsidR="07020E85">
        <w:rPr>
          <w:i w:val="1"/>
          <w:iCs w:val="1"/>
          <w:color w:val="auto"/>
        </w:rPr>
        <w:t xml:space="preserve">(Brevmall </w:t>
      </w:r>
      <w:bookmarkStart w:name="_Int_Xj78W6MZ" w:id="955503658"/>
      <w:r w:rsidRPr="5FBB8B75" w:rsidR="07020E85">
        <w:rPr>
          <w:i w:val="1"/>
          <w:iCs w:val="1"/>
          <w:color w:val="auto"/>
        </w:rPr>
        <w:t>provsvar luftvägsinfektion</w:t>
      </w:r>
      <w:bookmarkEnd w:id="955503658"/>
      <w:r w:rsidRPr="5FBB8B75" w:rsidR="07020E85">
        <w:rPr>
          <w:i w:val="1"/>
          <w:iCs w:val="1"/>
          <w:color w:val="auto"/>
        </w:rPr>
        <w:t>)</w:t>
      </w:r>
    </w:p>
    <w:p w:rsidRPr="00F47EDC" w:rsidR="00F47EDC" w:rsidP="5FBB8B75" w:rsidRDefault="00F47EDC" w14:paraId="30649DE2" w14:textId="23CB6B23">
      <w:pPr>
        <w:pStyle w:val="Liststycke"/>
        <w:numPr>
          <w:ilvl w:val="0"/>
          <w:numId w:val="19"/>
        </w:numPr>
        <w:rPr>
          <w:color w:val="auto"/>
        </w:rPr>
      </w:pPr>
      <w:r w:rsidRPr="5FBB8B75" w:rsidR="33B11D9B">
        <w:rPr>
          <w:color w:val="auto"/>
        </w:rPr>
        <w:t xml:space="preserve">Färdigt brevsvar skrivs ut som </w:t>
      </w:r>
      <w:r w:rsidRPr="5FBB8B75" w:rsidR="0044BE4A">
        <w:rPr>
          <w:color w:val="auto"/>
        </w:rPr>
        <w:t>PDF-fil</w:t>
      </w:r>
      <w:r w:rsidRPr="5FBB8B75" w:rsidR="5071E230">
        <w:rPr>
          <w:color w:val="auto"/>
        </w:rPr>
        <w:t xml:space="preserve"> som sparas</w:t>
      </w:r>
      <w:r w:rsidRPr="5FBB8B75" w:rsidR="33B11D9B">
        <w:rPr>
          <w:color w:val="auto"/>
        </w:rPr>
        <w:t xml:space="preserve"> </w:t>
      </w:r>
      <w:r w:rsidRPr="5FBB8B75" w:rsidR="194568C7">
        <w:rPr>
          <w:color w:val="auto"/>
        </w:rPr>
        <w:t>i dato</w:t>
      </w:r>
      <w:r w:rsidRPr="5FBB8B75" w:rsidR="63DCB301">
        <w:rPr>
          <w:color w:val="auto"/>
        </w:rPr>
        <w:t>r</w:t>
      </w:r>
      <w:r w:rsidRPr="5FBB8B75" w:rsidR="194568C7">
        <w:rPr>
          <w:color w:val="auto"/>
        </w:rPr>
        <w:t xml:space="preserve">ns Templagring(T) </w:t>
      </w:r>
      <w:r w:rsidRPr="5FBB8B75" w:rsidR="33B11D9B">
        <w:rPr>
          <w:color w:val="auto"/>
        </w:rPr>
        <w:t>och</w:t>
      </w:r>
      <w:r w:rsidRPr="5FBB8B75" w:rsidR="1086EA2E">
        <w:rPr>
          <w:color w:val="auto"/>
        </w:rPr>
        <w:t xml:space="preserve"> sedan</w:t>
      </w:r>
      <w:r w:rsidRPr="5FBB8B75" w:rsidR="33B11D9B">
        <w:rPr>
          <w:color w:val="auto"/>
        </w:rPr>
        <w:t xml:space="preserve"> skickas som bilaga via meddelan</w:t>
      </w:r>
      <w:r w:rsidRPr="5FBB8B75" w:rsidR="6EB96775">
        <w:rPr>
          <w:color w:val="auto"/>
        </w:rPr>
        <w:t>de</w:t>
      </w:r>
      <w:r w:rsidRPr="5FBB8B75" w:rsidR="33B11D9B">
        <w:rPr>
          <w:color w:val="auto"/>
        </w:rPr>
        <w:t xml:space="preserve"> i 1</w:t>
      </w:r>
      <w:r w:rsidRPr="5FBB8B75" w:rsidR="6B5D86E8">
        <w:rPr>
          <w:color w:val="auto"/>
        </w:rPr>
        <w:t>177 till patienten</w:t>
      </w:r>
    </w:p>
    <w:p w:rsidRPr="00F47EDC" w:rsidR="00F47EDC" w:rsidP="63CD190E" w:rsidRDefault="00F47EDC" w14:paraId="604A4964" w14:textId="4FC3BB06">
      <w:pPr>
        <w:pStyle w:val="Liststycke"/>
        <w:numPr>
          <w:ilvl w:val="0"/>
          <w:numId w:val="19"/>
        </w:numPr>
        <w:rPr>
          <w:color w:val="auto"/>
        </w:rPr>
      </w:pPr>
      <w:r w:rsidRPr="5FBB8B75" w:rsidR="645D60AB">
        <w:rPr>
          <w:color w:val="auto"/>
        </w:rPr>
        <w:t>Om patienten ej är kopplad till 1177 skickas brevet per post</w:t>
      </w:r>
      <w:r w:rsidRPr="5FBB8B75" w:rsidR="645D60AB">
        <w:rPr>
          <w:color w:val="auto"/>
        </w:rPr>
        <w:t>.</w:t>
      </w:r>
    </w:p>
    <w:p w:rsidRPr="00F47EDC" w:rsidR="00F47EDC" w:rsidP="00F47EDC" w:rsidRDefault="00F47EDC" w14:paraId="664694D1" w14:textId="70C882E2"/>
    <w:p w:rsidRPr="00A35CA8" w:rsidR="00A35CA8" w:rsidP="002C13C1" w:rsidRDefault="00A35CA8" w14:paraId="449A35B6" w14:textId="4AEDBD56">
      <w:pPr>
        <w:pStyle w:val="Rubrik3"/>
      </w:pPr>
      <w:bookmarkStart w:name="_Toc195023253" w:id="8"/>
      <w:r w:rsidRPr="00A35CA8">
        <w:t>Dokumentation</w:t>
      </w:r>
      <w:bookmarkEnd w:id="8"/>
    </w:p>
    <w:p w:rsidRPr="00B00005" w:rsidR="006D1D15" w:rsidP="00515A21" w:rsidRDefault="006E6635" w14:paraId="7DAA7D7F" w14:textId="17085434">
      <w:r>
        <w:t>Ordination av prover dokumenteras i Planering i Melior under rubriken</w:t>
      </w:r>
      <w:r w:rsidR="00B00005">
        <w:t xml:space="preserve"> </w:t>
      </w:r>
      <w:r w:rsidRPr="005B0590" w:rsidR="005B0590">
        <w:rPr>
          <w:i/>
          <w:iCs/>
        </w:rPr>
        <w:t>P</w:t>
      </w:r>
      <w:r w:rsidRPr="005B0590" w:rsidR="006D1D15">
        <w:rPr>
          <w:i/>
          <w:iCs/>
        </w:rPr>
        <w:t>rov</w:t>
      </w:r>
      <w:r w:rsidRPr="005D299F" w:rsidR="006D1D15">
        <w:rPr>
          <w:i/>
          <w:iCs/>
        </w:rPr>
        <w:t>tagning</w:t>
      </w:r>
      <w:r w:rsidRPr="005B0590" w:rsidR="005B0590">
        <w:rPr>
          <w:i/>
          <w:iCs/>
        </w:rPr>
        <w:t xml:space="preserve"> </w:t>
      </w:r>
      <w:r w:rsidR="005B0590">
        <w:rPr>
          <w:i/>
          <w:iCs/>
        </w:rPr>
        <w:t>m</w:t>
      </w:r>
      <w:r w:rsidRPr="005D299F" w:rsidR="005B0590">
        <w:rPr>
          <w:i/>
          <w:iCs/>
        </w:rPr>
        <w:t>ikrobiol</w:t>
      </w:r>
      <w:r w:rsidR="005B0590">
        <w:rPr>
          <w:i/>
          <w:iCs/>
        </w:rPr>
        <w:t>ogi</w:t>
      </w:r>
      <w:r w:rsidR="00B00005">
        <w:t>.</w:t>
      </w:r>
    </w:p>
    <w:p w:rsidR="006D1D15" w:rsidP="00515A21" w:rsidRDefault="006E6635" w14:paraId="64C60AA1" w14:textId="628FAF8D">
      <w:pPr>
        <w:pStyle w:val="Liststycke"/>
        <w:numPr>
          <w:ilvl w:val="1"/>
          <w:numId w:val="1"/>
        </w:numPr>
      </w:pPr>
      <w:r>
        <w:lastRenderedPageBreak/>
        <w:t xml:space="preserve">Utförd provtagning dokumenteras </w:t>
      </w:r>
      <w:r w:rsidR="002804C4">
        <w:t>enligt</w:t>
      </w:r>
      <w:r w:rsidR="006D1D15">
        <w:t xml:space="preserve"> nedan</w:t>
      </w:r>
    </w:p>
    <w:p w:rsidR="002E054E" w:rsidP="00515A21" w:rsidRDefault="00510D27" w14:paraId="49086B0A" w14:textId="0D974347">
      <w:pPr>
        <w:pStyle w:val="Liststycke"/>
        <w:numPr>
          <w:ilvl w:val="1"/>
          <w:numId w:val="1"/>
        </w:numPr>
      </w:pPr>
      <w:r>
        <w:t xml:space="preserve">Telefonsvar dokumenteras av </w:t>
      </w:r>
      <w:r w:rsidR="00446CB4">
        <w:t>svars</w:t>
      </w:r>
      <w:r>
        <w:t>mottagaren</w:t>
      </w:r>
      <w:r w:rsidR="00D93AF5">
        <w:t xml:space="preserve">, </w:t>
      </w:r>
      <w:r w:rsidR="002E3EB0">
        <w:t>och med fördel</w:t>
      </w:r>
      <w:r w:rsidR="00D93AF5">
        <w:t xml:space="preserve"> även på svar som leverera</w:t>
      </w:r>
      <w:r w:rsidR="00B00005">
        <w:t>t</w:t>
      </w:r>
      <w:r w:rsidR="00D93AF5">
        <w:t xml:space="preserve">s i </w:t>
      </w:r>
      <w:proofErr w:type="spellStart"/>
      <w:r w:rsidR="00D93AF5">
        <w:t>lab</w:t>
      </w:r>
      <w:proofErr w:type="spellEnd"/>
      <w:r w:rsidR="00D93AF5">
        <w:t>-modul</w:t>
      </w:r>
      <w:r w:rsidR="000722D2">
        <w:t xml:space="preserve">, enligt nedan. </w:t>
      </w:r>
      <w:r w:rsidR="00922D55">
        <w:t xml:space="preserve">(Ordet </w:t>
      </w:r>
      <w:r w:rsidRPr="00515A21" w:rsidR="00922D55">
        <w:rPr>
          <w:i/>
          <w:iCs/>
        </w:rPr>
        <w:t>Utfört</w:t>
      </w:r>
      <w:r w:rsidR="00922D55">
        <w:t xml:space="preserve"> byts ut mot </w:t>
      </w:r>
      <w:r w:rsidRPr="00515A21" w:rsidR="004F350B">
        <w:rPr>
          <w:i/>
          <w:iCs/>
        </w:rPr>
        <w:t>P</w:t>
      </w:r>
      <w:r w:rsidRPr="00515A21" w:rsidR="00922D55">
        <w:rPr>
          <w:i/>
          <w:iCs/>
        </w:rPr>
        <w:t>ositivt</w:t>
      </w:r>
      <w:r w:rsidR="00922D55">
        <w:t xml:space="preserve"> eller </w:t>
      </w:r>
      <w:r w:rsidRPr="00515A21" w:rsidR="004F350B">
        <w:rPr>
          <w:i/>
          <w:iCs/>
        </w:rPr>
        <w:t>N</w:t>
      </w:r>
      <w:r w:rsidRPr="00515A21" w:rsidR="00922D55">
        <w:rPr>
          <w:i/>
          <w:iCs/>
        </w:rPr>
        <w:t>egativt</w:t>
      </w:r>
      <w:r w:rsidR="00922D55">
        <w:t>.)</w:t>
      </w:r>
    </w:p>
    <w:p w:rsidR="00D70A7D" w:rsidP="00A73881" w:rsidRDefault="00A9075E" w14:paraId="1B73E74A" w14:textId="05649F23">
      <w:r>
        <w:rPr>
          <w:noProof/>
        </w:rPr>
        <w:drawing>
          <wp:inline distT="0" distB="0" distL="0" distR="0" wp14:anchorId="47609AB4" wp14:editId="403BEE97">
            <wp:extent cx="4953600" cy="2041200"/>
            <wp:effectExtent l="19050" t="19050" r="19050" b="16510"/>
            <wp:docPr id="1" name="Picture 1" descr="Skärmdump från journalsystemet Melior som visar hur mikrobiologisk provtagning dokumenteras i anteckning i patientjournalen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kärmdump från journalsystemet Melior som visar hur mikrobiologisk provtagning dokumenteras i anteckning i patientjournalen. 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600" cy="20412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sectPr w:rsidR="00D70A7D" w:rsidSect="003E0FE9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F4F7A" w:rsidRDefault="004F4F7A" w14:paraId="4D97F71A" w14:textId="77777777">
      <w:r>
        <w:separator/>
      </w:r>
    </w:p>
  </w:endnote>
  <w:endnote w:type="continuationSeparator" w:id="0">
    <w:p w:rsidR="004F4F7A" w:rsidRDefault="004F4F7A" w14:paraId="54A023C4" w14:textId="77777777">
      <w:r>
        <w:continuationSeparator/>
      </w:r>
    </w:p>
  </w:endnote>
  <w:endnote w:type="continuationNotice" w:id="1">
    <w:p w:rsidR="004F4F7A" w:rsidRDefault="004F4F7A" w14:paraId="086A70C8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660269" w:rsidP="00413F58" w:rsidRDefault="00413F58" w14:paraId="1FE2B822" w14:textId="1885B36E">
    <w:pPr>
      <w:pStyle w:val="Sidfot"/>
      <w:spacing w:after="0" w:line="240" w:lineRule="auto"/>
      <w:ind w:left="6237" w:firstLine="426"/>
      <w:jc w:val="left"/>
    </w:pPr>
    <w:r>
      <w:rPr>
        <w:noProof/>
      </w:rPr>
      <w:drawing>
        <wp:inline distT="0" distB="0" distL="0" distR="0" wp14:anchorId="5C4134DD" wp14:editId="4C95DB13">
          <wp:extent cx="1897200" cy="363600"/>
          <wp:effectExtent l="0" t="0" r="0" b="0"/>
          <wp:docPr id="153909288" name="Bildobjekt 1" descr="Logotyp Västra Götalandsregion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909288" name="Bildobjekt 1" descr="Logotyp Västra Götalandsregionen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97200" cy="36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F4F7A" w:rsidRDefault="004F4F7A" w14:paraId="0D19E748" w14:textId="77777777"/>
  </w:footnote>
  <w:footnote w:type="continuationSeparator" w:id="0">
    <w:p w:rsidR="004F4F7A" w:rsidRDefault="004F4F7A" w14:paraId="2F0ED831" w14:textId="77777777">
      <w:r>
        <w:continuationSeparator/>
      </w:r>
    </w:p>
  </w:footnote>
  <w:footnote w:type="continuationNotice" w:id="1">
    <w:p w:rsidR="004F4F7A" w:rsidRDefault="004F4F7A" w14:paraId="7ED881A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0600" w:rsidRDefault="00B30600" w14:paraId="31BB8FD6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CEA8559">
              <wp:simplePos x="0" y="0"/>
              <wp:positionH relativeFrom="column">
                <wp:posOffset>-1270</wp:posOffset>
              </wp:positionH>
              <wp:positionV relativeFrom="paragraph">
                <wp:posOffset>1270</wp:posOffset>
              </wp:positionV>
              <wp:extent cx="5981700" cy="32385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8170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A9360F" w:rsidP="00A9360F" w:rsidRDefault="00A9360F" w14:paraId="14E0EA71" w14:textId="7B3DDBCF">
                          <w:pPr>
                            <w:ind w:left="0"/>
                          </w:pPr>
                          <w:r>
                            <w:rPr>
                              <w:sz w:val="20"/>
                              <w:szCs w:val="20"/>
                            </w:rPr>
                            <w:t xml:space="preserve">Aktualiteten </w:t>
                          </w:r>
                          <w:r w:rsidR="00407EFC">
                            <w:rPr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utskriven version kan verifieras via platsen för styrdokument på </w:t>
                          </w:r>
                          <w:r w:rsidR="003561D8">
                            <w:rPr>
                              <w:sz w:val="20"/>
                              <w:szCs w:val="20"/>
                            </w:rPr>
                            <w:t>SÄS intranät</w:t>
                          </w:r>
                        </w:p>
                        <w:p w:rsidR="00DA65C4" w:rsidP="00DA65C4" w:rsidRDefault="00DA65C4" w14:paraId="70464969" w14:textId="70B96EEA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 Box 10" style="position:absolute;left:0;text-align:left;margin-left:-.1pt;margin-top:.1pt;width:471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">
              <v:textbox>
                <w:txbxContent>
                  <w:p w:rsidR="00A9360F" w:rsidP="00A9360F" w:rsidRDefault="00A9360F" w14:paraId="14E0EA71" w14:textId="7B3DDBCF">
                    <w:pPr>
                      <w:ind w:left="0"/>
                    </w:pPr>
                    <w:r>
                      <w:rPr>
                        <w:sz w:val="20"/>
                        <w:szCs w:val="20"/>
                      </w:rPr>
                      <w:t xml:space="preserve">Aktualiteten </w:t>
                    </w:r>
                    <w:r w:rsidR="00407EFC">
                      <w:rPr>
                        <w:sz w:val="20"/>
                        <w:szCs w:val="20"/>
                      </w:rPr>
                      <w:t>i</w:t>
                    </w:r>
                    <w:r>
                      <w:rPr>
                        <w:sz w:val="20"/>
                        <w:szCs w:val="20"/>
                      </w:rPr>
                      <w:t xml:space="preserve"> utskriven version kan verifieras via platsen för styrdokument på </w:t>
                    </w:r>
                    <w:r w:rsidR="003561D8">
                      <w:rPr>
                        <w:sz w:val="20"/>
                        <w:szCs w:val="20"/>
                      </w:rPr>
                      <w:t>SÄS intranät</w:t>
                    </w:r>
                  </w:p>
                  <w:p w:rsidR="00DA65C4" w:rsidP="00DA65C4" w:rsidRDefault="00DA65C4" w14:paraId="70464969" w14:textId="70B96EEA">
                    <w:pPr>
                      <w:ind w:left="0"/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A4EB9" w:rsidP="00413A60" w:rsidRDefault="00413A60" w14:paraId="058CDD4D" w14:textId="6F77E1F7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7982AB" wp14:editId="52CEEE86">
              <wp:simplePos x="0" y="0"/>
              <wp:positionH relativeFrom="column">
                <wp:posOffset>-172721</wp:posOffset>
              </wp:positionH>
              <wp:positionV relativeFrom="paragraph">
                <wp:posOffset>-65405</wp:posOffset>
              </wp:positionV>
              <wp:extent cx="6459855" cy="3238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59855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Pr="006E0294" w:rsidR="00413A60" w:rsidRDefault="00A9360F" w14:paraId="72D45401" w14:textId="28F5AAC1">
                          <w:pPr>
                            <w:ind w:left="0"/>
                          </w:pPr>
                          <w:r w:rsidRPr="006E0294">
                            <w:rPr>
                              <w:sz w:val="20"/>
                              <w:szCs w:val="20"/>
                            </w:rPr>
                            <w:t xml:space="preserve">Aktualiteten </w:t>
                          </w:r>
                          <w:r w:rsidRPr="006E0294" w:rsidR="00407EFC">
                            <w:rPr>
                              <w:sz w:val="20"/>
                              <w:szCs w:val="20"/>
                            </w:rPr>
                            <w:t>i</w:t>
                          </w:r>
                          <w:r w:rsidRPr="006E0294">
                            <w:rPr>
                              <w:sz w:val="20"/>
                              <w:szCs w:val="20"/>
                            </w:rPr>
                            <w:t xml:space="preserve"> utskriven version kan verifieras via platsen för styrdokument på </w:t>
                          </w:r>
                          <w:r w:rsidRPr="006E0294" w:rsidR="003561D8">
                            <w:rPr>
                              <w:sz w:val="20"/>
                              <w:szCs w:val="20"/>
                            </w:rPr>
                            <w:t xml:space="preserve">SÄS </w:t>
                          </w:r>
                          <w:r w:rsidRPr="006E0294">
                            <w:rPr>
                              <w:sz w:val="20"/>
                              <w:szCs w:val="20"/>
                            </w:rPr>
                            <w:t>intranät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 Box 6" style="position:absolute;margin-left:-13.6pt;margin-top:-5.15pt;width:508.65pt;height:25.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">
              <v:textbox>
                <w:txbxContent>
                  <w:p w:rsidRPr="006E0294" w:rsidR="00413A60" w:rsidRDefault="00A9360F" w14:paraId="72D45401" w14:textId="28F5AAC1">
                    <w:pPr>
                      <w:ind w:left="0"/>
                    </w:pPr>
                    <w:r w:rsidRPr="006E0294">
                      <w:rPr>
                        <w:sz w:val="20"/>
                        <w:szCs w:val="20"/>
                      </w:rPr>
                      <w:t xml:space="preserve">Aktualiteten </w:t>
                    </w:r>
                    <w:r w:rsidRPr="006E0294" w:rsidR="00407EFC">
                      <w:rPr>
                        <w:sz w:val="20"/>
                        <w:szCs w:val="20"/>
                      </w:rPr>
                      <w:t>i</w:t>
                    </w:r>
                    <w:r w:rsidRPr="006E0294">
                      <w:rPr>
                        <w:sz w:val="20"/>
                        <w:szCs w:val="20"/>
                      </w:rPr>
                      <w:t xml:space="preserve"> utskriven version kan verifieras via platsen för styrdokument på </w:t>
                    </w:r>
                    <w:r w:rsidRPr="006E0294" w:rsidR="003561D8">
                      <w:rPr>
                        <w:sz w:val="20"/>
                        <w:szCs w:val="20"/>
                      </w:rPr>
                      <w:t xml:space="preserve">SÄS </w:t>
                    </w:r>
                    <w:r w:rsidRPr="006E0294">
                      <w:rPr>
                        <w:sz w:val="20"/>
                        <w:szCs w:val="20"/>
                      </w:rPr>
                      <w:t>intranät</w:t>
                    </w:r>
                  </w:p>
                </w:txbxContent>
              </v:textbox>
            </v:shape>
          </w:pict>
        </mc:Fallback>
      </mc:AlternateContent>
    </w:r>
    <w:r w:rsidRPr="00762EE0" w:rsidR="00BC48A6">
      <w:rPr>
        <w:sz w:val="20"/>
        <w:szCs w:val="20"/>
      </w:rPr>
      <w:t>.</w:t>
    </w:r>
  </w:p>
</w:hdr>
</file>

<file path=word/intelligence2.xml><?xml version="1.0" encoding="utf-8"?>
<int2:intelligence xmlns:int2="http://schemas.microsoft.com/office/intelligence/2020/intelligence">
  <int2:observations>
    <int2:textHash int2:hashCode="xD+Wok/d6AqM0L" int2:id="ZhL7Bqn3">
      <int2:state int2:type="spell" int2:value="Rejected"/>
    </int2:textHash>
    <int2:textHash int2:hashCode="RC47ZL/1bpYpuz" int2:id="oxPAy7Gg">
      <int2:state int2:type="spell" int2:value="Rejected"/>
    </int2:textHash>
    <int2:bookmark int2:bookmarkName="_Int_Xj78W6MZ" int2:invalidationBookmarkName="" int2:hashCode="WNKoJnK2pjWdQ8" int2:id="rwBufyDL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31">
    <w:nsid w:val="1324d26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35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07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79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1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</w:abstractNum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8"/>
    <w:multiLevelType w:val="singleLevel"/>
    <w:tmpl w:val="7C38ED2A"/>
    <w:lvl w:ilvl="0">
      <w:start w:val="1"/>
      <w:numFmt w:val="decimal"/>
      <w:pStyle w:val="Numreradlista"/>
      <w:lvlText w:val="%1."/>
      <w:lvlJc w:val="left"/>
      <w:pPr>
        <w:tabs>
          <w:tab w:val="num" w:pos="3036"/>
        </w:tabs>
        <w:ind w:left="3036" w:hanging="360"/>
      </w:pPr>
    </w:lvl>
  </w:abstractNum>
  <w:abstractNum w:abstractNumId="2" w15:restartNumberingAfterBreak="0">
    <w:nsid w:val="FFFFFF89"/>
    <w:multiLevelType w:val="singleLevel"/>
    <w:tmpl w:val="F44235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4" w15:restartNumberingAfterBreak="0">
    <w:nsid w:val="068257FC"/>
    <w:multiLevelType w:val="multilevel"/>
    <w:tmpl w:val="5AF02302"/>
    <w:lvl w:ilvl="0">
      <w:start w:val="1"/>
      <w:numFmt w:val="decimal"/>
      <w:pStyle w:val="FaktarutaList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6" w15:restartNumberingAfterBreak="0">
    <w:nsid w:val="0C0975B9"/>
    <w:multiLevelType w:val="hybridMultilevel"/>
    <w:tmpl w:val="07E0848C"/>
    <w:lvl w:ilvl="0" w:tplc="041D0001">
      <w:start w:val="1"/>
      <w:numFmt w:val="bullet"/>
      <w:lvlText w:val=""/>
      <w:lvlJc w:val="left"/>
      <w:pPr>
        <w:ind w:left="1664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hint="default" w:ascii="Wingdings" w:hAnsi="Wingdings"/>
      </w:rPr>
    </w:lvl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2E246506"/>
    <w:multiLevelType w:val="hybridMultilevel"/>
    <w:tmpl w:val="EC54D788"/>
    <w:lvl w:ilvl="0" w:tplc="041D000F">
      <w:start w:val="1"/>
      <w:numFmt w:val="decimal"/>
      <w:lvlText w:val="%1."/>
      <w:lvlJc w:val="left"/>
      <w:pPr>
        <w:ind w:left="1712" w:hanging="360"/>
      </w:pPr>
    </w:lvl>
    <w:lvl w:ilvl="1" w:tplc="041D0019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2" w15:restartNumberingAfterBreak="0">
    <w:nsid w:val="385A17A5"/>
    <w:multiLevelType w:val="hybridMultilevel"/>
    <w:tmpl w:val="96D4F102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B474E09"/>
    <w:multiLevelType w:val="hybridMultilevel"/>
    <w:tmpl w:val="DDF0BC38"/>
    <w:lvl w:ilvl="0" w:tplc="34668BAA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5" w15:restartNumberingAfterBreak="0">
    <w:nsid w:val="3BFC72A9"/>
    <w:multiLevelType w:val="hybridMultilevel"/>
    <w:tmpl w:val="FCBA2ADC"/>
    <w:lvl w:ilvl="0" w:tplc="041D0001">
      <w:start w:val="1"/>
      <w:numFmt w:val="bullet"/>
      <w:lvlText w:val=""/>
      <w:lvlJc w:val="left"/>
      <w:pPr>
        <w:ind w:left="2024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hint="default" w:ascii="Wingdings" w:hAnsi="Wingdings"/>
      </w:rPr>
    </w:lvl>
  </w:abstractNum>
  <w:abstractNum w:abstractNumId="16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3375787"/>
    <w:multiLevelType w:val="hybridMultilevel"/>
    <w:tmpl w:val="36523F0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44D13CAD"/>
    <w:multiLevelType w:val="hybridMultilevel"/>
    <w:tmpl w:val="B94E56E6"/>
    <w:lvl w:ilvl="0" w:tplc="1476694C">
      <w:start w:val="1"/>
      <w:numFmt w:val="decimal"/>
      <w:lvlText w:val="%1."/>
      <w:lvlJc w:val="left"/>
      <w:pPr>
        <w:ind w:left="3036" w:hanging="360"/>
      </w:pPr>
      <w:rPr>
        <w:rFonts w:hint="default"/>
      </w:rPr>
    </w:lvl>
    <w:lvl w:ilvl="1" w:tplc="1070EFB0" w:tentative="1">
      <w:start w:val="1"/>
      <w:numFmt w:val="lowerLetter"/>
      <w:lvlText w:val="%2."/>
      <w:lvlJc w:val="left"/>
      <w:pPr>
        <w:ind w:left="3756" w:hanging="360"/>
      </w:pPr>
    </w:lvl>
    <w:lvl w:ilvl="2" w:tplc="D16CB9C6" w:tentative="1">
      <w:start w:val="1"/>
      <w:numFmt w:val="lowerRoman"/>
      <w:lvlText w:val="%3."/>
      <w:lvlJc w:val="right"/>
      <w:pPr>
        <w:ind w:left="4476" w:hanging="180"/>
      </w:pPr>
    </w:lvl>
    <w:lvl w:ilvl="3" w:tplc="6E4CB3E6" w:tentative="1">
      <w:start w:val="1"/>
      <w:numFmt w:val="decimal"/>
      <w:lvlText w:val="%4."/>
      <w:lvlJc w:val="left"/>
      <w:pPr>
        <w:ind w:left="5196" w:hanging="360"/>
      </w:pPr>
    </w:lvl>
    <w:lvl w:ilvl="4" w:tplc="05AC0598" w:tentative="1">
      <w:start w:val="1"/>
      <w:numFmt w:val="lowerLetter"/>
      <w:lvlText w:val="%5."/>
      <w:lvlJc w:val="left"/>
      <w:pPr>
        <w:ind w:left="5916" w:hanging="360"/>
      </w:pPr>
    </w:lvl>
    <w:lvl w:ilvl="5" w:tplc="DA520C9A" w:tentative="1">
      <w:start w:val="1"/>
      <w:numFmt w:val="lowerRoman"/>
      <w:lvlText w:val="%6."/>
      <w:lvlJc w:val="right"/>
      <w:pPr>
        <w:ind w:left="6636" w:hanging="180"/>
      </w:pPr>
    </w:lvl>
    <w:lvl w:ilvl="6" w:tplc="D88ADA22" w:tentative="1">
      <w:start w:val="1"/>
      <w:numFmt w:val="decimal"/>
      <w:lvlText w:val="%7."/>
      <w:lvlJc w:val="left"/>
      <w:pPr>
        <w:ind w:left="7356" w:hanging="360"/>
      </w:pPr>
    </w:lvl>
    <w:lvl w:ilvl="7" w:tplc="DA6E47C6" w:tentative="1">
      <w:start w:val="1"/>
      <w:numFmt w:val="lowerLetter"/>
      <w:lvlText w:val="%8."/>
      <w:lvlJc w:val="left"/>
      <w:pPr>
        <w:ind w:left="8076" w:hanging="360"/>
      </w:pPr>
    </w:lvl>
    <w:lvl w:ilvl="8" w:tplc="000AD1EE" w:tentative="1">
      <w:start w:val="1"/>
      <w:numFmt w:val="lowerRoman"/>
      <w:lvlText w:val="%9."/>
      <w:lvlJc w:val="right"/>
      <w:pPr>
        <w:ind w:left="8796" w:hanging="180"/>
      </w:pPr>
    </w:lvl>
  </w:abstractNum>
  <w:abstractNum w:abstractNumId="20" w15:restartNumberingAfterBreak="0">
    <w:nsid w:val="4DC3FA7E"/>
    <w:multiLevelType w:val="hybridMultilevel"/>
    <w:tmpl w:val="174C3196"/>
    <w:lvl w:ilvl="0" w:tplc="FAB80F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2" w:tplc="377276F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9582CA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D163D8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3F444E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0486B4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00416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10C13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2" w15:restartNumberingAfterBreak="0">
    <w:nsid w:val="533A1096"/>
    <w:multiLevelType w:val="hybridMultilevel"/>
    <w:tmpl w:val="D8B08AA2"/>
    <w:lvl w:ilvl="0" w:tplc="041D0001">
      <w:start w:val="1"/>
      <w:numFmt w:val="bullet"/>
      <w:lvlText w:val=""/>
      <w:lvlJc w:val="left"/>
      <w:pPr>
        <w:ind w:left="135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7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9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51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</w:abstractNum>
  <w:abstractNum w:abstractNumId="23" w15:restartNumberingAfterBreak="0">
    <w:nsid w:val="54340635"/>
    <w:multiLevelType w:val="hybridMultilevel"/>
    <w:tmpl w:val="1B6660C0"/>
    <w:lvl w:ilvl="0" w:tplc="05061E3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5" w15:restartNumberingAfterBreak="0">
    <w:nsid w:val="5A0C524E"/>
    <w:multiLevelType w:val="hybridMultilevel"/>
    <w:tmpl w:val="6504A68C"/>
    <w:lvl w:ilvl="0" w:tplc="041D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07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9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51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</w:abstractNum>
  <w:abstractNum w:abstractNumId="26" w15:restartNumberingAfterBreak="0">
    <w:nsid w:val="5F7B2D3B"/>
    <w:multiLevelType w:val="hybridMultilevel"/>
    <w:tmpl w:val="C9CAE938"/>
    <w:lvl w:ilvl="0" w:tplc="46105458">
      <w:start w:val="1"/>
      <w:numFmt w:val="decimal"/>
      <w:lvlText w:val="%1."/>
      <w:lvlJc w:val="left"/>
      <w:pPr>
        <w:ind w:left="3036" w:hanging="360"/>
      </w:pPr>
      <w:rPr>
        <w:rFonts w:hint="default"/>
      </w:rPr>
    </w:lvl>
    <w:lvl w:ilvl="1" w:tplc="0F081D24" w:tentative="1">
      <w:start w:val="1"/>
      <w:numFmt w:val="lowerLetter"/>
      <w:lvlText w:val="%2."/>
      <w:lvlJc w:val="left"/>
      <w:pPr>
        <w:ind w:left="3756" w:hanging="360"/>
      </w:pPr>
    </w:lvl>
    <w:lvl w:ilvl="2" w:tplc="34949444" w:tentative="1">
      <w:start w:val="1"/>
      <w:numFmt w:val="lowerRoman"/>
      <w:lvlText w:val="%3."/>
      <w:lvlJc w:val="right"/>
      <w:pPr>
        <w:ind w:left="4476" w:hanging="180"/>
      </w:pPr>
    </w:lvl>
    <w:lvl w:ilvl="3" w:tplc="A02C6804" w:tentative="1">
      <w:start w:val="1"/>
      <w:numFmt w:val="decimal"/>
      <w:lvlText w:val="%4."/>
      <w:lvlJc w:val="left"/>
      <w:pPr>
        <w:ind w:left="5196" w:hanging="360"/>
      </w:pPr>
    </w:lvl>
    <w:lvl w:ilvl="4" w:tplc="BD5277DA" w:tentative="1">
      <w:start w:val="1"/>
      <w:numFmt w:val="lowerLetter"/>
      <w:lvlText w:val="%5."/>
      <w:lvlJc w:val="left"/>
      <w:pPr>
        <w:ind w:left="5916" w:hanging="360"/>
      </w:pPr>
    </w:lvl>
    <w:lvl w:ilvl="5" w:tplc="85CA2AD8" w:tentative="1">
      <w:start w:val="1"/>
      <w:numFmt w:val="lowerRoman"/>
      <w:lvlText w:val="%6."/>
      <w:lvlJc w:val="right"/>
      <w:pPr>
        <w:ind w:left="6636" w:hanging="180"/>
      </w:pPr>
    </w:lvl>
    <w:lvl w:ilvl="6" w:tplc="2CE81AC4" w:tentative="1">
      <w:start w:val="1"/>
      <w:numFmt w:val="decimal"/>
      <w:lvlText w:val="%7."/>
      <w:lvlJc w:val="left"/>
      <w:pPr>
        <w:ind w:left="7356" w:hanging="360"/>
      </w:pPr>
    </w:lvl>
    <w:lvl w:ilvl="7" w:tplc="1FDECF04" w:tentative="1">
      <w:start w:val="1"/>
      <w:numFmt w:val="lowerLetter"/>
      <w:lvlText w:val="%8."/>
      <w:lvlJc w:val="left"/>
      <w:pPr>
        <w:ind w:left="8076" w:hanging="360"/>
      </w:pPr>
    </w:lvl>
    <w:lvl w:ilvl="8" w:tplc="4B10FA22" w:tentative="1">
      <w:start w:val="1"/>
      <w:numFmt w:val="lowerRoman"/>
      <w:lvlText w:val="%9."/>
      <w:lvlJc w:val="right"/>
      <w:pPr>
        <w:ind w:left="8796" w:hanging="180"/>
      </w:pPr>
    </w:lvl>
  </w:abstractNum>
  <w:abstractNum w:abstractNumId="2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30" w15:restartNumberingAfterBreak="0">
    <w:nsid w:val="7ECD5818"/>
    <w:multiLevelType w:val="hybridMultilevel"/>
    <w:tmpl w:val="D71E132A"/>
    <w:lvl w:ilvl="0" w:tplc="B8AC19E6">
      <w:numFmt w:val="bullet"/>
      <w:pStyle w:val="Punktlista"/>
      <w:lvlText w:val="•"/>
      <w:lvlJc w:val="left"/>
      <w:pPr>
        <w:ind w:left="2075" w:hanging="360"/>
      </w:pPr>
      <w:rPr>
        <w:rFonts w:hint="default" w:ascii="Times New Roman" w:hAnsi="Times New Roman" w:eastAsia="Times New Roman" w:cs="Times New Roman"/>
      </w:rPr>
    </w:lvl>
    <w:lvl w:ilvl="1" w:tplc="041D0003">
      <w:start w:val="1"/>
      <w:numFmt w:val="bullet"/>
      <w:lvlText w:val="o"/>
      <w:lvlJc w:val="left"/>
      <w:pPr>
        <w:ind w:left="2795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515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4235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955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675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395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7115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835" w:hanging="360"/>
      </w:pPr>
      <w:rPr>
        <w:rFonts w:hint="default" w:ascii="Wingdings" w:hAnsi="Wingdings"/>
      </w:rPr>
    </w:lvl>
  </w:abstractNum>
  <w:num w:numId="19">
    <w:abstractNumId w:val="31"/>
  </w:num>
  <w:num w:numId="1" w16cid:durableId="2089189246">
    <w:abstractNumId w:val="20"/>
  </w:num>
  <w:num w:numId="2" w16cid:durableId="576674452">
    <w:abstractNumId w:val="1"/>
  </w:num>
  <w:num w:numId="3" w16cid:durableId="76906011">
    <w:abstractNumId w:val="19"/>
  </w:num>
  <w:num w:numId="4" w16cid:durableId="1766220748">
    <w:abstractNumId w:val="26"/>
  </w:num>
  <w:num w:numId="5" w16cid:durableId="1916889080">
    <w:abstractNumId w:val="4"/>
  </w:num>
  <w:num w:numId="6" w16cid:durableId="10175824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97153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59076577">
    <w:abstractNumId w:val="30"/>
  </w:num>
  <w:num w:numId="9" w16cid:durableId="1760523231">
    <w:abstractNumId w:val="3"/>
  </w:num>
  <w:num w:numId="10" w16cid:durableId="21370954">
    <w:abstractNumId w:val="7"/>
  </w:num>
  <w:num w:numId="11" w16cid:durableId="948465893">
    <w:abstractNumId w:val="22"/>
  </w:num>
  <w:num w:numId="12" w16cid:durableId="1015886218">
    <w:abstractNumId w:val="15"/>
  </w:num>
  <w:num w:numId="13" w16cid:durableId="398985738">
    <w:abstractNumId w:val="18"/>
  </w:num>
  <w:num w:numId="14" w16cid:durableId="664280737">
    <w:abstractNumId w:val="11"/>
  </w:num>
  <w:num w:numId="15" w16cid:durableId="1748654011">
    <w:abstractNumId w:val="25"/>
  </w:num>
  <w:num w:numId="16" w16cid:durableId="537470522">
    <w:abstractNumId w:val="12"/>
  </w:num>
  <w:num w:numId="17" w16cid:durableId="1768767041">
    <w:abstractNumId w:val="6"/>
  </w:num>
  <w:num w:numId="18" w16cid:durableId="16277331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2207"/>
    <w:rsid w:val="000022F1"/>
    <w:rsid w:val="000051D5"/>
    <w:rsid w:val="0000635D"/>
    <w:rsid w:val="00006D2A"/>
    <w:rsid w:val="00010D47"/>
    <w:rsid w:val="0001554E"/>
    <w:rsid w:val="00016CF0"/>
    <w:rsid w:val="000204C0"/>
    <w:rsid w:val="00021AC4"/>
    <w:rsid w:val="00023F60"/>
    <w:rsid w:val="0002435C"/>
    <w:rsid w:val="00024636"/>
    <w:rsid w:val="00024E98"/>
    <w:rsid w:val="0002506A"/>
    <w:rsid w:val="00030DDD"/>
    <w:rsid w:val="000313BB"/>
    <w:rsid w:val="00033ED5"/>
    <w:rsid w:val="00035280"/>
    <w:rsid w:val="00035858"/>
    <w:rsid w:val="0003743D"/>
    <w:rsid w:val="0004174A"/>
    <w:rsid w:val="00047D73"/>
    <w:rsid w:val="00050500"/>
    <w:rsid w:val="00051C45"/>
    <w:rsid w:val="000535A8"/>
    <w:rsid w:val="0005476E"/>
    <w:rsid w:val="0005691C"/>
    <w:rsid w:val="00056B7A"/>
    <w:rsid w:val="00056ECB"/>
    <w:rsid w:val="00056ED5"/>
    <w:rsid w:val="00060F97"/>
    <w:rsid w:val="000655CC"/>
    <w:rsid w:val="000700AE"/>
    <w:rsid w:val="00070508"/>
    <w:rsid w:val="0007108C"/>
    <w:rsid w:val="000722D2"/>
    <w:rsid w:val="00073FAF"/>
    <w:rsid w:val="00076392"/>
    <w:rsid w:val="00082BD1"/>
    <w:rsid w:val="00084024"/>
    <w:rsid w:val="00086F60"/>
    <w:rsid w:val="0009062C"/>
    <w:rsid w:val="00090C25"/>
    <w:rsid w:val="00094E28"/>
    <w:rsid w:val="00095368"/>
    <w:rsid w:val="000954C4"/>
    <w:rsid w:val="00095CE8"/>
    <w:rsid w:val="00096523"/>
    <w:rsid w:val="000A4C35"/>
    <w:rsid w:val="000A4F19"/>
    <w:rsid w:val="000A5F94"/>
    <w:rsid w:val="000A611A"/>
    <w:rsid w:val="000B0CAB"/>
    <w:rsid w:val="000B12D9"/>
    <w:rsid w:val="000B165C"/>
    <w:rsid w:val="000B4536"/>
    <w:rsid w:val="000B7715"/>
    <w:rsid w:val="000B7C0E"/>
    <w:rsid w:val="000D1DFC"/>
    <w:rsid w:val="000D4D7E"/>
    <w:rsid w:val="000D60AB"/>
    <w:rsid w:val="000E463B"/>
    <w:rsid w:val="000E5A7E"/>
    <w:rsid w:val="000E7353"/>
    <w:rsid w:val="000F35F3"/>
    <w:rsid w:val="000F43A3"/>
    <w:rsid w:val="000F7380"/>
    <w:rsid w:val="000F7681"/>
    <w:rsid w:val="00103031"/>
    <w:rsid w:val="001044FE"/>
    <w:rsid w:val="0010573E"/>
    <w:rsid w:val="00111820"/>
    <w:rsid w:val="001139D4"/>
    <w:rsid w:val="00121BEE"/>
    <w:rsid w:val="00124453"/>
    <w:rsid w:val="00125DD3"/>
    <w:rsid w:val="0013166A"/>
    <w:rsid w:val="00131B08"/>
    <w:rsid w:val="00132A59"/>
    <w:rsid w:val="00133337"/>
    <w:rsid w:val="00133A0F"/>
    <w:rsid w:val="0013580F"/>
    <w:rsid w:val="00137966"/>
    <w:rsid w:val="00137B6D"/>
    <w:rsid w:val="0014070B"/>
    <w:rsid w:val="00141564"/>
    <w:rsid w:val="001422C1"/>
    <w:rsid w:val="00150F6D"/>
    <w:rsid w:val="001522AE"/>
    <w:rsid w:val="0015391C"/>
    <w:rsid w:val="00155E10"/>
    <w:rsid w:val="00157D5B"/>
    <w:rsid w:val="00161FE6"/>
    <w:rsid w:val="001647EA"/>
    <w:rsid w:val="00164C3D"/>
    <w:rsid w:val="00166D3A"/>
    <w:rsid w:val="00171EF7"/>
    <w:rsid w:val="001729EF"/>
    <w:rsid w:val="00174110"/>
    <w:rsid w:val="001754C6"/>
    <w:rsid w:val="0018120E"/>
    <w:rsid w:val="00181FDC"/>
    <w:rsid w:val="001860B9"/>
    <w:rsid w:val="00186F2B"/>
    <w:rsid w:val="001874D6"/>
    <w:rsid w:val="00190EBF"/>
    <w:rsid w:val="0019383C"/>
    <w:rsid w:val="0019632A"/>
    <w:rsid w:val="001A344C"/>
    <w:rsid w:val="001A4A0D"/>
    <w:rsid w:val="001A4E7C"/>
    <w:rsid w:val="001A4ED2"/>
    <w:rsid w:val="001A5622"/>
    <w:rsid w:val="001A6344"/>
    <w:rsid w:val="001B42AA"/>
    <w:rsid w:val="001B762C"/>
    <w:rsid w:val="001B764E"/>
    <w:rsid w:val="001B7B86"/>
    <w:rsid w:val="001B7B91"/>
    <w:rsid w:val="001C4063"/>
    <w:rsid w:val="001C4D0A"/>
    <w:rsid w:val="001C5FEF"/>
    <w:rsid w:val="001C773B"/>
    <w:rsid w:val="001D36A1"/>
    <w:rsid w:val="001D5DEE"/>
    <w:rsid w:val="001E4247"/>
    <w:rsid w:val="001E42DD"/>
    <w:rsid w:val="001E4D5F"/>
    <w:rsid w:val="001E6B87"/>
    <w:rsid w:val="001F1A50"/>
    <w:rsid w:val="001F621E"/>
    <w:rsid w:val="00202034"/>
    <w:rsid w:val="00202F37"/>
    <w:rsid w:val="0020312F"/>
    <w:rsid w:val="00203255"/>
    <w:rsid w:val="002047D2"/>
    <w:rsid w:val="00204BD5"/>
    <w:rsid w:val="00205A50"/>
    <w:rsid w:val="00211487"/>
    <w:rsid w:val="00211D91"/>
    <w:rsid w:val="00213743"/>
    <w:rsid w:val="00215BA1"/>
    <w:rsid w:val="00217DEC"/>
    <w:rsid w:val="00221D0B"/>
    <w:rsid w:val="00224C54"/>
    <w:rsid w:val="00225141"/>
    <w:rsid w:val="00235B57"/>
    <w:rsid w:val="00236AA3"/>
    <w:rsid w:val="00240006"/>
    <w:rsid w:val="00250F24"/>
    <w:rsid w:val="00251155"/>
    <w:rsid w:val="002523C5"/>
    <w:rsid w:val="0025380B"/>
    <w:rsid w:val="00255595"/>
    <w:rsid w:val="00256315"/>
    <w:rsid w:val="002564DF"/>
    <w:rsid w:val="0025703A"/>
    <w:rsid w:val="00257529"/>
    <w:rsid w:val="002576C3"/>
    <w:rsid w:val="002602E2"/>
    <w:rsid w:val="00262F3D"/>
    <w:rsid w:val="00263281"/>
    <w:rsid w:val="0026467A"/>
    <w:rsid w:val="002651D6"/>
    <w:rsid w:val="0026551F"/>
    <w:rsid w:val="002672FB"/>
    <w:rsid w:val="00274294"/>
    <w:rsid w:val="0028039B"/>
    <w:rsid w:val="002804C4"/>
    <w:rsid w:val="00280A85"/>
    <w:rsid w:val="00284119"/>
    <w:rsid w:val="00287AB0"/>
    <w:rsid w:val="00290008"/>
    <w:rsid w:val="00290B5C"/>
    <w:rsid w:val="00294791"/>
    <w:rsid w:val="002A2554"/>
    <w:rsid w:val="002A4E5A"/>
    <w:rsid w:val="002A514D"/>
    <w:rsid w:val="002B0B30"/>
    <w:rsid w:val="002B0C78"/>
    <w:rsid w:val="002B40AB"/>
    <w:rsid w:val="002B602A"/>
    <w:rsid w:val="002C008D"/>
    <w:rsid w:val="002C0C02"/>
    <w:rsid w:val="002C1277"/>
    <w:rsid w:val="002C13C1"/>
    <w:rsid w:val="002C60AD"/>
    <w:rsid w:val="002C7BCB"/>
    <w:rsid w:val="002D041C"/>
    <w:rsid w:val="002D0E0E"/>
    <w:rsid w:val="002D6023"/>
    <w:rsid w:val="002E054E"/>
    <w:rsid w:val="002E263F"/>
    <w:rsid w:val="002E31C1"/>
    <w:rsid w:val="002E3EB0"/>
    <w:rsid w:val="002E51CE"/>
    <w:rsid w:val="002E6F81"/>
    <w:rsid w:val="002E7415"/>
    <w:rsid w:val="002F08BA"/>
    <w:rsid w:val="002F2699"/>
    <w:rsid w:val="002F2CFF"/>
    <w:rsid w:val="002F568B"/>
    <w:rsid w:val="002F7818"/>
    <w:rsid w:val="003034BB"/>
    <w:rsid w:val="003066D0"/>
    <w:rsid w:val="00311401"/>
    <w:rsid w:val="003146AD"/>
    <w:rsid w:val="003203D7"/>
    <w:rsid w:val="00320F86"/>
    <w:rsid w:val="00322573"/>
    <w:rsid w:val="00324171"/>
    <w:rsid w:val="00326C24"/>
    <w:rsid w:val="00327816"/>
    <w:rsid w:val="00327D08"/>
    <w:rsid w:val="00333588"/>
    <w:rsid w:val="00333D07"/>
    <w:rsid w:val="00335520"/>
    <w:rsid w:val="00337F99"/>
    <w:rsid w:val="0034307B"/>
    <w:rsid w:val="00345EB1"/>
    <w:rsid w:val="00346285"/>
    <w:rsid w:val="003475AB"/>
    <w:rsid w:val="00350A94"/>
    <w:rsid w:val="00350CC4"/>
    <w:rsid w:val="00351DDF"/>
    <w:rsid w:val="003561D8"/>
    <w:rsid w:val="00356987"/>
    <w:rsid w:val="00360E0D"/>
    <w:rsid w:val="0036357D"/>
    <w:rsid w:val="00363B23"/>
    <w:rsid w:val="0036594C"/>
    <w:rsid w:val="003672E2"/>
    <w:rsid w:val="00367D19"/>
    <w:rsid w:val="00371BED"/>
    <w:rsid w:val="0037267D"/>
    <w:rsid w:val="003753C4"/>
    <w:rsid w:val="00382FDD"/>
    <w:rsid w:val="00384019"/>
    <w:rsid w:val="003854F1"/>
    <w:rsid w:val="003875A6"/>
    <w:rsid w:val="0039118E"/>
    <w:rsid w:val="00392261"/>
    <w:rsid w:val="00397561"/>
    <w:rsid w:val="00397F54"/>
    <w:rsid w:val="003A0D43"/>
    <w:rsid w:val="003A1D02"/>
    <w:rsid w:val="003A762D"/>
    <w:rsid w:val="003B0E07"/>
    <w:rsid w:val="003B2A4B"/>
    <w:rsid w:val="003C2E9F"/>
    <w:rsid w:val="003C5181"/>
    <w:rsid w:val="003C780C"/>
    <w:rsid w:val="003D099E"/>
    <w:rsid w:val="003D1658"/>
    <w:rsid w:val="003D21A2"/>
    <w:rsid w:val="003D29D2"/>
    <w:rsid w:val="003D737D"/>
    <w:rsid w:val="003E0705"/>
    <w:rsid w:val="003E0FE9"/>
    <w:rsid w:val="003E22E1"/>
    <w:rsid w:val="003E2FF7"/>
    <w:rsid w:val="003F1013"/>
    <w:rsid w:val="003F1ACF"/>
    <w:rsid w:val="003F2B2A"/>
    <w:rsid w:val="00404948"/>
    <w:rsid w:val="00405128"/>
    <w:rsid w:val="00406BEA"/>
    <w:rsid w:val="00407EFC"/>
    <w:rsid w:val="00411DFC"/>
    <w:rsid w:val="00413A3F"/>
    <w:rsid w:val="00413A60"/>
    <w:rsid w:val="00413F58"/>
    <w:rsid w:val="004170D1"/>
    <w:rsid w:val="004230F7"/>
    <w:rsid w:val="004249E6"/>
    <w:rsid w:val="0043167E"/>
    <w:rsid w:val="004332DB"/>
    <w:rsid w:val="00433C19"/>
    <w:rsid w:val="0043409A"/>
    <w:rsid w:val="00440EFA"/>
    <w:rsid w:val="00443C1E"/>
    <w:rsid w:val="00444875"/>
    <w:rsid w:val="00446255"/>
    <w:rsid w:val="00446CB4"/>
    <w:rsid w:val="0044BE4A"/>
    <w:rsid w:val="00451202"/>
    <w:rsid w:val="00451935"/>
    <w:rsid w:val="00453076"/>
    <w:rsid w:val="004547C3"/>
    <w:rsid w:val="00456297"/>
    <w:rsid w:val="00457857"/>
    <w:rsid w:val="00457A64"/>
    <w:rsid w:val="00460A29"/>
    <w:rsid w:val="00460ED0"/>
    <w:rsid w:val="00465651"/>
    <w:rsid w:val="00465C58"/>
    <w:rsid w:val="00470CE7"/>
    <w:rsid w:val="00470F4F"/>
    <w:rsid w:val="00471964"/>
    <w:rsid w:val="004722D3"/>
    <w:rsid w:val="00472482"/>
    <w:rsid w:val="004739B7"/>
    <w:rsid w:val="00475886"/>
    <w:rsid w:val="004765DA"/>
    <w:rsid w:val="00480DC7"/>
    <w:rsid w:val="004869DD"/>
    <w:rsid w:val="00486A98"/>
    <w:rsid w:val="00487379"/>
    <w:rsid w:val="004876F6"/>
    <w:rsid w:val="0049236A"/>
    <w:rsid w:val="00492718"/>
    <w:rsid w:val="004952C6"/>
    <w:rsid w:val="00496CF5"/>
    <w:rsid w:val="00496D55"/>
    <w:rsid w:val="004A0D5D"/>
    <w:rsid w:val="004A0F10"/>
    <w:rsid w:val="004A355D"/>
    <w:rsid w:val="004A4970"/>
    <w:rsid w:val="004A4C02"/>
    <w:rsid w:val="004A52E4"/>
    <w:rsid w:val="004A7F7E"/>
    <w:rsid w:val="004B2183"/>
    <w:rsid w:val="004B2A01"/>
    <w:rsid w:val="004B4855"/>
    <w:rsid w:val="004B51A9"/>
    <w:rsid w:val="004C1951"/>
    <w:rsid w:val="004C2559"/>
    <w:rsid w:val="004C6596"/>
    <w:rsid w:val="004C7BFB"/>
    <w:rsid w:val="004D24CF"/>
    <w:rsid w:val="004D5BA3"/>
    <w:rsid w:val="004D67B7"/>
    <w:rsid w:val="004D687B"/>
    <w:rsid w:val="004D6EB0"/>
    <w:rsid w:val="004D7BA3"/>
    <w:rsid w:val="004E27D1"/>
    <w:rsid w:val="004E3FF2"/>
    <w:rsid w:val="004E48A3"/>
    <w:rsid w:val="004E5B15"/>
    <w:rsid w:val="004E75C9"/>
    <w:rsid w:val="004F03CC"/>
    <w:rsid w:val="004F350B"/>
    <w:rsid w:val="004F4518"/>
    <w:rsid w:val="004F4C62"/>
    <w:rsid w:val="004F4F7A"/>
    <w:rsid w:val="004F7B62"/>
    <w:rsid w:val="005011CA"/>
    <w:rsid w:val="00501318"/>
    <w:rsid w:val="00501433"/>
    <w:rsid w:val="00503A7D"/>
    <w:rsid w:val="0050499F"/>
    <w:rsid w:val="0050503A"/>
    <w:rsid w:val="00510D27"/>
    <w:rsid w:val="00511CC4"/>
    <w:rsid w:val="005134D1"/>
    <w:rsid w:val="00513A41"/>
    <w:rsid w:val="00513F44"/>
    <w:rsid w:val="00514846"/>
    <w:rsid w:val="00515A21"/>
    <w:rsid w:val="00524319"/>
    <w:rsid w:val="00524B0D"/>
    <w:rsid w:val="00524F9C"/>
    <w:rsid w:val="00525578"/>
    <w:rsid w:val="00531E60"/>
    <w:rsid w:val="00535BC6"/>
    <w:rsid w:val="00536A5A"/>
    <w:rsid w:val="005372F4"/>
    <w:rsid w:val="005400DF"/>
    <w:rsid w:val="00541D07"/>
    <w:rsid w:val="00544BAB"/>
    <w:rsid w:val="00545F31"/>
    <w:rsid w:val="005468F8"/>
    <w:rsid w:val="005518EA"/>
    <w:rsid w:val="005578FA"/>
    <w:rsid w:val="00560544"/>
    <w:rsid w:val="00565129"/>
    <w:rsid w:val="00565CD0"/>
    <w:rsid w:val="005669E7"/>
    <w:rsid w:val="00567820"/>
    <w:rsid w:val="00571EE8"/>
    <w:rsid w:val="005770AD"/>
    <w:rsid w:val="00577898"/>
    <w:rsid w:val="00581414"/>
    <w:rsid w:val="00582490"/>
    <w:rsid w:val="00582586"/>
    <w:rsid w:val="005826FA"/>
    <w:rsid w:val="00585C84"/>
    <w:rsid w:val="00592CB8"/>
    <w:rsid w:val="0059391B"/>
    <w:rsid w:val="00597AF9"/>
    <w:rsid w:val="00597E28"/>
    <w:rsid w:val="005A2E3B"/>
    <w:rsid w:val="005A54ED"/>
    <w:rsid w:val="005A5946"/>
    <w:rsid w:val="005A5D5B"/>
    <w:rsid w:val="005A6081"/>
    <w:rsid w:val="005A627D"/>
    <w:rsid w:val="005B0590"/>
    <w:rsid w:val="005B0C1C"/>
    <w:rsid w:val="005C0045"/>
    <w:rsid w:val="005C084E"/>
    <w:rsid w:val="005C0C14"/>
    <w:rsid w:val="005C2FEA"/>
    <w:rsid w:val="005C3B18"/>
    <w:rsid w:val="005C4606"/>
    <w:rsid w:val="005C5748"/>
    <w:rsid w:val="005D0B0C"/>
    <w:rsid w:val="005D15B8"/>
    <w:rsid w:val="005D299F"/>
    <w:rsid w:val="005D3D06"/>
    <w:rsid w:val="005D576D"/>
    <w:rsid w:val="005D7106"/>
    <w:rsid w:val="005E02B3"/>
    <w:rsid w:val="005E1392"/>
    <w:rsid w:val="005E1E24"/>
    <w:rsid w:val="005F0118"/>
    <w:rsid w:val="005F3D63"/>
    <w:rsid w:val="005F4C44"/>
    <w:rsid w:val="0060596B"/>
    <w:rsid w:val="00606D97"/>
    <w:rsid w:val="00614E64"/>
    <w:rsid w:val="006158BC"/>
    <w:rsid w:val="00617710"/>
    <w:rsid w:val="00617EE6"/>
    <w:rsid w:val="006217AE"/>
    <w:rsid w:val="0062184C"/>
    <w:rsid w:val="00623724"/>
    <w:rsid w:val="00623852"/>
    <w:rsid w:val="00624F03"/>
    <w:rsid w:val="00624FB7"/>
    <w:rsid w:val="006252E9"/>
    <w:rsid w:val="00627156"/>
    <w:rsid w:val="00627A73"/>
    <w:rsid w:val="00627BEA"/>
    <w:rsid w:val="00630AAA"/>
    <w:rsid w:val="006319DB"/>
    <w:rsid w:val="00634A92"/>
    <w:rsid w:val="006379ED"/>
    <w:rsid w:val="00645901"/>
    <w:rsid w:val="00650EFB"/>
    <w:rsid w:val="00652513"/>
    <w:rsid w:val="00654E7E"/>
    <w:rsid w:val="0065595B"/>
    <w:rsid w:val="00660269"/>
    <w:rsid w:val="0066252C"/>
    <w:rsid w:val="00665F89"/>
    <w:rsid w:val="00673C92"/>
    <w:rsid w:val="006749C3"/>
    <w:rsid w:val="006751E6"/>
    <w:rsid w:val="006753EC"/>
    <w:rsid w:val="006800CD"/>
    <w:rsid w:val="0068203D"/>
    <w:rsid w:val="00685C32"/>
    <w:rsid w:val="006864D5"/>
    <w:rsid w:val="00693FA4"/>
    <w:rsid w:val="00696EC1"/>
    <w:rsid w:val="006A1F81"/>
    <w:rsid w:val="006A2789"/>
    <w:rsid w:val="006A4978"/>
    <w:rsid w:val="006A6BF7"/>
    <w:rsid w:val="006A7261"/>
    <w:rsid w:val="006B0D29"/>
    <w:rsid w:val="006B1819"/>
    <w:rsid w:val="006B3F90"/>
    <w:rsid w:val="006B5B01"/>
    <w:rsid w:val="006B5DE7"/>
    <w:rsid w:val="006B5E8D"/>
    <w:rsid w:val="006B67B9"/>
    <w:rsid w:val="006B6F0A"/>
    <w:rsid w:val="006C3244"/>
    <w:rsid w:val="006C5048"/>
    <w:rsid w:val="006C5470"/>
    <w:rsid w:val="006C6A4B"/>
    <w:rsid w:val="006C6FEA"/>
    <w:rsid w:val="006C779F"/>
    <w:rsid w:val="006C7A4A"/>
    <w:rsid w:val="006D01F5"/>
    <w:rsid w:val="006D0647"/>
    <w:rsid w:val="006D0CFB"/>
    <w:rsid w:val="006D1D15"/>
    <w:rsid w:val="006D30C0"/>
    <w:rsid w:val="006D3B0D"/>
    <w:rsid w:val="006D6B04"/>
    <w:rsid w:val="006D7535"/>
    <w:rsid w:val="006D77F7"/>
    <w:rsid w:val="006E0294"/>
    <w:rsid w:val="006E450B"/>
    <w:rsid w:val="006E6635"/>
    <w:rsid w:val="006E747E"/>
    <w:rsid w:val="006F0D7E"/>
    <w:rsid w:val="006F0DFC"/>
    <w:rsid w:val="006F2BFB"/>
    <w:rsid w:val="006F3D2D"/>
    <w:rsid w:val="006F4C57"/>
    <w:rsid w:val="007060C2"/>
    <w:rsid w:val="00707BE2"/>
    <w:rsid w:val="00710B77"/>
    <w:rsid w:val="00715CDA"/>
    <w:rsid w:val="007171D8"/>
    <w:rsid w:val="0071745D"/>
    <w:rsid w:val="0072075B"/>
    <w:rsid w:val="007210AA"/>
    <w:rsid w:val="007221C2"/>
    <w:rsid w:val="00723855"/>
    <w:rsid w:val="00725816"/>
    <w:rsid w:val="00730955"/>
    <w:rsid w:val="00733A9C"/>
    <w:rsid w:val="00734C61"/>
    <w:rsid w:val="00736574"/>
    <w:rsid w:val="007367E0"/>
    <w:rsid w:val="00737215"/>
    <w:rsid w:val="00740B3A"/>
    <w:rsid w:val="00742EC8"/>
    <w:rsid w:val="00743263"/>
    <w:rsid w:val="007464F7"/>
    <w:rsid w:val="0074720E"/>
    <w:rsid w:val="0075205A"/>
    <w:rsid w:val="00754905"/>
    <w:rsid w:val="0075585B"/>
    <w:rsid w:val="00755DEC"/>
    <w:rsid w:val="00757B25"/>
    <w:rsid w:val="00760038"/>
    <w:rsid w:val="0076070C"/>
    <w:rsid w:val="00762586"/>
    <w:rsid w:val="007629DF"/>
    <w:rsid w:val="00762A6E"/>
    <w:rsid w:val="00762E0A"/>
    <w:rsid w:val="00762E57"/>
    <w:rsid w:val="00762EE0"/>
    <w:rsid w:val="00765C41"/>
    <w:rsid w:val="00771100"/>
    <w:rsid w:val="00775739"/>
    <w:rsid w:val="007759DD"/>
    <w:rsid w:val="00776397"/>
    <w:rsid w:val="00780D58"/>
    <w:rsid w:val="0078609F"/>
    <w:rsid w:val="0078690D"/>
    <w:rsid w:val="007917BA"/>
    <w:rsid w:val="00793DA8"/>
    <w:rsid w:val="007A0EE6"/>
    <w:rsid w:val="007A1369"/>
    <w:rsid w:val="007A1560"/>
    <w:rsid w:val="007A566A"/>
    <w:rsid w:val="007A5C6F"/>
    <w:rsid w:val="007B0240"/>
    <w:rsid w:val="007B0FA9"/>
    <w:rsid w:val="007B267C"/>
    <w:rsid w:val="007D02D1"/>
    <w:rsid w:val="007D4241"/>
    <w:rsid w:val="007D4317"/>
    <w:rsid w:val="007D4EA3"/>
    <w:rsid w:val="007E0296"/>
    <w:rsid w:val="007E09C9"/>
    <w:rsid w:val="007E6887"/>
    <w:rsid w:val="007E7C22"/>
    <w:rsid w:val="007F1CFF"/>
    <w:rsid w:val="007F5572"/>
    <w:rsid w:val="007F5DD5"/>
    <w:rsid w:val="00804945"/>
    <w:rsid w:val="00813A32"/>
    <w:rsid w:val="00815117"/>
    <w:rsid w:val="00815C70"/>
    <w:rsid w:val="00821A1B"/>
    <w:rsid w:val="00821E58"/>
    <w:rsid w:val="008245FB"/>
    <w:rsid w:val="008262E9"/>
    <w:rsid w:val="0082710E"/>
    <w:rsid w:val="00827E69"/>
    <w:rsid w:val="008334FC"/>
    <w:rsid w:val="00835C4D"/>
    <w:rsid w:val="00841B10"/>
    <w:rsid w:val="00842859"/>
    <w:rsid w:val="00843F48"/>
    <w:rsid w:val="00851423"/>
    <w:rsid w:val="00851BDA"/>
    <w:rsid w:val="00852C51"/>
    <w:rsid w:val="008540CA"/>
    <w:rsid w:val="008555DF"/>
    <w:rsid w:val="00856F3F"/>
    <w:rsid w:val="00857848"/>
    <w:rsid w:val="00857A83"/>
    <w:rsid w:val="00860280"/>
    <w:rsid w:val="00861042"/>
    <w:rsid w:val="00862944"/>
    <w:rsid w:val="00862BB2"/>
    <w:rsid w:val="0086385B"/>
    <w:rsid w:val="008648E8"/>
    <w:rsid w:val="008654B6"/>
    <w:rsid w:val="00865C87"/>
    <w:rsid w:val="0087139C"/>
    <w:rsid w:val="008737C4"/>
    <w:rsid w:val="00875662"/>
    <w:rsid w:val="00876541"/>
    <w:rsid w:val="00880E83"/>
    <w:rsid w:val="0088212A"/>
    <w:rsid w:val="00882A60"/>
    <w:rsid w:val="00883866"/>
    <w:rsid w:val="00887973"/>
    <w:rsid w:val="008917F9"/>
    <w:rsid w:val="00892F28"/>
    <w:rsid w:val="00894B03"/>
    <w:rsid w:val="00897911"/>
    <w:rsid w:val="008A0C5F"/>
    <w:rsid w:val="008A17F6"/>
    <w:rsid w:val="008A3121"/>
    <w:rsid w:val="008A3DEA"/>
    <w:rsid w:val="008A4EB9"/>
    <w:rsid w:val="008A5D18"/>
    <w:rsid w:val="008A74C0"/>
    <w:rsid w:val="008A75D2"/>
    <w:rsid w:val="008B1694"/>
    <w:rsid w:val="008B24B9"/>
    <w:rsid w:val="008C4B27"/>
    <w:rsid w:val="008C608B"/>
    <w:rsid w:val="008C79F2"/>
    <w:rsid w:val="008C7F2A"/>
    <w:rsid w:val="008D0ECF"/>
    <w:rsid w:val="008D489E"/>
    <w:rsid w:val="008D6FDA"/>
    <w:rsid w:val="008E0FB8"/>
    <w:rsid w:val="008E20C0"/>
    <w:rsid w:val="008E2C42"/>
    <w:rsid w:val="008E36F8"/>
    <w:rsid w:val="008E46B2"/>
    <w:rsid w:val="008E51F3"/>
    <w:rsid w:val="008E682C"/>
    <w:rsid w:val="008E6A3A"/>
    <w:rsid w:val="008E7595"/>
    <w:rsid w:val="008E78A1"/>
    <w:rsid w:val="008F2A55"/>
    <w:rsid w:val="008F53BE"/>
    <w:rsid w:val="008F589F"/>
    <w:rsid w:val="008F622A"/>
    <w:rsid w:val="008F675D"/>
    <w:rsid w:val="008F697D"/>
    <w:rsid w:val="008F7281"/>
    <w:rsid w:val="008F7BBD"/>
    <w:rsid w:val="00906238"/>
    <w:rsid w:val="00907EF9"/>
    <w:rsid w:val="0091295C"/>
    <w:rsid w:val="00914D58"/>
    <w:rsid w:val="0091581C"/>
    <w:rsid w:val="00915958"/>
    <w:rsid w:val="009217BC"/>
    <w:rsid w:val="00921F47"/>
    <w:rsid w:val="009228AB"/>
    <w:rsid w:val="00922D55"/>
    <w:rsid w:val="0093085B"/>
    <w:rsid w:val="00931675"/>
    <w:rsid w:val="00931C57"/>
    <w:rsid w:val="00931D99"/>
    <w:rsid w:val="009347A5"/>
    <w:rsid w:val="0093689D"/>
    <w:rsid w:val="00942257"/>
    <w:rsid w:val="00945A7D"/>
    <w:rsid w:val="009471BF"/>
    <w:rsid w:val="00947FBD"/>
    <w:rsid w:val="00950E4E"/>
    <w:rsid w:val="009529BD"/>
    <w:rsid w:val="009533B4"/>
    <w:rsid w:val="00954BFA"/>
    <w:rsid w:val="009571B5"/>
    <w:rsid w:val="00960B5B"/>
    <w:rsid w:val="00970CD6"/>
    <w:rsid w:val="00971D93"/>
    <w:rsid w:val="009750C2"/>
    <w:rsid w:val="00976142"/>
    <w:rsid w:val="00980AC4"/>
    <w:rsid w:val="00983E7C"/>
    <w:rsid w:val="009853D0"/>
    <w:rsid w:val="00986B94"/>
    <w:rsid w:val="00990F7B"/>
    <w:rsid w:val="0099451F"/>
    <w:rsid w:val="009A3AC2"/>
    <w:rsid w:val="009A6F6B"/>
    <w:rsid w:val="009B1899"/>
    <w:rsid w:val="009B1F6B"/>
    <w:rsid w:val="009B4BE7"/>
    <w:rsid w:val="009C0D12"/>
    <w:rsid w:val="009C192E"/>
    <w:rsid w:val="009C2708"/>
    <w:rsid w:val="009C2C0C"/>
    <w:rsid w:val="009C580B"/>
    <w:rsid w:val="009C6637"/>
    <w:rsid w:val="009D1F0E"/>
    <w:rsid w:val="009D3B8D"/>
    <w:rsid w:val="009D5EFA"/>
    <w:rsid w:val="009D6819"/>
    <w:rsid w:val="009D6D1C"/>
    <w:rsid w:val="009E04EA"/>
    <w:rsid w:val="009E0CF9"/>
    <w:rsid w:val="009E28F8"/>
    <w:rsid w:val="009E315A"/>
    <w:rsid w:val="009E531B"/>
    <w:rsid w:val="009E6C56"/>
    <w:rsid w:val="009E7DCF"/>
    <w:rsid w:val="009F4A56"/>
    <w:rsid w:val="009F4E65"/>
    <w:rsid w:val="00A000D6"/>
    <w:rsid w:val="00A00388"/>
    <w:rsid w:val="00A006A5"/>
    <w:rsid w:val="00A00750"/>
    <w:rsid w:val="00A04A2C"/>
    <w:rsid w:val="00A04DD5"/>
    <w:rsid w:val="00A05469"/>
    <w:rsid w:val="00A05942"/>
    <w:rsid w:val="00A07BEC"/>
    <w:rsid w:val="00A12FDD"/>
    <w:rsid w:val="00A145E6"/>
    <w:rsid w:val="00A16D80"/>
    <w:rsid w:val="00A17128"/>
    <w:rsid w:val="00A23975"/>
    <w:rsid w:val="00A264BE"/>
    <w:rsid w:val="00A272CA"/>
    <w:rsid w:val="00A33051"/>
    <w:rsid w:val="00A3330B"/>
    <w:rsid w:val="00A35CA8"/>
    <w:rsid w:val="00A37753"/>
    <w:rsid w:val="00A37E48"/>
    <w:rsid w:val="00A407AD"/>
    <w:rsid w:val="00A40923"/>
    <w:rsid w:val="00A41C05"/>
    <w:rsid w:val="00A42426"/>
    <w:rsid w:val="00A44B0F"/>
    <w:rsid w:val="00A472C0"/>
    <w:rsid w:val="00A5034D"/>
    <w:rsid w:val="00A514B7"/>
    <w:rsid w:val="00A52081"/>
    <w:rsid w:val="00A5366D"/>
    <w:rsid w:val="00A54A0B"/>
    <w:rsid w:val="00A65810"/>
    <w:rsid w:val="00A65FD4"/>
    <w:rsid w:val="00A668C0"/>
    <w:rsid w:val="00A7049A"/>
    <w:rsid w:val="00A73881"/>
    <w:rsid w:val="00A81198"/>
    <w:rsid w:val="00A81E48"/>
    <w:rsid w:val="00A82035"/>
    <w:rsid w:val="00A85C11"/>
    <w:rsid w:val="00A9075E"/>
    <w:rsid w:val="00A90D77"/>
    <w:rsid w:val="00A9201A"/>
    <w:rsid w:val="00A92E07"/>
    <w:rsid w:val="00A9360F"/>
    <w:rsid w:val="00A966E2"/>
    <w:rsid w:val="00AA0B3A"/>
    <w:rsid w:val="00AA443D"/>
    <w:rsid w:val="00AA5CA5"/>
    <w:rsid w:val="00AA6EB4"/>
    <w:rsid w:val="00AA767D"/>
    <w:rsid w:val="00AB0CB4"/>
    <w:rsid w:val="00AB0CC9"/>
    <w:rsid w:val="00AB41A1"/>
    <w:rsid w:val="00AB5607"/>
    <w:rsid w:val="00AB5F06"/>
    <w:rsid w:val="00AC055A"/>
    <w:rsid w:val="00AC143A"/>
    <w:rsid w:val="00AC187B"/>
    <w:rsid w:val="00AC31E1"/>
    <w:rsid w:val="00AC3FF6"/>
    <w:rsid w:val="00AC4245"/>
    <w:rsid w:val="00AD0037"/>
    <w:rsid w:val="00AD1E5C"/>
    <w:rsid w:val="00AD316D"/>
    <w:rsid w:val="00AD6E86"/>
    <w:rsid w:val="00AD73EC"/>
    <w:rsid w:val="00AE2917"/>
    <w:rsid w:val="00AE3549"/>
    <w:rsid w:val="00AE5BC7"/>
    <w:rsid w:val="00AF00BC"/>
    <w:rsid w:val="00AF0176"/>
    <w:rsid w:val="00AF0F6B"/>
    <w:rsid w:val="00AF19F9"/>
    <w:rsid w:val="00AF36C8"/>
    <w:rsid w:val="00AF5AAF"/>
    <w:rsid w:val="00B00005"/>
    <w:rsid w:val="00B003D6"/>
    <w:rsid w:val="00B004B7"/>
    <w:rsid w:val="00B02075"/>
    <w:rsid w:val="00B046D8"/>
    <w:rsid w:val="00B06067"/>
    <w:rsid w:val="00B07E15"/>
    <w:rsid w:val="00B13F4C"/>
    <w:rsid w:val="00B16219"/>
    <w:rsid w:val="00B16C59"/>
    <w:rsid w:val="00B172E5"/>
    <w:rsid w:val="00B2588A"/>
    <w:rsid w:val="00B27EBF"/>
    <w:rsid w:val="00B30600"/>
    <w:rsid w:val="00B32706"/>
    <w:rsid w:val="00B33487"/>
    <w:rsid w:val="00B33FDD"/>
    <w:rsid w:val="00B359CC"/>
    <w:rsid w:val="00B36107"/>
    <w:rsid w:val="00B40BC0"/>
    <w:rsid w:val="00B41789"/>
    <w:rsid w:val="00B453B9"/>
    <w:rsid w:val="00B46C03"/>
    <w:rsid w:val="00B5155A"/>
    <w:rsid w:val="00B55AE3"/>
    <w:rsid w:val="00B56282"/>
    <w:rsid w:val="00B57E84"/>
    <w:rsid w:val="00B60C6C"/>
    <w:rsid w:val="00B619A9"/>
    <w:rsid w:val="00B628E9"/>
    <w:rsid w:val="00B65A9D"/>
    <w:rsid w:val="00B66D60"/>
    <w:rsid w:val="00B74448"/>
    <w:rsid w:val="00B75EDE"/>
    <w:rsid w:val="00B7616B"/>
    <w:rsid w:val="00B774C2"/>
    <w:rsid w:val="00B77D88"/>
    <w:rsid w:val="00B77FAF"/>
    <w:rsid w:val="00B81A4C"/>
    <w:rsid w:val="00B83A82"/>
    <w:rsid w:val="00B84336"/>
    <w:rsid w:val="00B851B9"/>
    <w:rsid w:val="00B86453"/>
    <w:rsid w:val="00B90054"/>
    <w:rsid w:val="00B912E4"/>
    <w:rsid w:val="00B9269F"/>
    <w:rsid w:val="00B92862"/>
    <w:rsid w:val="00B92C14"/>
    <w:rsid w:val="00B92EC1"/>
    <w:rsid w:val="00B96E97"/>
    <w:rsid w:val="00BA0066"/>
    <w:rsid w:val="00BB2410"/>
    <w:rsid w:val="00BB69DB"/>
    <w:rsid w:val="00BC0A3D"/>
    <w:rsid w:val="00BC1316"/>
    <w:rsid w:val="00BC322E"/>
    <w:rsid w:val="00BC44CD"/>
    <w:rsid w:val="00BC48A6"/>
    <w:rsid w:val="00BC4D2A"/>
    <w:rsid w:val="00BC699F"/>
    <w:rsid w:val="00BC69D6"/>
    <w:rsid w:val="00BC73FF"/>
    <w:rsid w:val="00BD7FE9"/>
    <w:rsid w:val="00BE1088"/>
    <w:rsid w:val="00BE4196"/>
    <w:rsid w:val="00BE724C"/>
    <w:rsid w:val="00BE7978"/>
    <w:rsid w:val="00BF3753"/>
    <w:rsid w:val="00C07DDB"/>
    <w:rsid w:val="00C162D9"/>
    <w:rsid w:val="00C242EA"/>
    <w:rsid w:val="00C3133D"/>
    <w:rsid w:val="00C33593"/>
    <w:rsid w:val="00C4115D"/>
    <w:rsid w:val="00C43BDD"/>
    <w:rsid w:val="00C45173"/>
    <w:rsid w:val="00C46B83"/>
    <w:rsid w:val="00C47778"/>
    <w:rsid w:val="00C5011E"/>
    <w:rsid w:val="00C50353"/>
    <w:rsid w:val="00C50EE5"/>
    <w:rsid w:val="00C5240A"/>
    <w:rsid w:val="00C5398F"/>
    <w:rsid w:val="00C53F3E"/>
    <w:rsid w:val="00C53F8A"/>
    <w:rsid w:val="00C556F5"/>
    <w:rsid w:val="00C61418"/>
    <w:rsid w:val="00C62033"/>
    <w:rsid w:val="00C67799"/>
    <w:rsid w:val="00C70E19"/>
    <w:rsid w:val="00C72574"/>
    <w:rsid w:val="00C7430C"/>
    <w:rsid w:val="00C7623C"/>
    <w:rsid w:val="00C809FB"/>
    <w:rsid w:val="00C85750"/>
    <w:rsid w:val="00C85DA1"/>
    <w:rsid w:val="00C86A77"/>
    <w:rsid w:val="00C8752E"/>
    <w:rsid w:val="00C9071C"/>
    <w:rsid w:val="00C908FF"/>
    <w:rsid w:val="00C922E7"/>
    <w:rsid w:val="00C92FB2"/>
    <w:rsid w:val="00C93D35"/>
    <w:rsid w:val="00C93F41"/>
    <w:rsid w:val="00C97BD3"/>
    <w:rsid w:val="00CA39EF"/>
    <w:rsid w:val="00CA3DDD"/>
    <w:rsid w:val="00CA4802"/>
    <w:rsid w:val="00CA521F"/>
    <w:rsid w:val="00CA656C"/>
    <w:rsid w:val="00CB0493"/>
    <w:rsid w:val="00CB17FF"/>
    <w:rsid w:val="00CB1C46"/>
    <w:rsid w:val="00CB1ED7"/>
    <w:rsid w:val="00CB35FA"/>
    <w:rsid w:val="00CB4339"/>
    <w:rsid w:val="00CB486E"/>
    <w:rsid w:val="00CB5C9D"/>
    <w:rsid w:val="00CC167C"/>
    <w:rsid w:val="00CC52D9"/>
    <w:rsid w:val="00CC677C"/>
    <w:rsid w:val="00CD0511"/>
    <w:rsid w:val="00CD12A2"/>
    <w:rsid w:val="00CD2D05"/>
    <w:rsid w:val="00CD528C"/>
    <w:rsid w:val="00CD6647"/>
    <w:rsid w:val="00CD748E"/>
    <w:rsid w:val="00CE193F"/>
    <w:rsid w:val="00CE48DE"/>
    <w:rsid w:val="00CE4B73"/>
    <w:rsid w:val="00CE6633"/>
    <w:rsid w:val="00CF14C9"/>
    <w:rsid w:val="00CF1717"/>
    <w:rsid w:val="00CF39FB"/>
    <w:rsid w:val="00CF6ED2"/>
    <w:rsid w:val="00CF70BB"/>
    <w:rsid w:val="00D02328"/>
    <w:rsid w:val="00D0428C"/>
    <w:rsid w:val="00D074DB"/>
    <w:rsid w:val="00D11058"/>
    <w:rsid w:val="00D139CF"/>
    <w:rsid w:val="00D140A9"/>
    <w:rsid w:val="00D146E1"/>
    <w:rsid w:val="00D20F0A"/>
    <w:rsid w:val="00D23053"/>
    <w:rsid w:val="00D27C30"/>
    <w:rsid w:val="00D37E7F"/>
    <w:rsid w:val="00D429B6"/>
    <w:rsid w:val="00D43ADB"/>
    <w:rsid w:val="00D44B21"/>
    <w:rsid w:val="00D46BF4"/>
    <w:rsid w:val="00D46E79"/>
    <w:rsid w:val="00D47AD7"/>
    <w:rsid w:val="00D47C7F"/>
    <w:rsid w:val="00D503AC"/>
    <w:rsid w:val="00D5121F"/>
    <w:rsid w:val="00D51529"/>
    <w:rsid w:val="00D5685E"/>
    <w:rsid w:val="00D57A7D"/>
    <w:rsid w:val="00D6079C"/>
    <w:rsid w:val="00D61F83"/>
    <w:rsid w:val="00D67B9E"/>
    <w:rsid w:val="00D7017D"/>
    <w:rsid w:val="00D70A7D"/>
    <w:rsid w:val="00D71BDF"/>
    <w:rsid w:val="00D73864"/>
    <w:rsid w:val="00D75F79"/>
    <w:rsid w:val="00D76230"/>
    <w:rsid w:val="00D77E14"/>
    <w:rsid w:val="00D82901"/>
    <w:rsid w:val="00D85218"/>
    <w:rsid w:val="00D915B1"/>
    <w:rsid w:val="00D93AF5"/>
    <w:rsid w:val="00D97628"/>
    <w:rsid w:val="00DA299D"/>
    <w:rsid w:val="00DA4B6E"/>
    <w:rsid w:val="00DA580A"/>
    <w:rsid w:val="00DA65C4"/>
    <w:rsid w:val="00DB1B7A"/>
    <w:rsid w:val="00DB2C52"/>
    <w:rsid w:val="00DB714B"/>
    <w:rsid w:val="00DD2BE0"/>
    <w:rsid w:val="00DD4838"/>
    <w:rsid w:val="00DD4BC1"/>
    <w:rsid w:val="00DE084D"/>
    <w:rsid w:val="00DE4447"/>
    <w:rsid w:val="00DE49EB"/>
    <w:rsid w:val="00DE5DA2"/>
    <w:rsid w:val="00DF0033"/>
    <w:rsid w:val="00DF5672"/>
    <w:rsid w:val="00E0123E"/>
    <w:rsid w:val="00E026BF"/>
    <w:rsid w:val="00E0289A"/>
    <w:rsid w:val="00E03BE4"/>
    <w:rsid w:val="00E03CF2"/>
    <w:rsid w:val="00E07B1B"/>
    <w:rsid w:val="00E10C7C"/>
    <w:rsid w:val="00E11805"/>
    <w:rsid w:val="00E11853"/>
    <w:rsid w:val="00E1308C"/>
    <w:rsid w:val="00E21660"/>
    <w:rsid w:val="00E27F60"/>
    <w:rsid w:val="00E33EEA"/>
    <w:rsid w:val="00E36120"/>
    <w:rsid w:val="00E425C0"/>
    <w:rsid w:val="00E44072"/>
    <w:rsid w:val="00E445BE"/>
    <w:rsid w:val="00E461FC"/>
    <w:rsid w:val="00E526C9"/>
    <w:rsid w:val="00E52A86"/>
    <w:rsid w:val="00E54B47"/>
    <w:rsid w:val="00E553BF"/>
    <w:rsid w:val="00E55523"/>
    <w:rsid w:val="00E55D93"/>
    <w:rsid w:val="00E609F9"/>
    <w:rsid w:val="00E60E6F"/>
    <w:rsid w:val="00E61294"/>
    <w:rsid w:val="00E6378E"/>
    <w:rsid w:val="00E64642"/>
    <w:rsid w:val="00E64729"/>
    <w:rsid w:val="00E7237C"/>
    <w:rsid w:val="00E73080"/>
    <w:rsid w:val="00E731E1"/>
    <w:rsid w:val="00E73CF6"/>
    <w:rsid w:val="00E75DDB"/>
    <w:rsid w:val="00E77C46"/>
    <w:rsid w:val="00E80374"/>
    <w:rsid w:val="00E860DE"/>
    <w:rsid w:val="00E86CE8"/>
    <w:rsid w:val="00E90E82"/>
    <w:rsid w:val="00E929F0"/>
    <w:rsid w:val="00E95638"/>
    <w:rsid w:val="00E97F06"/>
    <w:rsid w:val="00EA00CB"/>
    <w:rsid w:val="00EA1BAA"/>
    <w:rsid w:val="00EA3FCD"/>
    <w:rsid w:val="00EA42A0"/>
    <w:rsid w:val="00EA485F"/>
    <w:rsid w:val="00EB28D1"/>
    <w:rsid w:val="00EB4117"/>
    <w:rsid w:val="00EB48FE"/>
    <w:rsid w:val="00EB6714"/>
    <w:rsid w:val="00EB7C6C"/>
    <w:rsid w:val="00EC0A68"/>
    <w:rsid w:val="00EC1A97"/>
    <w:rsid w:val="00EC5006"/>
    <w:rsid w:val="00EC5F22"/>
    <w:rsid w:val="00EC7306"/>
    <w:rsid w:val="00ED49C3"/>
    <w:rsid w:val="00ED6655"/>
    <w:rsid w:val="00ED6CE8"/>
    <w:rsid w:val="00ED7AA6"/>
    <w:rsid w:val="00ED7D12"/>
    <w:rsid w:val="00EE2A56"/>
    <w:rsid w:val="00EE34CD"/>
    <w:rsid w:val="00EE3818"/>
    <w:rsid w:val="00EE3BEB"/>
    <w:rsid w:val="00EE5AA5"/>
    <w:rsid w:val="00EE714E"/>
    <w:rsid w:val="00EF5F8D"/>
    <w:rsid w:val="00EF6184"/>
    <w:rsid w:val="00EF64E5"/>
    <w:rsid w:val="00F02E8F"/>
    <w:rsid w:val="00F15849"/>
    <w:rsid w:val="00F1748B"/>
    <w:rsid w:val="00F22264"/>
    <w:rsid w:val="00F24CE0"/>
    <w:rsid w:val="00F2564D"/>
    <w:rsid w:val="00F30B65"/>
    <w:rsid w:val="00F32C49"/>
    <w:rsid w:val="00F331D7"/>
    <w:rsid w:val="00F35438"/>
    <w:rsid w:val="00F35B05"/>
    <w:rsid w:val="00F413D9"/>
    <w:rsid w:val="00F44472"/>
    <w:rsid w:val="00F47455"/>
    <w:rsid w:val="00F47EDC"/>
    <w:rsid w:val="00F5135F"/>
    <w:rsid w:val="00F5177F"/>
    <w:rsid w:val="00F51F78"/>
    <w:rsid w:val="00F53887"/>
    <w:rsid w:val="00F54717"/>
    <w:rsid w:val="00F62F15"/>
    <w:rsid w:val="00F65B20"/>
    <w:rsid w:val="00F74820"/>
    <w:rsid w:val="00F756BB"/>
    <w:rsid w:val="00F86F47"/>
    <w:rsid w:val="00F87363"/>
    <w:rsid w:val="00F87E31"/>
    <w:rsid w:val="00F90B64"/>
    <w:rsid w:val="00F95E5B"/>
    <w:rsid w:val="00F974F8"/>
    <w:rsid w:val="00FA2CFD"/>
    <w:rsid w:val="00FA52D7"/>
    <w:rsid w:val="00FA6979"/>
    <w:rsid w:val="00FB2695"/>
    <w:rsid w:val="00FB2F0F"/>
    <w:rsid w:val="00FB5086"/>
    <w:rsid w:val="00FB5411"/>
    <w:rsid w:val="00FB6392"/>
    <w:rsid w:val="00FC5252"/>
    <w:rsid w:val="00FC71CA"/>
    <w:rsid w:val="00FCF3B4"/>
    <w:rsid w:val="00FD006E"/>
    <w:rsid w:val="00FD2024"/>
    <w:rsid w:val="00FD3C70"/>
    <w:rsid w:val="00FD6820"/>
    <w:rsid w:val="00FD754E"/>
    <w:rsid w:val="00FE12D8"/>
    <w:rsid w:val="00FE241D"/>
    <w:rsid w:val="00FE43CE"/>
    <w:rsid w:val="00FE457A"/>
    <w:rsid w:val="00FE5EDA"/>
    <w:rsid w:val="00FF076A"/>
    <w:rsid w:val="00FF1BA3"/>
    <w:rsid w:val="00FF473A"/>
    <w:rsid w:val="00FF5DF2"/>
    <w:rsid w:val="00FF6F45"/>
    <w:rsid w:val="00FF7C02"/>
    <w:rsid w:val="0165F7C0"/>
    <w:rsid w:val="0240C859"/>
    <w:rsid w:val="024801E3"/>
    <w:rsid w:val="04B68376"/>
    <w:rsid w:val="07020E85"/>
    <w:rsid w:val="098BB4A8"/>
    <w:rsid w:val="0E82B576"/>
    <w:rsid w:val="1007B197"/>
    <w:rsid w:val="1086EA2E"/>
    <w:rsid w:val="10CBA64A"/>
    <w:rsid w:val="10D9F949"/>
    <w:rsid w:val="1185D110"/>
    <w:rsid w:val="1431681A"/>
    <w:rsid w:val="14D0F185"/>
    <w:rsid w:val="166CC1E6"/>
    <w:rsid w:val="17088065"/>
    <w:rsid w:val="194568C7"/>
    <w:rsid w:val="1AD18BD4"/>
    <w:rsid w:val="1C70F8BC"/>
    <w:rsid w:val="1C80B1D3"/>
    <w:rsid w:val="1D4EC224"/>
    <w:rsid w:val="1DF40F6D"/>
    <w:rsid w:val="2031129A"/>
    <w:rsid w:val="24BFDC2D"/>
    <w:rsid w:val="24EF02D5"/>
    <w:rsid w:val="28886223"/>
    <w:rsid w:val="294593C9"/>
    <w:rsid w:val="2A2BD37B"/>
    <w:rsid w:val="2A7E0202"/>
    <w:rsid w:val="2A952108"/>
    <w:rsid w:val="2D246237"/>
    <w:rsid w:val="2E5F4A1C"/>
    <w:rsid w:val="2E7331A1"/>
    <w:rsid w:val="33644412"/>
    <w:rsid w:val="33B11D9B"/>
    <w:rsid w:val="3453B0B4"/>
    <w:rsid w:val="39D42744"/>
    <w:rsid w:val="3A63047F"/>
    <w:rsid w:val="3C34541D"/>
    <w:rsid w:val="3C4F02B9"/>
    <w:rsid w:val="3F0F038C"/>
    <w:rsid w:val="40DEA001"/>
    <w:rsid w:val="4C7E184E"/>
    <w:rsid w:val="4D04DE87"/>
    <w:rsid w:val="5066A673"/>
    <w:rsid w:val="5071E230"/>
    <w:rsid w:val="50A83A94"/>
    <w:rsid w:val="50C0AA4C"/>
    <w:rsid w:val="51BB59B2"/>
    <w:rsid w:val="57840F50"/>
    <w:rsid w:val="591FDFB1"/>
    <w:rsid w:val="59BBE4F7"/>
    <w:rsid w:val="5A1E4421"/>
    <w:rsid w:val="5FBB8B75"/>
    <w:rsid w:val="617AC147"/>
    <w:rsid w:val="61AFBE57"/>
    <w:rsid w:val="63CD190E"/>
    <w:rsid w:val="63DCB301"/>
    <w:rsid w:val="643BF80F"/>
    <w:rsid w:val="645D60AB"/>
    <w:rsid w:val="647B2B65"/>
    <w:rsid w:val="672B34B7"/>
    <w:rsid w:val="6B2CF8ED"/>
    <w:rsid w:val="6B5D86E8"/>
    <w:rsid w:val="6BCEBD55"/>
    <w:rsid w:val="6DF2A8DD"/>
    <w:rsid w:val="6E50EDAE"/>
    <w:rsid w:val="6EB96775"/>
    <w:rsid w:val="6F065E17"/>
    <w:rsid w:val="6F1DFBA4"/>
    <w:rsid w:val="6F766E97"/>
    <w:rsid w:val="6F8A29C5"/>
    <w:rsid w:val="700220B2"/>
    <w:rsid w:val="70A0B580"/>
    <w:rsid w:val="73CC15DC"/>
    <w:rsid w:val="77B90F37"/>
    <w:rsid w:val="7D658BCB"/>
    <w:rsid w:val="7E0CB536"/>
    <w:rsid w:val="7F44B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C8FD4E77-193D-4A89-BD2A-48C43702E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uiPriority="0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E0294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6E0294"/>
    <w:pPr>
      <w:keepNext/>
      <w:spacing w:before="1400" w:after="240" w:line="288" w:lineRule="auto"/>
      <w:ind w:left="992"/>
      <w:contextualSpacing/>
      <w:outlineLvl w:val="0"/>
    </w:pPr>
    <w:rPr>
      <w:rFonts w:ascii="Verdana" w:hAnsi="Verdana" w:eastAsia="MS Gothic"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E0294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B774C2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30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E0FE9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E0FE9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E0FE9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6E0294"/>
    <w:rPr>
      <w:rFonts w:ascii="Verdana" w:hAnsi="Verdana" w:eastAsia="MS Gothic"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5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E0294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B774C2"/>
    <w:rPr>
      <w:rFonts w:ascii="Verdana" w:hAnsi="Verdana" w:eastAsiaTheme="majorEastAsia" w:cstheme="majorBidi"/>
      <w:bCs/>
      <w:color w:val="000000" w:themeColor="text1"/>
      <w:sz w:val="30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A12FDD"/>
    <w:pPr>
      <w:tabs>
        <w:tab w:val="left" w:pos="1349"/>
      </w:tabs>
      <w:ind w:left="1349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7629DF"/>
    <w:pPr>
      <w:tabs>
        <w:tab w:val="right" w:leader="dot" w:pos="8779"/>
      </w:tabs>
      <w:spacing w:after="0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7629DF"/>
    <w:pPr>
      <w:tabs>
        <w:tab w:val="right" w:leader="dot" w:pos="8777"/>
      </w:tabs>
      <w:spacing w:after="0"/>
      <w:ind w:left="1276"/>
    </w:pPr>
  </w:style>
  <w:style w:type="paragraph" w:styleId="Innehll3">
    <w:name w:val="toc 3"/>
    <w:basedOn w:val="Normal"/>
    <w:next w:val="Normal"/>
    <w:autoRedefine/>
    <w:uiPriority w:val="39"/>
    <w:unhideWhenUsed/>
    <w:rsid w:val="007629DF"/>
    <w:pPr>
      <w:tabs>
        <w:tab w:val="right" w:leader="dot" w:pos="8777"/>
      </w:tabs>
      <w:spacing w:after="0"/>
      <w:ind w:left="1559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954BFA"/>
    <w:pPr>
      <w:keepNext/>
      <w:keepLines/>
      <w:widowControl w:val="0"/>
      <w:autoSpaceDE w:val="0"/>
      <w:autoSpaceDN w:val="0"/>
      <w:adjustRightInd w:val="0"/>
      <w:spacing w:before="240" w:after="2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D5685E"/>
    <w:pPr>
      <w:tabs>
        <w:tab w:val="left" w:pos="1349"/>
      </w:tabs>
      <w:ind w:left="1349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3E0FE9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character" w:styleId="Rubrik7Char" w:customStyle="1">
    <w:name w:val="Rubrik 7 Char"/>
    <w:basedOn w:val="Standardstycketeckensnitt"/>
    <w:link w:val="Rubrik7"/>
    <w:uiPriority w:val="9"/>
    <w:semiHidden/>
    <w:rsid w:val="003E0FE9"/>
    <w:rPr>
      <w:rFonts w:asciiTheme="majorHAnsi" w:hAnsiTheme="majorHAnsi" w:eastAsiaTheme="majorEastAsia" w:cstheme="majorBidi"/>
      <w:i/>
      <w:iCs/>
      <w:color w:val="00304B" w:themeColor="accent1" w:themeShade="7F"/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3E0FE9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Numreradlista">
    <w:name w:val="List Number"/>
    <w:rsid w:val="004B51A9"/>
    <w:pPr>
      <w:numPr>
        <w:numId w:val="2"/>
      </w:numPr>
      <w:spacing w:after="80"/>
      <w:ind w:left="1349" w:hanging="357"/>
    </w:pPr>
    <w:rPr>
      <w:sz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75585B"/>
    <w:rPr>
      <w:color w:val="605E5C"/>
      <w:shd w:val="clear" w:color="auto" w:fill="E1DFDD"/>
    </w:rPr>
  </w:style>
  <w:style w:type="paragraph" w:styleId="Underrubrik">
    <w:name w:val="Subtitle"/>
    <w:basedOn w:val="Normal"/>
    <w:next w:val="Normal"/>
    <w:link w:val="UnderrubrikChar"/>
    <w:qFormat/>
    <w:rsid w:val="00E11805"/>
    <w:pPr>
      <w:numPr>
        <w:ilvl w:val="1"/>
      </w:numPr>
      <w:spacing w:after="20"/>
      <w:ind w:left="992"/>
    </w:pPr>
    <w:rPr>
      <w:rFonts w:asciiTheme="majorHAnsi" w:hAnsiTheme="majorHAnsi" w:eastAsiaTheme="minorEastAsia" w:cstheme="minorBidi"/>
      <w:b/>
      <w:szCs w:val="22"/>
    </w:rPr>
  </w:style>
  <w:style w:type="character" w:styleId="UnderrubrikChar" w:customStyle="1">
    <w:name w:val="Underrubrik Char"/>
    <w:basedOn w:val="Standardstycketeckensnitt"/>
    <w:link w:val="Underrubrik"/>
    <w:rsid w:val="00E11805"/>
    <w:rPr>
      <w:rFonts w:asciiTheme="majorHAnsi" w:hAnsiTheme="majorHAnsi" w:eastAsiaTheme="minorEastAsia" w:cstheme="minorBidi"/>
      <w:b/>
      <w:sz w:val="24"/>
      <w:szCs w:val="22"/>
    </w:rPr>
  </w:style>
  <w:style w:type="character" w:styleId="AnvndHyperlnk">
    <w:name w:val="FollowedHyperlink"/>
    <w:basedOn w:val="Standardstycketeckensnitt"/>
    <w:uiPriority w:val="99"/>
    <w:semiHidden/>
    <w:unhideWhenUsed/>
    <w:rsid w:val="00E526C9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sas.vgregion.se/vardgivare/laboratoriemedicin/provtagningsanvisningar2/klinisk-mikrobiologi/Atypiska_luftvagsbakterier/" TargetMode="External" Id="rId18" /><Relationship Type="http://schemas.openxmlformats.org/officeDocument/2006/relationships/image" Target="media/image1.png" Id="rId26" /><Relationship Type="http://schemas.openxmlformats.org/officeDocument/2006/relationships/theme" Target="theme/theme1.xml" Id="rId34" /><Relationship Type="http://schemas.openxmlformats.org/officeDocument/2006/relationships/styles" Target="styles.xml" Id="rId7" /><Relationship Type="http://schemas.openxmlformats.org/officeDocument/2006/relationships/hyperlink" Target="https://sas.vgregion.se/vardgivare/laboratoriemedicin/provtagningsanvisningar2/klinisk-mikrobiologi/sars-cov-2-influensa-a--b-rsv-luftvagspanel-virus/" TargetMode="External" Id="rId12" /><Relationship Type="http://schemas.openxmlformats.org/officeDocument/2006/relationships/hyperlink" Target="https://labbutbud.vgregion.se/api/file/DOK-361388" TargetMode="External" Id="rId17" /><Relationship Type="http://schemas.openxmlformats.org/officeDocument/2006/relationships/hyperlink" Target="https://labbutbud.vgregion.se/api/file/DOK-361382" TargetMode="External" Id="rId25" /><Relationship Type="http://schemas.openxmlformats.org/officeDocument/2006/relationships/fontTable" Target="fontTable.xml" Id="rId33" /><Relationship Type="http://schemas.openxmlformats.org/officeDocument/2006/relationships/hyperlink" Target="https://labbutbud.vgregion.se/katalog/luftvagsblock-dnarna-41e8" TargetMode="External" Id="rId16" /><Relationship Type="http://schemas.openxmlformats.org/officeDocument/2006/relationships/footer" Target="footer1.xm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labbutbud.vgregion.se/katalog/pneumocystis-jiroveci-dna-d464" TargetMode="External" Id="rId24" /><Relationship Type="http://schemas.openxmlformats.org/officeDocument/2006/relationships/footer" Target="footer3.xml" Id="rId32" /><Relationship Type="http://schemas.openxmlformats.org/officeDocument/2006/relationships/hyperlink" Target="https://mellanarkiv-offentlig.vgregion.se/alfresco/s/archive/stream/public/v1/source/available/sofia/su9757-872331702-15/surrogate/Remiss%20Mikrobiologi.pdf" TargetMode="External" Id="rId15" /><Relationship Type="http://schemas.openxmlformats.org/officeDocument/2006/relationships/hyperlink" Target="https://labbutbud.vgregion.se/api/file/DOK-361382" TargetMode="External" Id="rId23" /><Relationship Type="http://schemas.openxmlformats.org/officeDocument/2006/relationships/header" Target="header2.xml" Id="rId28" /><Relationship Type="http://schemas.openxmlformats.org/officeDocument/2006/relationships/footnotes" Target="footnotes.xml" Id="rId10" /><Relationship Type="http://schemas.openxmlformats.org/officeDocument/2006/relationships/header" Target="header3.xml" Id="rId31" /><Relationship Type="http://schemas.openxmlformats.org/officeDocument/2006/relationships/webSettings" Target="webSettings.xml" Id="rId9" /><Relationship Type="http://schemas.openxmlformats.org/officeDocument/2006/relationships/hyperlink" Target="https://sas.vgregion.se/vardgivare/laboratoriemedicin/provtagningsanvisningar2/klinisk-mikrobiologi/sars-cov-2-influensa-a--b-rsv-luftvagspanel-virus/" TargetMode="External" Id="rId14" /><Relationship Type="http://schemas.openxmlformats.org/officeDocument/2006/relationships/hyperlink" Target="https://labbutbud.vgregion.se/katalog/pertussis-dna-e480" TargetMode="External" Id="rId22" /><Relationship Type="http://schemas.openxmlformats.org/officeDocument/2006/relationships/header" Target="header1.xml" Id="rId27" /><Relationship Type="http://schemas.openxmlformats.org/officeDocument/2006/relationships/footer" Target="footer2.xml" Id="rId30" /><Relationship Type="http://schemas.openxmlformats.org/officeDocument/2006/relationships/hyperlink" Target="https://mellanarkiv-offentlig.vgregion.se/alfresco/s/archive/stream/public/v1/source/available/sofia/su9757-872331702-15/surrogate/Remiss%20Mikrobiologi.pdf" TargetMode="External" Id="Rebf0be2315524b08" /><Relationship Type="http://schemas.openxmlformats.org/officeDocument/2006/relationships/hyperlink" Target="https://mellanarkiv-offentlig.vgregion.se/alfresco/s/archive/stream/public/v1/source/available/sofia/su9757-872331702-15/surrogate/Remiss%20Mikrobiologi.pdf" TargetMode="External" Id="R7c90d5ace9274034" /><Relationship Type="http://schemas.microsoft.com/office/2020/10/relationships/intelligence" Target="intelligence2.xml" Id="R1cfe89a903d04703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PCR-provtagning vid luftvägsinfektion, SÄS </dc:title>
  <dc:subject/>
  <dc:creator>patrik.jens.johansson@vgregion.se</dc:creator>
  <keywords/>
  <lastModifiedBy>Madeleine Wahlgren</lastModifiedBy>
  <revision>446</revision>
  <lastPrinted>2016-03-31T19:56:00.0000000Z</lastPrinted>
  <dcterms:created xsi:type="dcterms:W3CDTF">2025-10-21T07:31:00.0000000Z</dcterms:created>
  <dcterms:modified xsi:type="dcterms:W3CDTF">2026-03-11T09:26:31.0000000Z</dcterms:modified>
</coreProperties>
</file>