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D35A64" w14:textId="77777777" w:rsidR="008818CD" w:rsidRPr="008818CD" w:rsidRDefault="008818CD" w:rsidP="000271E4">
      <w:pPr>
        <w:pStyle w:val="Rubrik1"/>
      </w:pPr>
      <w:bookmarkStart w:id="0" w:name="_Toc321146591"/>
      <w:r w:rsidRPr="008818CD">
        <w:t>Subkutan venport - Inläggning</w:t>
      </w:r>
    </w:p>
    <w:p w14:paraId="703F7A14" w14:textId="77777777" w:rsidR="008818CD" w:rsidRPr="008818CD" w:rsidRDefault="008818CD" w:rsidP="000271E4">
      <w:r w:rsidRPr="008818CD">
        <w:t>Du är välkommen för inläggning av subkutan venport</w:t>
      </w:r>
    </w:p>
    <w:p w14:paraId="4E3B439B" w14:textId="676A6636" w:rsidR="008818CD" w:rsidRPr="008818CD" w:rsidRDefault="00A944DD" w:rsidP="004E2D88">
      <w:pPr>
        <w:spacing w:after="0"/>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 xml:space="preserve"> </w:t>
      </w:r>
      <w:r w:rsidR="008818CD" w:rsidRPr="008818CD">
        <w:t>dagen</w:t>
      </w:r>
      <w:r w:rsidR="00D72F09">
        <w:t xml:space="preserve"> </w:t>
      </w:r>
      <w:r w:rsidR="004E2D88" w:rsidRPr="00D72F09">
        <w:rPr>
          <w:rFonts w:ascii="Arial" w:hAnsi="Arial" w:cs="Arial"/>
          <w:sz w:val="18"/>
          <w:szCs w:val="18"/>
        </w:rPr>
        <w:t>……</w:t>
      </w:r>
      <w:r>
        <w:rPr>
          <w:rFonts w:ascii="Arial" w:hAnsi="Arial" w:cs="Arial"/>
          <w:sz w:val="18"/>
          <w:szCs w:val="18"/>
        </w:rPr>
        <w:t>….</w:t>
      </w:r>
      <w:r w:rsidR="004E2D88" w:rsidRPr="00D72F09">
        <w:rPr>
          <w:rFonts w:ascii="Arial" w:hAnsi="Arial" w:cs="Arial"/>
          <w:sz w:val="18"/>
          <w:szCs w:val="18"/>
        </w:rPr>
        <w:t>…</w:t>
      </w:r>
      <w:r w:rsidR="00CE08DA">
        <w:rPr>
          <w:rFonts w:ascii="Arial" w:hAnsi="Arial" w:cs="Arial"/>
          <w:sz w:val="18"/>
          <w:szCs w:val="18"/>
        </w:rPr>
        <w:t>…………..</w:t>
      </w:r>
      <w:r w:rsidR="004E2D88" w:rsidRPr="00D72F09">
        <w:rPr>
          <w:rFonts w:ascii="Arial" w:hAnsi="Arial" w:cs="Arial"/>
          <w:sz w:val="18"/>
          <w:szCs w:val="18"/>
        </w:rPr>
        <w:t>…………..</w:t>
      </w:r>
      <w:r w:rsidR="004E2D88">
        <w:rPr>
          <w:rFonts w:ascii="Arial" w:hAnsi="Arial" w:cs="Arial"/>
          <w:sz w:val="18"/>
          <w:szCs w:val="18"/>
        </w:rPr>
        <w:t xml:space="preserve"> </w:t>
      </w:r>
      <w:r w:rsidR="008818CD" w:rsidRPr="008818CD">
        <w:t>kl</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p>
    <w:p w14:paraId="31021D09" w14:textId="77777777" w:rsidR="00A944DD" w:rsidRDefault="008818CD" w:rsidP="00A944DD">
      <w:pPr>
        <w:tabs>
          <w:tab w:val="left" w:pos="3261"/>
        </w:tabs>
        <w:rPr>
          <w:rFonts w:ascii="Arial" w:hAnsi="Arial" w:cs="Arial"/>
          <w:sz w:val="18"/>
        </w:rPr>
      </w:pPr>
      <w:r w:rsidRPr="008818CD">
        <w:rPr>
          <w:rFonts w:ascii="Arial" w:hAnsi="Arial" w:cs="Arial"/>
          <w:sz w:val="18"/>
        </w:rPr>
        <w:tab/>
        <w:t>(dag/månad/år)</w:t>
      </w:r>
    </w:p>
    <w:p w14:paraId="7D38560F" w14:textId="4AEFCF64" w:rsidR="008818CD" w:rsidRPr="008818CD" w:rsidRDefault="008818CD" w:rsidP="00A944DD">
      <w:pPr>
        <w:tabs>
          <w:tab w:val="left" w:pos="1418"/>
        </w:tabs>
      </w:pPr>
      <w:r w:rsidRPr="00056530">
        <w:rPr>
          <w:rFonts w:ascii="Webdings" w:hAnsi="Webdings"/>
          <w:sz w:val="28"/>
          <w:szCs w:val="28"/>
        </w:rPr>
        <w:sym w:font="Webdings" w:char="F063"/>
      </w:r>
      <w:r w:rsidRPr="00056530">
        <w:rPr>
          <w:sz w:val="28"/>
          <w:szCs w:val="28"/>
        </w:rPr>
        <w:t xml:space="preserve"> </w:t>
      </w:r>
      <w:r w:rsidRPr="008818CD">
        <w:tab/>
        <w:t xml:space="preserve">Anmäl dig i incheckningen i sjukhusentrén och gå sedan vidare </w:t>
      </w:r>
      <w:r w:rsidR="00A944DD">
        <w:tab/>
      </w:r>
      <w:r w:rsidRPr="008818CD">
        <w:t>till operation 1 (målpunkt T).</w:t>
      </w:r>
    </w:p>
    <w:p w14:paraId="7B6E5307" w14:textId="77777777" w:rsidR="00056530" w:rsidRDefault="008818CD" w:rsidP="00A944DD">
      <w:pPr>
        <w:tabs>
          <w:tab w:val="left" w:pos="1418"/>
        </w:tabs>
      </w:pPr>
      <w:r w:rsidRPr="00056530">
        <w:rPr>
          <w:rFonts w:ascii="Webdings" w:hAnsi="Webdings"/>
          <w:sz w:val="28"/>
          <w:szCs w:val="28"/>
        </w:rPr>
        <w:sym w:font="Webdings" w:char="F063"/>
      </w:r>
      <w:r w:rsidRPr="008818CD">
        <w:t xml:space="preserve"> </w:t>
      </w:r>
      <w:r w:rsidRPr="008818CD">
        <w:tab/>
        <w:t>Anmäl dig i incheckningen i sjukhusentrén och gå sedan vidare</w:t>
      </w:r>
      <w:r w:rsidRPr="008818CD">
        <w:br/>
      </w:r>
      <w:r w:rsidRPr="008818CD">
        <w:tab/>
        <w:t>till operation 2 (målpunkt S).</w:t>
      </w:r>
    </w:p>
    <w:p w14:paraId="43E616E2" w14:textId="77777777" w:rsidR="008818CD" w:rsidRPr="009766C2" w:rsidRDefault="008818CD" w:rsidP="009766C2">
      <w:pPr>
        <w:pStyle w:val="Rubrik2"/>
      </w:pPr>
      <w:r w:rsidRPr="009766C2">
        <w:t>Inför besöket</w:t>
      </w:r>
    </w:p>
    <w:p w14:paraId="6D08B617" w14:textId="1AD62948" w:rsidR="008818CD" w:rsidRPr="008818CD" w:rsidRDefault="008818CD" w:rsidP="00056530">
      <w:r w:rsidRPr="008818CD">
        <w:t xml:space="preserve">Lämna helst dina smycken och värdesaker hemma. För ytterligare information, se </w:t>
      </w:r>
      <w:hyperlink r:id="rId12" w:history="1">
        <w:r w:rsidRPr="008818CD">
          <w:rPr>
            <w:color w:val="0563C1"/>
            <w:u w:val="single"/>
          </w:rPr>
          <w:t>www.1177.se</w:t>
        </w:r>
      </w:hyperlink>
      <w:r w:rsidRPr="008818CD">
        <w:t>.</w:t>
      </w:r>
    </w:p>
    <w:p w14:paraId="023E6FF8" w14:textId="77777777" w:rsidR="008818CD" w:rsidRPr="008818CD" w:rsidRDefault="008818CD" w:rsidP="00A92E86">
      <w:pPr>
        <w:pStyle w:val="Rubrik3"/>
      </w:pPr>
      <w:r w:rsidRPr="008818CD">
        <w:t>Provtagning</w:t>
      </w:r>
    </w:p>
    <w:p w14:paraId="305A27E1" w14:textId="77777777" w:rsidR="008818CD" w:rsidRPr="008818CD" w:rsidRDefault="008818CD" w:rsidP="00056530">
      <w:r w:rsidRPr="008818CD">
        <w:t>Vi beställer proverna elektroniskt och du kan ta dem på ”SÄS Provtagningscentral” eller på din vårdcentral tidigast en vecka före ingreppet. Proverna bör tas på förmiddagen. Kontakta vårdcentralen innan.</w:t>
      </w:r>
    </w:p>
    <w:p w14:paraId="0DB8B1B8" w14:textId="77777777" w:rsidR="008818CD" w:rsidRPr="008818CD" w:rsidRDefault="008818CD" w:rsidP="00A92E86">
      <w:pPr>
        <w:pStyle w:val="Rubrik3"/>
      </w:pPr>
      <w:r w:rsidRPr="008818CD">
        <w:t>Dusch/tvätt</w:t>
      </w:r>
    </w:p>
    <w:p w14:paraId="01869532" w14:textId="77777777" w:rsidR="008818CD" w:rsidRPr="008818CD" w:rsidRDefault="008818CD" w:rsidP="00056530">
      <w:r w:rsidRPr="008818CD">
        <w:t>På operationsdagens morgon ska du duscha och tvätta hela kroppen samt tvätta håret med schampo. Byt till rena kläder.</w:t>
      </w:r>
    </w:p>
    <w:p w14:paraId="23165F3B" w14:textId="77777777" w:rsidR="008818CD" w:rsidRPr="008818CD" w:rsidRDefault="008818CD" w:rsidP="00A92E86">
      <w:pPr>
        <w:pStyle w:val="Rubrik3"/>
      </w:pPr>
      <w:r w:rsidRPr="008818CD">
        <w:t>Mediciner</w:t>
      </w:r>
    </w:p>
    <w:p w14:paraId="2C501987" w14:textId="77777777" w:rsidR="008818CD" w:rsidRPr="008818CD" w:rsidRDefault="008818CD" w:rsidP="00056530">
      <w:r w:rsidRPr="008818CD">
        <w:t>En del mediciner är inte lämpliga att ta i samband med operation. Kontakta din sjuksköterska, se kontaktuppgifter.</w:t>
      </w:r>
    </w:p>
    <w:p w14:paraId="17F00CC6" w14:textId="77777777" w:rsidR="008818CD" w:rsidRPr="008818CD" w:rsidRDefault="008818CD" w:rsidP="00A92E86">
      <w:pPr>
        <w:pStyle w:val="Rubrik3"/>
      </w:pPr>
      <w:r w:rsidRPr="008818CD">
        <w:t>Mat och dryck</w:t>
      </w:r>
    </w:p>
    <w:p w14:paraId="6F26D704" w14:textId="77777777" w:rsidR="008818CD" w:rsidRPr="008818CD" w:rsidRDefault="008818CD" w:rsidP="00086BE0">
      <w:pPr>
        <w:pStyle w:val="Punktlista"/>
      </w:pPr>
      <w:r w:rsidRPr="008818CD">
        <w:t>Du behöver fasta inför ingreppet!</w:t>
      </w:r>
    </w:p>
    <w:p w14:paraId="401396CC" w14:textId="77777777" w:rsidR="008818CD" w:rsidRPr="008818CD" w:rsidRDefault="008818CD" w:rsidP="00086BE0">
      <w:pPr>
        <w:pStyle w:val="Punktlista"/>
      </w:pPr>
      <w:r w:rsidRPr="008818CD">
        <w:t>Du får inte äta någon fast föda efter midnatt.</w:t>
      </w:r>
    </w:p>
    <w:p w14:paraId="4A8CE65A" w14:textId="77777777" w:rsidR="008818CD" w:rsidRPr="008818CD" w:rsidRDefault="008818CD" w:rsidP="00086BE0">
      <w:pPr>
        <w:pStyle w:val="Punktlista"/>
      </w:pPr>
      <w:r w:rsidRPr="008818CD">
        <w:t>Du får dricka 1-2 glas vatten, saft, kaffe eller te (utan mjölk eller grädde) 2 timmar innan du kommer till sjukhuset (max 4 dl).</w:t>
      </w:r>
    </w:p>
    <w:p w14:paraId="1A6DE729" w14:textId="77777777" w:rsidR="008818CD" w:rsidRPr="008818CD" w:rsidRDefault="008818CD" w:rsidP="00086BE0">
      <w:pPr>
        <w:pStyle w:val="Punktlista"/>
      </w:pPr>
      <w:r w:rsidRPr="008818CD">
        <w:t xml:space="preserve">Mediciner kan tas med lite vatten (max 1,5 dl). Välj gärna saft som dryck. Energin i saften gör att du mår bättre i väntan på ingreppet och medför också att kroppen återhämtar sig snabbare efteråt. </w:t>
      </w:r>
    </w:p>
    <w:p w14:paraId="0549C8EB" w14:textId="77777777" w:rsidR="008818CD" w:rsidRPr="008818CD" w:rsidRDefault="008818CD" w:rsidP="00086BE0">
      <w:pPr>
        <w:pStyle w:val="Rubrik2"/>
      </w:pPr>
      <w:r w:rsidRPr="008818CD">
        <w:lastRenderedPageBreak/>
        <w:t>Efter ingreppet</w:t>
      </w:r>
    </w:p>
    <w:p w14:paraId="7AAD9B9C" w14:textId="790FF89D" w:rsidR="008818CD" w:rsidRPr="008818CD" w:rsidRDefault="008818CD" w:rsidP="00086BE0">
      <w:r w:rsidRPr="008818CD">
        <w:t xml:space="preserve">Du kan behöva få lugnande och smärtstillande medicin i samband med ingreppet. Du får </w:t>
      </w:r>
      <w:r w:rsidR="00213D0D">
        <w:t xml:space="preserve">därför </w:t>
      </w:r>
      <w:r w:rsidRPr="008818CD">
        <w:t>inte köra bil, cykla eller framföra annat fordon efter ingreppet. Försök ordna så att du blir hämtad, annars hjälper personalen dig att beställa taxi eller sjukresa om du har rätt till detta.</w:t>
      </w:r>
    </w:p>
    <w:p w14:paraId="25D54D92" w14:textId="77777777" w:rsidR="009C0B4B" w:rsidRDefault="008818CD" w:rsidP="00086BE0">
      <w:r w:rsidRPr="008818CD">
        <w:t>Besöket beräknas ta minst 4 timmar. Du får något lätt att äta innan du åker hem.</w:t>
      </w:r>
    </w:p>
    <w:p w14:paraId="009C738A" w14:textId="77777777" w:rsidR="008818CD" w:rsidRPr="008818CD" w:rsidRDefault="008818CD" w:rsidP="00086BE0">
      <w:pPr>
        <w:pStyle w:val="Rubrik2"/>
      </w:pPr>
      <w:r w:rsidRPr="008818CD">
        <w:t>Uppföljning</w:t>
      </w:r>
    </w:p>
    <w:p w14:paraId="0D092983" w14:textId="4A1D9444" w:rsidR="008818CD" w:rsidRPr="008818CD" w:rsidRDefault="008818CD" w:rsidP="00086BE0">
      <w:r w:rsidRPr="008818CD">
        <w:t>De första 48 timmarna kan man se en rodnad och känna en viss ömhet kring såret. Kommer dessa symtom längre fram, tala med din sjuksköterska. Om du får feber, frossa, andnöd eller yrsel kontakta också då din sjuksköterska.</w:t>
      </w:r>
    </w:p>
    <w:p w14:paraId="5C51D89D" w14:textId="317E6AEF" w:rsidR="00DC3111" w:rsidRDefault="008818CD" w:rsidP="00086BE0">
      <w:r w:rsidRPr="008818CD">
        <w:t>När såret är läkt kan du bada, simma och basta</w:t>
      </w:r>
      <w:r w:rsidR="00DC3111">
        <w:t xml:space="preserve"> som vanligt</w:t>
      </w:r>
      <w:r w:rsidRPr="008818CD">
        <w:t>.</w:t>
      </w:r>
    </w:p>
    <w:p w14:paraId="58B19D8C" w14:textId="77777777" w:rsidR="008818CD" w:rsidRPr="008818CD" w:rsidRDefault="008818CD" w:rsidP="00086BE0">
      <w:pPr>
        <w:pStyle w:val="Rubrik2"/>
      </w:pPr>
      <w:bookmarkStart w:id="1" w:name="_Toc247444898"/>
      <w:r w:rsidRPr="008818CD">
        <w:t>Kontaktuppgifter</w:t>
      </w:r>
      <w:bookmarkEnd w:id="1"/>
    </w:p>
    <w:p w14:paraId="30F5E53B" w14:textId="77777777" w:rsidR="008818CD" w:rsidRPr="008818CD" w:rsidRDefault="008818CD" w:rsidP="00634F22">
      <w:pPr>
        <w:spacing w:after="200"/>
      </w:pPr>
      <w:r w:rsidRPr="008818CD">
        <w:t>Har du några frågor inför ingreppet är du välkommen att kontakta</w:t>
      </w:r>
    </w:p>
    <w:p w14:paraId="6467D0AA" w14:textId="3FA6E27D" w:rsidR="008818CD" w:rsidRPr="008818CD" w:rsidRDefault="00DC3111" w:rsidP="00DC3111">
      <w:pPr>
        <w:rPr>
          <w:rFonts w:ascii="Arial" w:hAnsi="Arial" w:cs="Arial"/>
          <w:sz w:val="18"/>
        </w:rPr>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sidR="00125412" w:rsidRPr="00D72F09">
        <w:rPr>
          <w:rFonts w:ascii="Arial" w:hAnsi="Arial" w:cs="Arial"/>
          <w:sz w:val="18"/>
          <w:szCs w:val="18"/>
        </w:rPr>
        <w:t>……</w:t>
      </w:r>
      <w:r w:rsidR="00125412">
        <w:rPr>
          <w:rFonts w:ascii="Arial" w:hAnsi="Arial" w:cs="Arial"/>
          <w:sz w:val="18"/>
          <w:szCs w:val="18"/>
        </w:rPr>
        <w:t>….</w:t>
      </w:r>
    </w:p>
    <w:p w14:paraId="7DBCE77D" w14:textId="16DD9ACB" w:rsidR="008818CD" w:rsidRPr="008818CD" w:rsidRDefault="008818CD" w:rsidP="00634F22">
      <w:pPr>
        <w:spacing w:after="200"/>
      </w:pPr>
      <w:r w:rsidRPr="008818CD">
        <w:t>Telefon</w:t>
      </w:r>
      <w:r w:rsidR="009766C2">
        <w:t>nummer</w:t>
      </w:r>
      <w:r w:rsidRPr="008818CD">
        <w:t xml:space="preserve"> inkl riktn</w:t>
      </w:r>
      <w:r w:rsidR="009766C2">
        <w:t>ummer</w:t>
      </w:r>
      <w:r w:rsidRPr="008818CD">
        <w:t>:</w:t>
      </w:r>
    </w:p>
    <w:p w14:paraId="6E7680E3" w14:textId="77777777" w:rsidR="00125412" w:rsidRPr="008818CD" w:rsidRDefault="00125412" w:rsidP="00125412">
      <w:pPr>
        <w:rPr>
          <w:rFonts w:ascii="Arial" w:hAnsi="Arial" w:cs="Arial"/>
          <w:sz w:val="18"/>
        </w:rPr>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p>
    <w:p w14:paraId="359FB778" w14:textId="77777777" w:rsidR="008818CD" w:rsidRPr="008818CD" w:rsidRDefault="008818CD" w:rsidP="00634F22">
      <w:pPr>
        <w:spacing w:before="360" w:after="200"/>
      </w:pPr>
      <w:r w:rsidRPr="008818CD">
        <w:t>Med vänlig hälsning</w:t>
      </w:r>
    </w:p>
    <w:p w14:paraId="5576EE6F" w14:textId="77777777" w:rsidR="00125412" w:rsidRPr="008818CD" w:rsidRDefault="00125412" w:rsidP="00125412">
      <w:pPr>
        <w:rPr>
          <w:rFonts w:ascii="Arial" w:hAnsi="Arial" w:cs="Arial"/>
          <w:sz w:val="18"/>
        </w:rPr>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p>
    <w:p w14:paraId="76B9F95B" w14:textId="300CC54E" w:rsidR="00536A5A" w:rsidRPr="00CD741B" w:rsidRDefault="008818CD" w:rsidP="00634F22">
      <w:pPr>
        <w:spacing w:before="480"/>
        <w:rPr>
          <w:sz w:val="22"/>
          <w:szCs w:val="22"/>
        </w:rPr>
      </w:pPr>
      <w:r w:rsidRPr="00CD741B">
        <w:rPr>
          <w:sz w:val="22"/>
          <w:szCs w:val="22"/>
        </w:rPr>
        <w:t xml:space="preserve">Du kan läsa mer om diagnoser, undersökningar, behandlingar och läkemedel på </w:t>
      </w:r>
      <w:hyperlink r:id="rId13" w:history="1">
        <w:r w:rsidRPr="00CD741B">
          <w:rPr>
            <w:rStyle w:val="Hyperlnk"/>
            <w:sz w:val="22"/>
            <w:szCs w:val="22"/>
          </w:rPr>
          <w:t>www.1177.se</w:t>
        </w:r>
      </w:hyperlink>
      <w:r w:rsidRPr="00CD741B">
        <w:rPr>
          <w:sz w:val="22"/>
          <w:szCs w:val="22"/>
        </w:rPr>
        <w:t xml:space="preserve">, landstingens och regionernas gemensamma webbplats för råd om vård. Via 1177 e-tjänster kan du även utföra dina vårdärenden digitalt på ett säkert sätt. Mer information hittar du på </w:t>
      </w:r>
      <w:hyperlink r:id="rId14" w:history="1">
        <w:r w:rsidRPr="00CD741B">
          <w:rPr>
            <w:rStyle w:val="Hyperlnk"/>
            <w:sz w:val="22"/>
            <w:szCs w:val="22"/>
          </w:rPr>
          <w:t>www.1177.se/Vastra-Gotaland/Tema/E-tjanster</w:t>
        </w:r>
      </w:hyperlink>
      <w:bookmarkEnd w:id="0"/>
    </w:p>
    <w:sectPr w:rsidR="00536A5A" w:rsidRPr="00CD741B" w:rsidSect="008818CD">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468713" w14:textId="77777777" w:rsidR="00F97F8B" w:rsidRDefault="00F97F8B">
      <w:r>
        <w:separator/>
      </w:r>
    </w:p>
  </w:endnote>
  <w:endnote w:type="continuationSeparator" w:id="0">
    <w:p w14:paraId="18F49570" w14:textId="77777777" w:rsidR="00F97F8B" w:rsidRDefault="00F97F8B">
      <w:r>
        <w:continuationSeparator/>
      </w:r>
    </w:p>
  </w:endnote>
  <w:endnote w:type="continuationNotice" w:id="1">
    <w:p w14:paraId="2960AFC3" w14:textId="77777777" w:rsidR="00F97F8B" w:rsidRDefault="00F97F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3CD06B"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555D3C">
      <w:rPr>
        <w:rStyle w:val="Sidnummer"/>
        <w:noProof/>
      </w:rPr>
      <w:t>2</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6E504A" w14:textId="77777777" w:rsidR="00F97F8B" w:rsidRDefault="00F97F8B"/>
  </w:footnote>
  <w:footnote w:type="continuationSeparator" w:id="0">
    <w:p w14:paraId="381E68BD" w14:textId="77777777" w:rsidR="00F97F8B" w:rsidRDefault="00F97F8B">
      <w:r>
        <w:continuationSeparator/>
      </w:r>
    </w:p>
  </w:footnote>
  <w:footnote w:type="continuationNotice" w:id="1">
    <w:p w14:paraId="2E227CBF" w14:textId="77777777" w:rsidR="00F97F8B" w:rsidRDefault="00F97F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828F7A6" w:rsidR="008A4EB9" w:rsidRDefault="00CA39EF" w:rsidP="00413A60">
    <w:pPr>
      <w:pStyle w:val="Sidhuvud"/>
      <w:ind w:left="0" w:right="567"/>
    </w:pPr>
    <w:r w:rsidRPr="00762EE0">
      <w:rPr>
        <w:noProof/>
        <w:sz w:val="20"/>
        <w:szCs w:val="20"/>
      </w:rPr>
      <w:drawing>
        <wp:anchor distT="0" distB="0" distL="114300" distR="114300" simplePos="0" relativeHeight="251657216" behindDoc="0" locked="0" layoutInCell="1" allowOverlap="1" wp14:anchorId="2F5396D5" wp14:editId="37E71BF9">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2628064">
    <w:abstractNumId w:val="17"/>
  </w:num>
  <w:num w:numId="2" w16cid:durableId="1898129080">
    <w:abstractNumId w:val="14"/>
  </w:num>
  <w:num w:numId="3" w16cid:durableId="9112807">
    <w:abstractNumId w:val="0"/>
  </w:num>
  <w:num w:numId="4" w16cid:durableId="1759206958">
    <w:abstractNumId w:val="6"/>
  </w:num>
  <w:num w:numId="5" w16cid:durableId="1410686451">
    <w:abstractNumId w:val="15"/>
  </w:num>
  <w:num w:numId="6" w16cid:durableId="2053797053">
    <w:abstractNumId w:val="2"/>
  </w:num>
  <w:num w:numId="7" w16cid:durableId="1626042906">
    <w:abstractNumId w:val="11"/>
  </w:num>
  <w:num w:numId="8" w16cid:durableId="1963151697">
    <w:abstractNumId w:val="8"/>
  </w:num>
  <w:num w:numId="9" w16cid:durableId="1560628639">
    <w:abstractNumId w:val="1"/>
  </w:num>
  <w:num w:numId="10" w16cid:durableId="370081940">
    <w:abstractNumId w:val="1"/>
  </w:num>
  <w:num w:numId="11" w16cid:durableId="1527670253">
    <w:abstractNumId w:val="3"/>
  </w:num>
  <w:num w:numId="12" w16cid:durableId="96415585">
    <w:abstractNumId w:val="4"/>
  </w:num>
  <w:num w:numId="13" w16cid:durableId="1114204135">
    <w:abstractNumId w:val="13"/>
  </w:num>
  <w:num w:numId="14" w16cid:durableId="318191624">
    <w:abstractNumId w:val="9"/>
  </w:num>
  <w:num w:numId="15" w16cid:durableId="50934020">
    <w:abstractNumId w:val="7"/>
  </w:num>
  <w:num w:numId="16" w16cid:durableId="272979847">
    <w:abstractNumId w:val="12"/>
  </w:num>
  <w:num w:numId="17" w16cid:durableId="136532601">
    <w:abstractNumId w:val="5"/>
  </w:num>
  <w:num w:numId="18" w16cid:durableId="1340232490">
    <w:abstractNumId w:val="10"/>
  </w:num>
  <w:num w:numId="19" w16cid:durableId="18305618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71E4"/>
    <w:rsid w:val="00030DDD"/>
    <w:rsid w:val="000313BB"/>
    <w:rsid w:val="00033ED5"/>
    <w:rsid w:val="00050500"/>
    <w:rsid w:val="00056530"/>
    <w:rsid w:val="0005691C"/>
    <w:rsid w:val="00056ECB"/>
    <w:rsid w:val="00056ED5"/>
    <w:rsid w:val="000655CC"/>
    <w:rsid w:val="000700AE"/>
    <w:rsid w:val="00084024"/>
    <w:rsid w:val="00086BE0"/>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5412"/>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3D0D"/>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3B1C"/>
    <w:rsid w:val="00345EB1"/>
    <w:rsid w:val="00347BD5"/>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2D88"/>
    <w:rsid w:val="004F4518"/>
    <w:rsid w:val="004F4C62"/>
    <w:rsid w:val="00501433"/>
    <w:rsid w:val="00511CC4"/>
    <w:rsid w:val="00515216"/>
    <w:rsid w:val="00531E60"/>
    <w:rsid w:val="00536A5A"/>
    <w:rsid w:val="00541D07"/>
    <w:rsid w:val="00544BAB"/>
    <w:rsid w:val="00545F31"/>
    <w:rsid w:val="00555D3C"/>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4F22"/>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18CD"/>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2BF8"/>
    <w:rsid w:val="009347A5"/>
    <w:rsid w:val="00942257"/>
    <w:rsid w:val="009471BF"/>
    <w:rsid w:val="00950E4E"/>
    <w:rsid w:val="009529BD"/>
    <w:rsid w:val="009533B4"/>
    <w:rsid w:val="00971D93"/>
    <w:rsid w:val="009766C2"/>
    <w:rsid w:val="009B1F6B"/>
    <w:rsid w:val="009C0B4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2E86"/>
    <w:rsid w:val="00A944DD"/>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41B"/>
    <w:rsid w:val="00CE08DA"/>
    <w:rsid w:val="00CE4B73"/>
    <w:rsid w:val="00CF70BB"/>
    <w:rsid w:val="00D074DB"/>
    <w:rsid w:val="00D139CF"/>
    <w:rsid w:val="00D37E7F"/>
    <w:rsid w:val="00D47AD7"/>
    <w:rsid w:val="00D51529"/>
    <w:rsid w:val="00D72F09"/>
    <w:rsid w:val="00D85218"/>
    <w:rsid w:val="00D915B1"/>
    <w:rsid w:val="00DA299D"/>
    <w:rsid w:val="00DA65C4"/>
    <w:rsid w:val="00DC3111"/>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7F8B"/>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347BD5"/>
    <w:pPr>
      <w:keepNext/>
      <w:spacing w:before="1400" w:after="22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A92E86"/>
    <w:pPr>
      <w:keepNext/>
      <w:keepLines/>
      <w:spacing w:before="240" w:after="40" w:line="240" w:lineRule="auto"/>
      <w:outlineLvl w:val="1"/>
    </w:pPr>
    <w:rPr>
      <w:rFonts w:asciiTheme="majorHAnsi" w:eastAsiaTheme="majorEastAsia" w:hAnsiTheme="majorHAnsi"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343B1C"/>
    <w:pPr>
      <w:keepNext/>
      <w:keepLines/>
      <w:spacing w:before="240" w:after="40" w:line="240" w:lineRule="auto"/>
      <w:outlineLvl w:val="2"/>
    </w:pPr>
    <w:rPr>
      <w:rFonts w:asciiTheme="majorHAnsi" w:eastAsiaTheme="majorEastAsia" w:hAnsiTheme="majorHAnsi" w:cstheme="majorBidi"/>
      <w:bCs/>
      <w:color w:val="000000" w:themeColor="text1"/>
      <w:sz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347BD5"/>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tabs>
        <w:tab w:val="num" w:pos="1209"/>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92E86"/>
    <w:rPr>
      <w:rFonts w:asciiTheme="majorHAnsi" w:eastAsiaTheme="majorEastAsia" w:hAnsiTheme="majorHAnsi"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343B1C"/>
    <w:rPr>
      <w:rFonts w:asciiTheme="majorHAnsi" w:eastAsiaTheme="majorEastAsia" w:hAnsiTheme="majorHAnsi" w:cstheme="majorBidi"/>
      <w:bCs/>
      <w:color w:val="000000" w:themeColor="text1"/>
      <w:sz w:val="32"/>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86BE0"/>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CD741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1177.s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1177.se/Vastra-Gotaland/undersokning-behandling/forbered-ditt-vardbesok/" TargetMode="External" Id="rId12" /><Relationship Type="http://schemas.openxmlformats.org/officeDocument/2006/relationships/header" Target="header1.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yperlink" Target="https://www.1177.se/Vastra-Gotaland/Tema/E-tjanster/"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2</Pages>
  <Words>446</Words>
  <Characters>2367</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2808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Subkutan venport - Inläggning</dc:title>
  <dc:subject/>
  <dc:creator>patrik.jens.johansson@vgregion.se</dc:creator>
  <keywords/>
  <lastModifiedBy>Karin Åhlin</lastModifiedBy>
  <revision>22</revision>
  <lastPrinted>2016-03-31T10:56:00.0000000Z</lastPrinted>
  <dcterms:created xsi:type="dcterms:W3CDTF">2022-03-28T08:56:00.0000000Z</dcterms:created>
  <dcterms:modified xsi:type="dcterms:W3CDTF">2023-11-22T10:33:00.0000000Z</dcterms:modified>
</coreProperties>
</file>