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A5B48" w14:textId="77777777" w:rsidR="00D36797" w:rsidRDefault="00D36797" w:rsidP="00F35B05">
      <w:pPr>
        <w:pStyle w:val="Rubrik2"/>
        <w:sectPr w:rsidR="00D36797" w:rsidSect="009F0DB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8ACAF53" w14:textId="34A1BBF5" w:rsidR="00D36797" w:rsidRPr="00D36797" w:rsidRDefault="00D36797" w:rsidP="00155858">
      <w:pPr>
        <w:pStyle w:val="Rubrik1"/>
      </w:pPr>
      <w:r w:rsidRPr="00D36797">
        <w:t>Vård i livets slutskede - Checklista</w:t>
      </w:r>
    </w:p>
    <w:p w14:paraId="53CED8A5" w14:textId="06EB121D" w:rsidR="00D36797" w:rsidRPr="00D36797" w:rsidRDefault="00D36797" w:rsidP="00155858">
      <w:pPr>
        <w:pStyle w:val="Punktlista"/>
      </w:pPr>
      <w:r w:rsidRPr="00D36797">
        <w:t xml:space="preserve">Upprätta dokumentet när patienten blir försämrad och målet för vården blir </w:t>
      </w:r>
      <w:r w:rsidRPr="00D36797">
        <w:rPr>
          <w:i/>
        </w:rPr>
        <w:t>God palliativ vård i livets slutskede</w:t>
      </w:r>
      <w:r w:rsidRPr="00D36797">
        <w:t>.</w:t>
      </w:r>
    </w:p>
    <w:p w14:paraId="415A1572" w14:textId="7C092C07" w:rsidR="00D36797" w:rsidRPr="00D36797" w:rsidRDefault="00D36797" w:rsidP="00155858">
      <w:pPr>
        <w:pStyle w:val="Punktlista"/>
      </w:pPr>
      <w:r w:rsidRPr="00D36797">
        <w:t>Signera respektive ruta när aktiviteten utförts och dokumenterats i journalen.</w:t>
      </w:r>
    </w:p>
    <w:p w14:paraId="37F598A5" w14:textId="6479D431" w:rsidR="00D36797" w:rsidRPr="00D36797" w:rsidRDefault="00D36797" w:rsidP="00155858">
      <w:pPr>
        <w:pStyle w:val="Punktlista"/>
      </w:pPr>
      <w:r w:rsidRPr="00D36797">
        <w:t>Lämna dokumentet till kontaktperson för Svenska Palliativregistret som förstör dokumentet efter registrering i registret. Den ifyllda checklistan ska inte arkiveras.</w:t>
      </w:r>
    </w:p>
    <w:tbl>
      <w:tblPr>
        <w:tblW w:w="961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858"/>
        <w:gridCol w:w="859"/>
        <w:gridCol w:w="858"/>
        <w:gridCol w:w="859"/>
        <w:gridCol w:w="858"/>
        <w:gridCol w:w="859"/>
        <w:gridCol w:w="859"/>
      </w:tblGrid>
      <w:tr w:rsidR="00D36797" w:rsidRPr="00D36797" w14:paraId="357020AA" w14:textId="77777777" w:rsidTr="00AC3A74">
        <w:trPr>
          <w:trHeight w:hRule="exact" w:val="312"/>
        </w:trPr>
        <w:tc>
          <w:tcPr>
            <w:tcW w:w="9610" w:type="dxa"/>
            <w:gridSpan w:val="8"/>
            <w:vAlign w:val="center"/>
          </w:tcPr>
          <w:p w14:paraId="63EDD0CC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lastRenderedPageBreak/>
              <w:t>Läkaråtgärder*</w:t>
            </w:r>
          </w:p>
        </w:tc>
      </w:tr>
      <w:tr w:rsidR="00D36797" w:rsidRPr="00D36797" w14:paraId="3B8D82B4" w14:textId="77777777" w:rsidTr="00AC3A74">
        <w:tc>
          <w:tcPr>
            <w:tcW w:w="3600" w:type="dxa"/>
          </w:tcPr>
          <w:p w14:paraId="29A1EB95" w14:textId="77777777" w:rsidR="00D36797" w:rsidRPr="00061346" w:rsidRDefault="00D36797" w:rsidP="009709F1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Har läkare bedömt att patienten kan vara i livets slutskede?</w:t>
            </w:r>
          </w:p>
        </w:tc>
        <w:tc>
          <w:tcPr>
            <w:tcW w:w="6010" w:type="dxa"/>
            <w:gridSpan w:val="7"/>
            <w:vAlign w:val="center"/>
          </w:tcPr>
          <w:p w14:paraId="43D77418" w14:textId="77777777" w:rsidR="00D36797" w:rsidRPr="00061346" w:rsidRDefault="00D36797" w:rsidP="00006E69">
            <w:pPr>
              <w:keepNext/>
              <w:keepLines/>
              <w:tabs>
                <w:tab w:val="left" w:pos="2037"/>
              </w:tabs>
              <w:spacing w:before="16" w:after="16" w:line="240" w:lineRule="auto"/>
              <w:ind w:left="91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Sign: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 ……………… </w:t>
            </w:r>
            <w:r w:rsidRPr="00061346">
              <w:rPr>
                <w:rFonts w:ascii="Verdana" w:hAnsi="Verdana"/>
                <w:sz w:val="18"/>
              </w:rPr>
              <w:t>Datum: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 ………………</w:t>
            </w:r>
            <w:proofErr w:type="gramStart"/>
            <w:r w:rsidRPr="00061346">
              <w:rPr>
                <w:rFonts w:ascii="Verdana" w:hAnsi="Verdana"/>
                <w:sz w:val="18"/>
                <w:szCs w:val="18"/>
              </w:rPr>
              <w:t>…….</w:t>
            </w:r>
            <w:proofErr w:type="gramEnd"/>
          </w:p>
        </w:tc>
      </w:tr>
      <w:tr w:rsidR="00D36797" w:rsidRPr="00D36797" w14:paraId="7F6EDEA8" w14:textId="77777777" w:rsidTr="00AC3A74">
        <w:tc>
          <w:tcPr>
            <w:tcW w:w="3600" w:type="dxa"/>
          </w:tcPr>
          <w:p w14:paraId="3EDBFFE5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Har läkare tagit ställning till om HLR är aktuellt vid hjärtstillestånd?</w:t>
            </w:r>
          </w:p>
        </w:tc>
        <w:tc>
          <w:tcPr>
            <w:tcW w:w="6010" w:type="dxa"/>
            <w:gridSpan w:val="7"/>
            <w:vAlign w:val="center"/>
          </w:tcPr>
          <w:p w14:paraId="18F4B921" w14:textId="77777777" w:rsidR="00D36797" w:rsidRPr="00061346" w:rsidRDefault="00D36797" w:rsidP="00006E69">
            <w:pPr>
              <w:keepNext/>
              <w:keepLines/>
              <w:tabs>
                <w:tab w:val="left" w:leader="dot" w:pos="2077"/>
              </w:tabs>
              <w:spacing w:before="16" w:after="16" w:line="240" w:lineRule="auto"/>
              <w:ind w:left="91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Sign: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 ……………… </w:t>
            </w:r>
            <w:r w:rsidRPr="00061346">
              <w:rPr>
                <w:rFonts w:ascii="Verdana" w:hAnsi="Verdana"/>
                <w:sz w:val="18"/>
              </w:rPr>
              <w:t>Datum: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 ………………</w:t>
            </w:r>
            <w:proofErr w:type="gramStart"/>
            <w:r w:rsidRPr="00061346">
              <w:rPr>
                <w:rFonts w:ascii="Verdana" w:hAnsi="Verdana"/>
                <w:sz w:val="18"/>
                <w:szCs w:val="18"/>
              </w:rPr>
              <w:t>…….</w:t>
            </w:r>
            <w:proofErr w:type="gramEnd"/>
          </w:p>
        </w:tc>
      </w:tr>
      <w:tr w:rsidR="00D36797" w:rsidRPr="00D36797" w14:paraId="4AD0C305" w14:textId="77777777" w:rsidTr="00AC3A74">
        <w:tc>
          <w:tcPr>
            <w:tcW w:w="3600" w:type="dxa"/>
          </w:tcPr>
          <w:p w14:paraId="5B60D1A9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Har patienten blivit informerad om sin situation?</w:t>
            </w:r>
          </w:p>
        </w:tc>
        <w:tc>
          <w:tcPr>
            <w:tcW w:w="6010" w:type="dxa"/>
            <w:gridSpan w:val="7"/>
            <w:vAlign w:val="center"/>
          </w:tcPr>
          <w:p w14:paraId="2C581956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91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 xml:space="preserve">Sign: 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……………… </w:t>
            </w:r>
            <w:r w:rsidRPr="00061346">
              <w:rPr>
                <w:rFonts w:ascii="Verdana" w:hAnsi="Verdana"/>
                <w:sz w:val="18"/>
              </w:rPr>
              <w:t>Datum: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 ……………………. </w:t>
            </w: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Ej genomförbart</w:t>
            </w:r>
          </w:p>
        </w:tc>
      </w:tr>
      <w:tr w:rsidR="00D36797" w:rsidRPr="00D36797" w14:paraId="7CC5C540" w14:textId="77777777" w:rsidTr="00AC3A74">
        <w:tc>
          <w:tcPr>
            <w:tcW w:w="3600" w:type="dxa"/>
          </w:tcPr>
          <w:p w14:paraId="45D67B4C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Har närstående informerats om patientens tillstånd?</w:t>
            </w:r>
          </w:p>
        </w:tc>
        <w:tc>
          <w:tcPr>
            <w:tcW w:w="6010" w:type="dxa"/>
            <w:gridSpan w:val="7"/>
            <w:vAlign w:val="center"/>
          </w:tcPr>
          <w:p w14:paraId="5044DC57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91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 xml:space="preserve">Sign: 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……………… </w:t>
            </w:r>
            <w:r w:rsidRPr="00061346">
              <w:rPr>
                <w:rFonts w:ascii="Verdana" w:hAnsi="Verdana"/>
                <w:sz w:val="18"/>
              </w:rPr>
              <w:t xml:space="preserve">Datum: </w:t>
            </w:r>
            <w:r w:rsidRPr="00061346">
              <w:rPr>
                <w:rFonts w:ascii="Verdana" w:hAnsi="Verdana"/>
                <w:sz w:val="18"/>
                <w:szCs w:val="18"/>
              </w:rPr>
              <w:t>………………</w:t>
            </w:r>
            <w:proofErr w:type="gramStart"/>
            <w:r w:rsidRPr="00061346">
              <w:rPr>
                <w:rFonts w:ascii="Verdana" w:hAnsi="Verdana"/>
                <w:sz w:val="18"/>
                <w:szCs w:val="18"/>
              </w:rPr>
              <w:t>…….</w:t>
            </w:r>
            <w:proofErr w:type="gramEnd"/>
          </w:p>
        </w:tc>
      </w:tr>
      <w:tr w:rsidR="00D36797" w:rsidRPr="00D36797" w14:paraId="628C7CFD" w14:textId="77777777" w:rsidTr="00AC3A74">
        <w:tc>
          <w:tcPr>
            <w:tcW w:w="3600" w:type="dxa"/>
          </w:tcPr>
          <w:p w14:paraId="4A2D2BAD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Finns det ett dokumenterat BRYTPUNKTSSAMTAL?</w:t>
            </w:r>
          </w:p>
        </w:tc>
        <w:tc>
          <w:tcPr>
            <w:tcW w:w="6010" w:type="dxa"/>
            <w:gridSpan w:val="7"/>
            <w:vAlign w:val="center"/>
          </w:tcPr>
          <w:p w14:paraId="41F15667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91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 xml:space="preserve">Sign: 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……………… </w:t>
            </w:r>
            <w:r w:rsidRPr="00061346">
              <w:rPr>
                <w:rFonts w:ascii="Verdana" w:hAnsi="Verdana"/>
                <w:sz w:val="18"/>
              </w:rPr>
              <w:t xml:space="preserve">Datum: </w:t>
            </w:r>
            <w:r w:rsidRPr="00061346">
              <w:rPr>
                <w:rFonts w:ascii="Verdana" w:hAnsi="Verdana"/>
                <w:sz w:val="18"/>
                <w:szCs w:val="18"/>
              </w:rPr>
              <w:t>………………</w:t>
            </w:r>
            <w:proofErr w:type="gramStart"/>
            <w:r w:rsidRPr="00061346">
              <w:rPr>
                <w:rFonts w:ascii="Verdana" w:hAnsi="Verdana"/>
                <w:sz w:val="18"/>
                <w:szCs w:val="18"/>
              </w:rPr>
              <w:t>…….</w:t>
            </w:r>
            <w:proofErr w:type="gramEnd"/>
          </w:p>
        </w:tc>
      </w:tr>
      <w:tr w:rsidR="00D36797" w:rsidRPr="00D36797" w14:paraId="5C26841C" w14:textId="77777777" w:rsidTr="00AC3A74">
        <w:tc>
          <w:tcPr>
            <w:tcW w:w="3600" w:type="dxa"/>
            <w:tcBorders>
              <w:bottom w:val="single" w:sz="4" w:space="0" w:color="auto"/>
            </w:tcBorders>
          </w:tcPr>
          <w:p w14:paraId="42A3F25E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Har läkare tagit ställning till utsättning av samtliga läkemedel (inkl. dropp) som inte är symtomlindrande?</w:t>
            </w:r>
          </w:p>
        </w:tc>
        <w:tc>
          <w:tcPr>
            <w:tcW w:w="6010" w:type="dxa"/>
            <w:gridSpan w:val="7"/>
            <w:tcBorders>
              <w:bottom w:val="single" w:sz="4" w:space="0" w:color="auto"/>
            </w:tcBorders>
            <w:vAlign w:val="center"/>
          </w:tcPr>
          <w:p w14:paraId="2695CEAD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91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Sign: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 ……………… </w:t>
            </w:r>
            <w:r w:rsidRPr="00061346">
              <w:rPr>
                <w:rFonts w:ascii="Verdana" w:hAnsi="Verdana"/>
                <w:sz w:val="18"/>
              </w:rPr>
              <w:t>Datum: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 ………………</w:t>
            </w:r>
            <w:proofErr w:type="gramStart"/>
            <w:r w:rsidRPr="00061346">
              <w:rPr>
                <w:rFonts w:ascii="Verdana" w:hAnsi="Verdana"/>
                <w:sz w:val="18"/>
                <w:szCs w:val="18"/>
              </w:rPr>
              <w:t>…….</w:t>
            </w:r>
            <w:proofErr w:type="gramEnd"/>
          </w:p>
        </w:tc>
      </w:tr>
      <w:tr w:rsidR="00D36797" w:rsidRPr="00D36797" w14:paraId="78A10887" w14:textId="77777777" w:rsidTr="00AC3A74">
        <w:tc>
          <w:tcPr>
            <w:tcW w:w="3600" w:type="dxa"/>
            <w:tcBorders>
              <w:bottom w:val="single" w:sz="4" w:space="0" w:color="auto"/>
            </w:tcBorders>
          </w:tcPr>
          <w:p w14:paraId="4CA70807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 xml:space="preserve">Finns ordination av palliativ medicinering i injektionsform? </w:t>
            </w:r>
            <w:r w:rsidRPr="00061346">
              <w:rPr>
                <w:rFonts w:ascii="Verdana" w:hAnsi="Verdana"/>
                <w:sz w:val="18"/>
              </w:rPr>
              <w:br/>
              <w:t>(Palliativ ordinationsmall)</w:t>
            </w:r>
          </w:p>
        </w:tc>
        <w:tc>
          <w:tcPr>
            <w:tcW w:w="6010" w:type="dxa"/>
            <w:gridSpan w:val="7"/>
            <w:tcBorders>
              <w:bottom w:val="single" w:sz="4" w:space="0" w:color="auto"/>
            </w:tcBorders>
            <w:vAlign w:val="center"/>
          </w:tcPr>
          <w:p w14:paraId="3EEBD6ED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91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 xml:space="preserve">Sign: </w:t>
            </w:r>
            <w:r w:rsidRPr="00061346">
              <w:rPr>
                <w:rFonts w:ascii="Verdana" w:hAnsi="Verdana"/>
                <w:sz w:val="18"/>
                <w:szCs w:val="18"/>
              </w:rPr>
              <w:t xml:space="preserve">……………… </w:t>
            </w:r>
            <w:r w:rsidRPr="00061346">
              <w:rPr>
                <w:rFonts w:ascii="Verdana" w:hAnsi="Verdana"/>
                <w:sz w:val="18"/>
              </w:rPr>
              <w:t xml:space="preserve">Datum: </w:t>
            </w:r>
            <w:r w:rsidRPr="00061346">
              <w:rPr>
                <w:rFonts w:ascii="Verdana" w:hAnsi="Verdana"/>
                <w:sz w:val="18"/>
                <w:szCs w:val="18"/>
              </w:rPr>
              <w:t>………………</w:t>
            </w:r>
            <w:proofErr w:type="gramStart"/>
            <w:r w:rsidRPr="00061346">
              <w:rPr>
                <w:rFonts w:ascii="Verdana" w:hAnsi="Verdana"/>
                <w:sz w:val="18"/>
                <w:szCs w:val="18"/>
              </w:rPr>
              <w:t>…….</w:t>
            </w:r>
            <w:proofErr w:type="gramEnd"/>
          </w:p>
        </w:tc>
      </w:tr>
      <w:tr w:rsidR="00D36797" w:rsidRPr="00D36797" w14:paraId="74C68AB4" w14:textId="77777777" w:rsidTr="00AC3A74">
        <w:tc>
          <w:tcPr>
            <w:tcW w:w="96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1195B" w14:textId="77777777" w:rsidR="00D36797" w:rsidRPr="00061346" w:rsidRDefault="00D36797" w:rsidP="00006E69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*Signering behöver ej göras av läkare</w:t>
            </w:r>
            <w:r w:rsidRPr="00061346">
              <w:rPr>
                <w:rFonts w:ascii="Verdana" w:hAnsi="Verdana"/>
                <w:sz w:val="18"/>
              </w:rPr>
              <w:br/>
            </w:r>
          </w:p>
        </w:tc>
      </w:tr>
      <w:tr w:rsidR="00D36797" w:rsidRPr="00D36797" w14:paraId="2329DE9F" w14:textId="77777777" w:rsidTr="00AC3A74">
        <w:trPr>
          <w:trHeight w:hRule="exact" w:val="312"/>
        </w:trPr>
        <w:tc>
          <w:tcPr>
            <w:tcW w:w="360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C402A3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Omvårdnadsåtgärder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A6331C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Dag 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037172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Dag 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23E5B2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Dag 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2FE237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Dag 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0617E4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Dag 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CF83B4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Dag 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6FC9697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Dag 7</w:t>
            </w:r>
          </w:p>
        </w:tc>
      </w:tr>
      <w:tr w:rsidR="00D36797" w:rsidRPr="00D36797" w14:paraId="5DA27E26" w14:textId="77777777" w:rsidTr="00AC3A74">
        <w:trPr>
          <w:trHeight w:hRule="exact" w:val="312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E4358" w14:textId="77777777" w:rsidR="00D36797" w:rsidRPr="00061346" w:rsidRDefault="00D36797" w:rsidP="009F0DB0">
            <w:pPr>
              <w:keepNext/>
              <w:keepLines/>
              <w:tabs>
                <w:tab w:val="left" w:pos="2978"/>
              </w:tabs>
              <w:spacing w:before="20" w:after="20" w:line="240" w:lineRule="auto"/>
              <w:ind w:left="0" w:right="0"/>
              <w:rPr>
                <w:rFonts w:ascii="Verdana" w:hAnsi="Verdana"/>
                <w:b/>
                <w:sz w:val="20"/>
              </w:rPr>
            </w:pPr>
            <w:r w:rsidRPr="00061346">
              <w:rPr>
                <w:rFonts w:ascii="Verdana" w:hAnsi="Verdana"/>
                <w:b/>
                <w:sz w:val="20"/>
              </w:rPr>
              <w:t>Datum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A48AF" w14:textId="77777777" w:rsidR="00D36797" w:rsidRPr="00061346" w:rsidRDefault="00D36797" w:rsidP="009F0DB0">
            <w:pPr>
              <w:keepNext/>
              <w:keepLines/>
              <w:spacing w:line="240" w:lineRule="auto"/>
              <w:ind w:left="851" w:right="0"/>
              <w:jc w:val="center"/>
              <w:rPr>
                <w:rFonts w:ascii="Verdana" w:hAnsi="Verdana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32084" w14:textId="77777777" w:rsidR="00D36797" w:rsidRPr="00061346" w:rsidRDefault="00D36797" w:rsidP="009F0DB0">
            <w:pPr>
              <w:keepNext/>
              <w:keepLines/>
              <w:spacing w:line="240" w:lineRule="auto"/>
              <w:ind w:left="851" w:right="0"/>
              <w:jc w:val="center"/>
              <w:rPr>
                <w:rFonts w:ascii="Verdana" w:hAnsi="Verdana"/>
                <w:b/>
                <w:bCs/>
                <w:sz w:val="22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3319B" w14:textId="77777777" w:rsidR="00D36797" w:rsidRPr="00061346" w:rsidRDefault="00D36797" w:rsidP="009F0DB0">
            <w:pPr>
              <w:keepNext/>
              <w:keepLines/>
              <w:spacing w:line="240" w:lineRule="auto"/>
              <w:ind w:left="851" w:right="0"/>
              <w:jc w:val="center"/>
              <w:rPr>
                <w:rFonts w:ascii="Verdana" w:hAnsi="Verdana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2F65B" w14:textId="77777777" w:rsidR="00D36797" w:rsidRPr="00061346" w:rsidRDefault="00D36797" w:rsidP="009F0DB0">
            <w:pPr>
              <w:keepNext/>
              <w:keepLines/>
              <w:spacing w:line="240" w:lineRule="auto"/>
              <w:ind w:left="851" w:right="0"/>
              <w:jc w:val="center"/>
              <w:rPr>
                <w:rFonts w:ascii="Verdana" w:hAnsi="Verdana"/>
                <w:b/>
                <w:bCs/>
                <w:sz w:val="22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1BBE0" w14:textId="77777777" w:rsidR="00D36797" w:rsidRPr="00061346" w:rsidRDefault="00D36797" w:rsidP="009F0DB0">
            <w:pPr>
              <w:keepNext/>
              <w:keepLines/>
              <w:spacing w:line="240" w:lineRule="auto"/>
              <w:ind w:left="851" w:right="0"/>
              <w:jc w:val="center"/>
              <w:rPr>
                <w:rFonts w:ascii="Verdana" w:hAnsi="Verdana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170C6" w14:textId="77777777" w:rsidR="00D36797" w:rsidRPr="00061346" w:rsidRDefault="00D36797" w:rsidP="009F0DB0">
            <w:pPr>
              <w:keepNext/>
              <w:keepLines/>
              <w:spacing w:line="240" w:lineRule="auto"/>
              <w:ind w:left="851" w:right="0"/>
              <w:jc w:val="center"/>
              <w:rPr>
                <w:rFonts w:ascii="Verdana" w:hAnsi="Verdana"/>
                <w:b/>
                <w:bCs/>
                <w:sz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FFAB9" w14:textId="77777777" w:rsidR="00D36797" w:rsidRPr="00061346" w:rsidRDefault="00D36797" w:rsidP="009F0DB0">
            <w:pPr>
              <w:keepNext/>
              <w:keepLines/>
              <w:spacing w:line="240" w:lineRule="auto"/>
              <w:ind w:left="851" w:right="0"/>
              <w:jc w:val="center"/>
              <w:rPr>
                <w:rFonts w:ascii="Verdana" w:hAnsi="Verdana"/>
                <w:b/>
                <w:bCs/>
                <w:sz w:val="22"/>
              </w:rPr>
            </w:pPr>
          </w:p>
        </w:tc>
      </w:tr>
      <w:tr w:rsidR="00D36797" w:rsidRPr="00D36797" w14:paraId="4995CA1A" w14:textId="77777777" w:rsidTr="00AC3A74">
        <w:tc>
          <w:tcPr>
            <w:tcW w:w="3600" w:type="dxa"/>
            <w:tcBorders>
              <w:top w:val="single" w:sz="8" w:space="0" w:color="auto"/>
            </w:tcBorders>
            <w:shd w:val="clear" w:color="auto" w:fill="auto"/>
          </w:tcPr>
          <w:p w14:paraId="3DCE5AB6" w14:textId="7777777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Kontinuerlig smärtskattning enligt APS eller VAS.</w:t>
            </w:r>
          </w:p>
        </w:tc>
        <w:tc>
          <w:tcPr>
            <w:tcW w:w="858" w:type="dxa"/>
            <w:tcBorders>
              <w:top w:val="single" w:sz="8" w:space="0" w:color="auto"/>
            </w:tcBorders>
            <w:shd w:val="clear" w:color="auto" w:fill="auto"/>
          </w:tcPr>
          <w:p w14:paraId="307AC8F7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</w:tcBorders>
            <w:shd w:val="clear" w:color="auto" w:fill="FFFFFF"/>
          </w:tcPr>
          <w:p w14:paraId="717C8531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  <w:tcBorders>
              <w:top w:val="single" w:sz="8" w:space="0" w:color="auto"/>
            </w:tcBorders>
            <w:shd w:val="clear" w:color="auto" w:fill="FFFFFF"/>
          </w:tcPr>
          <w:p w14:paraId="510EA45B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</w:tcBorders>
            <w:shd w:val="clear" w:color="auto" w:fill="FFFFFF"/>
          </w:tcPr>
          <w:p w14:paraId="39C42521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  <w:tcBorders>
              <w:top w:val="single" w:sz="8" w:space="0" w:color="auto"/>
            </w:tcBorders>
            <w:shd w:val="clear" w:color="auto" w:fill="FFFFFF"/>
          </w:tcPr>
          <w:p w14:paraId="34D1364F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</w:tcBorders>
            <w:shd w:val="clear" w:color="auto" w:fill="FFFFFF"/>
          </w:tcPr>
          <w:p w14:paraId="591D4DF0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</w:tcBorders>
            <w:shd w:val="clear" w:color="auto" w:fill="FFFFFF"/>
          </w:tcPr>
          <w:p w14:paraId="5443D6D7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</w:tr>
      <w:tr w:rsidR="00D36797" w:rsidRPr="00D36797" w14:paraId="7A76C692" w14:textId="77777777" w:rsidTr="00AC3A74">
        <w:tc>
          <w:tcPr>
            <w:tcW w:w="3600" w:type="dxa"/>
          </w:tcPr>
          <w:p w14:paraId="127712AD" w14:textId="7777777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Kontinuerlig observation av rosslighet/andnöd, oro/ångest, illamående.</w:t>
            </w:r>
          </w:p>
        </w:tc>
        <w:tc>
          <w:tcPr>
            <w:tcW w:w="858" w:type="dxa"/>
          </w:tcPr>
          <w:p w14:paraId="7D143868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0BC4EB84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</w:tcPr>
          <w:p w14:paraId="1C8BD2A4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3B1C8D15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</w:tcPr>
          <w:p w14:paraId="515D3E9C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0137DAAA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56CC6620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</w:tr>
      <w:tr w:rsidR="00D36797" w:rsidRPr="00D36797" w14:paraId="2094FBED" w14:textId="77777777" w:rsidTr="00AC3A74">
        <w:tc>
          <w:tcPr>
            <w:tcW w:w="3600" w:type="dxa"/>
          </w:tcPr>
          <w:p w14:paraId="39ACB864" w14:textId="7777777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Administrera läkemedel enligt palliativ ordinationsmall v.b.</w:t>
            </w:r>
            <w:r w:rsidRPr="00061346">
              <w:rPr>
                <w:rFonts w:ascii="Verdana" w:hAnsi="Verdana"/>
                <w:sz w:val="18"/>
              </w:rPr>
              <w:br/>
              <w:t>(Använd subkutan nål)</w:t>
            </w:r>
          </w:p>
        </w:tc>
        <w:tc>
          <w:tcPr>
            <w:tcW w:w="858" w:type="dxa"/>
          </w:tcPr>
          <w:p w14:paraId="322A96CA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26E7A1A5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</w:tcPr>
          <w:p w14:paraId="1F30FDC0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35837B2E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</w:tcPr>
          <w:p w14:paraId="101951AE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365F3C01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7E8DCA40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</w:tr>
      <w:tr w:rsidR="00D36797" w:rsidRPr="00D36797" w14:paraId="15B0A0FD" w14:textId="77777777" w:rsidTr="00AC3A74">
        <w:tc>
          <w:tcPr>
            <w:tcW w:w="3600" w:type="dxa"/>
          </w:tcPr>
          <w:p w14:paraId="0E91848C" w14:textId="7777777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 xml:space="preserve">Kontinuerlig bedömning av hudkostym med lägesändring och eventuell luftmadrass. </w:t>
            </w:r>
          </w:p>
        </w:tc>
        <w:tc>
          <w:tcPr>
            <w:tcW w:w="858" w:type="dxa"/>
          </w:tcPr>
          <w:p w14:paraId="7F96B357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536B118E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</w:tcPr>
          <w:p w14:paraId="4D8D65A7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4481952E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</w:tcPr>
          <w:p w14:paraId="3A44D390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7D750A95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</w:tcPr>
          <w:p w14:paraId="0E23FD14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</w:tr>
      <w:tr w:rsidR="00D36797" w:rsidRPr="00D36797" w14:paraId="3D9719CE" w14:textId="77777777" w:rsidTr="00AC3A74">
        <w:tc>
          <w:tcPr>
            <w:tcW w:w="3600" w:type="dxa"/>
          </w:tcPr>
          <w:p w14:paraId="341CD0A5" w14:textId="7777777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 xml:space="preserve">Munvård, dokumentera i </w:t>
            </w:r>
            <w:r w:rsidRPr="00061346">
              <w:rPr>
                <w:rFonts w:ascii="Verdana" w:hAnsi="Verdana"/>
                <w:i/>
                <w:sz w:val="18"/>
              </w:rPr>
              <w:t>Uppdaterat Status Munvård</w:t>
            </w:r>
            <w:r w:rsidRPr="00061346">
              <w:rPr>
                <w:rFonts w:ascii="Verdana" w:hAnsi="Verdana"/>
                <w:sz w:val="18"/>
              </w:rPr>
              <w:t>.</w:t>
            </w:r>
          </w:p>
        </w:tc>
        <w:tc>
          <w:tcPr>
            <w:tcW w:w="858" w:type="dxa"/>
          </w:tcPr>
          <w:p w14:paraId="507D0F66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68C4A481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5AE7CAA5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955F75C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41FF289D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74C5DE9B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65F9DCC3" w14:textId="77777777" w:rsidR="00D36797" w:rsidRPr="00061346" w:rsidRDefault="00D36797" w:rsidP="00351925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22"/>
              </w:rPr>
            </w:pPr>
          </w:p>
        </w:tc>
      </w:tr>
      <w:tr w:rsidR="00D36797" w:rsidRPr="00D36797" w14:paraId="6E0C2038" w14:textId="77777777" w:rsidTr="00AC3A74">
        <w:tc>
          <w:tcPr>
            <w:tcW w:w="3600" w:type="dxa"/>
          </w:tcPr>
          <w:p w14:paraId="68C5BC11" w14:textId="7777777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Finns behov av kontakt med kurator?</w:t>
            </w:r>
          </w:p>
        </w:tc>
        <w:tc>
          <w:tcPr>
            <w:tcW w:w="6010" w:type="dxa"/>
            <w:gridSpan w:val="7"/>
          </w:tcPr>
          <w:p w14:paraId="04CCB5EA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Ja, kurator inkopplad</w:t>
            </w:r>
          </w:p>
          <w:p w14:paraId="3C6B8E67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Nej, patient/närstående önskar ej kontakt</w:t>
            </w:r>
          </w:p>
          <w:p w14:paraId="0542C855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Bedöms ej vara aktuellt</w:t>
            </w:r>
          </w:p>
        </w:tc>
      </w:tr>
      <w:tr w:rsidR="00D36797" w:rsidRPr="00D36797" w14:paraId="7E8916A0" w14:textId="77777777" w:rsidTr="00AC3A74">
        <w:trPr>
          <w:trHeight w:val="710"/>
        </w:trPr>
        <w:tc>
          <w:tcPr>
            <w:tcW w:w="3600" w:type="dxa"/>
          </w:tcPr>
          <w:p w14:paraId="623CFF26" w14:textId="7777777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Finns behov av kontakt med sjukhuskyrkan?</w:t>
            </w:r>
          </w:p>
        </w:tc>
        <w:tc>
          <w:tcPr>
            <w:tcW w:w="6010" w:type="dxa"/>
            <w:gridSpan w:val="7"/>
          </w:tcPr>
          <w:p w14:paraId="591549EB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Ja, sjukhuskyrkan är inkopplad</w:t>
            </w:r>
          </w:p>
          <w:p w14:paraId="20C1928A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Nej, patient/närstående önskar ej kontakt</w:t>
            </w:r>
          </w:p>
          <w:p w14:paraId="3D1F8DA0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Bedöms ej vara aktuellt</w:t>
            </w:r>
          </w:p>
        </w:tc>
      </w:tr>
      <w:tr w:rsidR="00D36797" w:rsidRPr="00D36797" w14:paraId="1A2515CA" w14:textId="77777777" w:rsidTr="00AC3A74">
        <w:trPr>
          <w:trHeight w:val="535"/>
        </w:trPr>
        <w:tc>
          <w:tcPr>
            <w:tcW w:w="3600" w:type="dxa"/>
          </w:tcPr>
          <w:p w14:paraId="6C3600B8" w14:textId="7777777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Finns barn som närstående?</w:t>
            </w:r>
            <w:r w:rsidRPr="00061346">
              <w:rPr>
                <w:rFonts w:ascii="Verdana" w:hAnsi="Verdana"/>
                <w:sz w:val="18"/>
              </w:rPr>
              <w:br/>
            </w:r>
          </w:p>
        </w:tc>
        <w:tc>
          <w:tcPr>
            <w:tcW w:w="6010" w:type="dxa"/>
            <w:gridSpan w:val="7"/>
          </w:tcPr>
          <w:p w14:paraId="6EC671C6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Ja</w:t>
            </w:r>
          </w:p>
          <w:p w14:paraId="4E07BE87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Nej</w:t>
            </w:r>
          </w:p>
        </w:tc>
      </w:tr>
      <w:tr w:rsidR="00D36797" w:rsidRPr="00D36797" w14:paraId="3DE60A98" w14:textId="77777777" w:rsidTr="00AC3A74">
        <w:trPr>
          <w:trHeight w:val="468"/>
        </w:trPr>
        <w:tc>
          <w:tcPr>
            <w:tcW w:w="3600" w:type="dxa"/>
          </w:tcPr>
          <w:p w14:paraId="1BC1AA92" w14:textId="512190C7" w:rsidR="00D36797" w:rsidRPr="00061346" w:rsidRDefault="00D36797" w:rsidP="00006E69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Är det känt var patienten önskar bli vårdad vid livets slut? Överväg om frågan är</w:t>
            </w:r>
            <w:r w:rsidR="00E717FC" w:rsidRPr="00061346">
              <w:rPr>
                <w:rFonts w:ascii="Verdana" w:hAnsi="Verdana"/>
                <w:sz w:val="18"/>
              </w:rPr>
              <w:t xml:space="preserve"> </w:t>
            </w:r>
            <w:r w:rsidRPr="00061346">
              <w:rPr>
                <w:rFonts w:ascii="Verdana" w:hAnsi="Verdana"/>
                <w:sz w:val="18"/>
              </w:rPr>
              <w:t>aktuell att ställa till patient eller närstående.</w:t>
            </w:r>
          </w:p>
        </w:tc>
        <w:tc>
          <w:tcPr>
            <w:tcW w:w="6010" w:type="dxa"/>
            <w:gridSpan w:val="7"/>
          </w:tcPr>
          <w:p w14:paraId="6FB961C0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Ja</w:t>
            </w:r>
          </w:p>
          <w:p w14:paraId="35E8043A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Nej</w:t>
            </w:r>
          </w:p>
          <w:p w14:paraId="20F6FA1E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Bedöms ej vara aktuellt</w:t>
            </w:r>
          </w:p>
        </w:tc>
      </w:tr>
      <w:tr w:rsidR="00D36797" w:rsidRPr="00D36797" w14:paraId="170654B4" w14:textId="77777777" w:rsidTr="00AC3A74">
        <w:trPr>
          <w:trHeight w:hRule="exact" w:val="550"/>
        </w:trPr>
        <w:tc>
          <w:tcPr>
            <w:tcW w:w="3600" w:type="dxa"/>
            <w:tcBorders>
              <w:bottom w:val="single" w:sz="2" w:space="0" w:color="auto"/>
            </w:tcBorders>
          </w:tcPr>
          <w:p w14:paraId="3D313DD0" w14:textId="77777777" w:rsidR="00D36797" w:rsidRPr="00061346" w:rsidRDefault="00D36797" w:rsidP="00E717FC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Har information om närståendepenning lämnats?</w:t>
            </w:r>
          </w:p>
        </w:tc>
        <w:tc>
          <w:tcPr>
            <w:tcW w:w="6010" w:type="dxa"/>
            <w:gridSpan w:val="7"/>
            <w:tcBorders>
              <w:bottom w:val="single" w:sz="2" w:space="0" w:color="auto"/>
            </w:tcBorders>
          </w:tcPr>
          <w:p w14:paraId="251D312D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Ja</w:t>
            </w:r>
          </w:p>
          <w:p w14:paraId="6BF4524D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6"/>
                <w:szCs w:val="16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Bedöms ej vara aktuellt</w:t>
            </w:r>
          </w:p>
        </w:tc>
      </w:tr>
      <w:tr w:rsidR="00D36797" w:rsidRPr="00D36797" w14:paraId="00863E69" w14:textId="77777777" w:rsidTr="00AC3A74">
        <w:trPr>
          <w:trHeight w:hRule="exact" w:val="5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BA66E" w14:textId="77777777" w:rsidR="00D36797" w:rsidRPr="00061346" w:rsidRDefault="00D36797" w:rsidP="00E717FC">
            <w:pPr>
              <w:keepNext/>
              <w:keepLines/>
              <w:tabs>
                <w:tab w:val="left" w:pos="354"/>
              </w:tabs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t>Har närstående erbjudits efterlevnadssamtal?</w:t>
            </w:r>
          </w:p>
        </w:tc>
        <w:tc>
          <w:tcPr>
            <w:tcW w:w="60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C71BF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Ja</w:t>
            </w:r>
          </w:p>
          <w:p w14:paraId="1594978A" w14:textId="77777777" w:rsidR="00D36797" w:rsidRPr="00061346" w:rsidRDefault="00D36797" w:rsidP="005948BD">
            <w:pPr>
              <w:keepNext/>
              <w:keepLines/>
              <w:spacing w:before="16" w:after="16" w:line="240" w:lineRule="auto"/>
              <w:ind w:left="0" w:right="0"/>
              <w:rPr>
                <w:rFonts w:ascii="Verdana" w:hAnsi="Verdana"/>
                <w:sz w:val="18"/>
              </w:rPr>
            </w:pPr>
            <w:r w:rsidRPr="00061346">
              <w:rPr>
                <w:rFonts w:ascii="Verdana" w:hAnsi="Verdana"/>
                <w:sz w:val="18"/>
              </w:rPr>
              <w:sym w:font="Symbol" w:char="F0F0"/>
            </w:r>
            <w:r w:rsidRPr="00061346">
              <w:rPr>
                <w:rFonts w:ascii="Verdana" w:hAnsi="Verdana"/>
                <w:sz w:val="18"/>
              </w:rPr>
              <w:t xml:space="preserve"> Nej</w:t>
            </w:r>
          </w:p>
        </w:tc>
      </w:tr>
      <w:bookmarkEnd w:id="0"/>
    </w:tbl>
    <w:p w14:paraId="3914FB3E" w14:textId="77777777" w:rsidR="00D36797" w:rsidRPr="00D36797" w:rsidRDefault="00D36797" w:rsidP="00D36797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sectPr w:rsidR="00D36797" w:rsidRPr="00D36797" w:rsidSect="00D3679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3DB53" w14:textId="77777777" w:rsidR="00981D48" w:rsidRDefault="00981D48">
      <w:r>
        <w:separator/>
      </w:r>
    </w:p>
  </w:endnote>
  <w:endnote w:type="continuationSeparator" w:id="0">
    <w:p w14:paraId="036B03DA" w14:textId="77777777" w:rsidR="00981D48" w:rsidRDefault="00981D48">
      <w:r>
        <w:continuationSeparator/>
      </w:r>
    </w:p>
  </w:endnote>
  <w:endnote w:type="continuationNotice" w:id="1">
    <w:p w14:paraId="22A166DE" w14:textId="77777777" w:rsidR="00981D48" w:rsidRDefault="00981D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017A" w14:textId="77777777" w:rsidR="00981D48" w:rsidRDefault="00981D48"/>
  </w:footnote>
  <w:footnote w:type="continuationSeparator" w:id="0">
    <w:p w14:paraId="1F522416" w14:textId="77777777" w:rsidR="00981D48" w:rsidRDefault="00981D48">
      <w:r>
        <w:continuationSeparator/>
      </w:r>
    </w:p>
  </w:footnote>
  <w:footnote w:type="continuationNotice" w:id="1">
    <w:p w14:paraId="67C3B54C" w14:textId="77777777" w:rsidR="00981D48" w:rsidRDefault="00981D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05A4170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D"/>
    <w:multiLevelType w:val="singleLevel"/>
    <w:tmpl w:val="3F04D1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68788339">
    <w:abstractNumId w:val="18"/>
  </w:num>
  <w:num w:numId="2" w16cid:durableId="1179664182">
    <w:abstractNumId w:val="15"/>
  </w:num>
  <w:num w:numId="3" w16cid:durableId="413283286">
    <w:abstractNumId w:val="0"/>
  </w:num>
  <w:num w:numId="4" w16cid:durableId="510216247">
    <w:abstractNumId w:val="7"/>
  </w:num>
  <w:num w:numId="5" w16cid:durableId="1341153458">
    <w:abstractNumId w:val="16"/>
  </w:num>
  <w:num w:numId="6" w16cid:durableId="1804931549">
    <w:abstractNumId w:val="3"/>
  </w:num>
  <w:num w:numId="7" w16cid:durableId="522130489">
    <w:abstractNumId w:val="12"/>
  </w:num>
  <w:num w:numId="8" w16cid:durableId="1090857693">
    <w:abstractNumId w:val="9"/>
  </w:num>
  <w:num w:numId="9" w16cid:durableId="1301617571">
    <w:abstractNumId w:val="2"/>
  </w:num>
  <w:num w:numId="10" w16cid:durableId="754060670">
    <w:abstractNumId w:val="2"/>
  </w:num>
  <w:num w:numId="11" w16cid:durableId="1616402196">
    <w:abstractNumId w:val="4"/>
  </w:num>
  <w:num w:numId="12" w16cid:durableId="156581735">
    <w:abstractNumId w:val="5"/>
  </w:num>
  <w:num w:numId="13" w16cid:durableId="184289442">
    <w:abstractNumId w:val="14"/>
  </w:num>
  <w:num w:numId="14" w16cid:durableId="1877158627">
    <w:abstractNumId w:val="10"/>
  </w:num>
  <w:num w:numId="15" w16cid:durableId="1253930298">
    <w:abstractNumId w:val="8"/>
  </w:num>
  <w:num w:numId="16" w16cid:durableId="884607269">
    <w:abstractNumId w:val="13"/>
  </w:num>
  <w:num w:numId="17" w16cid:durableId="1721979927">
    <w:abstractNumId w:val="6"/>
  </w:num>
  <w:num w:numId="18" w16cid:durableId="169562559">
    <w:abstractNumId w:val="11"/>
  </w:num>
  <w:num w:numId="19" w16cid:durableId="313027370">
    <w:abstractNumId w:val="17"/>
  </w:num>
  <w:num w:numId="20" w16cid:durableId="552081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6E69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346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858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3C95"/>
    <w:rsid w:val="002651D6"/>
    <w:rsid w:val="0026551F"/>
    <w:rsid w:val="00280A85"/>
    <w:rsid w:val="00284119"/>
    <w:rsid w:val="002867CE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1925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004"/>
    <w:rsid w:val="00451935"/>
    <w:rsid w:val="00460ED0"/>
    <w:rsid w:val="00465651"/>
    <w:rsid w:val="00470CE7"/>
    <w:rsid w:val="00470F4F"/>
    <w:rsid w:val="00472482"/>
    <w:rsid w:val="00480DC7"/>
    <w:rsid w:val="004817F8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48BD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12D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CBA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09F1"/>
    <w:rsid w:val="00971D93"/>
    <w:rsid w:val="00981D48"/>
    <w:rsid w:val="009B1F6B"/>
    <w:rsid w:val="009C0D12"/>
    <w:rsid w:val="009C192E"/>
    <w:rsid w:val="009C4411"/>
    <w:rsid w:val="009D6819"/>
    <w:rsid w:val="009D6D1C"/>
    <w:rsid w:val="009E0CF9"/>
    <w:rsid w:val="009E531B"/>
    <w:rsid w:val="009E6C56"/>
    <w:rsid w:val="009E7DCF"/>
    <w:rsid w:val="009F0DB0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B42"/>
    <w:rsid w:val="00CA39EF"/>
    <w:rsid w:val="00CA521F"/>
    <w:rsid w:val="00CB0493"/>
    <w:rsid w:val="00CB17FF"/>
    <w:rsid w:val="00CB1ED7"/>
    <w:rsid w:val="00CC167C"/>
    <w:rsid w:val="00CC52D9"/>
    <w:rsid w:val="00CD6647"/>
    <w:rsid w:val="00CE3022"/>
    <w:rsid w:val="00CE4B73"/>
    <w:rsid w:val="00CF70BB"/>
    <w:rsid w:val="00D074DB"/>
    <w:rsid w:val="00D139CF"/>
    <w:rsid w:val="00D36797"/>
    <w:rsid w:val="00D37E7F"/>
    <w:rsid w:val="00D47AD7"/>
    <w:rsid w:val="00D51529"/>
    <w:rsid w:val="00D85218"/>
    <w:rsid w:val="00D915B1"/>
    <w:rsid w:val="00DA299D"/>
    <w:rsid w:val="00DA65C4"/>
    <w:rsid w:val="00DC231D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7FC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5B"/>
    <w:rsid w:val="00ED7AA6"/>
    <w:rsid w:val="00EE2A56"/>
    <w:rsid w:val="00EE3818"/>
    <w:rsid w:val="00F22264"/>
    <w:rsid w:val="00F2564D"/>
    <w:rsid w:val="00F35B05"/>
    <w:rsid w:val="00F413D9"/>
    <w:rsid w:val="00F5101B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ED7A5B"/>
    <w:pPr>
      <w:keepNext/>
      <w:spacing w:after="240" w:line="288" w:lineRule="auto"/>
      <w:ind w:left="567"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ED7A5B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ED7A5B"/>
    <w:pPr>
      <w:numPr>
        <w:numId w:val="14"/>
      </w:numPr>
      <w:ind w:left="924" w:hanging="357"/>
    </w:pPr>
    <w:rPr>
      <w:rFonts w:ascii="Georgia" w:hAnsi="Georgia"/>
    </w:r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2</Pages>
  <Words>257</Words>
  <Characters>1984</Characters>
  <Application>Microsoft Office Word</Application>
  <DocSecurity>0</DocSecurity>
  <Lines>30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 i livets slutskede - Checklista</dc:title>
  <dc:subject/>
  <dc:creator>patrik.jens.johansson@vgregion.se</dc:creator>
  <keywords/>
  <lastModifiedBy>Karin Åhlin</lastModifiedBy>
  <revision>19</revision>
  <lastPrinted>2016-03-31T10:56:00.0000000Z</lastPrinted>
  <dcterms:created xsi:type="dcterms:W3CDTF">2022-03-28T08:53:00.0000000Z</dcterms:created>
  <dcterms:modified xsi:type="dcterms:W3CDTF">2025-02-18T10:37:00.0000000Z</dcterms:modified>
</coreProperties>
</file>