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5A1F5" w14:textId="77777777" w:rsidR="007172AF" w:rsidRPr="007172AF" w:rsidRDefault="007172AF" w:rsidP="00E95A79">
      <w:pPr>
        <w:pStyle w:val="Rubrik1"/>
      </w:pPr>
      <w:bookmarkStart w:id="0" w:name="_Toc321146591"/>
      <w:r w:rsidRPr="007172AF">
        <w:t>Antibiotikaprofylax inför kirurgi</w:t>
      </w:r>
    </w:p>
    <w:p w14:paraId="7B32DC3D" w14:textId="77777777" w:rsidR="007172AF" w:rsidRPr="007172AF" w:rsidRDefault="007172AF" w:rsidP="00E95A79">
      <w:pPr>
        <w:pStyle w:val="Rubrik2"/>
      </w:pPr>
      <w:bookmarkStart w:id="1" w:name="_Toc256000494"/>
      <w:bookmarkStart w:id="2" w:name="_Toc256000403"/>
      <w:bookmarkStart w:id="3" w:name="_Toc454874416"/>
      <w:bookmarkStart w:id="4" w:name="_Toc454878499"/>
      <w:bookmarkStart w:id="5" w:name="_Toc454885236"/>
      <w:bookmarkStart w:id="6" w:name="_Toc256000000"/>
      <w:bookmarkStart w:id="7" w:name="_Toc256000053"/>
      <w:bookmarkStart w:id="8" w:name="_Toc256000106"/>
      <w:bookmarkStart w:id="9" w:name="_Toc256000159"/>
      <w:bookmarkStart w:id="10" w:name="_Toc485818585"/>
      <w:bookmarkStart w:id="11" w:name="_Toc256000018"/>
      <w:bookmarkStart w:id="12" w:name="_Toc487203672"/>
      <w:bookmarkStart w:id="13" w:name="_Toc256000232"/>
      <w:bookmarkStart w:id="14" w:name="_Toc256000289"/>
      <w:bookmarkStart w:id="15" w:name="_Toc256000346"/>
      <w:bookmarkStart w:id="16" w:name="_Toc526768013"/>
      <w:bookmarkStart w:id="17" w:name="_Toc98172036"/>
      <w:bookmarkStart w:id="18" w:name="_Toc161304700"/>
      <w:r w:rsidRPr="007172AF">
        <w:t>Sammanfattning</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6937FEC1" w14:textId="77777777" w:rsidR="007172AF" w:rsidRDefault="007172AF" w:rsidP="00E95A79">
      <w:r w:rsidRPr="007172AF">
        <w:t xml:space="preserve">Riktlinjen samlar alla specialiteters rekommendationer för </w:t>
      </w:r>
      <w:proofErr w:type="spellStart"/>
      <w:r w:rsidRPr="007172AF">
        <w:t>perioperativ</w:t>
      </w:r>
      <w:proofErr w:type="spellEnd"/>
      <w:r w:rsidRPr="007172AF">
        <w:t xml:space="preserve"> antibiotikaprofylax på SÄS.</w:t>
      </w:r>
    </w:p>
    <w:p w14:paraId="28038269" w14:textId="3A4C5343" w:rsidR="00E95A79" w:rsidRPr="00932931" w:rsidRDefault="00E95A79" w:rsidP="00E95A79">
      <w:pPr>
        <w:pStyle w:val="Rubrik2"/>
        <w:rPr>
          <w:b/>
          <w:bCs w:val="0"/>
        </w:rPr>
      </w:pPr>
      <w:bookmarkStart w:id="19" w:name="_Toc161304701"/>
      <w:r>
        <w:t>Förändringar sedan föregående version</w:t>
      </w:r>
      <w:bookmarkEnd w:id="19"/>
    </w:p>
    <w:p w14:paraId="0046929A" w14:textId="64A9823B" w:rsidR="5E19777E" w:rsidRDefault="37B18C31" w:rsidP="7ACDD439">
      <w:r>
        <w:t xml:space="preserve">Redaktionella </w:t>
      </w:r>
      <w:r w:rsidR="5E19777E">
        <w:t>ändringar</w:t>
      </w:r>
      <w:r w:rsidR="58133DB0">
        <w:t>, gil</w:t>
      </w:r>
      <w:r w:rsidR="08E09897">
        <w:t>tighetstiden förlängd.</w:t>
      </w:r>
    </w:p>
    <w:p w14:paraId="71C77E13" w14:textId="69705B3C" w:rsidR="00B854B0" w:rsidRDefault="00B854B0" w:rsidP="7ACDD439">
      <w:r>
        <w:t>Ändrade rekommendationer</w:t>
      </w:r>
      <w:r w:rsidR="009F664E">
        <w:t xml:space="preserve"> generellt</w:t>
      </w:r>
      <w:r>
        <w:t xml:space="preserve"> vid </w:t>
      </w:r>
      <w:r w:rsidR="00B555A7">
        <w:t>penicillinallergi</w:t>
      </w:r>
      <w:r w:rsidR="009163DC">
        <w:t>.</w:t>
      </w:r>
      <w:r w:rsidR="009F664E">
        <w:t xml:space="preserve"> Om patienten är </w:t>
      </w:r>
      <w:proofErr w:type="spellStart"/>
      <w:r w:rsidR="009F664E">
        <w:t>penicillinallergisk</w:t>
      </w:r>
      <w:proofErr w:type="spellEnd"/>
      <w:r w:rsidR="009F664E">
        <w:t xml:space="preserve"> kan man i huvudsak byta </w:t>
      </w:r>
      <w:r w:rsidR="00011A26">
        <w:t>från penicillinpreparat till cefotaxim</w:t>
      </w:r>
    </w:p>
    <w:p w14:paraId="24350FDA" w14:textId="77777777" w:rsidR="007172AF" w:rsidRPr="00E95A79" w:rsidRDefault="007172AF" w:rsidP="00661B70">
      <w:pPr>
        <w:spacing w:before="360" w:after="20"/>
        <w:rPr>
          <w:rFonts w:asciiTheme="majorHAnsi" w:eastAsia="Calibri" w:hAnsiTheme="majorHAnsi" w:cstheme="majorHAnsi"/>
          <w:sz w:val="28"/>
          <w:szCs w:val="28"/>
          <w:lang w:eastAsia="en-US"/>
        </w:rPr>
      </w:pPr>
      <w:r w:rsidRPr="00E95A79">
        <w:rPr>
          <w:rFonts w:asciiTheme="majorHAnsi" w:eastAsia="Calibri" w:hAnsiTheme="majorHAnsi" w:cstheme="majorHAnsi"/>
          <w:sz w:val="28"/>
          <w:szCs w:val="28"/>
          <w:lang w:eastAsia="en-US"/>
        </w:rPr>
        <w:t>Innehållsförteckning</w:t>
      </w:r>
    </w:p>
    <w:p w14:paraId="0699545F" w14:textId="597C417D" w:rsidR="00712CD8" w:rsidRDefault="0059019D">
      <w:pPr>
        <w:pStyle w:val="Innehll1"/>
        <w:rPr>
          <w:rFonts w:asciiTheme="minorHAnsi" w:eastAsiaTheme="minorEastAsia" w:hAnsiTheme="minorHAnsi" w:cstheme="minorBidi"/>
          <w:noProof/>
          <w:kern w:val="2"/>
          <w:sz w:val="22"/>
          <w:szCs w:val="22"/>
          <w14:ligatures w14:val="standardContextual"/>
        </w:rPr>
      </w:pPr>
      <w:r>
        <w:rPr>
          <w:rFonts w:ascii="Arial" w:hAnsi="Arial"/>
          <w:noProof/>
          <w:color w:val="0000FF"/>
          <w:sz w:val="21"/>
          <w:szCs w:val="32"/>
        </w:rPr>
        <w:fldChar w:fldCharType="begin"/>
      </w:r>
      <w:r>
        <w:rPr>
          <w:rFonts w:ascii="Arial" w:hAnsi="Arial"/>
          <w:noProof/>
          <w:color w:val="0000FF"/>
          <w:sz w:val="21"/>
          <w:szCs w:val="32"/>
        </w:rPr>
        <w:instrText xml:space="preserve"> TOC \h \z \t "Rubrik 2;1;Rubrik 3;2;Mellanrubrik VGR;3" </w:instrText>
      </w:r>
      <w:r>
        <w:rPr>
          <w:rFonts w:ascii="Arial" w:hAnsi="Arial"/>
          <w:noProof/>
          <w:color w:val="0000FF"/>
          <w:sz w:val="21"/>
          <w:szCs w:val="32"/>
        </w:rPr>
        <w:fldChar w:fldCharType="separate"/>
      </w:r>
      <w:hyperlink w:anchor="_Toc161304700" w:history="1">
        <w:r w:rsidR="00712CD8" w:rsidRPr="004626D6">
          <w:rPr>
            <w:rStyle w:val="Hyperlnk"/>
            <w:rFonts w:eastAsia="MS Gothic"/>
            <w:noProof/>
          </w:rPr>
          <w:t>Sammanfattning</w:t>
        </w:r>
        <w:r w:rsidR="00712CD8">
          <w:rPr>
            <w:noProof/>
            <w:webHidden/>
          </w:rPr>
          <w:tab/>
        </w:r>
        <w:r w:rsidR="00712CD8">
          <w:rPr>
            <w:noProof/>
            <w:webHidden/>
          </w:rPr>
          <w:fldChar w:fldCharType="begin"/>
        </w:r>
        <w:r w:rsidR="00712CD8">
          <w:rPr>
            <w:noProof/>
            <w:webHidden/>
          </w:rPr>
          <w:instrText xml:space="preserve"> PAGEREF _Toc161304700 \h </w:instrText>
        </w:r>
        <w:r w:rsidR="00712CD8">
          <w:rPr>
            <w:noProof/>
            <w:webHidden/>
          </w:rPr>
        </w:r>
        <w:r w:rsidR="00712CD8">
          <w:rPr>
            <w:noProof/>
            <w:webHidden/>
          </w:rPr>
          <w:fldChar w:fldCharType="separate"/>
        </w:r>
        <w:r w:rsidR="00712CD8">
          <w:rPr>
            <w:noProof/>
            <w:webHidden/>
          </w:rPr>
          <w:t>1</w:t>
        </w:r>
        <w:r w:rsidR="00712CD8">
          <w:rPr>
            <w:noProof/>
            <w:webHidden/>
          </w:rPr>
          <w:fldChar w:fldCharType="end"/>
        </w:r>
      </w:hyperlink>
    </w:p>
    <w:p w14:paraId="43467A95" w14:textId="31F1EC33" w:rsidR="00712CD8" w:rsidRDefault="00712CD8">
      <w:pPr>
        <w:pStyle w:val="Innehll1"/>
        <w:rPr>
          <w:rFonts w:asciiTheme="minorHAnsi" w:eastAsiaTheme="minorEastAsia" w:hAnsiTheme="minorHAnsi" w:cstheme="minorBidi"/>
          <w:noProof/>
          <w:kern w:val="2"/>
          <w:sz w:val="22"/>
          <w:szCs w:val="22"/>
          <w14:ligatures w14:val="standardContextual"/>
        </w:rPr>
      </w:pPr>
      <w:hyperlink w:anchor="_Toc161304701" w:history="1">
        <w:r w:rsidRPr="004626D6">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_Toc161304701 \h </w:instrText>
        </w:r>
        <w:r>
          <w:rPr>
            <w:noProof/>
            <w:webHidden/>
          </w:rPr>
        </w:r>
        <w:r>
          <w:rPr>
            <w:noProof/>
            <w:webHidden/>
          </w:rPr>
          <w:fldChar w:fldCharType="separate"/>
        </w:r>
        <w:r>
          <w:rPr>
            <w:noProof/>
            <w:webHidden/>
          </w:rPr>
          <w:t>1</w:t>
        </w:r>
        <w:r>
          <w:rPr>
            <w:noProof/>
            <w:webHidden/>
          </w:rPr>
          <w:fldChar w:fldCharType="end"/>
        </w:r>
      </w:hyperlink>
    </w:p>
    <w:p w14:paraId="01D97735" w14:textId="5A7EC905" w:rsidR="00712CD8" w:rsidRDefault="00712CD8">
      <w:pPr>
        <w:pStyle w:val="Innehll1"/>
        <w:rPr>
          <w:rFonts w:asciiTheme="minorHAnsi" w:eastAsiaTheme="minorEastAsia" w:hAnsiTheme="minorHAnsi" w:cstheme="minorBidi"/>
          <w:noProof/>
          <w:kern w:val="2"/>
          <w:sz w:val="22"/>
          <w:szCs w:val="22"/>
          <w14:ligatures w14:val="standardContextual"/>
        </w:rPr>
      </w:pPr>
      <w:hyperlink w:anchor="_Toc161304702" w:history="1">
        <w:r w:rsidRPr="004626D6">
          <w:rPr>
            <w:rStyle w:val="Hyperlnk"/>
            <w:rFonts w:eastAsia="MS Gothic"/>
            <w:noProof/>
          </w:rPr>
          <w:t>Bakgrund</w:t>
        </w:r>
        <w:r>
          <w:rPr>
            <w:noProof/>
            <w:webHidden/>
          </w:rPr>
          <w:tab/>
        </w:r>
        <w:r>
          <w:rPr>
            <w:noProof/>
            <w:webHidden/>
          </w:rPr>
          <w:fldChar w:fldCharType="begin"/>
        </w:r>
        <w:r>
          <w:rPr>
            <w:noProof/>
            <w:webHidden/>
          </w:rPr>
          <w:instrText xml:space="preserve"> PAGEREF _Toc161304702 \h </w:instrText>
        </w:r>
        <w:r>
          <w:rPr>
            <w:noProof/>
            <w:webHidden/>
          </w:rPr>
        </w:r>
        <w:r>
          <w:rPr>
            <w:noProof/>
            <w:webHidden/>
          </w:rPr>
          <w:fldChar w:fldCharType="separate"/>
        </w:r>
        <w:r>
          <w:rPr>
            <w:noProof/>
            <w:webHidden/>
          </w:rPr>
          <w:t>2</w:t>
        </w:r>
        <w:r>
          <w:rPr>
            <w:noProof/>
            <w:webHidden/>
          </w:rPr>
          <w:fldChar w:fldCharType="end"/>
        </w:r>
      </w:hyperlink>
    </w:p>
    <w:p w14:paraId="0EBECDE6" w14:textId="633ADD74" w:rsidR="00712CD8" w:rsidRDefault="00712CD8">
      <w:pPr>
        <w:pStyle w:val="Innehll1"/>
        <w:rPr>
          <w:rFonts w:asciiTheme="minorHAnsi" w:eastAsiaTheme="minorEastAsia" w:hAnsiTheme="minorHAnsi" w:cstheme="minorBidi"/>
          <w:noProof/>
          <w:kern w:val="2"/>
          <w:sz w:val="22"/>
          <w:szCs w:val="22"/>
          <w14:ligatures w14:val="standardContextual"/>
        </w:rPr>
      </w:pPr>
      <w:hyperlink w:anchor="_Toc161304703" w:history="1">
        <w:r w:rsidRPr="004626D6">
          <w:rPr>
            <w:rStyle w:val="Hyperlnk"/>
            <w:rFonts w:eastAsia="MS Gothic"/>
            <w:noProof/>
          </w:rPr>
          <w:t>Förutsättningar</w:t>
        </w:r>
        <w:r>
          <w:rPr>
            <w:noProof/>
            <w:webHidden/>
          </w:rPr>
          <w:tab/>
        </w:r>
        <w:r>
          <w:rPr>
            <w:noProof/>
            <w:webHidden/>
          </w:rPr>
          <w:fldChar w:fldCharType="begin"/>
        </w:r>
        <w:r>
          <w:rPr>
            <w:noProof/>
            <w:webHidden/>
          </w:rPr>
          <w:instrText xml:space="preserve"> PAGEREF _Toc161304703 \h </w:instrText>
        </w:r>
        <w:r>
          <w:rPr>
            <w:noProof/>
            <w:webHidden/>
          </w:rPr>
        </w:r>
        <w:r>
          <w:rPr>
            <w:noProof/>
            <w:webHidden/>
          </w:rPr>
          <w:fldChar w:fldCharType="separate"/>
        </w:r>
        <w:r>
          <w:rPr>
            <w:noProof/>
            <w:webHidden/>
          </w:rPr>
          <w:t>3</w:t>
        </w:r>
        <w:r>
          <w:rPr>
            <w:noProof/>
            <w:webHidden/>
          </w:rPr>
          <w:fldChar w:fldCharType="end"/>
        </w:r>
      </w:hyperlink>
    </w:p>
    <w:p w14:paraId="48EDB963" w14:textId="376FB945" w:rsidR="00712CD8" w:rsidRDefault="00712CD8">
      <w:pPr>
        <w:pStyle w:val="Innehll1"/>
        <w:rPr>
          <w:rFonts w:asciiTheme="minorHAnsi" w:eastAsiaTheme="minorEastAsia" w:hAnsiTheme="minorHAnsi" w:cstheme="minorBidi"/>
          <w:noProof/>
          <w:kern w:val="2"/>
          <w:sz w:val="22"/>
          <w:szCs w:val="22"/>
          <w14:ligatures w14:val="standardContextual"/>
        </w:rPr>
      </w:pPr>
      <w:hyperlink w:anchor="_Toc161304704" w:history="1">
        <w:r w:rsidRPr="004626D6">
          <w:rPr>
            <w:rStyle w:val="Hyperlnk"/>
            <w:rFonts w:eastAsia="MS Gothic"/>
            <w:noProof/>
          </w:rPr>
          <w:t>Genomförande</w:t>
        </w:r>
        <w:r>
          <w:rPr>
            <w:noProof/>
            <w:webHidden/>
          </w:rPr>
          <w:tab/>
        </w:r>
        <w:r>
          <w:rPr>
            <w:noProof/>
            <w:webHidden/>
          </w:rPr>
          <w:fldChar w:fldCharType="begin"/>
        </w:r>
        <w:r>
          <w:rPr>
            <w:noProof/>
            <w:webHidden/>
          </w:rPr>
          <w:instrText xml:space="preserve"> PAGEREF _Toc161304704 \h </w:instrText>
        </w:r>
        <w:r>
          <w:rPr>
            <w:noProof/>
            <w:webHidden/>
          </w:rPr>
        </w:r>
        <w:r>
          <w:rPr>
            <w:noProof/>
            <w:webHidden/>
          </w:rPr>
          <w:fldChar w:fldCharType="separate"/>
        </w:r>
        <w:r>
          <w:rPr>
            <w:noProof/>
            <w:webHidden/>
          </w:rPr>
          <w:t>3</w:t>
        </w:r>
        <w:r>
          <w:rPr>
            <w:noProof/>
            <w:webHidden/>
          </w:rPr>
          <w:fldChar w:fldCharType="end"/>
        </w:r>
      </w:hyperlink>
    </w:p>
    <w:p w14:paraId="62EDEAB9" w14:textId="69367088" w:rsidR="00712CD8" w:rsidRDefault="00712CD8">
      <w:pPr>
        <w:pStyle w:val="Innehll2"/>
        <w:rPr>
          <w:rFonts w:asciiTheme="minorHAnsi" w:eastAsiaTheme="minorEastAsia" w:hAnsiTheme="minorHAnsi" w:cstheme="minorBidi"/>
          <w:noProof/>
          <w:kern w:val="2"/>
          <w:sz w:val="22"/>
          <w:szCs w:val="22"/>
          <w14:ligatures w14:val="standardContextual"/>
        </w:rPr>
      </w:pPr>
      <w:hyperlink w:anchor="_Toc161304705" w:history="1">
        <w:r w:rsidRPr="004626D6">
          <w:rPr>
            <w:rStyle w:val="Hyperlnk"/>
            <w:rFonts w:eastAsia="MS Gothic"/>
            <w:noProof/>
          </w:rPr>
          <w:t>Kärlkirurgi</w:t>
        </w:r>
        <w:r>
          <w:rPr>
            <w:noProof/>
            <w:webHidden/>
          </w:rPr>
          <w:tab/>
        </w:r>
        <w:r>
          <w:rPr>
            <w:noProof/>
            <w:webHidden/>
          </w:rPr>
          <w:fldChar w:fldCharType="begin"/>
        </w:r>
        <w:r>
          <w:rPr>
            <w:noProof/>
            <w:webHidden/>
          </w:rPr>
          <w:instrText xml:space="preserve"> PAGEREF _Toc161304705 \h </w:instrText>
        </w:r>
        <w:r>
          <w:rPr>
            <w:noProof/>
            <w:webHidden/>
          </w:rPr>
        </w:r>
        <w:r>
          <w:rPr>
            <w:noProof/>
            <w:webHidden/>
          </w:rPr>
          <w:fldChar w:fldCharType="separate"/>
        </w:r>
        <w:r>
          <w:rPr>
            <w:noProof/>
            <w:webHidden/>
          </w:rPr>
          <w:t>3</w:t>
        </w:r>
        <w:r>
          <w:rPr>
            <w:noProof/>
            <w:webHidden/>
          </w:rPr>
          <w:fldChar w:fldCharType="end"/>
        </w:r>
      </w:hyperlink>
    </w:p>
    <w:p w14:paraId="5C529A4A" w14:textId="0534C1E5"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06" w:history="1">
        <w:r w:rsidRPr="004626D6">
          <w:rPr>
            <w:rStyle w:val="Hyperlnk"/>
            <w:rFonts w:eastAsia="Calibri"/>
            <w:noProof/>
            <w:lang w:eastAsia="en-US"/>
          </w:rPr>
          <w:t>Aktuella operationer</w:t>
        </w:r>
        <w:r>
          <w:rPr>
            <w:noProof/>
            <w:webHidden/>
          </w:rPr>
          <w:tab/>
        </w:r>
        <w:r>
          <w:rPr>
            <w:noProof/>
            <w:webHidden/>
          </w:rPr>
          <w:fldChar w:fldCharType="begin"/>
        </w:r>
        <w:r>
          <w:rPr>
            <w:noProof/>
            <w:webHidden/>
          </w:rPr>
          <w:instrText xml:space="preserve"> PAGEREF _Toc161304706 \h </w:instrText>
        </w:r>
        <w:r>
          <w:rPr>
            <w:noProof/>
            <w:webHidden/>
          </w:rPr>
        </w:r>
        <w:r>
          <w:rPr>
            <w:noProof/>
            <w:webHidden/>
          </w:rPr>
          <w:fldChar w:fldCharType="separate"/>
        </w:r>
        <w:r>
          <w:rPr>
            <w:noProof/>
            <w:webHidden/>
          </w:rPr>
          <w:t>3</w:t>
        </w:r>
        <w:r>
          <w:rPr>
            <w:noProof/>
            <w:webHidden/>
          </w:rPr>
          <w:fldChar w:fldCharType="end"/>
        </w:r>
      </w:hyperlink>
    </w:p>
    <w:p w14:paraId="67F5F5FA" w14:textId="2EB329BD"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07" w:history="1">
        <w:r w:rsidRPr="004626D6">
          <w:rPr>
            <w:rStyle w:val="Hyperlnk"/>
            <w:rFonts w:eastAsia="Calibri"/>
            <w:noProof/>
            <w:lang w:eastAsia="en-US"/>
          </w:rPr>
          <w:t>Preparatval och dosering</w:t>
        </w:r>
        <w:r>
          <w:rPr>
            <w:noProof/>
            <w:webHidden/>
          </w:rPr>
          <w:tab/>
        </w:r>
        <w:r>
          <w:rPr>
            <w:noProof/>
            <w:webHidden/>
          </w:rPr>
          <w:fldChar w:fldCharType="begin"/>
        </w:r>
        <w:r>
          <w:rPr>
            <w:noProof/>
            <w:webHidden/>
          </w:rPr>
          <w:instrText xml:space="preserve"> PAGEREF _Toc161304707 \h </w:instrText>
        </w:r>
        <w:r>
          <w:rPr>
            <w:noProof/>
            <w:webHidden/>
          </w:rPr>
        </w:r>
        <w:r>
          <w:rPr>
            <w:noProof/>
            <w:webHidden/>
          </w:rPr>
          <w:fldChar w:fldCharType="separate"/>
        </w:r>
        <w:r>
          <w:rPr>
            <w:noProof/>
            <w:webHidden/>
          </w:rPr>
          <w:t>4</w:t>
        </w:r>
        <w:r>
          <w:rPr>
            <w:noProof/>
            <w:webHidden/>
          </w:rPr>
          <w:fldChar w:fldCharType="end"/>
        </w:r>
      </w:hyperlink>
    </w:p>
    <w:p w14:paraId="61EA63A4" w14:textId="28A0E65E"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08" w:history="1">
        <w:r w:rsidRPr="004626D6">
          <w:rPr>
            <w:rStyle w:val="Hyperlnk"/>
            <w:rFonts w:eastAsia="Calibri"/>
            <w:noProof/>
            <w:lang w:eastAsia="en-US"/>
          </w:rPr>
          <w:t>Antibiotikaprofylax ska inte rutinmässigt ges vid</w:t>
        </w:r>
        <w:r>
          <w:rPr>
            <w:noProof/>
            <w:webHidden/>
          </w:rPr>
          <w:tab/>
        </w:r>
        <w:r>
          <w:rPr>
            <w:noProof/>
            <w:webHidden/>
          </w:rPr>
          <w:fldChar w:fldCharType="begin"/>
        </w:r>
        <w:r>
          <w:rPr>
            <w:noProof/>
            <w:webHidden/>
          </w:rPr>
          <w:instrText xml:space="preserve"> PAGEREF _Toc161304708 \h </w:instrText>
        </w:r>
        <w:r>
          <w:rPr>
            <w:noProof/>
            <w:webHidden/>
          </w:rPr>
        </w:r>
        <w:r>
          <w:rPr>
            <w:noProof/>
            <w:webHidden/>
          </w:rPr>
          <w:fldChar w:fldCharType="separate"/>
        </w:r>
        <w:r>
          <w:rPr>
            <w:noProof/>
            <w:webHidden/>
          </w:rPr>
          <w:t>4</w:t>
        </w:r>
        <w:r>
          <w:rPr>
            <w:noProof/>
            <w:webHidden/>
          </w:rPr>
          <w:fldChar w:fldCharType="end"/>
        </w:r>
      </w:hyperlink>
    </w:p>
    <w:p w14:paraId="77FD7306" w14:textId="05B44076" w:rsidR="00712CD8" w:rsidRDefault="00712CD8">
      <w:pPr>
        <w:pStyle w:val="Innehll2"/>
        <w:rPr>
          <w:rFonts w:asciiTheme="minorHAnsi" w:eastAsiaTheme="minorEastAsia" w:hAnsiTheme="minorHAnsi" w:cstheme="minorBidi"/>
          <w:noProof/>
          <w:kern w:val="2"/>
          <w:sz w:val="22"/>
          <w:szCs w:val="22"/>
          <w14:ligatures w14:val="standardContextual"/>
        </w:rPr>
      </w:pPr>
      <w:hyperlink w:anchor="_Toc161304709" w:history="1">
        <w:r w:rsidRPr="004626D6">
          <w:rPr>
            <w:rStyle w:val="Hyperlnk"/>
            <w:rFonts w:eastAsia="MS Gothic"/>
            <w:noProof/>
            <w:lang w:eastAsia="en-US"/>
          </w:rPr>
          <w:t>Urologisk kirurgi</w:t>
        </w:r>
        <w:r>
          <w:rPr>
            <w:noProof/>
            <w:webHidden/>
          </w:rPr>
          <w:tab/>
        </w:r>
        <w:r>
          <w:rPr>
            <w:noProof/>
            <w:webHidden/>
          </w:rPr>
          <w:fldChar w:fldCharType="begin"/>
        </w:r>
        <w:r>
          <w:rPr>
            <w:noProof/>
            <w:webHidden/>
          </w:rPr>
          <w:instrText xml:space="preserve"> PAGEREF _Toc161304709 \h </w:instrText>
        </w:r>
        <w:r>
          <w:rPr>
            <w:noProof/>
            <w:webHidden/>
          </w:rPr>
        </w:r>
        <w:r>
          <w:rPr>
            <w:noProof/>
            <w:webHidden/>
          </w:rPr>
          <w:fldChar w:fldCharType="separate"/>
        </w:r>
        <w:r>
          <w:rPr>
            <w:noProof/>
            <w:webHidden/>
          </w:rPr>
          <w:t>4</w:t>
        </w:r>
        <w:r>
          <w:rPr>
            <w:noProof/>
            <w:webHidden/>
          </w:rPr>
          <w:fldChar w:fldCharType="end"/>
        </w:r>
      </w:hyperlink>
    </w:p>
    <w:p w14:paraId="5132B553" w14:textId="0CE8F9AF"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10" w:history="1">
        <w:r w:rsidRPr="004626D6">
          <w:rPr>
            <w:rStyle w:val="Hyperlnk"/>
            <w:rFonts w:eastAsia="Calibri"/>
            <w:noProof/>
            <w:lang w:eastAsia="en-US"/>
          </w:rPr>
          <w:t>Ingrepp med låg risk för infektion</w:t>
        </w:r>
        <w:r>
          <w:rPr>
            <w:noProof/>
            <w:webHidden/>
          </w:rPr>
          <w:tab/>
        </w:r>
        <w:r>
          <w:rPr>
            <w:noProof/>
            <w:webHidden/>
          </w:rPr>
          <w:fldChar w:fldCharType="begin"/>
        </w:r>
        <w:r>
          <w:rPr>
            <w:noProof/>
            <w:webHidden/>
          </w:rPr>
          <w:instrText xml:space="preserve"> PAGEREF _Toc161304710 \h </w:instrText>
        </w:r>
        <w:r>
          <w:rPr>
            <w:noProof/>
            <w:webHidden/>
          </w:rPr>
        </w:r>
        <w:r>
          <w:rPr>
            <w:noProof/>
            <w:webHidden/>
          </w:rPr>
          <w:fldChar w:fldCharType="separate"/>
        </w:r>
        <w:r>
          <w:rPr>
            <w:noProof/>
            <w:webHidden/>
          </w:rPr>
          <w:t>4</w:t>
        </w:r>
        <w:r>
          <w:rPr>
            <w:noProof/>
            <w:webHidden/>
          </w:rPr>
          <w:fldChar w:fldCharType="end"/>
        </w:r>
      </w:hyperlink>
    </w:p>
    <w:p w14:paraId="21630CA4" w14:textId="6A6989A1"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11" w:history="1">
        <w:r w:rsidRPr="004626D6">
          <w:rPr>
            <w:rStyle w:val="Hyperlnk"/>
            <w:rFonts w:eastAsia="Calibri"/>
            <w:noProof/>
            <w:lang w:eastAsia="en-US"/>
          </w:rPr>
          <w:t>Ingrepp med viss risk för infektion</w:t>
        </w:r>
        <w:r>
          <w:rPr>
            <w:noProof/>
            <w:webHidden/>
          </w:rPr>
          <w:tab/>
        </w:r>
        <w:r>
          <w:rPr>
            <w:noProof/>
            <w:webHidden/>
          </w:rPr>
          <w:fldChar w:fldCharType="begin"/>
        </w:r>
        <w:r>
          <w:rPr>
            <w:noProof/>
            <w:webHidden/>
          </w:rPr>
          <w:instrText xml:space="preserve"> PAGEREF _Toc161304711 \h </w:instrText>
        </w:r>
        <w:r>
          <w:rPr>
            <w:noProof/>
            <w:webHidden/>
          </w:rPr>
        </w:r>
        <w:r>
          <w:rPr>
            <w:noProof/>
            <w:webHidden/>
          </w:rPr>
          <w:fldChar w:fldCharType="separate"/>
        </w:r>
        <w:r>
          <w:rPr>
            <w:noProof/>
            <w:webHidden/>
          </w:rPr>
          <w:t>5</w:t>
        </w:r>
        <w:r>
          <w:rPr>
            <w:noProof/>
            <w:webHidden/>
          </w:rPr>
          <w:fldChar w:fldCharType="end"/>
        </w:r>
      </w:hyperlink>
    </w:p>
    <w:p w14:paraId="6FE8C119" w14:textId="1BF2B2AC"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12" w:history="1">
        <w:r w:rsidRPr="004626D6">
          <w:rPr>
            <w:rStyle w:val="Hyperlnk"/>
            <w:rFonts w:eastAsia="MS Gothic"/>
            <w:noProof/>
          </w:rPr>
          <w:t>Ingrepp med hög risk för infektion</w:t>
        </w:r>
        <w:r>
          <w:rPr>
            <w:noProof/>
            <w:webHidden/>
          </w:rPr>
          <w:tab/>
        </w:r>
        <w:r>
          <w:rPr>
            <w:noProof/>
            <w:webHidden/>
          </w:rPr>
          <w:fldChar w:fldCharType="begin"/>
        </w:r>
        <w:r>
          <w:rPr>
            <w:noProof/>
            <w:webHidden/>
          </w:rPr>
          <w:instrText xml:space="preserve"> PAGEREF _Toc161304712 \h </w:instrText>
        </w:r>
        <w:r>
          <w:rPr>
            <w:noProof/>
            <w:webHidden/>
          </w:rPr>
        </w:r>
        <w:r>
          <w:rPr>
            <w:noProof/>
            <w:webHidden/>
          </w:rPr>
          <w:fldChar w:fldCharType="separate"/>
        </w:r>
        <w:r>
          <w:rPr>
            <w:noProof/>
            <w:webHidden/>
          </w:rPr>
          <w:t>5</w:t>
        </w:r>
        <w:r>
          <w:rPr>
            <w:noProof/>
            <w:webHidden/>
          </w:rPr>
          <w:fldChar w:fldCharType="end"/>
        </w:r>
      </w:hyperlink>
    </w:p>
    <w:p w14:paraId="4F44CDE6" w14:textId="0EA8FD15" w:rsidR="00712CD8" w:rsidRDefault="00712CD8">
      <w:pPr>
        <w:pStyle w:val="Innehll2"/>
        <w:rPr>
          <w:rFonts w:asciiTheme="minorHAnsi" w:eastAsiaTheme="minorEastAsia" w:hAnsiTheme="minorHAnsi" w:cstheme="minorBidi"/>
          <w:noProof/>
          <w:kern w:val="2"/>
          <w:sz w:val="22"/>
          <w:szCs w:val="22"/>
          <w14:ligatures w14:val="standardContextual"/>
        </w:rPr>
      </w:pPr>
      <w:hyperlink w:anchor="_Toc161304713" w:history="1">
        <w:r w:rsidRPr="004626D6">
          <w:rPr>
            <w:rStyle w:val="Hyperlnk"/>
            <w:rFonts w:eastAsia="MS Gothic"/>
            <w:noProof/>
          </w:rPr>
          <w:t>Bukkirurgi</w:t>
        </w:r>
        <w:r>
          <w:rPr>
            <w:noProof/>
            <w:webHidden/>
          </w:rPr>
          <w:tab/>
        </w:r>
        <w:r>
          <w:rPr>
            <w:noProof/>
            <w:webHidden/>
          </w:rPr>
          <w:fldChar w:fldCharType="begin"/>
        </w:r>
        <w:r>
          <w:rPr>
            <w:noProof/>
            <w:webHidden/>
          </w:rPr>
          <w:instrText xml:space="preserve"> PAGEREF _Toc161304713 \h </w:instrText>
        </w:r>
        <w:r>
          <w:rPr>
            <w:noProof/>
            <w:webHidden/>
          </w:rPr>
        </w:r>
        <w:r>
          <w:rPr>
            <w:noProof/>
            <w:webHidden/>
          </w:rPr>
          <w:fldChar w:fldCharType="separate"/>
        </w:r>
        <w:r>
          <w:rPr>
            <w:noProof/>
            <w:webHidden/>
          </w:rPr>
          <w:t>6</w:t>
        </w:r>
        <w:r>
          <w:rPr>
            <w:noProof/>
            <w:webHidden/>
          </w:rPr>
          <w:fldChar w:fldCharType="end"/>
        </w:r>
      </w:hyperlink>
    </w:p>
    <w:p w14:paraId="1D9BC719" w14:textId="718E2441"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14" w:history="1">
        <w:r w:rsidRPr="004626D6">
          <w:rPr>
            <w:rStyle w:val="Hyperlnk"/>
            <w:rFonts w:eastAsia="MS Gothic"/>
            <w:noProof/>
          </w:rPr>
          <w:t>Övre gastrointestinal kirurgi (esofagus, ventrikel, duodenum)</w:t>
        </w:r>
        <w:r>
          <w:rPr>
            <w:noProof/>
            <w:webHidden/>
          </w:rPr>
          <w:tab/>
        </w:r>
        <w:r>
          <w:rPr>
            <w:noProof/>
            <w:webHidden/>
          </w:rPr>
          <w:fldChar w:fldCharType="begin"/>
        </w:r>
        <w:r>
          <w:rPr>
            <w:noProof/>
            <w:webHidden/>
          </w:rPr>
          <w:instrText xml:space="preserve"> PAGEREF _Toc161304714 \h </w:instrText>
        </w:r>
        <w:r>
          <w:rPr>
            <w:noProof/>
            <w:webHidden/>
          </w:rPr>
        </w:r>
        <w:r>
          <w:rPr>
            <w:noProof/>
            <w:webHidden/>
          </w:rPr>
          <w:fldChar w:fldCharType="separate"/>
        </w:r>
        <w:r>
          <w:rPr>
            <w:noProof/>
            <w:webHidden/>
          </w:rPr>
          <w:t>6</w:t>
        </w:r>
        <w:r>
          <w:rPr>
            <w:noProof/>
            <w:webHidden/>
          </w:rPr>
          <w:fldChar w:fldCharType="end"/>
        </w:r>
      </w:hyperlink>
    </w:p>
    <w:p w14:paraId="7C31DC0D" w14:textId="655487EF"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15" w:history="1">
        <w:r w:rsidRPr="004626D6">
          <w:rPr>
            <w:rStyle w:val="Hyperlnk"/>
            <w:rFonts w:eastAsia="MS Gothic"/>
            <w:noProof/>
          </w:rPr>
          <w:t>Akut öppen eller laparoskopisk gallvägskirurgi</w:t>
        </w:r>
        <w:r>
          <w:rPr>
            <w:noProof/>
            <w:webHidden/>
          </w:rPr>
          <w:tab/>
        </w:r>
        <w:r>
          <w:rPr>
            <w:noProof/>
            <w:webHidden/>
          </w:rPr>
          <w:fldChar w:fldCharType="begin"/>
        </w:r>
        <w:r>
          <w:rPr>
            <w:noProof/>
            <w:webHidden/>
          </w:rPr>
          <w:instrText xml:space="preserve"> PAGEREF _Toc161304715 \h </w:instrText>
        </w:r>
        <w:r>
          <w:rPr>
            <w:noProof/>
            <w:webHidden/>
          </w:rPr>
        </w:r>
        <w:r>
          <w:rPr>
            <w:noProof/>
            <w:webHidden/>
          </w:rPr>
          <w:fldChar w:fldCharType="separate"/>
        </w:r>
        <w:r>
          <w:rPr>
            <w:noProof/>
            <w:webHidden/>
          </w:rPr>
          <w:t>6</w:t>
        </w:r>
        <w:r>
          <w:rPr>
            <w:noProof/>
            <w:webHidden/>
          </w:rPr>
          <w:fldChar w:fldCharType="end"/>
        </w:r>
      </w:hyperlink>
    </w:p>
    <w:p w14:paraId="1FD3D3FD" w14:textId="342088AA"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16" w:history="1">
        <w:r w:rsidRPr="004626D6">
          <w:rPr>
            <w:rStyle w:val="Hyperlnk"/>
            <w:rFonts w:eastAsia="MS Gothic"/>
            <w:noProof/>
          </w:rPr>
          <w:t>Elektiv gallvägskirurgi med riskfaktor</w:t>
        </w:r>
        <w:r>
          <w:rPr>
            <w:noProof/>
            <w:webHidden/>
          </w:rPr>
          <w:tab/>
        </w:r>
        <w:r>
          <w:rPr>
            <w:noProof/>
            <w:webHidden/>
          </w:rPr>
          <w:fldChar w:fldCharType="begin"/>
        </w:r>
        <w:r>
          <w:rPr>
            <w:noProof/>
            <w:webHidden/>
          </w:rPr>
          <w:instrText xml:space="preserve"> PAGEREF _Toc161304716 \h </w:instrText>
        </w:r>
        <w:r>
          <w:rPr>
            <w:noProof/>
            <w:webHidden/>
          </w:rPr>
        </w:r>
        <w:r>
          <w:rPr>
            <w:noProof/>
            <w:webHidden/>
          </w:rPr>
          <w:fldChar w:fldCharType="separate"/>
        </w:r>
        <w:r>
          <w:rPr>
            <w:noProof/>
            <w:webHidden/>
          </w:rPr>
          <w:t>6</w:t>
        </w:r>
        <w:r>
          <w:rPr>
            <w:noProof/>
            <w:webHidden/>
          </w:rPr>
          <w:fldChar w:fldCharType="end"/>
        </w:r>
      </w:hyperlink>
    </w:p>
    <w:p w14:paraId="1C784EBA" w14:textId="577593F5"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17" w:history="1">
        <w:r w:rsidRPr="004626D6">
          <w:rPr>
            <w:rStyle w:val="Hyperlnk"/>
            <w:rFonts w:eastAsia="MS Gothic"/>
            <w:noProof/>
          </w:rPr>
          <w:t>Elektiv gallvägskirurgi utan riskfaktor</w:t>
        </w:r>
        <w:r>
          <w:rPr>
            <w:noProof/>
            <w:webHidden/>
          </w:rPr>
          <w:tab/>
        </w:r>
        <w:r>
          <w:rPr>
            <w:noProof/>
            <w:webHidden/>
          </w:rPr>
          <w:fldChar w:fldCharType="begin"/>
        </w:r>
        <w:r>
          <w:rPr>
            <w:noProof/>
            <w:webHidden/>
          </w:rPr>
          <w:instrText xml:space="preserve"> PAGEREF _Toc161304717 \h </w:instrText>
        </w:r>
        <w:r>
          <w:rPr>
            <w:noProof/>
            <w:webHidden/>
          </w:rPr>
        </w:r>
        <w:r>
          <w:rPr>
            <w:noProof/>
            <w:webHidden/>
          </w:rPr>
          <w:fldChar w:fldCharType="separate"/>
        </w:r>
        <w:r>
          <w:rPr>
            <w:noProof/>
            <w:webHidden/>
          </w:rPr>
          <w:t>7</w:t>
        </w:r>
        <w:r>
          <w:rPr>
            <w:noProof/>
            <w:webHidden/>
          </w:rPr>
          <w:fldChar w:fldCharType="end"/>
        </w:r>
      </w:hyperlink>
    </w:p>
    <w:p w14:paraId="4E7109CA" w14:textId="0E3F6334"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18" w:history="1">
        <w:r w:rsidRPr="004626D6">
          <w:rPr>
            <w:rStyle w:val="Hyperlnk"/>
            <w:rFonts w:eastAsia="MS Gothic"/>
            <w:noProof/>
          </w:rPr>
          <w:t>Endoskopisk retrograd koledokoskopi med gallstas (ERC) resp. Perkutan transhepatisk kolangiografi (PTC)</w:t>
        </w:r>
        <w:r>
          <w:rPr>
            <w:noProof/>
            <w:webHidden/>
          </w:rPr>
          <w:tab/>
        </w:r>
        <w:r>
          <w:rPr>
            <w:noProof/>
            <w:webHidden/>
          </w:rPr>
          <w:fldChar w:fldCharType="begin"/>
        </w:r>
        <w:r>
          <w:rPr>
            <w:noProof/>
            <w:webHidden/>
          </w:rPr>
          <w:instrText xml:space="preserve"> PAGEREF _Toc161304718 \h </w:instrText>
        </w:r>
        <w:r>
          <w:rPr>
            <w:noProof/>
            <w:webHidden/>
          </w:rPr>
        </w:r>
        <w:r>
          <w:rPr>
            <w:noProof/>
            <w:webHidden/>
          </w:rPr>
          <w:fldChar w:fldCharType="separate"/>
        </w:r>
        <w:r>
          <w:rPr>
            <w:noProof/>
            <w:webHidden/>
          </w:rPr>
          <w:t>7</w:t>
        </w:r>
        <w:r>
          <w:rPr>
            <w:noProof/>
            <w:webHidden/>
          </w:rPr>
          <w:fldChar w:fldCharType="end"/>
        </w:r>
      </w:hyperlink>
    </w:p>
    <w:p w14:paraId="61916A84" w14:textId="29E1BD61"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19" w:history="1">
        <w:r w:rsidRPr="004626D6">
          <w:rPr>
            <w:rStyle w:val="Hyperlnk"/>
            <w:rFonts w:eastAsia="MS Gothic"/>
            <w:noProof/>
          </w:rPr>
          <w:t>Endoskopisk retrograd koledokoskopi utan gallstas</w:t>
        </w:r>
        <w:r>
          <w:rPr>
            <w:noProof/>
            <w:webHidden/>
          </w:rPr>
          <w:tab/>
        </w:r>
        <w:r>
          <w:rPr>
            <w:noProof/>
            <w:webHidden/>
          </w:rPr>
          <w:fldChar w:fldCharType="begin"/>
        </w:r>
        <w:r>
          <w:rPr>
            <w:noProof/>
            <w:webHidden/>
          </w:rPr>
          <w:instrText xml:space="preserve"> PAGEREF _Toc161304719 \h </w:instrText>
        </w:r>
        <w:r>
          <w:rPr>
            <w:noProof/>
            <w:webHidden/>
          </w:rPr>
        </w:r>
        <w:r>
          <w:rPr>
            <w:noProof/>
            <w:webHidden/>
          </w:rPr>
          <w:fldChar w:fldCharType="separate"/>
        </w:r>
        <w:r>
          <w:rPr>
            <w:noProof/>
            <w:webHidden/>
          </w:rPr>
          <w:t>8</w:t>
        </w:r>
        <w:r>
          <w:rPr>
            <w:noProof/>
            <w:webHidden/>
          </w:rPr>
          <w:fldChar w:fldCharType="end"/>
        </w:r>
      </w:hyperlink>
    </w:p>
    <w:p w14:paraId="22B02585" w14:textId="0385FEB5"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20" w:history="1">
        <w:r w:rsidRPr="004626D6">
          <w:rPr>
            <w:rStyle w:val="Hyperlnk"/>
            <w:rFonts w:eastAsia="MS Gothic"/>
            <w:noProof/>
          </w:rPr>
          <w:t>Akut kolonkirurgi utan infektionskomplikation</w:t>
        </w:r>
        <w:r>
          <w:rPr>
            <w:noProof/>
            <w:webHidden/>
          </w:rPr>
          <w:tab/>
        </w:r>
        <w:r>
          <w:rPr>
            <w:noProof/>
            <w:webHidden/>
          </w:rPr>
          <w:fldChar w:fldCharType="begin"/>
        </w:r>
        <w:r>
          <w:rPr>
            <w:noProof/>
            <w:webHidden/>
          </w:rPr>
          <w:instrText xml:space="preserve"> PAGEREF _Toc161304720 \h </w:instrText>
        </w:r>
        <w:r>
          <w:rPr>
            <w:noProof/>
            <w:webHidden/>
          </w:rPr>
        </w:r>
        <w:r>
          <w:rPr>
            <w:noProof/>
            <w:webHidden/>
          </w:rPr>
          <w:fldChar w:fldCharType="separate"/>
        </w:r>
        <w:r>
          <w:rPr>
            <w:noProof/>
            <w:webHidden/>
          </w:rPr>
          <w:t>8</w:t>
        </w:r>
        <w:r>
          <w:rPr>
            <w:noProof/>
            <w:webHidden/>
          </w:rPr>
          <w:fldChar w:fldCharType="end"/>
        </w:r>
      </w:hyperlink>
    </w:p>
    <w:p w14:paraId="5A9C1171" w14:textId="6512E8DB"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21" w:history="1">
        <w:r w:rsidRPr="004626D6">
          <w:rPr>
            <w:rStyle w:val="Hyperlnk"/>
            <w:rFonts w:eastAsia="MS Gothic"/>
            <w:noProof/>
          </w:rPr>
          <w:t>Elektiv kolonkirurgi</w:t>
        </w:r>
        <w:r>
          <w:rPr>
            <w:noProof/>
            <w:webHidden/>
          </w:rPr>
          <w:tab/>
        </w:r>
        <w:r>
          <w:rPr>
            <w:noProof/>
            <w:webHidden/>
          </w:rPr>
          <w:fldChar w:fldCharType="begin"/>
        </w:r>
        <w:r>
          <w:rPr>
            <w:noProof/>
            <w:webHidden/>
          </w:rPr>
          <w:instrText xml:space="preserve"> PAGEREF _Toc161304721 \h </w:instrText>
        </w:r>
        <w:r>
          <w:rPr>
            <w:noProof/>
            <w:webHidden/>
          </w:rPr>
        </w:r>
        <w:r>
          <w:rPr>
            <w:noProof/>
            <w:webHidden/>
          </w:rPr>
          <w:fldChar w:fldCharType="separate"/>
        </w:r>
        <w:r>
          <w:rPr>
            <w:noProof/>
            <w:webHidden/>
          </w:rPr>
          <w:t>8</w:t>
        </w:r>
        <w:r>
          <w:rPr>
            <w:noProof/>
            <w:webHidden/>
          </w:rPr>
          <w:fldChar w:fldCharType="end"/>
        </w:r>
      </w:hyperlink>
    </w:p>
    <w:p w14:paraId="305609BF" w14:textId="6114CD33"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22" w:history="1">
        <w:r w:rsidRPr="004626D6">
          <w:rPr>
            <w:rStyle w:val="Hyperlnk"/>
            <w:rFonts w:eastAsia="MS Gothic"/>
            <w:noProof/>
          </w:rPr>
          <w:t>Appendicit</w:t>
        </w:r>
        <w:r>
          <w:rPr>
            <w:noProof/>
            <w:webHidden/>
          </w:rPr>
          <w:tab/>
        </w:r>
        <w:r>
          <w:rPr>
            <w:noProof/>
            <w:webHidden/>
          </w:rPr>
          <w:fldChar w:fldCharType="begin"/>
        </w:r>
        <w:r>
          <w:rPr>
            <w:noProof/>
            <w:webHidden/>
          </w:rPr>
          <w:instrText xml:space="preserve"> PAGEREF _Toc161304722 \h </w:instrText>
        </w:r>
        <w:r>
          <w:rPr>
            <w:noProof/>
            <w:webHidden/>
          </w:rPr>
        </w:r>
        <w:r>
          <w:rPr>
            <w:noProof/>
            <w:webHidden/>
          </w:rPr>
          <w:fldChar w:fldCharType="separate"/>
        </w:r>
        <w:r>
          <w:rPr>
            <w:noProof/>
            <w:webHidden/>
          </w:rPr>
          <w:t>8</w:t>
        </w:r>
        <w:r>
          <w:rPr>
            <w:noProof/>
            <w:webHidden/>
          </w:rPr>
          <w:fldChar w:fldCharType="end"/>
        </w:r>
      </w:hyperlink>
    </w:p>
    <w:p w14:paraId="6FC0BB3A" w14:textId="671C7AF4" w:rsidR="00712CD8" w:rsidRDefault="00712CD8">
      <w:pPr>
        <w:pStyle w:val="Innehll2"/>
        <w:rPr>
          <w:rFonts w:asciiTheme="minorHAnsi" w:eastAsiaTheme="minorEastAsia" w:hAnsiTheme="minorHAnsi" w:cstheme="minorBidi"/>
          <w:noProof/>
          <w:kern w:val="2"/>
          <w:sz w:val="22"/>
          <w:szCs w:val="22"/>
          <w14:ligatures w14:val="standardContextual"/>
        </w:rPr>
      </w:pPr>
      <w:hyperlink w:anchor="_Toc161304723" w:history="1">
        <w:r w:rsidRPr="004626D6">
          <w:rPr>
            <w:rStyle w:val="Hyperlnk"/>
            <w:rFonts w:eastAsia="MS Gothic"/>
            <w:noProof/>
          </w:rPr>
          <w:t>Bröstkirurgi</w:t>
        </w:r>
        <w:r>
          <w:rPr>
            <w:noProof/>
            <w:webHidden/>
          </w:rPr>
          <w:tab/>
        </w:r>
        <w:r>
          <w:rPr>
            <w:noProof/>
            <w:webHidden/>
          </w:rPr>
          <w:fldChar w:fldCharType="begin"/>
        </w:r>
        <w:r>
          <w:rPr>
            <w:noProof/>
            <w:webHidden/>
          </w:rPr>
          <w:instrText xml:space="preserve"> PAGEREF _Toc161304723 \h </w:instrText>
        </w:r>
        <w:r>
          <w:rPr>
            <w:noProof/>
            <w:webHidden/>
          </w:rPr>
        </w:r>
        <w:r>
          <w:rPr>
            <w:noProof/>
            <w:webHidden/>
          </w:rPr>
          <w:fldChar w:fldCharType="separate"/>
        </w:r>
        <w:r>
          <w:rPr>
            <w:noProof/>
            <w:webHidden/>
          </w:rPr>
          <w:t>9</w:t>
        </w:r>
        <w:r>
          <w:rPr>
            <w:noProof/>
            <w:webHidden/>
          </w:rPr>
          <w:fldChar w:fldCharType="end"/>
        </w:r>
      </w:hyperlink>
    </w:p>
    <w:p w14:paraId="4FDB8DEA" w14:textId="6A68B6AF"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24" w:history="1">
        <w:r w:rsidRPr="004626D6">
          <w:rPr>
            <w:rStyle w:val="Hyperlnk"/>
            <w:rFonts w:eastAsia="Calibri"/>
            <w:noProof/>
            <w:lang w:eastAsia="en-US"/>
          </w:rPr>
          <w:t>Profylax ges vid</w:t>
        </w:r>
        <w:r>
          <w:rPr>
            <w:noProof/>
            <w:webHidden/>
          </w:rPr>
          <w:tab/>
        </w:r>
        <w:r>
          <w:rPr>
            <w:noProof/>
            <w:webHidden/>
          </w:rPr>
          <w:fldChar w:fldCharType="begin"/>
        </w:r>
        <w:r>
          <w:rPr>
            <w:noProof/>
            <w:webHidden/>
          </w:rPr>
          <w:instrText xml:space="preserve"> PAGEREF _Toc161304724 \h </w:instrText>
        </w:r>
        <w:r>
          <w:rPr>
            <w:noProof/>
            <w:webHidden/>
          </w:rPr>
        </w:r>
        <w:r>
          <w:rPr>
            <w:noProof/>
            <w:webHidden/>
          </w:rPr>
          <w:fldChar w:fldCharType="separate"/>
        </w:r>
        <w:r>
          <w:rPr>
            <w:noProof/>
            <w:webHidden/>
          </w:rPr>
          <w:t>9</w:t>
        </w:r>
        <w:r>
          <w:rPr>
            <w:noProof/>
            <w:webHidden/>
          </w:rPr>
          <w:fldChar w:fldCharType="end"/>
        </w:r>
      </w:hyperlink>
    </w:p>
    <w:p w14:paraId="34E02EF0" w14:textId="1A2C553C"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25" w:history="1">
        <w:r w:rsidRPr="004626D6">
          <w:rPr>
            <w:rStyle w:val="Hyperlnk"/>
            <w:rFonts w:eastAsia="Calibri"/>
            <w:noProof/>
            <w:lang w:eastAsia="en-US"/>
          </w:rPr>
          <w:t>Preparatval och dosering</w:t>
        </w:r>
        <w:r>
          <w:rPr>
            <w:noProof/>
            <w:webHidden/>
          </w:rPr>
          <w:tab/>
        </w:r>
        <w:r>
          <w:rPr>
            <w:noProof/>
            <w:webHidden/>
          </w:rPr>
          <w:fldChar w:fldCharType="begin"/>
        </w:r>
        <w:r>
          <w:rPr>
            <w:noProof/>
            <w:webHidden/>
          </w:rPr>
          <w:instrText xml:space="preserve"> PAGEREF _Toc161304725 \h </w:instrText>
        </w:r>
        <w:r>
          <w:rPr>
            <w:noProof/>
            <w:webHidden/>
          </w:rPr>
        </w:r>
        <w:r>
          <w:rPr>
            <w:noProof/>
            <w:webHidden/>
          </w:rPr>
          <w:fldChar w:fldCharType="separate"/>
        </w:r>
        <w:r>
          <w:rPr>
            <w:noProof/>
            <w:webHidden/>
          </w:rPr>
          <w:t>9</w:t>
        </w:r>
        <w:r>
          <w:rPr>
            <w:noProof/>
            <w:webHidden/>
          </w:rPr>
          <w:fldChar w:fldCharType="end"/>
        </w:r>
      </w:hyperlink>
    </w:p>
    <w:p w14:paraId="17757A5E" w14:textId="531B3B51"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26" w:history="1">
        <w:r w:rsidRPr="004626D6">
          <w:rPr>
            <w:rStyle w:val="Hyperlnk"/>
            <w:rFonts w:eastAsia="Calibri"/>
            <w:noProof/>
            <w:lang w:eastAsia="en-US"/>
          </w:rPr>
          <w:t>Antibiotikaprofylax ska inte rutinmässigt ges vid</w:t>
        </w:r>
        <w:r>
          <w:rPr>
            <w:noProof/>
            <w:webHidden/>
          </w:rPr>
          <w:tab/>
        </w:r>
        <w:r>
          <w:rPr>
            <w:noProof/>
            <w:webHidden/>
          </w:rPr>
          <w:fldChar w:fldCharType="begin"/>
        </w:r>
        <w:r>
          <w:rPr>
            <w:noProof/>
            <w:webHidden/>
          </w:rPr>
          <w:instrText xml:space="preserve"> PAGEREF _Toc161304726 \h </w:instrText>
        </w:r>
        <w:r>
          <w:rPr>
            <w:noProof/>
            <w:webHidden/>
          </w:rPr>
        </w:r>
        <w:r>
          <w:rPr>
            <w:noProof/>
            <w:webHidden/>
          </w:rPr>
          <w:fldChar w:fldCharType="separate"/>
        </w:r>
        <w:r>
          <w:rPr>
            <w:noProof/>
            <w:webHidden/>
          </w:rPr>
          <w:t>9</w:t>
        </w:r>
        <w:r>
          <w:rPr>
            <w:noProof/>
            <w:webHidden/>
          </w:rPr>
          <w:fldChar w:fldCharType="end"/>
        </w:r>
      </w:hyperlink>
    </w:p>
    <w:p w14:paraId="10E41F13" w14:textId="5404128F" w:rsidR="00712CD8" w:rsidRDefault="00712CD8">
      <w:pPr>
        <w:pStyle w:val="Innehll2"/>
        <w:rPr>
          <w:rFonts w:asciiTheme="minorHAnsi" w:eastAsiaTheme="minorEastAsia" w:hAnsiTheme="minorHAnsi" w:cstheme="minorBidi"/>
          <w:noProof/>
          <w:kern w:val="2"/>
          <w:sz w:val="22"/>
          <w:szCs w:val="22"/>
          <w14:ligatures w14:val="standardContextual"/>
        </w:rPr>
      </w:pPr>
      <w:hyperlink w:anchor="_Toc161304727" w:history="1">
        <w:r w:rsidRPr="004626D6">
          <w:rPr>
            <w:rStyle w:val="Hyperlnk"/>
            <w:rFonts w:eastAsia="MS Gothic"/>
            <w:noProof/>
          </w:rPr>
          <w:t>Gynekologi och obstetrik</w:t>
        </w:r>
        <w:r>
          <w:rPr>
            <w:noProof/>
            <w:webHidden/>
          </w:rPr>
          <w:tab/>
        </w:r>
        <w:r>
          <w:rPr>
            <w:noProof/>
            <w:webHidden/>
          </w:rPr>
          <w:fldChar w:fldCharType="begin"/>
        </w:r>
        <w:r>
          <w:rPr>
            <w:noProof/>
            <w:webHidden/>
          </w:rPr>
          <w:instrText xml:space="preserve"> PAGEREF _Toc161304727 \h </w:instrText>
        </w:r>
        <w:r>
          <w:rPr>
            <w:noProof/>
            <w:webHidden/>
          </w:rPr>
        </w:r>
        <w:r>
          <w:rPr>
            <w:noProof/>
            <w:webHidden/>
          </w:rPr>
          <w:fldChar w:fldCharType="separate"/>
        </w:r>
        <w:r>
          <w:rPr>
            <w:noProof/>
            <w:webHidden/>
          </w:rPr>
          <w:t>9</w:t>
        </w:r>
        <w:r>
          <w:rPr>
            <w:noProof/>
            <w:webHidden/>
          </w:rPr>
          <w:fldChar w:fldCharType="end"/>
        </w:r>
      </w:hyperlink>
    </w:p>
    <w:p w14:paraId="1A88D4DA" w14:textId="29E9A2ED"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28" w:history="1">
        <w:r w:rsidRPr="004626D6">
          <w:rPr>
            <w:rStyle w:val="Hyperlnk"/>
            <w:rFonts w:eastAsia="MS Gothic"/>
            <w:noProof/>
          </w:rPr>
          <w:t>Hysterektomi (abdominal och transvaginal)</w:t>
        </w:r>
        <w:r>
          <w:rPr>
            <w:noProof/>
            <w:webHidden/>
          </w:rPr>
          <w:tab/>
        </w:r>
        <w:r>
          <w:rPr>
            <w:noProof/>
            <w:webHidden/>
          </w:rPr>
          <w:fldChar w:fldCharType="begin"/>
        </w:r>
        <w:r>
          <w:rPr>
            <w:noProof/>
            <w:webHidden/>
          </w:rPr>
          <w:instrText xml:space="preserve"> PAGEREF _Toc161304728 \h </w:instrText>
        </w:r>
        <w:r>
          <w:rPr>
            <w:noProof/>
            <w:webHidden/>
          </w:rPr>
        </w:r>
        <w:r>
          <w:rPr>
            <w:noProof/>
            <w:webHidden/>
          </w:rPr>
          <w:fldChar w:fldCharType="separate"/>
        </w:r>
        <w:r>
          <w:rPr>
            <w:noProof/>
            <w:webHidden/>
          </w:rPr>
          <w:t>9</w:t>
        </w:r>
        <w:r>
          <w:rPr>
            <w:noProof/>
            <w:webHidden/>
          </w:rPr>
          <w:fldChar w:fldCharType="end"/>
        </w:r>
      </w:hyperlink>
    </w:p>
    <w:p w14:paraId="0E5A6479" w14:textId="4E12CB54"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29" w:history="1">
        <w:r w:rsidRPr="004626D6">
          <w:rPr>
            <w:rStyle w:val="Hyperlnk"/>
            <w:rFonts w:eastAsia="MS Gothic"/>
            <w:noProof/>
          </w:rPr>
          <w:t>Uretrocystopexi och bäckenbottenplastik</w:t>
        </w:r>
        <w:r>
          <w:rPr>
            <w:noProof/>
            <w:webHidden/>
          </w:rPr>
          <w:tab/>
        </w:r>
        <w:r>
          <w:rPr>
            <w:noProof/>
            <w:webHidden/>
          </w:rPr>
          <w:fldChar w:fldCharType="begin"/>
        </w:r>
        <w:r>
          <w:rPr>
            <w:noProof/>
            <w:webHidden/>
          </w:rPr>
          <w:instrText xml:space="preserve"> PAGEREF _Toc161304729 \h </w:instrText>
        </w:r>
        <w:r>
          <w:rPr>
            <w:noProof/>
            <w:webHidden/>
          </w:rPr>
        </w:r>
        <w:r>
          <w:rPr>
            <w:noProof/>
            <w:webHidden/>
          </w:rPr>
          <w:fldChar w:fldCharType="separate"/>
        </w:r>
        <w:r>
          <w:rPr>
            <w:noProof/>
            <w:webHidden/>
          </w:rPr>
          <w:t>10</w:t>
        </w:r>
        <w:r>
          <w:rPr>
            <w:noProof/>
            <w:webHidden/>
          </w:rPr>
          <w:fldChar w:fldCharType="end"/>
        </w:r>
      </w:hyperlink>
    </w:p>
    <w:p w14:paraId="3CCD2F0E" w14:textId="0F5C98DC"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30" w:history="1">
        <w:r w:rsidRPr="004626D6">
          <w:rPr>
            <w:rStyle w:val="Hyperlnk"/>
            <w:rFonts w:eastAsia="MS Gothic"/>
            <w:noProof/>
          </w:rPr>
          <w:t>Akut och elektivt sectio</w:t>
        </w:r>
        <w:r>
          <w:rPr>
            <w:noProof/>
            <w:webHidden/>
          </w:rPr>
          <w:tab/>
        </w:r>
        <w:r>
          <w:rPr>
            <w:noProof/>
            <w:webHidden/>
          </w:rPr>
          <w:fldChar w:fldCharType="begin"/>
        </w:r>
        <w:r>
          <w:rPr>
            <w:noProof/>
            <w:webHidden/>
          </w:rPr>
          <w:instrText xml:space="preserve"> PAGEREF _Toc161304730 \h </w:instrText>
        </w:r>
        <w:r>
          <w:rPr>
            <w:noProof/>
            <w:webHidden/>
          </w:rPr>
        </w:r>
        <w:r>
          <w:rPr>
            <w:noProof/>
            <w:webHidden/>
          </w:rPr>
          <w:fldChar w:fldCharType="separate"/>
        </w:r>
        <w:r>
          <w:rPr>
            <w:noProof/>
            <w:webHidden/>
          </w:rPr>
          <w:t>10</w:t>
        </w:r>
        <w:r>
          <w:rPr>
            <w:noProof/>
            <w:webHidden/>
          </w:rPr>
          <w:fldChar w:fldCharType="end"/>
        </w:r>
      </w:hyperlink>
    </w:p>
    <w:p w14:paraId="2692EF4C" w14:textId="1B04B1A6"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31" w:history="1">
        <w:r w:rsidRPr="004626D6">
          <w:rPr>
            <w:rStyle w:val="Hyperlnk"/>
            <w:rFonts w:eastAsia="MS Gothic"/>
            <w:noProof/>
          </w:rPr>
          <w:t>GBS (Grupp B Streptokocker)</w:t>
        </w:r>
        <w:r>
          <w:rPr>
            <w:noProof/>
            <w:webHidden/>
          </w:rPr>
          <w:tab/>
        </w:r>
        <w:r>
          <w:rPr>
            <w:noProof/>
            <w:webHidden/>
          </w:rPr>
          <w:fldChar w:fldCharType="begin"/>
        </w:r>
        <w:r>
          <w:rPr>
            <w:noProof/>
            <w:webHidden/>
          </w:rPr>
          <w:instrText xml:space="preserve"> PAGEREF _Toc161304731 \h </w:instrText>
        </w:r>
        <w:r>
          <w:rPr>
            <w:noProof/>
            <w:webHidden/>
          </w:rPr>
        </w:r>
        <w:r>
          <w:rPr>
            <w:noProof/>
            <w:webHidden/>
          </w:rPr>
          <w:fldChar w:fldCharType="separate"/>
        </w:r>
        <w:r>
          <w:rPr>
            <w:noProof/>
            <w:webHidden/>
          </w:rPr>
          <w:t>10</w:t>
        </w:r>
        <w:r>
          <w:rPr>
            <w:noProof/>
            <w:webHidden/>
          </w:rPr>
          <w:fldChar w:fldCharType="end"/>
        </w:r>
      </w:hyperlink>
    </w:p>
    <w:p w14:paraId="6DF30DD3" w14:textId="0AA086C1"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32" w:history="1">
        <w:r w:rsidRPr="004626D6">
          <w:rPr>
            <w:rStyle w:val="Hyperlnk"/>
            <w:rFonts w:eastAsia="MS Gothic"/>
            <w:noProof/>
          </w:rPr>
          <w:t>Perineala bristningar</w:t>
        </w:r>
        <w:r>
          <w:rPr>
            <w:noProof/>
            <w:webHidden/>
          </w:rPr>
          <w:tab/>
        </w:r>
        <w:r>
          <w:rPr>
            <w:noProof/>
            <w:webHidden/>
          </w:rPr>
          <w:fldChar w:fldCharType="begin"/>
        </w:r>
        <w:r>
          <w:rPr>
            <w:noProof/>
            <w:webHidden/>
          </w:rPr>
          <w:instrText xml:space="preserve"> PAGEREF _Toc161304732 \h </w:instrText>
        </w:r>
        <w:r>
          <w:rPr>
            <w:noProof/>
            <w:webHidden/>
          </w:rPr>
        </w:r>
        <w:r>
          <w:rPr>
            <w:noProof/>
            <w:webHidden/>
          </w:rPr>
          <w:fldChar w:fldCharType="separate"/>
        </w:r>
        <w:r>
          <w:rPr>
            <w:noProof/>
            <w:webHidden/>
          </w:rPr>
          <w:t>10</w:t>
        </w:r>
        <w:r>
          <w:rPr>
            <w:noProof/>
            <w:webHidden/>
          </w:rPr>
          <w:fldChar w:fldCharType="end"/>
        </w:r>
      </w:hyperlink>
    </w:p>
    <w:p w14:paraId="206641FA" w14:textId="06DBDE86"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33" w:history="1">
        <w:r w:rsidRPr="004626D6">
          <w:rPr>
            <w:rStyle w:val="Hyperlnk"/>
            <w:rFonts w:eastAsia="MS Gothic"/>
            <w:noProof/>
          </w:rPr>
          <w:t>Dokumentation för nytta med profylax saknas vid</w:t>
        </w:r>
        <w:r>
          <w:rPr>
            <w:noProof/>
            <w:webHidden/>
          </w:rPr>
          <w:tab/>
        </w:r>
        <w:r>
          <w:rPr>
            <w:noProof/>
            <w:webHidden/>
          </w:rPr>
          <w:fldChar w:fldCharType="begin"/>
        </w:r>
        <w:r>
          <w:rPr>
            <w:noProof/>
            <w:webHidden/>
          </w:rPr>
          <w:instrText xml:space="preserve"> PAGEREF _Toc161304733 \h </w:instrText>
        </w:r>
        <w:r>
          <w:rPr>
            <w:noProof/>
            <w:webHidden/>
          </w:rPr>
        </w:r>
        <w:r>
          <w:rPr>
            <w:noProof/>
            <w:webHidden/>
          </w:rPr>
          <w:fldChar w:fldCharType="separate"/>
        </w:r>
        <w:r>
          <w:rPr>
            <w:noProof/>
            <w:webHidden/>
          </w:rPr>
          <w:t>11</w:t>
        </w:r>
        <w:r>
          <w:rPr>
            <w:noProof/>
            <w:webHidden/>
          </w:rPr>
          <w:fldChar w:fldCharType="end"/>
        </w:r>
      </w:hyperlink>
    </w:p>
    <w:p w14:paraId="0DFDE412" w14:textId="5F6D0699" w:rsidR="00712CD8" w:rsidRDefault="00712CD8">
      <w:pPr>
        <w:pStyle w:val="Innehll2"/>
        <w:rPr>
          <w:rFonts w:asciiTheme="minorHAnsi" w:eastAsiaTheme="minorEastAsia" w:hAnsiTheme="minorHAnsi" w:cstheme="minorBidi"/>
          <w:noProof/>
          <w:kern w:val="2"/>
          <w:sz w:val="22"/>
          <w:szCs w:val="22"/>
          <w14:ligatures w14:val="standardContextual"/>
        </w:rPr>
      </w:pPr>
      <w:hyperlink w:anchor="_Toc161304734" w:history="1">
        <w:r w:rsidRPr="004626D6">
          <w:rPr>
            <w:rStyle w:val="Hyperlnk"/>
            <w:rFonts w:eastAsia="MS Gothic"/>
            <w:noProof/>
          </w:rPr>
          <w:t>Ortopedi</w:t>
        </w:r>
        <w:r>
          <w:rPr>
            <w:noProof/>
            <w:webHidden/>
          </w:rPr>
          <w:tab/>
        </w:r>
        <w:r>
          <w:rPr>
            <w:noProof/>
            <w:webHidden/>
          </w:rPr>
          <w:fldChar w:fldCharType="begin"/>
        </w:r>
        <w:r>
          <w:rPr>
            <w:noProof/>
            <w:webHidden/>
          </w:rPr>
          <w:instrText xml:space="preserve"> PAGEREF _Toc161304734 \h </w:instrText>
        </w:r>
        <w:r>
          <w:rPr>
            <w:noProof/>
            <w:webHidden/>
          </w:rPr>
        </w:r>
        <w:r>
          <w:rPr>
            <w:noProof/>
            <w:webHidden/>
          </w:rPr>
          <w:fldChar w:fldCharType="separate"/>
        </w:r>
        <w:r>
          <w:rPr>
            <w:noProof/>
            <w:webHidden/>
          </w:rPr>
          <w:t>11</w:t>
        </w:r>
        <w:r>
          <w:rPr>
            <w:noProof/>
            <w:webHidden/>
          </w:rPr>
          <w:fldChar w:fldCharType="end"/>
        </w:r>
      </w:hyperlink>
    </w:p>
    <w:p w14:paraId="60234E9E" w14:textId="4EA25B45"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35" w:history="1">
        <w:r w:rsidRPr="004626D6">
          <w:rPr>
            <w:rStyle w:val="Hyperlnk"/>
            <w:rFonts w:eastAsia="MS Gothic"/>
            <w:noProof/>
          </w:rPr>
          <w:t>Ledplastik</w:t>
        </w:r>
        <w:r>
          <w:rPr>
            <w:noProof/>
            <w:webHidden/>
          </w:rPr>
          <w:tab/>
        </w:r>
        <w:r>
          <w:rPr>
            <w:noProof/>
            <w:webHidden/>
          </w:rPr>
          <w:fldChar w:fldCharType="begin"/>
        </w:r>
        <w:r>
          <w:rPr>
            <w:noProof/>
            <w:webHidden/>
          </w:rPr>
          <w:instrText xml:space="preserve"> PAGEREF _Toc161304735 \h </w:instrText>
        </w:r>
        <w:r>
          <w:rPr>
            <w:noProof/>
            <w:webHidden/>
          </w:rPr>
        </w:r>
        <w:r>
          <w:rPr>
            <w:noProof/>
            <w:webHidden/>
          </w:rPr>
          <w:fldChar w:fldCharType="separate"/>
        </w:r>
        <w:r>
          <w:rPr>
            <w:noProof/>
            <w:webHidden/>
          </w:rPr>
          <w:t>11</w:t>
        </w:r>
        <w:r>
          <w:rPr>
            <w:noProof/>
            <w:webHidden/>
          </w:rPr>
          <w:fldChar w:fldCharType="end"/>
        </w:r>
      </w:hyperlink>
    </w:p>
    <w:p w14:paraId="458BF98F" w14:textId="283BAF65"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36" w:history="1">
        <w:r w:rsidRPr="004626D6">
          <w:rPr>
            <w:rStyle w:val="Hyperlnk"/>
            <w:rFonts w:eastAsia="MS Gothic"/>
            <w:noProof/>
          </w:rPr>
          <w:t>Slutna frakturer</w:t>
        </w:r>
        <w:r>
          <w:rPr>
            <w:noProof/>
            <w:webHidden/>
          </w:rPr>
          <w:tab/>
        </w:r>
        <w:r>
          <w:rPr>
            <w:noProof/>
            <w:webHidden/>
          </w:rPr>
          <w:fldChar w:fldCharType="begin"/>
        </w:r>
        <w:r>
          <w:rPr>
            <w:noProof/>
            <w:webHidden/>
          </w:rPr>
          <w:instrText xml:space="preserve"> PAGEREF _Toc161304736 \h </w:instrText>
        </w:r>
        <w:r>
          <w:rPr>
            <w:noProof/>
            <w:webHidden/>
          </w:rPr>
        </w:r>
        <w:r>
          <w:rPr>
            <w:noProof/>
            <w:webHidden/>
          </w:rPr>
          <w:fldChar w:fldCharType="separate"/>
        </w:r>
        <w:r>
          <w:rPr>
            <w:noProof/>
            <w:webHidden/>
          </w:rPr>
          <w:t>12</w:t>
        </w:r>
        <w:r>
          <w:rPr>
            <w:noProof/>
            <w:webHidden/>
          </w:rPr>
          <w:fldChar w:fldCharType="end"/>
        </w:r>
      </w:hyperlink>
    </w:p>
    <w:p w14:paraId="25F1CDF3" w14:textId="55C82465"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37" w:history="1">
        <w:r w:rsidRPr="004626D6">
          <w:rPr>
            <w:rStyle w:val="Hyperlnk"/>
            <w:rFonts w:eastAsia="MS Gothic"/>
            <w:noProof/>
          </w:rPr>
          <w:t>Öppna frakturer</w:t>
        </w:r>
        <w:r>
          <w:rPr>
            <w:noProof/>
            <w:webHidden/>
          </w:rPr>
          <w:tab/>
        </w:r>
        <w:r>
          <w:rPr>
            <w:noProof/>
            <w:webHidden/>
          </w:rPr>
          <w:fldChar w:fldCharType="begin"/>
        </w:r>
        <w:r>
          <w:rPr>
            <w:noProof/>
            <w:webHidden/>
          </w:rPr>
          <w:instrText xml:space="preserve"> PAGEREF _Toc161304737 \h </w:instrText>
        </w:r>
        <w:r>
          <w:rPr>
            <w:noProof/>
            <w:webHidden/>
          </w:rPr>
        </w:r>
        <w:r>
          <w:rPr>
            <w:noProof/>
            <w:webHidden/>
          </w:rPr>
          <w:fldChar w:fldCharType="separate"/>
        </w:r>
        <w:r>
          <w:rPr>
            <w:noProof/>
            <w:webHidden/>
          </w:rPr>
          <w:t>12</w:t>
        </w:r>
        <w:r>
          <w:rPr>
            <w:noProof/>
            <w:webHidden/>
          </w:rPr>
          <w:fldChar w:fldCharType="end"/>
        </w:r>
      </w:hyperlink>
    </w:p>
    <w:p w14:paraId="4876A570" w14:textId="1A859F70"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38" w:history="1">
        <w:r w:rsidRPr="004626D6">
          <w:rPr>
            <w:rStyle w:val="Hyperlnk"/>
            <w:rFonts w:eastAsia="MS Gothic"/>
            <w:noProof/>
          </w:rPr>
          <w:t>Amputationer</w:t>
        </w:r>
        <w:r>
          <w:rPr>
            <w:noProof/>
            <w:webHidden/>
          </w:rPr>
          <w:tab/>
        </w:r>
        <w:r>
          <w:rPr>
            <w:noProof/>
            <w:webHidden/>
          </w:rPr>
          <w:fldChar w:fldCharType="begin"/>
        </w:r>
        <w:r>
          <w:rPr>
            <w:noProof/>
            <w:webHidden/>
          </w:rPr>
          <w:instrText xml:space="preserve"> PAGEREF _Toc161304738 \h </w:instrText>
        </w:r>
        <w:r>
          <w:rPr>
            <w:noProof/>
            <w:webHidden/>
          </w:rPr>
        </w:r>
        <w:r>
          <w:rPr>
            <w:noProof/>
            <w:webHidden/>
          </w:rPr>
          <w:fldChar w:fldCharType="separate"/>
        </w:r>
        <w:r>
          <w:rPr>
            <w:noProof/>
            <w:webHidden/>
          </w:rPr>
          <w:t>12</w:t>
        </w:r>
        <w:r>
          <w:rPr>
            <w:noProof/>
            <w:webHidden/>
          </w:rPr>
          <w:fldChar w:fldCharType="end"/>
        </w:r>
      </w:hyperlink>
    </w:p>
    <w:p w14:paraId="0AB5A271" w14:textId="55A3F026"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39" w:history="1">
        <w:r w:rsidRPr="004626D6">
          <w:rPr>
            <w:rStyle w:val="Hyperlnk"/>
            <w:rFonts w:eastAsia="MS Gothic"/>
            <w:noProof/>
          </w:rPr>
          <w:t>Artroskopi</w:t>
        </w:r>
        <w:r>
          <w:rPr>
            <w:noProof/>
            <w:webHidden/>
          </w:rPr>
          <w:tab/>
        </w:r>
        <w:r>
          <w:rPr>
            <w:noProof/>
            <w:webHidden/>
          </w:rPr>
          <w:fldChar w:fldCharType="begin"/>
        </w:r>
        <w:r>
          <w:rPr>
            <w:noProof/>
            <w:webHidden/>
          </w:rPr>
          <w:instrText xml:space="preserve"> PAGEREF _Toc161304739 \h </w:instrText>
        </w:r>
        <w:r>
          <w:rPr>
            <w:noProof/>
            <w:webHidden/>
          </w:rPr>
        </w:r>
        <w:r>
          <w:rPr>
            <w:noProof/>
            <w:webHidden/>
          </w:rPr>
          <w:fldChar w:fldCharType="separate"/>
        </w:r>
        <w:r>
          <w:rPr>
            <w:noProof/>
            <w:webHidden/>
          </w:rPr>
          <w:t>12</w:t>
        </w:r>
        <w:r>
          <w:rPr>
            <w:noProof/>
            <w:webHidden/>
          </w:rPr>
          <w:fldChar w:fldCharType="end"/>
        </w:r>
      </w:hyperlink>
    </w:p>
    <w:p w14:paraId="752579FA" w14:textId="19CC83DE" w:rsidR="00712CD8" w:rsidRDefault="00712CD8">
      <w:pPr>
        <w:pStyle w:val="Innehll2"/>
        <w:rPr>
          <w:rFonts w:asciiTheme="minorHAnsi" w:eastAsiaTheme="minorEastAsia" w:hAnsiTheme="minorHAnsi" w:cstheme="minorBidi"/>
          <w:noProof/>
          <w:kern w:val="2"/>
          <w:sz w:val="22"/>
          <w:szCs w:val="22"/>
          <w14:ligatures w14:val="standardContextual"/>
        </w:rPr>
      </w:pPr>
      <w:hyperlink w:anchor="_Toc161304740" w:history="1">
        <w:r w:rsidRPr="004626D6">
          <w:rPr>
            <w:rStyle w:val="Hyperlnk"/>
            <w:rFonts w:eastAsia="MS Gothic"/>
            <w:noProof/>
          </w:rPr>
          <w:t>Trauma</w:t>
        </w:r>
        <w:r>
          <w:rPr>
            <w:noProof/>
            <w:webHidden/>
          </w:rPr>
          <w:tab/>
        </w:r>
        <w:r>
          <w:rPr>
            <w:noProof/>
            <w:webHidden/>
          </w:rPr>
          <w:fldChar w:fldCharType="begin"/>
        </w:r>
        <w:r>
          <w:rPr>
            <w:noProof/>
            <w:webHidden/>
          </w:rPr>
          <w:instrText xml:space="preserve"> PAGEREF _Toc161304740 \h </w:instrText>
        </w:r>
        <w:r>
          <w:rPr>
            <w:noProof/>
            <w:webHidden/>
          </w:rPr>
        </w:r>
        <w:r>
          <w:rPr>
            <w:noProof/>
            <w:webHidden/>
          </w:rPr>
          <w:fldChar w:fldCharType="separate"/>
        </w:r>
        <w:r>
          <w:rPr>
            <w:noProof/>
            <w:webHidden/>
          </w:rPr>
          <w:t>12</w:t>
        </w:r>
        <w:r>
          <w:rPr>
            <w:noProof/>
            <w:webHidden/>
          </w:rPr>
          <w:fldChar w:fldCharType="end"/>
        </w:r>
      </w:hyperlink>
    </w:p>
    <w:p w14:paraId="39C55D1D" w14:textId="13348726"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41" w:history="1">
        <w:r w:rsidRPr="004626D6">
          <w:rPr>
            <w:rStyle w:val="Hyperlnk"/>
            <w:rFonts w:eastAsia="MS Gothic"/>
            <w:noProof/>
          </w:rPr>
          <w:t>Öppen ansiktsfraktur</w:t>
        </w:r>
        <w:r>
          <w:rPr>
            <w:noProof/>
            <w:webHidden/>
          </w:rPr>
          <w:tab/>
        </w:r>
        <w:r>
          <w:rPr>
            <w:noProof/>
            <w:webHidden/>
          </w:rPr>
          <w:fldChar w:fldCharType="begin"/>
        </w:r>
        <w:r>
          <w:rPr>
            <w:noProof/>
            <w:webHidden/>
          </w:rPr>
          <w:instrText xml:space="preserve"> PAGEREF _Toc161304741 \h </w:instrText>
        </w:r>
        <w:r>
          <w:rPr>
            <w:noProof/>
            <w:webHidden/>
          </w:rPr>
        </w:r>
        <w:r>
          <w:rPr>
            <w:noProof/>
            <w:webHidden/>
          </w:rPr>
          <w:fldChar w:fldCharType="separate"/>
        </w:r>
        <w:r>
          <w:rPr>
            <w:noProof/>
            <w:webHidden/>
          </w:rPr>
          <w:t>13</w:t>
        </w:r>
        <w:r>
          <w:rPr>
            <w:noProof/>
            <w:webHidden/>
          </w:rPr>
          <w:fldChar w:fldCharType="end"/>
        </w:r>
      </w:hyperlink>
    </w:p>
    <w:p w14:paraId="6391ED96" w14:textId="4F36DB10"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42" w:history="1">
        <w:r w:rsidRPr="004626D6">
          <w:rPr>
            <w:rStyle w:val="Hyperlnk"/>
            <w:rFonts w:eastAsia="MS Gothic"/>
            <w:noProof/>
          </w:rPr>
          <w:t>Brännskada</w:t>
        </w:r>
        <w:r>
          <w:rPr>
            <w:noProof/>
            <w:webHidden/>
          </w:rPr>
          <w:tab/>
        </w:r>
        <w:r>
          <w:rPr>
            <w:noProof/>
            <w:webHidden/>
          </w:rPr>
          <w:fldChar w:fldCharType="begin"/>
        </w:r>
        <w:r>
          <w:rPr>
            <w:noProof/>
            <w:webHidden/>
          </w:rPr>
          <w:instrText xml:space="preserve"> PAGEREF _Toc161304742 \h </w:instrText>
        </w:r>
        <w:r>
          <w:rPr>
            <w:noProof/>
            <w:webHidden/>
          </w:rPr>
        </w:r>
        <w:r>
          <w:rPr>
            <w:noProof/>
            <w:webHidden/>
          </w:rPr>
          <w:fldChar w:fldCharType="separate"/>
        </w:r>
        <w:r>
          <w:rPr>
            <w:noProof/>
            <w:webHidden/>
          </w:rPr>
          <w:t>13</w:t>
        </w:r>
        <w:r>
          <w:rPr>
            <w:noProof/>
            <w:webHidden/>
          </w:rPr>
          <w:fldChar w:fldCharType="end"/>
        </w:r>
      </w:hyperlink>
    </w:p>
    <w:p w14:paraId="70547B57" w14:textId="26B0F03C"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43" w:history="1">
        <w:r w:rsidRPr="004626D6">
          <w:rPr>
            <w:rStyle w:val="Hyperlnk"/>
            <w:rFonts w:eastAsia="MS Gothic"/>
            <w:noProof/>
          </w:rPr>
          <w:t>Buktrauma, penetrerande</w:t>
        </w:r>
        <w:r>
          <w:rPr>
            <w:noProof/>
            <w:webHidden/>
          </w:rPr>
          <w:tab/>
        </w:r>
        <w:r>
          <w:rPr>
            <w:noProof/>
            <w:webHidden/>
          </w:rPr>
          <w:fldChar w:fldCharType="begin"/>
        </w:r>
        <w:r>
          <w:rPr>
            <w:noProof/>
            <w:webHidden/>
          </w:rPr>
          <w:instrText xml:space="preserve"> PAGEREF _Toc161304743 \h </w:instrText>
        </w:r>
        <w:r>
          <w:rPr>
            <w:noProof/>
            <w:webHidden/>
          </w:rPr>
        </w:r>
        <w:r>
          <w:rPr>
            <w:noProof/>
            <w:webHidden/>
          </w:rPr>
          <w:fldChar w:fldCharType="separate"/>
        </w:r>
        <w:r>
          <w:rPr>
            <w:noProof/>
            <w:webHidden/>
          </w:rPr>
          <w:t>13</w:t>
        </w:r>
        <w:r>
          <w:rPr>
            <w:noProof/>
            <w:webHidden/>
          </w:rPr>
          <w:fldChar w:fldCharType="end"/>
        </w:r>
      </w:hyperlink>
    </w:p>
    <w:p w14:paraId="740CAF5D" w14:textId="0AF33222"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44" w:history="1">
        <w:r w:rsidRPr="004626D6">
          <w:rPr>
            <w:rStyle w:val="Hyperlnk"/>
            <w:rFonts w:eastAsia="MS Gothic"/>
            <w:noProof/>
          </w:rPr>
          <w:t>Mjukdelsskada</w:t>
        </w:r>
        <w:r>
          <w:rPr>
            <w:noProof/>
            <w:webHidden/>
          </w:rPr>
          <w:tab/>
        </w:r>
        <w:r>
          <w:rPr>
            <w:noProof/>
            <w:webHidden/>
          </w:rPr>
          <w:fldChar w:fldCharType="begin"/>
        </w:r>
        <w:r>
          <w:rPr>
            <w:noProof/>
            <w:webHidden/>
          </w:rPr>
          <w:instrText xml:space="preserve"> PAGEREF _Toc161304744 \h </w:instrText>
        </w:r>
        <w:r>
          <w:rPr>
            <w:noProof/>
            <w:webHidden/>
          </w:rPr>
        </w:r>
        <w:r>
          <w:rPr>
            <w:noProof/>
            <w:webHidden/>
          </w:rPr>
          <w:fldChar w:fldCharType="separate"/>
        </w:r>
        <w:r>
          <w:rPr>
            <w:noProof/>
            <w:webHidden/>
          </w:rPr>
          <w:t>13</w:t>
        </w:r>
        <w:r>
          <w:rPr>
            <w:noProof/>
            <w:webHidden/>
          </w:rPr>
          <w:fldChar w:fldCharType="end"/>
        </w:r>
      </w:hyperlink>
    </w:p>
    <w:p w14:paraId="25B07F3E" w14:textId="72CC7290"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45" w:history="1">
        <w:r w:rsidRPr="004626D6">
          <w:rPr>
            <w:rStyle w:val="Hyperlnk"/>
            <w:rFonts w:eastAsia="MS Gothic"/>
            <w:noProof/>
          </w:rPr>
          <w:t>Skallbasfraktur</w:t>
        </w:r>
        <w:r>
          <w:rPr>
            <w:noProof/>
            <w:webHidden/>
          </w:rPr>
          <w:tab/>
        </w:r>
        <w:r>
          <w:rPr>
            <w:noProof/>
            <w:webHidden/>
          </w:rPr>
          <w:fldChar w:fldCharType="begin"/>
        </w:r>
        <w:r>
          <w:rPr>
            <w:noProof/>
            <w:webHidden/>
          </w:rPr>
          <w:instrText xml:space="preserve"> PAGEREF _Toc161304745 \h </w:instrText>
        </w:r>
        <w:r>
          <w:rPr>
            <w:noProof/>
            <w:webHidden/>
          </w:rPr>
        </w:r>
        <w:r>
          <w:rPr>
            <w:noProof/>
            <w:webHidden/>
          </w:rPr>
          <w:fldChar w:fldCharType="separate"/>
        </w:r>
        <w:r>
          <w:rPr>
            <w:noProof/>
            <w:webHidden/>
          </w:rPr>
          <w:t>13</w:t>
        </w:r>
        <w:r>
          <w:rPr>
            <w:noProof/>
            <w:webHidden/>
          </w:rPr>
          <w:fldChar w:fldCharType="end"/>
        </w:r>
      </w:hyperlink>
    </w:p>
    <w:p w14:paraId="7F0E3C1F" w14:textId="155CA880"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46" w:history="1">
        <w:r w:rsidRPr="004626D6">
          <w:rPr>
            <w:rStyle w:val="Hyperlnk"/>
            <w:rFonts w:eastAsia="MS Gothic"/>
            <w:noProof/>
          </w:rPr>
          <w:t>Thoraxtrauma, penetrerande</w:t>
        </w:r>
        <w:r>
          <w:rPr>
            <w:noProof/>
            <w:webHidden/>
          </w:rPr>
          <w:tab/>
        </w:r>
        <w:r>
          <w:rPr>
            <w:noProof/>
            <w:webHidden/>
          </w:rPr>
          <w:fldChar w:fldCharType="begin"/>
        </w:r>
        <w:r>
          <w:rPr>
            <w:noProof/>
            <w:webHidden/>
          </w:rPr>
          <w:instrText xml:space="preserve"> PAGEREF _Toc161304746 \h </w:instrText>
        </w:r>
        <w:r>
          <w:rPr>
            <w:noProof/>
            <w:webHidden/>
          </w:rPr>
        </w:r>
        <w:r>
          <w:rPr>
            <w:noProof/>
            <w:webHidden/>
          </w:rPr>
          <w:fldChar w:fldCharType="separate"/>
        </w:r>
        <w:r>
          <w:rPr>
            <w:noProof/>
            <w:webHidden/>
          </w:rPr>
          <w:t>13</w:t>
        </w:r>
        <w:r>
          <w:rPr>
            <w:noProof/>
            <w:webHidden/>
          </w:rPr>
          <w:fldChar w:fldCharType="end"/>
        </w:r>
      </w:hyperlink>
    </w:p>
    <w:p w14:paraId="60255FDB" w14:textId="2DBED1C5" w:rsidR="00712CD8" w:rsidRDefault="00712CD8">
      <w:pPr>
        <w:pStyle w:val="Innehll2"/>
        <w:rPr>
          <w:rFonts w:asciiTheme="minorHAnsi" w:eastAsiaTheme="minorEastAsia" w:hAnsiTheme="minorHAnsi" w:cstheme="minorBidi"/>
          <w:noProof/>
          <w:kern w:val="2"/>
          <w:sz w:val="22"/>
          <w:szCs w:val="22"/>
          <w14:ligatures w14:val="standardContextual"/>
        </w:rPr>
      </w:pPr>
      <w:hyperlink w:anchor="_Toc161304747" w:history="1">
        <w:r w:rsidRPr="004626D6">
          <w:rPr>
            <w:rStyle w:val="Hyperlnk"/>
            <w:rFonts w:eastAsia="MS Gothic"/>
            <w:noProof/>
          </w:rPr>
          <w:t>Öron-näsa-halskirurgi</w:t>
        </w:r>
        <w:r>
          <w:rPr>
            <w:noProof/>
            <w:webHidden/>
          </w:rPr>
          <w:tab/>
        </w:r>
        <w:r>
          <w:rPr>
            <w:noProof/>
            <w:webHidden/>
          </w:rPr>
          <w:fldChar w:fldCharType="begin"/>
        </w:r>
        <w:r>
          <w:rPr>
            <w:noProof/>
            <w:webHidden/>
          </w:rPr>
          <w:instrText xml:space="preserve"> PAGEREF _Toc161304747 \h </w:instrText>
        </w:r>
        <w:r>
          <w:rPr>
            <w:noProof/>
            <w:webHidden/>
          </w:rPr>
        </w:r>
        <w:r>
          <w:rPr>
            <w:noProof/>
            <w:webHidden/>
          </w:rPr>
          <w:fldChar w:fldCharType="separate"/>
        </w:r>
        <w:r>
          <w:rPr>
            <w:noProof/>
            <w:webHidden/>
          </w:rPr>
          <w:t>13</w:t>
        </w:r>
        <w:r>
          <w:rPr>
            <w:noProof/>
            <w:webHidden/>
          </w:rPr>
          <w:fldChar w:fldCharType="end"/>
        </w:r>
      </w:hyperlink>
    </w:p>
    <w:p w14:paraId="14DB324C" w14:textId="3B58D171" w:rsidR="00712CD8" w:rsidRDefault="00712CD8">
      <w:pPr>
        <w:pStyle w:val="Innehll2"/>
        <w:rPr>
          <w:rFonts w:asciiTheme="minorHAnsi" w:eastAsiaTheme="minorEastAsia" w:hAnsiTheme="minorHAnsi" w:cstheme="minorBidi"/>
          <w:noProof/>
          <w:kern w:val="2"/>
          <w:sz w:val="22"/>
          <w:szCs w:val="22"/>
          <w14:ligatures w14:val="standardContextual"/>
        </w:rPr>
      </w:pPr>
      <w:hyperlink w:anchor="_Toc161304748" w:history="1">
        <w:r w:rsidRPr="004626D6">
          <w:rPr>
            <w:rStyle w:val="Hyperlnk"/>
            <w:rFonts w:eastAsia="MS Gothic"/>
            <w:noProof/>
          </w:rPr>
          <w:t>Tandvård</w:t>
        </w:r>
        <w:r>
          <w:rPr>
            <w:noProof/>
            <w:webHidden/>
          </w:rPr>
          <w:tab/>
        </w:r>
        <w:r>
          <w:rPr>
            <w:noProof/>
            <w:webHidden/>
          </w:rPr>
          <w:fldChar w:fldCharType="begin"/>
        </w:r>
        <w:r>
          <w:rPr>
            <w:noProof/>
            <w:webHidden/>
          </w:rPr>
          <w:instrText xml:space="preserve"> PAGEREF _Toc161304748 \h </w:instrText>
        </w:r>
        <w:r>
          <w:rPr>
            <w:noProof/>
            <w:webHidden/>
          </w:rPr>
        </w:r>
        <w:r>
          <w:rPr>
            <w:noProof/>
            <w:webHidden/>
          </w:rPr>
          <w:fldChar w:fldCharType="separate"/>
        </w:r>
        <w:r>
          <w:rPr>
            <w:noProof/>
            <w:webHidden/>
          </w:rPr>
          <w:t>14</w:t>
        </w:r>
        <w:r>
          <w:rPr>
            <w:noProof/>
            <w:webHidden/>
          </w:rPr>
          <w:fldChar w:fldCharType="end"/>
        </w:r>
      </w:hyperlink>
    </w:p>
    <w:p w14:paraId="38254A01" w14:textId="588C6672"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49" w:history="1">
        <w:r w:rsidRPr="004626D6">
          <w:rPr>
            <w:rStyle w:val="Hyperlnk"/>
            <w:rFonts w:eastAsia="MS Gothic"/>
            <w:noProof/>
          </w:rPr>
          <w:t>Tandutdragning, tandstensskrapning och dentoalveolär kirurgi</w:t>
        </w:r>
        <w:r>
          <w:rPr>
            <w:noProof/>
            <w:webHidden/>
          </w:rPr>
          <w:tab/>
        </w:r>
        <w:r>
          <w:rPr>
            <w:noProof/>
            <w:webHidden/>
          </w:rPr>
          <w:fldChar w:fldCharType="begin"/>
        </w:r>
        <w:r>
          <w:rPr>
            <w:noProof/>
            <w:webHidden/>
          </w:rPr>
          <w:instrText xml:space="preserve"> PAGEREF _Toc161304749 \h </w:instrText>
        </w:r>
        <w:r>
          <w:rPr>
            <w:noProof/>
            <w:webHidden/>
          </w:rPr>
        </w:r>
        <w:r>
          <w:rPr>
            <w:noProof/>
            <w:webHidden/>
          </w:rPr>
          <w:fldChar w:fldCharType="separate"/>
        </w:r>
        <w:r>
          <w:rPr>
            <w:noProof/>
            <w:webHidden/>
          </w:rPr>
          <w:t>14</w:t>
        </w:r>
        <w:r>
          <w:rPr>
            <w:noProof/>
            <w:webHidden/>
          </w:rPr>
          <w:fldChar w:fldCharType="end"/>
        </w:r>
      </w:hyperlink>
    </w:p>
    <w:p w14:paraId="0994CB47" w14:textId="2DA8CA94"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50" w:history="1">
        <w:r w:rsidRPr="004626D6">
          <w:rPr>
            <w:rStyle w:val="Hyperlnk"/>
            <w:rFonts w:eastAsia="MS Gothic"/>
            <w:noProof/>
          </w:rPr>
          <w:t>Benskadande odontologiska ingrepp</w:t>
        </w:r>
        <w:r>
          <w:rPr>
            <w:noProof/>
            <w:webHidden/>
          </w:rPr>
          <w:tab/>
        </w:r>
        <w:r>
          <w:rPr>
            <w:noProof/>
            <w:webHidden/>
          </w:rPr>
          <w:fldChar w:fldCharType="begin"/>
        </w:r>
        <w:r>
          <w:rPr>
            <w:noProof/>
            <w:webHidden/>
          </w:rPr>
          <w:instrText xml:space="preserve"> PAGEREF _Toc161304750 \h </w:instrText>
        </w:r>
        <w:r>
          <w:rPr>
            <w:noProof/>
            <w:webHidden/>
          </w:rPr>
        </w:r>
        <w:r>
          <w:rPr>
            <w:noProof/>
            <w:webHidden/>
          </w:rPr>
          <w:fldChar w:fldCharType="separate"/>
        </w:r>
        <w:r>
          <w:rPr>
            <w:noProof/>
            <w:webHidden/>
          </w:rPr>
          <w:t>14</w:t>
        </w:r>
        <w:r>
          <w:rPr>
            <w:noProof/>
            <w:webHidden/>
          </w:rPr>
          <w:fldChar w:fldCharType="end"/>
        </w:r>
      </w:hyperlink>
    </w:p>
    <w:p w14:paraId="2C471E23" w14:textId="7D677CCA"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51" w:history="1">
        <w:r w:rsidRPr="004626D6">
          <w:rPr>
            <w:rStyle w:val="Hyperlnk"/>
            <w:rFonts w:eastAsia="MS Gothic"/>
            <w:noProof/>
          </w:rPr>
          <w:t>Ingrepp med ökad infektionsrisk</w:t>
        </w:r>
        <w:r>
          <w:rPr>
            <w:noProof/>
            <w:webHidden/>
          </w:rPr>
          <w:tab/>
        </w:r>
        <w:r>
          <w:rPr>
            <w:noProof/>
            <w:webHidden/>
          </w:rPr>
          <w:fldChar w:fldCharType="begin"/>
        </w:r>
        <w:r>
          <w:rPr>
            <w:noProof/>
            <w:webHidden/>
          </w:rPr>
          <w:instrText xml:space="preserve"> PAGEREF _Toc161304751 \h </w:instrText>
        </w:r>
        <w:r>
          <w:rPr>
            <w:noProof/>
            <w:webHidden/>
          </w:rPr>
        </w:r>
        <w:r>
          <w:rPr>
            <w:noProof/>
            <w:webHidden/>
          </w:rPr>
          <w:fldChar w:fldCharType="separate"/>
        </w:r>
        <w:r>
          <w:rPr>
            <w:noProof/>
            <w:webHidden/>
          </w:rPr>
          <w:t>14</w:t>
        </w:r>
        <w:r>
          <w:rPr>
            <w:noProof/>
            <w:webHidden/>
          </w:rPr>
          <w:fldChar w:fldCharType="end"/>
        </w:r>
      </w:hyperlink>
    </w:p>
    <w:p w14:paraId="3F5BF929" w14:textId="102F2BA2"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52" w:history="1">
        <w:r w:rsidRPr="004626D6">
          <w:rPr>
            <w:rStyle w:val="Hyperlnk"/>
            <w:rFonts w:eastAsia="MS Gothic"/>
            <w:noProof/>
          </w:rPr>
          <w:t>Implantatkirurgi</w:t>
        </w:r>
        <w:r>
          <w:rPr>
            <w:noProof/>
            <w:webHidden/>
          </w:rPr>
          <w:tab/>
        </w:r>
        <w:r>
          <w:rPr>
            <w:noProof/>
            <w:webHidden/>
          </w:rPr>
          <w:fldChar w:fldCharType="begin"/>
        </w:r>
        <w:r>
          <w:rPr>
            <w:noProof/>
            <w:webHidden/>
          </w:rPr>
          <w:instrText xml:space="preserve"> PAGEREF _Toc161304752 \h </w:instrText>
        </w:r>
        <w:r>
          <w:rPr>
            <w:noProof/>
            <w:webHidden/>
          </w:rPr>
        </w:r>
        <w:r>
          <w:rPr>
            <w:noProof/>
            <w:webHidden/>
          </w:rPr>
          <w:fldChar w:fldCharType="separate"/>
        </w:r>
        <w:r>
          <w:rPr>
            <w:noProof/>
            <w:webHidden/>
          </w:rPr>
          <w:t>14</w:t>
        </w:r>
        <w:r>
          <w:rPr>
            <w:noProof/>
            <w:webHidden/>
          </w:rPr>
          <w:fldChar w:fldCharType="end"/>
        </w:r>
      </w:hyperlink>
    </w:p>
    <w:p w14:paraId="46726892" w14:textId="3753F16F"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53" w:history="1">
        <w:r w:rsidRPr="004626D6">
          <w:rPr>
            <w:rStyle w:val="Hyperlnk"/>
            <w:rFonts w:eastAsia="MS Gothic"/>
            <w:noProof/>
          </w:rPr>
          <w:t>Endokarditprofylax</w:t>
        </w:r>
        <w:r>
          <w:rPr>
            <w:noProof/>
            <w:webHidden/>
          </w:rPr>
          <w:tab/>
        </w:r>
        <w:r>
          <w:rPr>
            <w:noProof/>
            <w:webHidden/>
          </w:rPr>
          <w:fldChar w:fldCharType="begin"/>
        </w:r>
        <w:r>
          <w:rPr>
            <w:noProof/>
            <w:webHidden/>
          </w:rPr>
          <w:instrText xml:space="preserve"> PAGEREF _Toc161304753 \h </w:instrText>
        </w:r>
        <w:r>
          <w:rPr>
            <w:noProof/>
            <w:webHidden/>
          </w:rPr>
        </w:r>
        <w:r>
          <w:rPr>
            <w:noProof/>
            <w:webHidden/>
          </w:rPr>
          <w:fldChar w:fldCharType="separate"/>
        </w:r>
        <w:r>
          <w:rPr>
            <w:noProof/>
            <w:webHidden/>
          </w:rPr>
          <w:t>14</w:t>
        </w:r>
        <w:r>
          <w:rPr>
            <w:noProof/>
            <w:webHidden/>
          </w:rPr>
          <w:fldChar w:fldCharType="end"/>
        </w:r>
      </w:hyperlink>
    </w:p>
    <w:p w14:paraId="2E22783D" w14:textId="7D1D3FC2"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54" w:history="1">
        <w:r w:rsidRPr="004626D6">
          <w:rPr>
            <w:rStyle w:val="Hyperlnk"/>
            <w:rFonts w:eastAsia="MS Gothic"/>
            <w:noProof/>
          </w:rPr>
          <w:t>Peroralt antibiotikaval</w:t>
        </w:r>
        <w:r>
          <w:rPr>
            <w:noProof/>
            <w:webHidden/>
          </w:rPr>
          <w:tab/>
        </w:r>
        <w:r>
          <w:rPr>
            <w:noProof/>
            <w:webHidden/>
          </w:rPr>
          <w:fldChar w:fldCharType="begin"/>
        </w:r>
        <w:r>
          <w:rPr>
            <w:noProof/>
            <w:webHidden/>
          </w:rPr>
          <w:instrText xml:space="preserve"> PAGEREF _Toc161304754 \h </w:instrText>
        </w:r>
        <w:r>
          <w:rPr>
            <w:noProof/>
            <w:webHidden/>
          </w:rPr>
        </w:r>
        <w:r>
          <w:rPr>
            <w:noProof/>
            <w:webHidden/>
          </w:rPr>
          <w:fldChar w:fldCharType="separate"/>
        </w:r>
        <w:r>
          <w:rPr>
            <w:noProof/>
            <w:webHidden/>
          </w:rPr>
          <w:t>15</w:t>
        </w:r>
        <w:r>
          <w:rPr>
            <w:noProof/>
            <w:webHidden/>
          </w:rPr>
          <w:fldChar w:fldCharType="end"/>
        </w:r>
      </w:hyperlink>
    </w:p>
    <w:p w14:paraId="7B6B95C5" w14:textId="5D2B7DEB" w:rsidR="00712CD8" w:rsidRDefault="00712CD8">
      <w:pPr>
        <w:pStyle w:val="Innehll3"/>
        <w:rPr>
          <w:rFonts w:asciiTheme="minorHAnsi" w:eastAsiaTheme="minorEastAsia" w:hAnsiTheme="minorHAnsi" w:cstheme="minorBidi"/>
          <w:noProof/>
          <w:kern w:val="2"/>
          <w:sz w:val="22"/>
          <w:szCs w:val="22"/>
          <w14:ligatures w14:val="standardContextual"/>
        </w:rPr>
      </w:pPr>
      <w:hyperlink w:anchor="_Toc161304755" w:history="1">
        <w:r w:rsidRPr="004626D6">
          <w:rPr>
            <w:rStyle w:val="Hyperlnk"/>
            <w:rFonts w:eastAsia="MS Gothic"/>
            <w:noProof/>
          </w:rPr>
          <w:t>Parenteralt antibiotikaval</w:t>
        </w:r>
        <w:r>
          <w:rPr>
            <w:noProof/>
            <w:webHidden/>
          </w:rPr>
          <w:tab/>
        </w:r>
        <w:r>
          <w:rPr>
            <w:noProof/>
            <w:webHidden/>
          </w:rPr>
          <w:fldChar w:fldCharType="begin"/>
        </w:r>
        <w:r>
          <w:rPr>
            <w:noProof/>
            <w:webHidden/>
          </w:rPr>
          <w:instrText xml:space="preserve"> PAGEREF _Toc161304755 \h </w:instrText>
        </w:r>
        <w:r>
          <w:rPr>
            <w:noProof/>
            <w:webHidden/>
          </w:rPr>
        </w:r>
        <w:r>
          <w:rPr>
            <w:noProof/>
            <w:webHidden/>
          </w:rPr>
          <w:fldChar w:fldCharType="separate"/>
        </w:r>
        <w:r>
          <w:rPr>
            <w:noProof/>
            <w:webHidden/>
          </w:rPr>
          <w:t>15</w:t>
        </w:r>
        <w:r>
          <w:rPr>
            <w:noProof/>
            <w:webHidden/>
          </w:rPr>
          <w:fldChar w:fldCharType="end"/>
        </w:r>
      </w:hyperlink>
    </w:p>
    <w:p w14:paraId="695DB00F" w14:textId="746E9E0F" w:rsidR="00712CD8" w:rsidRDefault="00712CD8">
      <w:pPr>
        <w:pStyle w:val="Innehll2"/>
        <w:rPr>
          <w:rFonts w:asciiTheme="minorHAnsi" w:eastAsiaTheme="minorEastAsia" w:hAnsiTheme="minorHAnsi" w:cstheme="minorBidi"/>
          <w:noProof/>
          <w:kern w:val="2"/>
          <w:sz w:val="22"/>
          <w:szCs w:val="22"/>
          <w14:ligatures w14:val="standardContextual"/>
        </w:rPr>
      </w:pPr>
      <w:hyperlink w:anchor="_Toc161304756" w:history="1">
        <w:r w:rsidRPr="004626D6">
          <w:rPr>
            <w:rStyle w:val="Hyperlnk"/>
            <w:rFonts w:eastAsia="MS Gothic"/>
            <w:noProof/>
          </w:rPr>
          <w:t>Uppföljning</w:t>
        </w:r>
        <w:r>
          <w:rPr>
            <w:noProof/>
            <w:webHidden/>
          </w:rPr>
          <w:tab/>
        </w:r>
        <w:r>
          <w:rPr>
            <w:noProof/>
            <w:webHidden/>
          </w:rPr>
          <w:fldChar w:fldCharType="begin"/>
        </w:r>
        <w:r>
          <w:rPr>
            <w:noProof/>
            <w:webHidden/>
          </w:rPr>
          <w:instrText xml:space="preserve"> PAGEREF _Toc161304756 \h </w:instrText>
        </w:r>
        <w:r>
          <w:rPr>
            <w:noProof/>
            <w:webHidden/>
          </w:rPr>
        </w:r>
        <w:r>
          <w:rPr>
            <w:noProof/>
            <w:webHidden/>
          </w:rPr>
          <w:fldChar w:fldCharType="separate"/>
        </w:r>
        <w:r>
          <w:rPr>
            <w:noProof/>
            <w:webHidden/>
          </w:rPr>
          <w:t>15</w:t>
        </w:r>
        <w:r>
          <w:rPr>
            <w:noProof/>
            <w:webHidden/>
          </w:rPr>
          <w:fldChar w:fldCharType="end"/>
        </w:r>
      </w:hyperlink>
    </w:p>
    <w:p w14:paraId="4A381547" w14:textId="7B873496" w:rsidR="00712CD8" w:rsidRDefault="00712CD8">
      <w:pPr>
        <w:pStyle w:val="Innehll1"/>
        <w:rPr>
          <w:rFonts w:asciiTheme="minorHAnsi" w:eastAsiaTheme="minorEastAsia" w:hAnsiTheme="minorHAnsi" w:cstheme="minorBidi"/>
          <w:noProof/>
          <w:kern w:val="2"/>
          <w:sz w:val="22"/>
          <w:szCs w:val="22"/>
          <w14:ligatures w14:val="standardContextual"/>
        </w:rPr>
      </w:pPr>
      <w:hyperlink w:anchor="_Toc161304757" w:history="1">
        <w:r w:rsidRPr="004626D6">
          <w:rPr>
            <w:rStyle w:val="Hyperlnk"/>
            <w:rFonts w:eastAsia="MS Gothic"/>
            <w:noProof/>
          </w:rPr>
          <w:t>Dokumentinformation</w:t>
        </w:r>
        <w:r>
          <w:rPr>
            <w:noProof/>
            <w:webHidden/>
          </w:rPr>
          <w:tab/>
        </w:r>
        <w:r>
          <w:rPr>
            <w:noProof/>
            <w:webHidden/>
          </w:rPr>
          <w:fldChar w:fldCharType="begin"/>
        </w:r>
        <w:r>
          <w:rPr>
            <w:noProof/>
            <w:webHidden/>
          </w:rPr>
          <w:instrText xml:space="preserve"> PAGEREF _Toc161304757 \h </w:instrText>
        </w:r>
        <w:r>
          <w:rPr>
            <w:noProof/>
            <w:webHidden/>
          </w:rPr>
        </w:r>
        <w:r>
          <w:rPr>
            <w:noProof/>
            <w:webHidden/>
          </w:rPr>
          <w:fldChar w:fldCharType="separate"/>
        </w:r>
        <w:r>
          <w:rPr>
            <w:noProof/>
            <w:webHidden/>
          </w:rPr>
          <w:t>16</w:t>
        </w:r>
        <w:r>
          <w:rPr>
            <w:noProof/>
            <w:webHidden/>
          </w:rPr>
          <w:fldChar w:fldCharType="end"/>
        </w:r>
      </w:hyperlink>
    </w:p>
    <w:p w14:paraId="649518DC" w14:textId="0EAFE3C7" w:rsidR="00712CD8" w:rsidRDefault="00712CD8">
      <w:pPr>
        <w:pStyle w:val="Innehll1"/>
        <w:rPr>
          <w:rFonts w:asciiTheme="minorHAnsi" w:eastAsiaTheme="minorEastAsia" w:hAnsiTheme="minorHAnsi" w:cstheme="minorBidi"/>
          <w:noProof/>
          <w:kern w:val="2"/>
          <w:sz w:val="22"/>
          <w:szCs w:val="22"/>
          <w14:ligatures w14:val="standardContextual"/>
        </w:rPr>
      </w:pPr>
      <w:hyperlink w:anchor="_Toc161304758" w:history="1">
        <w:r w:rsidRPr="004626D6">
          <w:rPr>
            <w:rStyle w:val="Hyperlnk"/>
            <w:rFonts w:eastAsia="MS Gothic"/>
            <w:noProof/>
          </w:rPr>
          <w:t>Referensförteckning</w:t>
        </w:r>
        <w:r>
          <w:rPr>
            <w:noProof/>
            <w:webHidden/>
          </w:rPr>
          <w:tab/>
        </w:r>
        <w:r>
          <w:rPr>
            <w:noProof/>
            <w:webHidden/>
          </w:rPr>
          <w:fldChar w:fldCharType="begin"/>
        </w:r>
        <w:r>
          <w:rPr>
            <w:noProof/>
            <w:webHidden/>
          </w:rPr>
          <w:instrText xml:space="preserve"> PAGEREF _Toc161304758 \h </w:instrText>
        </w:r>
        <w:r>
          <w:rPr>
            <w:noProof/>
            <w:webHidden/>
          </w:rPr>
        </w:r>
        <w:r>
          <w:rPr>
            <w:noProof/>
            <w:webHidden/>
          </w:rPr>
          <w:fldChar w:fldCharType="separate"/>
        </w:r>
        <w:r>
          <w:rPr>
            <w:noProof/>
            <w:webHidden/>
          </w:rPr>
          <w:t>16</w:t>
        </w:r>
        <w:r>
          <w:rPr>
            <w:noProof/>
            <w:webHidden/>
          </w:rPr>
          <w:fldChar w:fldCharType="end"/>
        </w:r>
      </w:hyperlink>
    </w:p>
    <w:p w14:paraId="46E7A87B" w14:textId="35216FEC" w:rsidR="00712CD8" w:rsidRDefault="00712CD8">
      <w:pPr>
        <w:pStyle w:val="Innehll1"/>
        <w:rPr>
          <w:rFonts w:asciiTheme="minorHAnsi" w:eastAsiaTheme="minorEastAsia" w:hAnsiTheme="minorHAnsi" w:cstheme="minorBidi"/>
          <w:noProof/>
          <w:kern w:val="2"/>
          <w:sz w:val="22"/>
          <w:szCs w:val="22"/>
          <w14:ligatures w14:val="standardContextual"/>
        </w:rPr>
      </w:pPr>
      <w:hyperlink w:anchor="_Toc161304759" w:history="1">
        <w:r w:rsidRPr="004626D6">
          <w:rPr>
            <w:rStyle w:val="Hyperlnk"/>
            <w:rFonts w:eastAsia="MS Gothic"/>
            <w:noProof/>
          </w:rPr>
          <w:t>Länkförteckning</w:t>
        </w:r>
        <w:r>
          <w:rPr>
            <w:noProof/>
            <w:webHidden/>
          </w:rPr>
          <w:tab/>
        </w:r>
        <w:r>
          <w:rPr>
            <w:noProof/>
            <w:webHidden/>
          </w:rPr>
          <w:fldChar w:fldCharType="begin"/>
        </w:r>
        <w:r>
          <w:rPr>
            <w:noProof/>
            <w:webHidden/>
          </w:rPr>
          <w:instrText xml:space="preserve"> PAGEREF _Toc161304759 \h </w:instrText>
        </w:r>
        <w:r>
          <w:rPr>
            <w:noProof/>
            <w:webHidden/>
          </w:rPr>
        </w:r>
        <w:r>
          <w:rPr>
            <w:noProof/>
            <w:webHidden/>
          </w:rPr>
          <w:fldChar w:fldCharType="separate"/>
        </w:r>
        <w:r>
          <w:rPr>
            <w:noProof/>
            <w:webHidden/>
          </w:rPr>
          <w:t>16</w:t>
        </w:r>
        <w:r>
          <w:rPr>
            <w:noProof/>
            <w:webHidden/>
          </w:rPr>
          <w:fldChar w:fldCharType="end"/>
        </w:r>
      </w:hyperlink>
    </w:p>
    <w:p w14:paraId="77B4129E" w14:textId="40375A7D" w:rsidR="007172AF" w:rsidRPr="007172AF" w:rsidRDefault="0059019D" w:rsidP="00C44828">
      <w:pPr>
        <w:pStyle w:val="Rubrik2"/>
        <w:spacing w:before="360"/>
      </w:pPr>
      <w:r>
        <w:rPr>
          <w:rFonts w:ascii="Arial" w:hAnsi="Arial"/>
          <w:noProof/>
          <w:sz w:val="21"/>
          <w:szCs w:val="32"/>
        </w:rPr>
        <w:lastRenderedPageBreak/>
        <w:fldChar w:fldCharType="end"/>
      </w:r>
      <w:bookmarkStart w:id="20" w:name="_Toc256000495"/>
      <w:bookmarkStart w:id="21" w:name="_Toc454874417"/>
      <w:bookmarkStart w:id="22" w:name="_Toc454878500"/>
      <w:bookmarkStart w:id="23" w:name="_Toc454885237"/>
      <w:bookmarkStart w:id="24" w:name="_Toc256000001"/>
      <w:bookmarkStart w:id="25" w:name="_Toc256000054"/>
      <w:bookmarkStart w:id="26" w:name="_Toc256000107"/>
      <w:bookmarkStart w:id="27" w:name="_Toc256000160"/>
      <w:bookmarkStart w:id="28" w:name="_Toc485818586"/>
      <w:bookmarkStart w:id="29" w:name="_Toc256000071"/>
      <w:bookmarkStart w:id="30" w:name="_Toc487203673"/>
      <w:bookmarkStart w:id="31" w:name="_Toc256000266"/>
      <w:bookmarkStart w:id="32" w:name="_Toc256000323"/>
      <w:bookmarkStart w:id="33" w:name="_Toc256000380"/>
      <w:bookmarkStart w:id="34" w:name="_Toc256000437"/>
      <w:bookmarkStart w:id="35" w:name="_Toc526768014"/>
      <w:bookmarkStart w:id="36" w:name="_Toc98172037"/>
      <w:bookmarkStart w:id="37" w:name="_Toc161304702"/>
      <w:r w:rsidR="007172AF" w:rsidRPr="007172AF">
        <w:t>Bakgrund</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523B3DE5" w14:textId="5838DE36" w:rsidR="007172AF" w:rsidRPr="007172AF" w:rsidRDefault="007172AF" w:rsidP="00E95A79">
      <w:r w:rsidRPr="007172AF">
        <w:t>Antibiotikaprofylax inför vissa kirurgiska ingrepp minskar risken för postoperativ sårinfektion. Antibiotika minskar antalet bakterier i operationsområdet och förhindrar spridning av bakterier i vävnaden.</w:t>
      </w:r>
    </w:p>
    <w:p w14:paraId="45C255D4" w14:textId="409088C3" w:rsidR="007172AF" w:rsidRPr="007172AF" w:rsidRDefault="007172AF" w:rsidP="00E95A79">
      <w:r w:rsidRPr="007172AF">
        <w:t xml:space="preserve">På SÄS ordinerades antibiotika mer än </w:t>
      </w:r>
      <w:r w:rsidR="00FF1A6F">
        <w:t>28</w:t>
      </w:r>
      <w:r w:rsidR="00B653D9">
        <w:t> </w:t>
      </w:r>
      <w:r w:rsidR="00FF1A6F">
        <w:t>000</w:t>
      </w:r>
      <w:r w:rsidRPr="007172AF">
        <w:t xml:space="preserve"> g</w:t>
      </w:r>
      <w:r w:rsidR="00B653D9">
        <w:t>ånge</w:t>
      </w:r>
      <w:r w:rsidRPr="007172AF">
        <w:t>r 20</w:t>
      </w:r>
      <w:r w:rsidR="00906739">
        <w:t>23</w:t>
      </w:r>
      <w:r w:rsidRPr="007172AF">
        <w:t xml:space="preserve">; vid cirka </w:t>
      </w:r>
      <w:r w:rsidR="00906739">
        <w:t>18</w:t>
      </w:r>
      <w:r w:rsidRPr="007172AF">
        <w:t xml:space="preserve"> % av tillfällena var indikationen </w:t>
      </w:r>
      <w:proofErr w:type="spellStart"/>
      <w:r w:rsidRPr="007172AF">
        <w:t>perioperativ</w:t>
      </w:r>
      <w:proofErr w:type="spellEnd"/>
      <w:r w:rsidRPr="007172AF">
        <w:t xml:space="preserve"> profylax. Med tanke på den ökande graden av antibiotikaresistens är det angeläget att profylax ges på strikta indikationer och att sjukhuset har riktlinjer som följs. Rekommendationerna som följer är baserade på SBU:s (Statens Beredning för medicinsk Utvärdering) utredning om antibiotikaprofylax vid kirurgiska ingrepp, utgiven i augusti 2010 och riktlinjer utgivna av terapigruppen för antibiotika i </w:t>
      </w:r>
      <w:proofErr w:type="spellStart"/>
      <w:r w:rsidRPr="007172AF">
        <w:t>VGR:s</w:t>
      </w:r>
      <w:proofErr w:type="spellEnd"/>
      <w:r w:rsidRPr="007172AF">
        <w:t xml:space="preserve"> läkemedelskommitté [1, 2].</w:t>
      </w:r>
    </w:p>
    <w:p w14:paraId="765EA49F" w14:textId="77777777" w:rsidR="007172AF" w:rsidRPr="00E778AD" w:rsidRDefault="007172AF" w:rsidP="00E778AD">
      <w:pPr>
        <w:pStyle w:val="Rubrik2"/>
      </w:pPr>
      <w:bookmarkStart w:id="38" w:name="_Toc256000496"/>
      <w:bookmarkStart w:id="39" w:name="_Toc256000438"/>
      <w:bookmarkStart w:id="40" w:name="_Toc454874418"/>
      <w:bookmarkStart w:id="41" w:name="_Toc454878501"/>
      <w:bookmarkStart w:id="42" w:name="_Toc454885238"/>
      <w:bookmarkStart w:id="43" w:name="_Toc256000002"/>
      <w:bookmarkStart w:id="44" w:name="_Toc256000055"/>
      <w:bookmarkStart w:id="45" w:name="_Toc256000108"/>
      <w:bookmarkStart w:id="46" w:name="_Toc256000161"/>
      <w:bookmarkStart w:id="47" w:name="_Toc485818587"/>
      <w:bookmarkStart w:id="48" w:name="_Toc256000124"/>
      <w:bookmarkStart w:id="49" w:name="_Toc487203674"/>
      <w:bookmarkStart w:id="50" w:name="_Toc256000267"/>
      <w:bookmarkStart w:id="51" w:name="_Toc256000324"/>
      <w:bookmarkStart w:id="52" w:name="_Toc256000381"/>
      <w:bookmarkStart w:id="53" w:name="_Toc526768015"/>
      <w:bookmarkStart w:id="54" w:name="_Toc98172038"/>
      <w:bookmarkStart w:id="55" w:name="_Toc161304703"/>
      <w:r w:rsidRPr="00E778AD">
        <w:t>Förutsättningar</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27DE5216" w14:textId="77777777" w:rsidR="007172AF" w:rsidRPr="007172AF" w:rsidRDefault="007172AF" w:rsidP="00082501">
      <w:r w:rsidRPr="007172AF">
        <w:t xml:space="preserve">Antibiotika för </w:t>
      </w:r>
      <w:proofErr w:type="spellStart"/>
      <w:r w:rsidRPr="007172AF">
        <w:t>perioperativ</w:t>
      </w:r>
      <w:proofErr w:type="spellEnd"/>
      <w:r w:rsidRPr="007172AF">
        <w:t xml:space="preserve"> profylax bör </w:t>
      </w:r>
    </w:p>
    <w:p w14:paraId="16FFE63E" w14:textId="77777777" w:rsidR="007172AF" w:rsidRPr="007172AF" w:rsidRDefault="007172AF" w:rsidP="00082501">
      <w:pPr>
        <w:pStyle w:val="Punktlista"/>
      </w:pPr>
      <w:r w:rsidRPr="007172AF">
        <w:t>ha ett antibakteriellt spektrum som täcker de viktigaste postoperativa infektionerna vid de aktuella ingreppen</w:t>
      </w:r>
    </w:p>
    <w:p w14:paraId="7230A09A" w14:textId="77777777" w:rsidR="007172AF" w:rsidRPr="007172AF" w:rsidRDefault="007172AF" w:rsidP="00082501">
      <w:pPr>
        <w:pStyle w:val="Punktlista"/>
      </w:pPr>
      <w:r w:rsidRPr="007172AF">
        <w:t>ha god vävnadspenetration</w:t>
      </w:r>
    </w:p>
    <w:p w14:paraId="4E8E2A1B" w14:textId="77777777" w:rsidR="007172AF" w:rsidRPr="007172AF" w:rsidRDefault="007172AF" w:rsidP="00082501">
      <w:pPr>
        <w:pStyle w:val="Punktlista"/>
      </w:pPr>
      <w:r w:rsidRPr="007172AF">
        <w:t>ha dokumenterad effekt</w:t>
      </w:r>
    </w:p>
    <w:p w14:paraId="3EF238E2" w14:textId="77777777" w:rsidR="007172AF" w:rsidRPr="007172AF" w:rsidRDefault="007172AF" w:rsidP="00082501">
      <w:pPr>
        <w:pStyle w:val="Punktlista"/>
      </w:pPr>
      <w:r w:rsidRPr="007172AF">
        <w:t>inte användas som terapi</w:t>
      </w:r>
    </w:p>
    <w:p w14:paraId="6D7CFF3B" w14:textId="77777777" w:rsidR="007172AF" w:rsidRPr="007172AF" w:rsidRDefault="007172AF" w:rsidP="00082501">
      <w:pPr>
        <w:pStyle w:val="Punktlista"/>
      </w:pPr>
      <w:r w:rsidRPr="007172AF">
        <w:t>administreras på ett sådant sätt att maximal vävnadskoncentration föreligger vid ingreppsstart.</w:t>
      </w:r>
    </w:p>
    <w:p w14:paraId="2C43C08E" w14:textId="77777777" w:rsidR="007172AF" w:rsidRPr="00E778AD" w:rsidRDefault="007172AF" w:rsidP="00E778AD">
      <w:pPr>
        <w:pStyle w:val="Rubrik2"/>
      </w:pPr>
      <w:bookmarkStart w:id="56" w:name="_Toc454874419"/>
      <w:bookmarkStart w:id="57" w:name="_Toc454878502"/>
      <w:bookmarkStart w:id="58" w:name="_Toc454885239"/>
      <w:bookmarkStart w:id="59" w:name="_Toc256000003"/>
      <w:bookmarkStart w:id="60" w:name="_Toc256000056"/>
      <w:bookmarkStart w:id="61" w:name="_Toc256000109"/>
      <w:bookmarkStart w:id="62" w:name="_Toc256000162"/>
      <w:bookmarkStart w:id="63" w:name="_Toc485818588"/>
      <w:bookmarkStart w:id="64" w:name="_Toc256000177"/>
      <w:bookmarkStart w:id="65" w:name="_Toc487203675"/>
      <w:bookmarkStart w:id="66" w:name="_Toc256000268"/>
      <w:bookmarkStart w:id="67" w:name="_Toc256000325"/>
      <w:bookmarkStart w:id="68" w:name="_Toc256000382"/>
      <w:bookmarkStart w:id="69" w:name="_Toc256000497"/>
      <w:bookmarkStart w:id="70" w:name="_Toc256000439"/>
      <w:bookmarkStart w:id="71" w:name="_Toc526768016"/>
      <w:bookmarkStart w:id="72" w:name="_Toc98172039"/>
      <w:bookmarkStart w:id="73" w:name="_Toc161304704"/>
      <w:r w:rsidRPr="00E778AD">
        <w:t>Genomförande</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3E3ED609" w14:textId="77777777" w:rsidR="007172AF" w:rsidRPr="007172AF" w:rsidRDefault="007172AF" w:rsidP="001D3549">
      <w:r w:rsidRPr="007172AF">
        <w:t>Peroperativ antibiotikaprofylax ska inte överstiga ett dygn och i allmänhet är en dos före operation tillräckligt.</w:t>
      </w:r>
    </w:p>
    <w:p w14:paraId="0BA5F7EE" w14:textId="77777777" w:rsidR="007172AF" w:rsidRPr="007172AF" w:rsidRDefault="007172AF" w:rsidP="001D3549">
      <w:r w:rsidRPr="007172AF">
        <w:t>Tidpunkten för profylax bör, i förhållande till operationsstart, anpassas till halveringstiden för det antibiotikum som används.</w:t>
      </w:r>
    </w:p>
    <w:p w14:paraId="79252512" w14:textId="77777777" w:rsidR="007172AF" w:rsidRPr="007172AF" w:rsidRDefault="007172AF" w:rsidP="00B137EB">
      <w:pPr>
        <w:pStyle w:val="Punktlista"/>
      </w:pPr>
      <w:r w:rsidRPr="007172AF">
        <w:t>Intravenös administration av betalaktamantibiotika, t.ex. kloxacillin, bör ske cirka 30-60 minuter före ingreppet.</w:t>
      </w:r>
    </w:p>
    <w:p w14:paraId="210C2BE9" w14:textId="77777777" w:rsidR="007172AF" w:rsidRDefault="007172AF" w:rsidP="00B137EB">
      <w:pPr>
        <w:pStyle w:val="Punktlista"/>
      </w:pPr>
      <w:r w:rsidRPr="007172AF">
        <w:t xml:space="preserve">Peroral administration av preparat med god absorption och lång halveringstid kan ges på operationsdagens morgon oavsett när under dagen operationen planeras, men bör ges minst 2 timmar före ingreppet (exempelvis trimsulfa, </w:t>
      </w:r>
      <w:proofErr w:type="spellStart"/>
      <w:r w:rsidRPr="007172AF">
        <w:t>metronidazol</w:t>
      </w:r>
      <w:proofErr w:type="spellEnd"/>
      <w:r w:rsidRPr="007172AF">
        <w:t xml:space="preserve"> och </w:t>
      </w:r>
      <w:proofErr w:type="spellStart"/>
      <w:r w:rsidRPr="007172AF">
        <w:t>doxycyklin</w:t>
      </w:r>
      <w:proofErr w:type="spellEnd"/>
      <w:r w:rsidRPr="007172AF">
        <w:t>).</w:t>
      </w:r>
    </w:p>
    <w:p w14:paraId="7059D2B1" w14:textId="77777777" w:rsidR="00FE0F21" w:rsidRDefault="00FE0F21">
      <w:pPr>
        <w:spacing w:after="0" w:line="240" w:lineRule="auto"/>
        <w:ind w:left="0" w:right="0"/>
        <w:rPr>
          <w:rFonts w:asciiTheme="majorHAnsi" w:eastAsiaTheme="majorEastAsia" w:hAnsiTheme="majorHAnsi" w:cstheme="majorBidi"/>
          <w:bCs/>
          <w:color w:val="000000" w:themeColor="text1"/>
          <w:sz w:val="40"/>
          <w:szCs w:val="26"/>
        </w:rPr>
      </w:pPr>
      <w:r>
        <w:br w:type="page"/>
      </w:r>
    </w:p>
    <w:p w14:paraId="322F5B5C" w14:textId="4479BA07" w:rsidR="001D0314" w:rsidRDefault="001D0314" w:rsidP="001D0314">
      <w:pPr>
        <w:pStyle w:val="Rubrik2"/>
      </w:pPr>
      <w:proofErr w:type="spellStart"/>
      <w:r>
        <w:lastRenderedPageBreak/>
        <w:t>Pen</w:t>
      </w:r>
      <w:r w:rsidR="005A3A66">
        <w:t>c</w:t>
      </w:r>
      <w:r>
        <w:t>illinallergi</w:t>
      </w:r>
      <w:proofErr w:type="spellEnd"/>
    </w:p>
    <w:p w14:paraId="563358AE" w14:textId="77777777" w:rsidR="00A53408" w:rsidRDefault="00482BAE" w:rsidP="00482BAE">
      <w:r>
        <w:t xml:space="preserve">Om patienten är allergisk mot penicillin kan man i allmänhet </w:t>
      </w:r>
      <w:r w:rsidR="007E3727">
        <w:t xml:space="preserve">istället använda </w:t>
      </w:r>
      <w:r>
        <w:t xml:space="preserve">cefotaxim. </w:t>
      </w:r>
      <w:r w:rsidR="0083109D">
        <w:t xml:space="preserve">Detta gäller även </w:t>
      </w:r>
      <w:r w:rsidR="00A45D85">
        <w:t xml:space="preserve">om patienten reagerat med </w:t>
      </w:r>
      <w:r w:rsidR="0083109D">
        <w:t>anafylaktisk reaktion efter penicilli</w:t>
      </w:r>
      <w:r w:rsidR="006A248E">
        <w:t>n</w:t>
      </w:r>
      <w:r w:rsidR="005704FC">
        <w:t xml:space="preserve">. </w:t>
      </w:r>
    </w:p>
    <w:p w14:paraId="69E15473" w14:textId="397B3458" w:rsidR="00482BAE" w:rsidRDefault="005704FC" w:rsidP="00482BAE">
      <w:r>
        <w:t>Observera dock att</w:t>
      </w:r>
      <w:r w:rsidR="000D23C0">
        <w:t xml:space="preserve"> man efter</w:t>
      </w:r>
      <w:r w:rsidR="001B4153">
        <w:t xml:space="preserve"> </w:t>
      </w:r>
      <w:r w:rsidR="000D23C0">
        <w:t xml:space="preserve">penicillinrelaterade </w:t>
      </w:r>
      <w:r w:rsidR="001B4153">
        <w:t>fördrö</w:t>
      </w:r>
      <w:r w:rsidR="00F33775">
        <w:t>jda hu</w:t>
      </w:r>
      <w:r w:rsidR="000D23C0">
        <w:t>d</w:t>
      </w:r>
      <w:r w:rsidR="00F33775">
        <w:t>reaktioner</w:t>
      </w:r>
      <w:r w:rsidR="00504B83">
        <w:t xml:space="preserve"> såsom </w:t>
      </w:r>
      <w:proofErr w:type="spellStart"/>
      <w:r w:rsidR="00B1584A">
        <w:t>mukokutant</w:t>
      </w:r>
      <w:proofErr w:type="spellEnd"/>
      <w:r w:rsidR="00B1584A">
        <w:t xml:space="preserve"> syndrom</w:t>
      </w:r>
      <w:r w:rsidR="00D773CE">
        <w:t xml:space="preserve"> eller </w:t>
      </w:r>
      <w:r w:rsidR="00A913A4">
        <w:t xml:space="preserve">toxisk </w:t>
      </w:r>
      <w:proofErr w:type="spellStart"/>
      <w:r w:rsidR="00A913A4">
        <w:t>e</w:t>
      </w:r>
      <w:r w:rsidR="00527744">
        <w:t>pidermal</w:t>
      </w:r>
      <w:proofErr w:type="spellEnd"/>
      <w:r w:rsidR="00527744">
        <w:t xml:space="preserve"> </w:t>
      </w:r>
      <w:proofErr w:type="spellStart"/>
      <w:r w:rsidR="00527744">
        <w:t>ne</w:t>
      </w:r>
      <w:r w:rsidR="00626C29">
        <w:t>krolys</w:t>
      </w:r>
      <w:proofErr w:type="spellEnd"/>
      <w:r w:rsidR="00626C29">
        <w:t xml:space="preserve"> </w:t>
      </w:r>
      <w:r w:rsidR="0075129E">
        <w:t xml:space="preserve">inte </w:t>
      </w:r>
      <w:r w:rsidR="00EF5F7F">
        <w:t>ska använda betalaktamantibiotika alls</w:t>
      </w:r>
      <w:r w:rsidR="00A53408">
        <w:t xml:space="preserve"> i fortsättningen.</w:t>
      </w:r>
    </w:p>
    <w:p w14:paraId="493C2C29" w14:textId="77777777" w:rsidR="00E86D02" w:rsidRDefault="00E86D02" w:rsidP="00482BAE"/>
    <w:p w14:paraId="6AFD5399" w14:textId="77777777" w:rsidR="007172AF" w:rsidRPr="007172AF" w:rsidRDefault="007172AF" w:rsidP="00DC5BDF">
      <w:pPr>
        <w:pStyle w:val="Rubrik3"/>
      </w:pPr>
      <w:bookmarkStart w:id="74" w:name="_Toc256000498"/>
      <w:bookmarkStart w:id="75" w:name="_Toc256000440"/>
      <w:bookmarkStart w:id="76" w:name="_Toc454874420"/>
      <w:bookmarkStart w:id="77" w:name="_Toc454878503"/>
      <w:bookmarkStart w:id="78" w:name="_Toc454885240"/>
      <w:bookmarkStart w:id="79" w:name="_Toc256000004"/>
      <w:bookmarkStart w:id="80" w:name="_Toc256000057"/>
      <w:bookmarkStart w:id="81" w:name="_Toc256000110"/>
      <w:bookmarkStart w:id="82" w:name="_Toc256000163"/>
      <w:bookmarkStart w:id="83" w:name="_Toc485818589"/>
      <w:bookmarkStart w:id="84" w:name="_Toc256000212"/>
      <w:bookmarkStart w:id="85" w:name="_Toc487203676"/>
      <w:bookmarkStart w:id="86" w:name="_Toc256000269"/>
      <w:bookmarkStart w:id="87" w:name="_Toc256000326"/>
      <w:bookmarkStart w:id="88" w:name="_Toc256000383"/>
      <w:bookmarkStart w:id="89" w:name="_Toc526768017"/>
      <w:bookmarkStart w:id="90" w:name="_Toc98172040"/>
      <w:bookmarkStart w:id="91" w:name="_Toc161304705"/>
      <w:r w:rsidRPr="007172AF">
        <w:t>Kärlkirurgi</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137CF924" w14:textId="77777777" w:rsidR="007172AF" w:rsidRPr="007172AF" w:rsidRDefault="007172AF" w:rsidP="00DC5BDF">
      <w:pPr>
        <w:pStyle w:val="MellanrubrikVGR"/>
        <w:spacing w:before="120"/>
        <w:rPr>
          <w:rFonts w:eastAsia="Calibri"/>
          <w:lang w:eastAsia="en-US"/>
        </w:rPr>
      </w:pPr>
      <w:bookmarkStart w:id="92" w:name="_Toc256000499"/>
      <w:bookmarkStart w:id="93" w:name="_Toc256000441"/>
      <w:bookmarkStart w:id="94" w:name="_Toc454874421"/>
      <w:bookmarkStart w:id="95" w:name="_Toc454878504"/>
      <w:bookmarkStart w:id="96" w:name="_Toc454885241"/>
      <w:bookmarkStart w:id="97" w:name="_Toc256000005"/>
      <w:bookmarkStart w:id="98" w:name="_Toc256000058"/>
      <w:bookmarkStart w:id="99" w:name="_Toc256000111"/>
      <w:bookmarkStart w:id="100" w:name="_Toc256000164"/>
      <w:bookmarkStart w:id="101" w:name="_Toc485818590"/>
      <w:bookmarkStart w:id="102" w:name="_Toc256000213"/>
      <w:bookmarkStart w:id="103" w:name="_Toc487203677"/>
      <w:bookmarkStart w:id="104" w:name="_Toc256000270"/>
      <w:bookmarkStart w:id="105" w:name="_Toc256000327"/>
      <w:bookmarkStart w:id="106" w:name="_Toc256000384"/>
      <w:bookmarkStart w:id="107" w:name="_Toc526768018"/>
      <w:bookmarkStart w:id="108" w:name="_Toc98172041"/>
      <w:bookmarkStart w:id="109" w:name="_Toc161304706"/>
      <w:r w:rsidRPr="007172AF">
        <w:rPr>
          <w:rFonts w:eastAsia="Calibri"/>
          <w:lang w:eastAsia="en-US"/>
        </w:rPr>
        <w:t>Aktuella operationer</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14:paraId="3C6E8490" w14:textId="77777777" w:rsidR="007172AF" w:rsidRPr="007172AF" w:rsidRDefault="007172AF" w:rsidP="00DC5BDF">
      <w:pPr>
        <w:pStyle w:val="Punktlista"/>
        <w:rPr>
          <w:rFonts w:eastAsia="Calibri"/>
          <w:lang w:eastAsia="en-US"/>
        </w:rPr>
      </w:pPr>
      <w:r w:rsidRPr="007172AF">
        <w:rPr>
          <w:rFonts w:eastAsia="Calibri"/>
          <w:lang w:eastAsia="en-US"/>
        </w:rPr>
        <w:t>Perifer kärlkirurgi</w:t>
      </w:r>
    </w:p>
    <w:p w14:paraId="76E061C6" w14:textId="77777777" w:rsidR="007172AF" w:rsidRPr="007172AF" w:rsidRDefault="007172AF" w:rsidP="00DC5BDF">
      <w:pPr>
        <w:pStyle w:val="Punktlista"/>
        <w:rPr>
          <w:rFonts w:eastAsia="Calibri"/>
          <w:lang w:eastAsia="en-US"/>
        </w:rPr>
      </w:pPr>
      <w:proofErr w:type="spellStart"/>
      <w:r w:rsidRPr="007172AF">
        <w:rPr>
          <w:rFonts w:eastAsia="Calibri"/>
          <w:lang w:eastAsia="en-US"/>
        </w:rPr>
        <w:t>Aortaaneurysm</w:t>
      </w:r>
      <w:proofErr w:type="spellEnd"/>
    </w:p>
    <w:p w14:paraId="1913E47D" w14:textId="77777777" w:rsidR="007172AF" w:rsidRPr="007172AF" w:rsidRDefault="007172AF" w:rsidP="00DC5BDF">
      <w:pPr>
        <w:pStyle w:val="Punktlista"/>
        <w:rPr>
          <w:rFonts w:eastAsia="Calibri"/>
          <w:lang w:eastAsia="en-US"/>
        </w:rPr>
      </w:pPr>
      <w:proofErr w:type="spellStart"/>
      <w:r w:rsidRPr="007172AF">
        <w:rPr>
          <w:rFonts w:eastAsia="Calibri"/>
          <w:lang w:eastAsia="en-US"/>
        </w:rPr>
        <w:t>Axillofemoral</w:t>
      </w:r>
      <w:proofErr w:type="spellEnd"/>
      <w:r w:rsidRPr="007172AF">
        <w:rPr>
          <w:rFonts w:eastAsia="Calibri"/>
          <w:lang w:eastAsia="en-US"/>
        </w:rPr>
        <w:t xml:space="preserve"> bypass</w:t>
      </w:r>
    </w:p>
    <w:p w14:paraId="2B31571E" w14:textId="6502E34F" w:rsidR="007172AF" w:rsidRPr="007172AF" w:rsidRDefault="007172AF" w:rsidP="00DC5BDF">
      <w:pPr>
        <w:pStyle w:val="Punktlista"/>
        <w:rPr>
          <w:rFonts w:eastAsia="Calibri"/>
          <w:lang w:eastAsia="en-US"/>
        </w:rPr>
      </w:pPr>
      <w:r w:rsidRPr="007172AF">
        <w:rPr>
          <w:rFonts w:eastAsia="Calibri"/>
          <w:lang w:eastAsia="en-US"/>
        </w:rPr>
        <w:t>EVAR (</w:t>
      </w:r>
      <w:proofErr w:type="spellStart"/>
      <w:r w:rsidRPr="007172AF">
        <w:rPr>
          <w:rFonts w:eastAsia="Calibri"/>
          <w:lang w:eastAsia="en-US"/>
        </w:rPr>
        <w:t>EndoVascular</w:t>
      </w:r>
      <w:proofErr w:type="spellEnd"/>
      <w:r w:rsidRPr="007172AF">
        <w:rPr>
          <w:rFonts w:eastAsia="Calibri"/>
          <w:lang w:eastAsia="en-US"/>
        </w:rPr>
        <w:t xml:space="preserve"> </w:t>
      </w:r>
      <w:proofErr w:type="spellStart"/>
      <w:r w:rsidRPr="007172AF">
        <w:rPr>
          <w:rFonts w:eastAsia="Calibri"/>
          <w:lang w:eastAsia="en-US"/>
        </w:rPr>
        <w:t>Aortic</w:t>
      </w:r>
      <w:proofErr w:type="spellEnd"/>
      <w:r w:rsidRPr="007172AF">
        <w:rPr>
          <w:rFonts w:eastAsia="Calibri"/>
          <w:lang w:eastAsia="en-US"/>
        </w:rPr>
        <w:t xml:space="preserve"> </w:t>
      </w:r>
      <w:proofErr w:type="spellStart"/>
      <w:r w:rsidRPr="007172AF">
        <w:rPr>
          <w:rFonts w:eastAsia="Calibri"/>
          <w:lang w:eastAsia="en-US"/>
        </w:rPr>
        <w:t>Repair</w:t>
      </w:r>
      <w:proofErr w:type="spellEnd"/>
      <w:r w:rsidR="00C40A34">
        <w:rPr>
          <w:rFonts w:eastAsia="Calibri"/>
          <w:lang w:eastAsia="en-US"/>
        </w:rPr>
        <w:t>)</w:t>
      </w:r>
    </w:p>
    <w:p w14:paraId="1EE7ED39" w14:textId="77777777" w:rsidR="007172AF" w:rsidRPr="007172AF" w:rsidRDefault="007172AF" w:rsidP="00077011">
      <w:pPr>
        <w:pStyle w:val="MellanrubrikVGR"/>
        <w:rPr>
          <w:rFonts w:eastAsia="Calibri"/>
          <w:lang w:eastAsia="en-US"/>
        </w:rPr>
      </w:pPr>
      <w:bookmarkStart w:id="110" w:name="_Toc256000500"/>
      <w:bookmarkStart w:id="111" w:name="_Toc256000442"/>
      <w:bookmarkStart w:id="112" w:name="_Toc454874422"/>
      <w:bookmarkStart w:id="113" w:name="_Toc454878505"/>
      <w:bookmarkStart w:id="114" w:name="_Toc454885242"/>
      <w:bookmarkStart w:id="115" w:name="_Toc256000006"/>
      <w:bookmarkStart w:id="116" w:name="_Toc256000059"/>
      <w:bookmarkStart w:id="117" w:name="_Toc256000112"/>
      <w:bookmarkStart w:id="118" w:name="_Toc256000165"/>
      <w:bookmarkStart w:id="119" w:name="_Toc485818591"/>
      <w:bookmarkStart w:id="120" w:name="_Toc256000214"/>
      <w:bookmarkStart w:id="121" w:name="_Toc487203678"/>
      <w:bookmarkStart w:id="122" w:name="_Toc256000271"/>
      <w:bookmarkStart w:id="123" w:name="_Toc256000328"/>
      <w:bookmarkStart w:id="124" w:name="_Toc256000385"/>
      <w:bookmarkStart w:id="125" w:name="_Toc526768019"/>
      <w:bookmarkStart w:id="126" w:name="_Toc98172042"/>
      <w:bookmarkStart w:id="127" w:name="_Toc161304707"/>
      <w:r w:rsidRPr="007172AF">
        <w:rPr>
          <w:rFonts w:eastAsia="Calibri"/>
          <w:lang w:eastAsia="en-US"/>
        </w:rPr>
        <w:t>Preparatval och dosering</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6370855D" w14:textId="1E796495" w:rsidR="007B02B7" w:rsidRDefault="007172AF" w:rsidP="004E7F71">
      <w:pPr>
        <w:pStyle w:val="Punktlista"/>
        <w:keepNext/>
        <w:keepLines/>
        <w:tabs>
          <w:tab w:val="left" w:pos="4253"/>
        </w:tabs>
        <w:spacing w:after="20"/>
        <w:rPr>
          <w:rFonts w:eastAsia="Calibri"/>
        </w:rPr>
      </w:pPr>
      <w:r w:rsidRPr="007B02B7">
        <w:rPr>
          <w:rFonts w:eastAsia="Calibri"/>
        </w:rPr>
        <w:t>Kloxacillin</w:t>
      </w:r>
    </w:p>
    <w:p w14:paraId="69FA78C7" w14:textId="5CE9A1B9" w:rsidR="007172AF" w:rsidRPr="007B02B7" w:rsidRDefault="007172AF" w:rsidP="004E7F71">
      <w:pPr>
        <w:pStyle w:val="Normalmedindrag"/>
        <w:keepNext/>
        <w:keepLines/>
      </w:pPr>
      <w:r w:rsidRPr="007B02B7">
        <w:t>2 g iv ges 30 minuter före op.</w:t>
      </w:r>
      <w:r w:rsidR="007B02B7">
        <w:t xml:space="preserve"> </w:t>
      </w:r>
      <w:r w:rsidRPr="007B02B7">
        <w:t>Dosen upprepas efter 2 och 6 timmar.</w:t>
      </w:r>
    </w:p>
    <w:p w14:paraId="6245C06F" w14:textId="3D8350E6" w:rsidR="004A7D78" w:rsidRDefault="004A7D78" w:rsidP="006C7812">
      <w:pPr>
        <w:tabs>
          <w:tab w:val="left" w:pos="4253"/>
        </w:tabs>
        <w:spacing w:after="0"/>
        <w:rPr>
          <w:i/>
          <w:iCs/>
        </w:rPr>
      </w:pPr>
      <w:r w:rsidRPr="00FE6621">
        <w:rPr>
          <w:i/>
          <w:iCs/>
        </w:rPr>
        <w:t xml:space="preserve">Vid </w:t>
      </w:r>
      <w:r>
        <w:rPr>
          <w:i/>
          <w:iCs/>
        </w:rPr>
        <w:t>t</w:t>
      </w:r>
      <w:r w:rsidR="00F976BC">
        <w:rPr>
          <w:i/>
          <w:iCs/>
        </w:rPr>
        <w:t xml:space="preserve">idigare </w:t>
      </w:r>
      <w:r>
        <w:rPr>
          <w:i/>
          <w:iCs/>
        </w:rPr>
        <w:t xml:space="preserve">snabb </w:t>
      </w:r>
      <w:r w:rsidRPr="00FE6621">
        <w:rPr>
          <w:i/>
          <w:iCs/>
        </w:rPr>
        <w:t>allergi</w:t>
      </w:r>
      <w:r>
        <w:rPr>
          <w:i/>
          <w:iCs/>
        </w:rPr>
        <w:t>sk</w:t>
      </w:r>
      <w:r w:rsidRPr="00FE6621">
        <w:rPr>
          <w:i/>
          <w:iCs/>
        </w:rPr>
        <w:t xml:space="preserve"> </w:t>
      </w:r>
      <w:r>
        <w:rPr>
          <w:i/>
          <w:iCs/>
        </w:rPr>
        <w:t>reaktion med</w:t>
      </w:r>
      <w:r w:rsidRPr="00FE6621">
        <w:rPr>
          <w:i/>
          <w:iCs/>
        </w:rPr>
        <w:t xml:space="preserve"> penicillin</w:t>
      </w:r>
    </w:p>
    <w:p w14:paraId="4E1470B8" w14:textId="5C92866D" w:rsidR="00F61C83" w:rsidRDefault="001E4B73" w:rsidP="004A7D78">
      <w:pPr>
        <w:tabs>
          <w:tab w:val="left" w:pos="4253"/>
        </w:tabs>
        <w:spacing w:after="20"/>
      </w:pPr>
      <w:r>
        <w:t>(</w:t>
      </w:r>
      <w:r w:rsidR="00F61C83">
        <w:t>Anafylaxi</w:t>
      </w:r>
      <w:r>
        <w:t xml:space="preserve">, </w:t>
      </w:r>
      <w:proofErr w:type="spellStart"/>
      <w:r>
        <w:t>urticaria</w:t>
      </w:r>
      <w:proofErr w:type="spellEnd"/>
      <w:r>
        <w:t xml:space="preserve"> luftvägssymtom)</w:t>
      </w:r>
    </w:p>
    <w:p w14:paraId="2F9DEEC8" w14:textId="12C3BEE1" w:rsidR="001E4B73" w:rsidRDefault="00B64BB7" w:rsidP="001E4B73">
      <w:pPr>
        <w:pStyle w:val="Punktlista"/>
        <w:tabs>
          <w:tab w:val="left" w:pos="4253"/>
        </w:tabs>
        <w:spacing w:after="20"/>
        <w:rPr>
          <w:rFonts w:eastAsia="Calibri"/>
        </w:rPr>
      </w:pPr>
      <w:proofErr w:type="spellStart"/>
      <w:r>
        <w:rPr>
          <w:rFonts w:eastAsia="Calibri"/>
        </w:rPr>
        <w:t>Cefuroxim</w:t>
      </w:r>
      <w:proofErr w:type="spellEnd"/>
    </w:p>
    <w:p w14:paraId="6DAD662F" w14:textId="47ADAD6B" w:rsidR="00F976BC" w:rsidRDefault="00E543E7" w:rsidP="001E4B73">
      <w:pPr>
        <w:tabs>
          <w:tab w:val="left" w:pos="4253"/>
        </w:tabs>
        <w:spacing w:after="20"/>
        <w:rPr>
          <w:i/>
          <w:iCs/>
        </w:rPr>
      </w:pPr>
      <w:r>
        <w:t>1</w:t>
      </w:r>
      <w:r w:rsidR="00B64BB7">
        <w:t>,5</w:t>
      </w:r>
      <w:r w:rsidR="001E4B73" w:rsidRPr="005D0CF9">
        <w:t xml:space="preserve"> g iv ges 30</w:t>
      </w:r>
      <w:r w:rsidR="00987F90">
        <w:t>-</w:t>
      </w:r>
      <w:r w:rsidR="00F26A11">
        <w:t>60</w:t>
      </w:r>
      <w:r w:rsidR="001E4B73" w:rsidRPr="005D0CF9">
        <w:t xml:space="preserve"> minuter före op</w:t>
      </w:r>
      <w:r w:rsidR="001E4B73">
        <w:t xml:space="preserve">. </w:t>
      </w:r>
      <w:r w:rsidR="001E4B73" w:rsidRPr="00F26A11">
        <w:rPr>
          <w:highlight w:val="yellow"/>
        </w:rPr>
        <w:t>Dosen upprepas efter 6 timmar</w:t>
      </w:r>
    </w:p>
    <w:p w14:paraId="7780411F" w14:textId="77777777" w:rsidR="00A75A73" w:rsidRDefault="00A75A73" w:rsidP="003C3E0C">
      <w:pPr>
        <w:tabs>
          <w:tab w:val="left" w:pos="4253"/>
        </w:tabs>
        <w:spacing w:after="20"/>
        <w:rPr>
          <w:i/>
          <w:iCs/>
        </w:rPr>
      </w:pPr>
    </w:p>
    <w:p w14:paraId="6F568454" w14:textId="3B365EFB" w:rsidR="004A7D78" w:rsidRDefault="004A7D78" w:rsidP="00A700CB">
      <w:pPr>
        <w:tabs>
          <w:tab w:val="left" w:pos="4253"/>
        </w:tabs>
        <w:spacing w:after="0"/>
        <w:rPr>
          <w:i/>
          <w:iCs/>
        </w:rPr>
      </w:pPr>
      <w:r w:rsidRPr="00FE6621">
        <w:rPr>
          <w:i/>
          <w:iCs/>
        </w:rPr>
        <w:t xml:space="preserve">Vid </w:t>
      </w:r>
      <w:r>
        <w:rPr>
          <w:i/>
          <w:iCs/>
        </w:rPr>
        <w:t xml:space="preserve">tidigare fördröjd </w:t>
      </w:r>
      <w:r w:rsidRPr="00FE6621">
        <w:rPr>
          <w:i/>
          <w:iCs/>
        </w:rPr>
        <w:t>allergi</w:t>
      </w:r>
      <w:r>
        <w:rPr>
          <w:i/>
          <w:iCs/>
        </w:rPr>
        <w:t>sk</w:t>
      </w:r>
      <w:r w:rsidRPr="00FE6621">
        <w:rPr>
          <w:i/>
          <w:iCs/>
        </w:rPr>
        <w:t xml:space="preserve"> </w:t>
      </w:r>
      <w:r>
        <w:rPr>
          <w:i/>
          <w:iCs/>
        </w:rPr>
        <w:t>reaktion med</w:t>
      </w:r>
      <w:r w:rsidRPr="00FE6621">
        <w:rPr>
          <w:i/>
          <w:iCs/>
        </w:rPr>
        <w:t xml:space="preserve"> penicillin</w:t>
      </w:r>
    </w:p>
    <w:p w14:paraId="48F864A7" w14:textId="305664E2" w:rsidR="007172AF" w:rsidRPr="00F61C83" w:rsidRDefault="004A7D78" w:rsidP="003C3E0C">
      <w:pPr>
        <w:tabs>
          <w:tab w:val="left" w:pos="4253"/>
        </w:tabs>
        <w:spacing w:after="20"/>
      </w:pPr>
      <w:r w:rsidRPr="00F61C83">
        <w:t>(</w:t>
      </w:r>
      <w:proofErr w:type="spellStart"/>
      <w:r w:rsidR="00E9578A" w:rsidRPr="00F61C83">
        <w:t>mukokutant</w:t>
      </w:r>
      <w:proofErr w:type="spellEnd"/>
      <w:r w:rsidR="00E9578A" w:rsidRPr="00F61C83">
        <w:t xml:space="preserve"> syndrom eller toxisk </w:t>
      </w:r>
      <w:proofErr w:type="spellStart"/>
      <w:r w:rsidR="00E9578A" w:rsidRPr="00F61C83">
        <w:t>epidermal</w:t>
      </w:r>
      <w:proofErr w:type="spellEnd"/>
      <w:r w:rsidR="00E9578A" w:rsidRPr="00F61C83">
        <w:t xml:space="preserve"> </w:t>
      </w:r>
      <w:proofErr w:type="spellStart"/>
      <w:r w:rsidR="00E9578A" w:rsidRPr="00F61C83">
        <w:t>nekrolys</w:t>
      </w:r>
      <w:proofErr w:type="spellEnd"/>
      <w:r w:rsidRPr="00F61C83">
        <w:t>)</w:t>
      </w:r>
    </w:p>
    <w:p w14:paraId="0DBF2477" w14:textId="51DD1D0D" w:rsidR="007B02B7" w:rsidRDefault="007172AF" w:rsidP="007B02B7">
      <w:pPr>
        <w:pStyle w:val="Punktlista"/>
        <w:tabs>
          <w:tab w:val="left" w:pos="4253"/>
        </w:tabs>
        <w:spacing w:after="20"/>
        <w:rPr>
          <w:rFonts w:eastAsia="Calibri"/>
        </w:rPr>
      </w:pPr>
      <w:proofErr w:type="spellStart"/>
      <w:r w:rsidRPr="005D0CF9">
        <w:rPr>
          <w:rFonts w:eastAsia="Calibri"/>
        </w:rPr>
        <w:t>Klindamycin</w:t>
      </w:r>
      <w:proofErr w:type="spellEnd"/>
    </w:p>
    <w:p w14:paraId="5DCCAA1E" w14:textId="4446B6EF" w:rsidR="007172AF" w:rsidRPr="005D0CF9" w:rsidRDefault="007172AF" w:rsidP="007B02B7">
      <w:pPr>
        <w:pStyle w:val="Normalmedindrag"/>
      </w:pPr>
      <w:r w:rsidRPr="005D0CF9">
        <w:t>0,6 g iv ges 30 minuter före op</w:t>
      </w:r>
      <w:r w:rsidR="007B02B7">
        <w:t xml:space="preserve">. </w:t>
      </w:r>
      <w:r w:rsidRPr="005D0CF9">
        <w:t xml:space="preserve">Dosen upprepas efter 6 timmar. </w:t>
      </w:r>
    </w:p>
    <w:p w14:paraId="0FA71858" w14:textId="77777777" w:rsidR="007172AF" w:rsidRPr="007172AF" w:rsidRDefault="007172AF" w:rsidP="008009E8">
      <w:pPr>
        <w:pStyle w:val="MellanrubrikVGR"/>
        <w:rPr>
          <w:rFonts w:eastAsia="Calibri"/>
          <w:lang w:eastAsia="en-US"/>
        </w:rPr>
      </w:pPr>
      <w:bookmarkStart w:id="128" w:name="_Toc256000501"/>
      <w:bookmarkStart w:id="129" w:name="_Toc256000443"/>
      <w:bookmarkStart w:id="130" w:name="_Toc454874423"/>
      <w:bookmarkStart w:id="131" w:name="_Toc454878506"/>
      <w:bookmarkStart w:id="132" w:name="_Toc454885243"/>
      <w:bookmarkStart w:id="133" w:name="_Toc256000007"/>
      <w:bookmarkStart w:id="134" w:name="_Toc256000060"/>
      <w:bookmarkStart w:id="135" w:name="_Toc256000113"/>
      <w:bookmarkStart w:id="136" w:name="_Toc256000166"/>
      <w:bookmarkStart w:id="137" w:name="_Toc485818592"/>
      <w:bookmarkStart w:id="138" w:name="_Toc256000215"/>
      <w:bookmarkStart w:id="139" w:name="_Toc487203679"/>
      <w:bookmarkStart w:id="140" w:name="_Toc256000272"/>
      <w:bookmarkStart w:id="141" w:name="_Toc256000329"/>
      <w:bookmarkStart w:id="142" w:name="_Toc256000386"/>
      <w:bookmarkStart w:id="143" w:name="_Toc526768020"/>
      <w:bookmarkStart w:id="144" w:name="_Toc98172043"/>
      <w:bookmarkStart w:id="145" w:name="_Toc161304708"/>
      <w:r w:rsidRPr="007172AF">
        <w:rPr>
          <w:rFonts w:eastAsia="Calibri"/>
          <w:lang w:eastAsia="en-US"/>
        </w:rPr>
        <w:t>Antibiotikaprofylax ska inte rutinmässigt ges vid</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185D9A79" w14:textId="77777777" w:rsidR="007172AF" w:rsidRPr="007172AF" w:rsidRDefault="007172AF" w:rsidP="008009E8">
      <w:pPr>
        <w:pStyle w:val="Punktlista"/>
        <w:rPr>
          <w:rFonts w:eastAsia="Calibri"/>
          <w:lang w:eastAsia="en-US"/>
        </w:rPr>
      </w:pPr>
      <w:r w:rsidRPr="007172AF">
        <w:rPr>
          <w:rFonts w:eastAsia="Calibri"/>
          <w:lang w:eastAsia="en-US"/>
        </w:rPr>
        <w:t>Varicerkirurgi</w:t>
      </w:r>
    </w:p>
    <w:p w14:paraId="59FBD7C4" w14:textId="77777777" w:rsidR="007172AF" w:rsidRPr="007172AF" w:rsidRDefault="007172AF" w:rsidP="008009E8">
      <w:pPr>
        <w:pStyle w:val="Punktlista"/>
        <w:rPr>
          <w:rFonts w:eastAsia="Calibri"/>
          <w:lang w:eastAsia="en-US"/>
        </w:rPr>
      </w:pPr>
      <w:r w:rsidRPr="007172AF">
        <w:rPr>
          <w:rFonts w:eastAsia="Calibri"/>
          <w:lang w:eastAsia="en-US"/>
        </w:rPr>
        <w:t xml:space="preserve">PTA (Perkutan transluminal </w:t>
      </w:r>
      <w:proofErr w:type="spellStart"/>
      <w:r w:rsidRPr="007172AF">
        <w:rPr>
          <w:rFonts w:eastAsia="Calibri"/>
          <w:lang w:eastAsia="en-US"/>
        </w:rPr>
        <w:t>angioplastik</w:t>
      </w:r>
      <w:proofErr w:type="spellEnd"/>
      <w:r w:rsidRPr="007172AF">
        <w:rPr>
          <w:rFonts w:eastAsia="Calibri"/>
          <w:lang w:eastAsia="en-US"/>
        </w:rPr>
        <w:t>)</w:t>
      </w:r>
    </w:p>
    <w:p w14:paraId="2D9162CE" w14:textId="77777777" w:rsidR="007172AF" w:rsidRPr="007172AF" w:rsidRDefault="007172AF" w:rsidP="008009E8">
      <w:pPr>
        <w:pStyle w:val="Punktlista"/>
        <w:rPr>
          <w:rFonts w:eastAsia="Calibri"/>
          <w:lang w:eastAsia="en-US"/>
        </w:rPr>
      </w:pPr>
      <w:r w:rsidRPr="007172AF">
        <w:rPr>
          <w:rFonts w:eastAsia="Calibri"/>
          <w:lang w:eastAsia="en-US"/>
        </w:rPr>
        <w:t xml:space="preserve">Anläggning av </w:t>
      </w:r>
      <w:proofErr w:type="spellStart"/>
      <w:r w:rsidRPr="007172AF">
        <w:rPr>
          <w:rFonts w:eastAsia="Calibri"/>
          <w:lang w:eastAsia="en-US"/>
        </w:rPr>
        <w:t>AV-fistel</w:t>
      </w:r>
      <w:proofErr w:type="spellEnd"/>
    </w:p>
    <w:p w14:paraId="3D884231" w14:textId="77777777" w:rsidR="007172AF" w:rsidRPr="007172AF" w:rsidRDefault="007172AF" w:rsidP="008009E8">
      <w:pPr>
        <w:pStyle w:val="Punktlista"/>
        <w:rPr>
          <w:rFonts w:eastAsia="Calibri"/>
          <w:lang w:eastAsia="en-US"/>
        </w:rPr>
      </w:pPr>
      <w:r w:rsidRPr="007172AF">
        <w:rPr>
          <w:rFonts w:eastAsia="Calibri"/>
          <w:lang w:eastAsia="en-US"/>
        </w:rPr>
        <w:t xml:space="preserve">Inläggning av </w:t>
      </w:r>
      <w:proofErr w:type="spellStart"/>
      <w:r w:rsidRPr="007172AF">
        <w:rPr>
          <w:rFonts w:eastAsia="Calibri"/>
          <w:lang w:eastAsia="en-US"/>
        </w:rPr>
        <w:t>venport</w:t>
      </w:r>
      <w:proofErr w:type="spellEnd"/>
    </w:p>
    <w:p w14:paraId="2F6024F9" w14:textId="77777777" w:rsidR="007172AF" w:rsidRPr="007172AF" w:rsidRDefault="007172AF" w:rsidP="008009E8">
      <w:pPr>
        <w:pStyle w:val="Punktlista"/>
        <w:rPr>
          <w:rFonts w:eastAsia="Calibri"/>
          <w:lang w:eastAsia="en-US"/>
        </w:rPr>
      </w:pPr>
      <w:r w:rsidRPr="007172AF">
        <w:rPr>
          <w:rFonts w:eastAsia="Calibri"/>
          <w:lang w:eastAsia="en-US"/>
        </w:rPr>
        <w:t>Inläggning av CDK</w:t>
      </w:r>
    </w:p>
    <w:p w14:paraId="16772FC3" w14:textId="77777777" w:rsidR="007172AF" w:rsidRPr="007172AF" w:rsidRDefault="007172AF" w:rsidP="008009E8">
      <w:pPr>
        <w:pStyle w:val="Punktlista"/>
        <w:rPr>
          <w:rFonts w:eastAsia="Calibri"/>
          <w:lang w:eastAsia="en-US"/>
        </w:rPr>
      </w:pPr>
      <w:r w:rsidRPr="007172AF">
        <w:rPr>
          <w:rFonts w:eastAsia="Calibri"/>
          <w:lang w:eastAsia="en-US"/>
        </w:rPr>
        <w:t>Diagnostisk angiografi</w:t>
      </w:r>
    </w:p>
    <w:p w14:paraId="7570145E" w14:textId="77777777" w:rsidR="007172AF" w:rsidRPr="007172AF" w:rsidRDefault="007172AF" w:rsidP="008009E8">
      <w:pPr>
        <w:pStyle w:val="Punktlista"/>
        <w:rPr>
          <w:rFonts w:eastAsia="Calibri"/>
          <w:lang w:eastAsia="en-US"/>
        </w:rPr>
      </w:pPr>
      <w:proofErr w:type="spellStart"/>
      <w:r w:rsidRPr="007172AF">
        <w:rPr>
          <w:rFonts w:eastAsia="Calibri"/>
          <w:lang w:eastAsia="en-US"/>
        </w:rPr>
        <w:t>Trombolys</w:t>
      </w:r>
      <w:proofErr w:type="spellEnd"/>
    </w:p>
    <w:p w14:paraId="67CA53C1" w14:textId="77777777" w:rsidR="007172AF" w:rsidRPr="007172AF" w:rsidRDefault="007172AF" w:rsidP="008009E8">
      <w:pPr>
        <w:pStyle w:val="Punktlista"/>
        <w:rPr>
          <w:rFonts w:eastAsia="Calibri"/>
          <w:lang w:eastAsia="en-US"/>
        </w:rPr>
      </w:pPr>
      <w:proofErr w:type="spellStart"/>
      <w:r w:rsidRPr="007172AF">
        <w:rPr>
          <w:rFonts w:eastAsia="Calibri"/>
          <w:lang w:eastAsia="en-US"/>
        </w:rPr>
        <w:t>Carotisoperation</w:t>
      </w:r>
      <w:proofErr w:type="spellEnd"/>
    </w:p>
    <w:p w14:paraId="57FC0BD2" w14:textId="77777777" w:rsidR="007172AF" w:rsidRPr="007172AF" w:rsidRDefault="007172AF" w:rsidP="008009E8">
      <w:pPr>
        <w:pStyle w:val="Punktlista"/>
        <w:rPr>
          <w:rFonts w:eastAsia="Calibri"/>
          <w:lang w:eastAsia="en-US"/>
        </w:rPr>
      </w:pPr>
      <w:r w:rsidRPr="007172AF">
        <w:rPr>
          <w:rFonts w:eastAsia="Calibri"/>
          <w:lang w:eastAsia="en-US"/>
        </w:rPr>
        <w:t>Armemboli</w:t>
      </w:r>
    </w:p>
    <w:p w14:paraId="7B5E6907" w14:textId="77777777" w:rsidR="007172AF" w:rsidRPr="007172AF" w:rsidRDefault="007172AF" w:rsidP="008009E8">
      <w:pPr>
        <w:pStyle w:val="Rubrik3"/>
        <w:rPr>
          <w:lang w:eastAsia="en-US"/>
        </w:rPr>
      </w:pPr>
      <w:bookmarkStart w:id="146" w:name="_Toc256000502"/>
      <w:bookmarkStart w:id="147" w:name="_Toc256000444"/>
      <w:bookmarkStart w:id="148" w:name="_Toc454874424"/>
      <w:bookmarkStart w:id="149" w:name="_Toc454878507"/>
      <w:bookmarkStart w:id="150" w:name="_Toc454885244"/>
      <w:bookmarkStart w:id="151" w:name="_Toc256000008"/>
      <w:bookmarkStart w:id="152" w:name="_Toc256000061"/>
      <w:bookmarkStart w:id="153" w:name="_Toc256000114"/>
      <w:bookmarkStart w:id="154" w:name="_Toc256000167"/>
      <w:bookmarkStart w:id="155" w:name="_Toc485818593"/>
      <w:bookmarkStart w:id="156" w:name="_Toc256000216"/>
      <w:bookmarkStart w:id="157" w:name="_Toc487203680"/>
      <w:bookmarkStart w:id="158" w:name="_Toc256000273"/>
      <w:bookmarkStart w:id="159" w:name="_Toc256000330"/>
      <w:bookmarkStart w:id="160" w:name="_Toc256000387"/>
      <w:bookmarkStart w:id="161" w:name="_Toc526768021"/>
      <w:bookmarkStart w:id="162" w:name="_Toc98172044"/>
      <w:bookmarkStart w:id="163" w:name="_Toc161304709"/>
      <w:r w:rsidRPr="007172AF">
        <w:rPr>
          <w:lang w:eastAsia="en-US"/>
        </w:rPr>
        <w:lastRenderedPageBreak/>
        <w:t>Urologisk kirurgi</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14:paraId="6FF02767" w14:textId="77777777" w:rsidR="007172AF" w:rsidRPr="007172AF" w:rsidRDefault="007172AF" w:rsidP="008009E8">
      <w:pPr>
        <w:pStyle w:val="Punktlista"/>
        <w:rPr>
          <w:rFonts w:eastAsia="Calibri"/>
          <w:lang w:eastAsia="en-US"/>
        </w:rPr>
      </w:pPr>
      <w:r w:rsidRPr="007172AF">
        <w:rPr>
          <w:rFonts w:eastAsia="Calibri"/>
          <w:lang w:eastAsia="en-US"/>
        </w:rPr>
        <w:t>Engångsdos används i normalfallet.</w:t>
      </w:r>
    </w:p>
    <w:p w14:paraId="6B248FFA" w14:textId="77777777" w:rsidR="007172AF" w:rsidRPr="007172AF" w:rsidRDefault="007172AF" w:rsidP="008009E8">
      <w:pPr>
        <w:pStyle w:val="Punktlista"/>
        <w:rPr>
          <w:rFonts w:eastAsia="Calibri"/>
          <w:lang w:eastAsia="en-US"/>
        </w:rPr>
      </w:pPr>
      <w:r w:rsidRPr="007172AF">
        <w:rPr>
          <w:rFonts w:eastAsia="Calibri"/>
          <w:lang w:eastAsia="en-US"/>
        </w:rPr>
        <w:t>Peroral profylax i första hand och den ska ges minst 90 minuter före ingreppet.</w:t>
      </w:r>
    </w:p>
    <w:p w14:paraId="74B469DF" w14:textId="77777777" w:rsidR="007172AF" w:rsidRPr="007172AF" w:rsidRDefault="007172AF" w:rsidP="008009E8">
      <w:pPr>
        <w:pStyle w:val="Punktlista"/>
        <w:rPr>
          <w:rFonts w:eastAsia="Calibri"/>
          <w:lang w:eastAsia="en-US"/>
        </w:rPr>
      </w:pPr>
      <w:r w:rsidRPr="007172AF">
        <w:rPr>
          <w:rFonts w:eastAsia="Calibri"/>
          <w:lang w:eastAsia="en-US"/>
        </w:rPr>
        <w:t>Trimsulfa ges med fördel på operationsdagens morgon.</w:t>
      </w:r>
    </w:p>
    <w:p w14:paraId="484E7A2F" w14:textId="77777777" w:rsidR="007172AF" w:rsidRPr="007172AF" w:rsidRDefault="007172AF" w:rsidP="008009E8">
      <w:pPr>
        <w:pStyle w:val="Punktlista"/>
        <w:rPr>
          <w:rFonts w:eastAsia="Calibri"/>
          <w:lang w:eastAsia="en-US"/>
        </w:rPr>
      </w:pPr>
      <w:r w:rsidRPr="007172AF">
        <w:rPr>
          <w:rFonts w:eastAsia="Calibri"/>
          <w:lang w:eastAsia="en-US"/>
        </w:rPr>
        <w:t>Intravenös profylax ge 30-60 minuter före operationsstart.</w:t>
      </w:r>
    </w:p>
    <w:p w14:paraId="05B245C1" w14:textId="77777777" w:rsidR="007172AF" w:rsidRPr="007172AF" w:rsidRDefault="007172AF" w:rsidP="008009E8">
      <w:pPr>
        <w:pStyle w:val="Punktlista"/>
        <w:rPr>
          <w:rFonts w:eastAsia="Calibri"/>
          <w:lang w:eastAsia="en-US"/>
        </w:rPr>
      </w:pPr>
      <w:r w:rsidRPr="007172AF">
        <w:rPr>
          <w:rFonts w:eastAsia="Calibri"/>
          <w:lang w:eastAsia="en-US"/>
        </w:rPr>
        <w:t>Urinodling ska tas utom vid lågriskingrepp enligt kategori A) nedan. Om positiv odling, KAD eller korallkonkrement inleds behandling som vid infektion och påbörjas minst tre dagar före ingreppet. Behandlingstid 7 dagar totalt.</w:t>
      </w:r>
    </w:p>
    <w:p w14:paraId="232AA713" w14:textId="77777777" w:rsidR="007172AF" w:rsidRPr="007172AF" w:rsidRDefault="007172AF" w:rsidP="001C4B2B">
      <w:pPr>
        <w:pStyle w:val="MellanrubrikVGR"/>
        <w:rPr>
          <w:rFonts w:eastAsia="Calibri"/>
          <w:lang w:eastAsia="en-US"/>
        </w:rPr>
      </w:pPr>
      <w:bookmarkStart w:id="164" w:name="_Toc256000503"/>
      <w:bookmarkStart w:id="165" w:name="_Toc256000445"/>
      <w:bookmarkStart w:id="166" w:name="_Toc454874425"/>
      <w:bookmarkStart w:id="167" w:name="_Toc454878508"/>
      <w:bookmarkStart w:id="168" w:name="_Toc454885245"/>
      <w:bookmarkStart w:id="169" w:name="_Toc256000009"/>
      <w:bookmarkStart w:id="170" w:name="_Toc256000062"/>
      <w:bookmarkStart w:id="171" w:name="_Toc256000115"/>
      <w:bookmarkStart w:id="172" w:name="_Toc256000168"/>
      <w:bookmarkStart w:id="173" w:name="_Toc485818594"/>
      <w:bookmarkStart w:id="174" w:name="_Toc256000217"/>
      <w:bookmarkStart w:id="175" w:name="_Toc487203681"/>
      <w:bookmarkStart w:id="176" w:name="_Toc256000274"/>
      <w:bookmarkStart w:id="177" w:name="_Toc256000331"/>
      <w:bookmarkStart w:id="178" w:name="_Toc256000388"/>
      <w:bookmarkStart w:id="179" w:name="_Toc526768022"/>
      <w:bookmarkStart w:id="180" w:name="_Toc98172045"/>
      <w:bookmarkStart w:id="181" w:name="_Toc161304710"/>
      <w:r w:rsidRPr="007172AF">
        <w:rPr>
          <w:rFonts w:eastAsia="Calibri"/>
          <w:lang w:eastAsia="en-US"/>
        </w:rPr>
        <w:t>Ingrepp med låg risk för infektion</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14:paraId="365852F4" w14:textId="77777777" w:rsidR="007172AF" w:rsidRPr="007172AF" w:rsidRDefault="007172AF" w:rsidP="001C4B2B">
      <w:pPr>
        <w:pStyle w:val="Punktlistaalfabetisk"/>
        <w:keepNext/>
        <w:keepLines/>
      </w:pPr>
      <w:r w:rsidRPr="007172AF">
        <w:t xml:space="preserve">TURB i normalfall, cystoskopi, </w:t>
      </w:r>
      <w:proofErr w:type="spellStart"/>
      <w:r w:rsidRPr="007172AF">
        <w:t>nefrektomi</w:t>
      </w:r>
      <w:proofErr w:type="spellEnd"/>
      <w:r w:rsidRPr="007172AF">
        <w:t xml:space="preserve">, </w:t>
      </w:r>
      <w:proofErr w:type="spellStart"/>
      <w:r w:rsidRPr="007172AF">
        <w:t>urodynamisk</w:t>
      </w:r>
      <w:proofErr w:type="spellEnd"/>
      <w:r w:rsidRPr="007172AF">
        <w:t xml:space="preserve"> undersökning, byte eller </w:t>
      </w:r>
      <w:proofErr w:type="spellStart"/>
      <w:r w:rsidRPr="007172AF">
        <w:t>nyinsättning</w:t>
      </w:r>
      <w:proofErr w:type="spellEnd"/>
      <w:r w:rsidRPr="007172AF">
        <w:t xml:space="preserve"> av </w:t>
      </w:r>
      <w:proofErr w:type="spellStart"/>
      <w:r w:rsidRPr="007172AF">
        <w:t>nefrostomi</w:t>
      </w:r>
      <w:proofErr w:type="spellEnd"/>
      <w:r w:rsidRPr="007172AF">
        <w:t>/</w:t>
      </w:r>
      <w:proofErr w:type="spellStart"/>
      <w:r w:rsidRPr="007172AF">
        <w:t>uretärkateter</w:t>
      </w:r>
      <w:proofErr w:type="spellEnd"/>
      <w:r w:rsidRPr="007172AF">
        <w:t>.</w:t>
      </w:r>
    </w:p>
    <w:p w14:paraId="75732651" w14:textId="77777777" w:rsidR="007172AF" w:rsidRPr="007172AF" w:rsidRDefault="007172AF" w:rsidP="001C4B2B">
      <w:pPr>
        <w:pStyle w:val="Normalmedindrag"/>
        <w:keepNext/>
        <w:keepLines/>
      </w:pPr>
      <w:r w:rsidRPr="007172AF">
        <w:t>Ingen profylax.</w:t>
      </w:r>
    </w:p>
    <w:p w14:paraId="5D91DCCC" w14:textId="77777777" w:rsidR="007172AF" w:rsidRPr="007172AF" w:rsidRDefault="007172AF" w:rsidP="00496B27">
      <w:pPr>
        <w:pStyle w:val="Punktlistaalfabetisk"/>
        <w:rPr>
          <w:lang w:eastAsia="en-US"/>
        </w:rPr>
      </w:pPr>
      <w:r w:rsidRPr="007172AF">
        <w:rPr>
          <w:lang w:eastAsia="en-US"/>
        </w:rPr>
        <w:t xml:space="preserve">ESVL och </w:t>
      </w:r>
      <w:proofErr w:type="spellStart"/>
      <w:r w:rsidRPr="007172AF">
        <w:rPr>
          <w:lang w:eastAsia="en-US"/>
        </w:rPr>
        <w:t>transuretral</w:t>
      </w:r>
      <w:proofErr w:type="spellEnd"/>
      <w:r w:rsidRPr="007172AF">
        <w:rPr>
          <w:lang w:eastAsia="en-US"/>
        </w:rPr>
        <w:t xml:space="preserve"> stenextraktion utan </w:t>
      </w:r>
      <w:proofErr w:type="spellStart"/>
      <w:r w:rsidRPr="007172AF">
        <w:rPr>
          <w:lang w:eastAsia="en-US"/>
        </w:rPr>
        <w:t>litotripsi</w:t>
      </w:r>
      <w:proofErr w:type="spellEnd"/>
      <w:r w:rsidRPr="007172AF">
        <w:rPr>
          <w:lang w:eastAsia="en-US"/>
        </w:rPr>
        <w:t>.</w:t>
      </w:r>
    </w:p>
    <w:p w14:paraId="3FD06330" w14:textId="77777777" w:rsidR="007172AF" w:rsidRPr="007172AF" w:rsidRDefault="007172AF" w:rsidP="00D6298E">
      <w:pPr>
        <w:pStyle w:val="Normalmedindrag"/>
      </w:pPr>
      <w:r w:rsidRPr="007172AF">
        <w:t>Ingen profylax förutom vid positiv odling. Antibiotika enligt ovan.</w:t>
      </w:r>
    </w:p>
    <w:p w14:paraId="387A038D" w14:textId="77777777" w:rsidR="007172AF" w:rsidRPr="007172AF" w:rsidRDefault="007172AF" w:rsidP="00496B27">
      <w:pPr>
        <w:pStyle w:val="Punktlistaalfabetisk"/>
        <w:rPr>
          <w:lang w:eastAsia="en-US"/>
        </w:rPr>
      </w:pPr>
      <w:r w:rsidRPr="007172AF">
        <w:rPr>
          <w:lang w:eastAsia="en-US"/>
        </w:rPr>
        <w:t xml:space="preserve">Öppen eller </w:t>
      </w:r>
      <w:proofErr w:type="spellStart"/>
      <w:r w:rsidRPr="007172AF">
        <w:rPr>
          <w:lang w:eastAsia="en-US"/>
        </w:rPr>
        <w:t>laparoskopisk</w:t>
      </w:r>
      <w:proofErr w:type="spellEnd"/>
      <w:r w:rsidRPr="007172AF">
        <w:rPr>
          <w:lang w:eastAsia="en-US"/>
        </w:rPr>
        <w:t xml:space="preserve"> operation utan öppna urinvägar</w:t>
      </w:r>
    </w:p>
    <w:p w14:paraId="3BE70D44" w14:textId="77777777" w:rsidR="007172AF" w:rsidRPr="007172AF" w:rsidRDefault="007172AF" w:rsidP="00D6298E">
      <w:pPr>
        <w:pStyle w:val="Normalmedindrag"/>
      </w:pPr>
      <w:r w:rsidRPr="007172AF">
        <w:t>Ingen profylax förutom vid positiv odling. Antibiotika enligt ovan.</w:t>
      </w:r>
    </w:p>
    <w:p w14:paraId="29F4C9C3" w14:textId="77777777" w:rsidR="007172AF" w:rsidRPr="007172AF" w:rsidRDefault="007172AF" w:rsidP="008009E8">
      <w:pPr>
        <w:pStyle w:val="MellanrubrikVGR"/>
        <w:rPr>
          <w:rFonts w:eastAsia="Calibri"/>
          <w:lang w:eastAsia="en-US"/>
        </w:rPr>
      </w:pPr>
      <w:bookmarkStart w:id="182" w:name="_Toc256000504"/>
      <w:bookmarkStart w:id="183" w:name="_Toc256000446"/>
      <w:bookmarkStart w:id="184" w:name="_Toc526768023"/>
      <w:bookmarkStart w:id="185" w:name="_Toc98172046"/>
      <w:bookmarkStart w:id="186" w:name="_Toc161304711"/>
      <w:r w:rsidRPr="007172AF">
        <w:rPr>
          <w:rFonts w:eastAsia="Calibri"/>
          <w:lang w:eastAsia="en-US"/>
        </w:rPr>
        <w:t>Ingrepp med viss risk för infektion</w:t>
      </w:r>
      <w:bookmarkEnd w:id="182"/>
      <w:bookmarkEnd w:id="183"/>
      <w:bookmarkEnd w:id="184"/>
      <w:bookmarkEnd w:id="185"/>
      <w:bookmarkEnd w:id="186"/>
    </w:p>
    <w:p w14:paraId="2EED126F" w14:textId="77777777" w:rsidR="007172AF" w:rsidRPr="007172AF" w:rsidRDefault="007172AF" w:rsidP="005A5B22">
      <w:pPr>
        <w:pStyle w:val="Punktlistaalfabetisk"/>
        <w:numPr>
          <w:ilvl w:val="0"/>
          <w:numId w:val="18"/>
        </w:numPr>
        <w:ind w:left="1349" w:hanging="357"/>
      </w:pPr>
      <w:r w:rsidRPr="007172AF">
        <w:t>Byte av KAD</w:t>
      </w:r>
    </w:p>
    <w:p w14:paraId="57E908EF" w14:textId="1E180E89" w:rsidR="007172AF" w:rsidRPr="007172AF" w:rsidRDefault="007172AF" w:rsidP="005A5B22">
      <w:pPr>
        <w:pStyle w:val="Normalmedindrag"/>
      </w:pPr>
      <w:r w:rsidRPr="007172AF">
        <w:t>Antibiotikaprofylax bör övervägas om tidigare byte orsakat febril UVI</w:t>
      </w:r>
      <w:r w:rsidR="00C55D90">
        <w:t>.</w:t>
      </w:r>
    </w:p>
    <w:p w14:paraId="574631D2" w14:textId="48201A62" w:rsidR="005F36BA" w:rsidRDefault="007172AF" w:rsidP="001C4B2B">
      <w:pPr>
        <w:pStyle w:val="Punktlista"/>
        <w:spacing w:after="40"/>
      </w:pPr>
      <w:proofErr w:type="spellStart"/>
      <w:r w:rsidRPr="007172AF">
        <w:t>Trimetoprim</w:t>
      </w:r>
      <w:proofErr w:type="spellEnd"/>
      <w:r w:rsidRPr="007172AF">
        <w:t>/</w:t>
      </w:r>
      <w:proofErr w:type="spellStart"/>
      <w:r w:rsidRPr="007172AF">
        <w:t>sulfametoxazol</w:t>
      </w:r>
      <w:proofErr w:type="spellEnd"/>
      <w:r w:rsidR="005511C9">
        <w:t>*</w:t>
      </w:r>
    </w:p>
    <w:p w14:paraId="2130C1ED" w14:textId="2F28FCB6" w:rsidR="007172AF" w:rsidRPr="007172AF" w:rsidRDefault="007172AF" w:rsidP="00C55D90">
      <w:pPr>
        <w:pStyle w:val="Normalmedindrag"/>
      </w:pPr>
      <w:r w:rsidRPr="007172AF">
        <w:t xml:space="preserve">160/800 mg x1 </w:t>
      </w:r>
      <w:proofErr w:type="spellStart"/>
      <w:r w:rsidRPr="007172AF">
        <w:t>po</w:t>
      </w:r>
      <w:proofErr w:type="spellEnd"/>
      <w:r w:rsidRPr="007172AF">
        <w:t xml:space="preserve"> i första hand.</w:t>
      </w:r>
      <w:r w:rsidR="00874125">
        <w:t xml:space="preserve"> </w:t>
      </w:r>
      <w:r w:rsidRPr="007172AF">
        <w:t>Ges minst 2 timmar före byte</w:t>
      </w:r>
      <w:r w:rsidR="00C35E28">
        <w:t>.</w:t>
      </w:r>
      <w:r w:rsidR="00C55D90">
        <w:t xml:space="preserve"> </w:t>
      </w:r>
      <w:r w:rsidRPr="007172AF">
        <w:t>Anpassning till odlingsfynd kan</w:t>
      </w:r>
      <w:r w:rsidR="00C35E28">
        <w:t xml:space="preserve"> </w:t>
      </w:r>
      <w:r w:rsidRPr="007172AF">
        <w:t>övervägas</w:t>
      </w:r>
      <w:r w:rsidR="00C35E28">
        <w:t>.</w:t>
      </w:r>
    </w:p>
    <w:p w14:paraId="668C5DA3" w14:textId="77777777" w:rsidR="007172AF" w:rsidRPr="007172AF" w:rsidRDefault="007172AF" w:rsidP="007D67DC">
      <w:pPr>
        <w:pStyle w:val="Punktlistaalfabetisk"/>
      </w:pPr>
      <w:r w:rsidRPr="007172AF">
        <w:t xml:space="preserve">Byte av </w:t>
      </w:r>
      <w:proofErr w:type="spellStart"/>
      <w:r w:rsidRPr="007172AF">
        <w:t>nefrostomi</w:t>
      </w:r>
      <w:proofErr w:type="spellEnd"/>
    </w:p>
    <w:p w14:paraId="0C688811" w14:textId="1F1EF66B" w:rsidR="007172AF" w:rsidRPr="007172AF" w:rsidRDefault="007172AF" w:rsidP="007E554D">
      <w:pPr>
        <w:pStyle w:val="Normalmedindrag"/>
      </w:pPr>
      <w:r w:rsidRPr="007172AF">
        <w:t xml:space="preserve">Antibiotikaprofylax ges vid byte men inte vid </w:t>
      </w:r>
      <w:proofErr w:type="spellStart"/>
      <w:r w:rsidRPr="007172AF">
        <w:t>nyinsättning</w:t>
      </w:r>
      <w:proofErr w:type="spellEnd"/>
      <w:r w:rsidR="007E554D">
        <w:t xml:space="preserve">. </w:t>
      </w:r>
      <w:r w:rsidRPr="007172AF">
        <w:t>(Evidens saknas dock)</w:t>
      </w:r>
    </w:p>
    <w:p w14:paraId="648DA1B7" w14:textId="12A0FF57" w:rsidR="00222C4C" w:rsidRDefault="007172AF" w:rsidP="001C4B2B">
      <w:pPr>
        <w:pStyle w:val="Punktlista"/>
        <w:spacing w:after="40"/>
      </w:pPr>
      <w:proofErr w:type="spellStart"/>
      <w:r w:rsidRPr="007172AF">
        <w:t>Trimetoprim</w:t>
      </w:r>
      <w:proofErr w:type="spellEnd"/>
      <w:r w:rsidRPr="007172AF">
        <w:t>/</w:t>
      </w:r>
      <w:proofErr w:type="spellStart"/>
      <w:r w:rsidRPr="007172AF">
        <w:t>sulfametoxazol</w:t>
      </w:r>
      <w:proofErr w:type="spellEnd"/>
    </w:p>
    <w:p w14:paraId="62A1D4C6" w14:textId="11FEB418" w:rsidR="007172AF" w:rsidRPr="007172AF" w:rsidRDefault="007172AF" w:rsidP="00B614EB">
      <w:pPr>
        <w:pStyle w:val="Normalmedindrag"/>
      </w:pPr>
      <w:r>
        <w:t xml:space="preserve">160/800 mg x1 </w:t>
      </w:r>
      <w:proofErr w:type="spellStart"/>
      <w:r>
        <w:t>po</w:t>
      </w:r>
      <w:proofErr w:type="spellEnd"/>
      <w:r>
        <w:t xml:space="preserve"> i första hand.</w:t>
      </w:r>
      <w:r w:rsidR="00B614EB">
        <w:t xml:space="preserve"> </w:t>
      </w:r>
      <w:r>
        <w:t>Ges minst 2 timmar före byte</w:t>
      </w:r>
      <w:r w:rsidR="00DB6600">
        <w:t xml:space="preserve">, </w:t>
      </w:r>
      <w:r w:rsidR="002A1B6E">
        <w:t>a</w:t>
      </w:r>
      <w:r w:rsidR="07D597CD">
        <w:t>n</w:t>
      </w:r>
      <w:r>
        <w:t>passning till odlingsfynd kan övervägas</w:t>
      </w:r>
    </w:p>
    <w:p w14:paraId="756C8D4A" w14:textId="77777777" w:rsidR="007172AF" w:rsidRPr="007172AF" w:rsidRDefault="007172AF" w:rsidP="00FD7756">
      <w:pPr>
        <w:pStyle w:val="MellanrubrikVGR"/>
      </w:pPr>
      <w:bookmarkStart w:id="187" w:name="_Toc256000505"/>
      <w:bookmarkStart w:id="188" w:name="_Toc256000447"/>
      <w:bookmarkStart w:id="189" w:name="_Toc454874426"/>
      <w:bookmarkStart w:id="190" w:name="_Toc454878509"/>
      <w:bookmarkStart w:id="191" w:name="_Toc454885246"/>
      <w:bookmarkStart w:id="192" w:name="_Toc256000010"/>
      <w:bookmarkStart w:id="193" w:name="_Toc256000063"/>
      <w:bookmarkStart w:id="194" w:name="_Toc256000116"/>
      <w:bookmarkStart w:id="195" w:name="_Toc256000169"/>
      <w:bookmarkStart w:id="196" w:name="_Toc485818595"/>
      <w:bookmarkStart w:id="197" w:name="_Toc256000218"/>
      <w:bookmarkStart w:id="198" w:name="_Toc487203682"/>
      <w:bookmarkStart w:id="199" w:name="_Toc256000275"/>
      <w:bookmarkStart w:id="200" w:name="_Toc256000332"/>
      <w:bookmarkStart w:id="201" w:name="_Toc256000389"/>
      <w:bookmarkStart w:id="202" w:name="_Toc526768024"/>
      <w:bookmarkStart w:id="203" w:name="_Toc98172047"/>
      <w:bookmarkStart w:id="204" w:name="_Toc161304712"/>
      <w:r w:rsidRPr="007172AF">
        <w:t>Ingrepp med hög risk för infektion</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14:paraId="60753629" w14:textId="77777777" w:rsidR="007172AF" w:rsidRPr="007172AF" w:rsidRDefault="007172AF" w:rsidP="0055642F">
      <w:r w:rsidRPr="007172AF">
        <w:rPr>
          <w:b/>
        </w:rPr>
        <w:t>OBS!</w:t>
      </w:r>
      <w:r w:rsidRPr="007172AF">
        <w:t xml:space="preserve"> Särskild rekommendation enligt ovan vid positiv odling.</w:t>
      </w:r>
    </w:p>
    <w:p w14:paraId="0BAB9A7D" w14:textId="77777777" w:rsidR="007172AF" w:rsidRPr="007172AF" w:rsidRDefault="007172AF" w:rsidP="009979E6">
      <w:pPr>
        <w:pStyle w:val="Punktlistaalfabetisk"/>
        <w:numPr>
          <w:ilvl w:val="0"/>
          <w:numId w:val="20"/>
        </w:numPr>
        <w:ind w:left="1349" w:hanging="357"/>
      </w:pPr>
      <w:r w:rsidRPr="007172AF">
        <w:t>Enhetligt profylaxschema för följande ingrepp</w:t>
      </w:r>
    </w:p>
    <w:p w14:paraId="51526DD9" w14:textId="77777777" w:rsidR="007172AF" w:rsidRPr="007172AF" w:rsidRDefault="007172AF" w:rsidP="009739FC">
      <w:pPr>
        <w:pStyle w:val="Punktlistaniv2"/>
      </w:pPr>
      <w:r w:rsidRPr="007172AF">
        <w:lastRenderedPageBreak/>
        <w:t>TURP</w:t>
      </w:r>
    </w:p>
    <w:p w14:paraId="624CFFC3" w14:textId="77777777" w:rsidR="007172AF" w:rsidRPr="007172AF" w:rsidRDefault="007172AF" w:rsidP="009739FC">
      <w:pPr>
        <w:pStyle w:val="Punktlistaniv2"/>
      </w:pPr>
      <w:r w:rsidRPr="007172AF">
        <w:t>TURB-komplicerat ingrepp (stor eller nekrotisk tumör)</w:t>
      </w:r>
    </w:p>
    <w:p w14:paraId="3EFCC530" w14:textId="77777777" w:rsidR="007172AF" w:rsidRPr="007172AF" w:rsidRDefault="007172AF" w:rsidP="009739FC">
      <w:pPr>
        <w:pStyle w:val="Punktlistaniv2"/>
      </w:pPr>
      <w:proofErr w:type="spellStart"/>
      <w:r w:rsidRPr="007172AF">
        <w:t>Transuretral</w:t>
      </w:r>
      <w:proofErr w:type="spellEnd"/>
      <w:r w:rsidRPr="007172AF">
        <w:t xml:space="preserve"> stenextraktion med </w:t>
      </w:r>
      <w:proofErr w:type="spellStart"/>
      <w:r w:rsidRPr="007172AF">
        <w:t>litotripsi</w:t>
      </w:r>
      <w:proofErr w:type="spellEnd"/>
    </w:p>
    <w:p w14:paraId="0225AB1E" w14:textId="77777777" w:rsidR="007172AF" w:rsidRPr="007172AF" w:rsidRDefault="007172AF" w:rsidP="009739FC">
      <w:pPr>
        <w:pStyle w:val="Punktlistaniv2"/>
      </w:pPr>
      <w:r w:rsidRPr="007172AF">
        <w:t xml:space="preserve">Öppen eller </w:t>
      </w:r>
      <w:proofErr w:type="spellStart"/>
      <w:r w:rsidRPr="007172AF">
        <w:t>laparoskopisk</w:t>
      </w:r>
      <w:proofErr w:type="spellEnd"/>
      <w:r w:rsidRPr="007172AF">
        <w:t xml:space="preserve"> operation med öppna urinvägar (t.ex. njurbäckenplastik, operation av urinblåsa och partiell </w:t>
      </w:r>
      <w:proofErr w:type="spellStart"/>
      <w:r w:rsidRPr="007172AF">
        <w:t>nefrectomi</w:t>
      </w:r>
      <w:proofErr w:type="spellEnd"/>
      <w:r w:rsidRPr="007172AF">
        <w:t>)</w:t>
      </w:r>
    </w:p>
    <w:p w14:paraId="7A2247DB" w14:textId="77777777" w:rsidR="007172AF" w:rsidRPr="007172AF" w:rsidRDefault="007172AF" w:rsidP="009739FC">
      <w:pPr>
        <w:pStyle w:val="Punktlistaniv2"/>
      </w:pPr>
      <w:r w:rsidRPr="007172AF">
        <w:t xml:space="preserve">Radikal </w:t>
      </w:r>
      <w:proofErr w:type="spellStart"/>
      <w:r w:rsidRPr="007172AF">
        <w:t>prostatektomi</w:t>
      </w:r>
      <w:proofErr w:type="spellEnd"/>
    </w:p>
    <w:p w14:paraId="102B91FA" w14:textId="77777777" w:rsidR="007172AF" w:rsidRPr="007172AF" w:rsidRDefault="007172AF" w:rsidP="009739FC">
      <w:pPr>
        <w:pStyle w:val="Punktlistaniv2"/>
      </w:pPr>
      <w:r w:rsidRPr="007172AF">
        <w:t xml:space="preserve">Byte av </w:t>
      </w:r>
      <w:proofErr w:type="spellStart"/>
      <w:r w:rsidRPr="007172AF">
        <w:t>nefrostomi</w:t>
      </w:r>
      <w:proofErr w:type="spellEnd"/>
      <w:r w:rsidRPr="007172AF">
        <w:t xml:space="preserve"> (evidens saknas dock för profylax)</w:t>
      </w:r>
    </w:p>
    <w:p w14:paraId="69C37099" w14:textId="457068FF" w:rsidR="00C25DBB" w:rsidRDefault="007172AF" w:rsidP="009739FC">
      <w:pPr>
        <w:pStyle w:val="Punktlista"/>
      </w:pPr>
      <w:proofErr w:type="spellStart"/>
      <w:r w:rsidRPr="007172AF">
        <w:t>Trimetoprim</w:t>
      </w:r>
      <w:proofErr w:type="spellEnd"/>
      <w:r w:rsidRPr="007172AF">
        <w:t>/</w:t>
      </w:r>
      <w:proofErr w:type="spellStart"/>
      <w:r w:rsidRPr="007172AF">
        <w:t>sulfametoxazol</w:t>
      </w:r>
      <w:proofErr w:type="spellEnd"/>
    </w:p>
    <w:p w14:paraId="7B228104" w14:textId="7B81CF85" w:rsidR="007172AF" w:rsidRPr="007172AF" w:rsidRDefault="007172AF" w:rsidP="00C25DBB">
      <w:pPr>
        <w:pStyle w:val="Normalmedindrag"/>
      </w:pPr>
      <w:r w:rsidRPr="007172AF">
        <w:t xml:space="preserve">160/800 mg x1 </w:t>
      </w:r>
      <w:proofErr w:type="spellStart"/>
      <w:r w:rsidRPr="007172AF">
        <w:t>po</w:t>
      </w:r>
      <w:proofErr w:type="spellEnd"/>
      <w:r w:rsidRPr="007172AF">
        <w:t xml:space="preserve"> i första hand.</w:t>
      </w:r>
      <w:r w:rsidR="00C25DBB">
        <w:t xml:space="preserve"> </w:t>
      </w:r>
      <w:r w:rsidRPr="007172AF">
        <w:t>Ges minst 2 timmar före op.</w:t>
      </w:r>
    </w:p>
    <w:p w14:paraId="75BC82A4" w14:textId="77777777" w:rsidR="007172AF" w:rsidRPr="00A40BDD" w:rsidRDefault="007172AF" w:rsidP="00E00AF9">
      <w:pPr>
        <w:keepNext/>
        <w:keepLines/>
        <w:spacing w:after="40"/>
        <w:rPr>
          <w:i/>
          <w:iCs/>
        </w:rPr>
      </w:pPr>
      <w:r w:rsidRPr="00A40BDD">
        <w:rPr>
          <w:i/>
          <w:iCs/>
        </w:rPr>
        <w:t>Vid allergi mot trimsulfa</w:t>
      </w:r>
    </w:p>
    <w:p w14:paraId="53673104" w14:textId="2D65B75A" w:rsidR="00A40BDD" w:rsidRDefault="007172AF" w:rsidP="00E00AF9">
      <w:pPr>
        <w:pStyle w:val="Punktlista"/>
        <w:keepNext/>
        <w:keepLines/>
        <w:spacing w:after="40"/>
      </w:pPr>
      <w:proofErr w:type="spellStart"/>
      <w:r w:rsidRPr="007172AF">
        <w:t>Ciprofloxacin</w:t>
      </w:r>
      <w:proofErr w:type="spellEnd"/>
    </w:p>
    <w:p w14:paraId="5BECC816" w14:textId="781B96BC" w:rsidR="007172AF" w:rsidRPr="007172AF" w:rsidRDefault="007172AF" w:rsidP="00E00AF9">
      <w:pPr>
        <w:pStyle w:val="Normalmedindrag"/>
        <w:keepNext/>
        <w:keepLines/>
      </w:pPr>
      <w:r w:rsidRPr="007172AF">
        <w:t xml:space="preserve">750 mg x 1 </w:t>
      </w:r>
      <w:proofErr w:type="spellStart"/>
      <w:r w:rsidRPr="007172AF">
        <w:t>po</w:t>
      </w:r>
      <w:proofErr w:type="spellEnd"/>
      <w:r w:rsidR="00A40BDD">
        <w:t>.</w:t>
      </w:r>
    </w:p>
    <w:p w14:paraId="0A023717" w14:textId="77777777" w:rsidR="007172AF" w:rsidRPr="007172AF" w:rsidRDefault="007172AF" w:rsidP="00E0352C">
      <w:pPr>
        <w:pStyle w:val="Punktlistaalfabetisk"/>
      </w:pPr>
      <w:r w:rsidRPr="007172AF">
        <w:t>Transrektal prostatabiopsi</w:t>
      </w:r>
    </w:p>
    <w:p w14:paraId="4F204790" w14:textId="219F4FC1" w:rsidR="00E0352C" w:rsidRDefault="007172AF" w:rsidP="00E00AF9">
      <w:pPr>
        <w:pStyle w:val="Punktlista"/>
        <w:spacing w:after="40"/>
      </w:pPr>
      <w:proofErr w:type="spellStart"/>
      <w:r w:rsidRPr="007172AF">
        <w:t>Ciprofloxacin</w:t>
      </w:r>
      <w:proofErr w:type="spellEnd"/>
    </w:p>
    <w:p w14:paraId="5C002723" w14:textId="1766E741" w:rsidR="007172AF" w:rsidRPr="007172AF" w:rsidRDefault="007172AF" w:rsidP="00E0352C">
      <w:pPr>
        <w:pStyle w:val="Normalmedindrag"/>
      </w:pPr>
      <w:r w:rsidRPr="007172AF">
        <w:t xml:space="preserve">750 mg x 1 </w:t>
      </w:r>
      <w:proofErr w:type="spellStart"/>
      <w:r w:rsidRPr="007172AF">
        <w:t>po</w:t>
      </w:r>
      <w:proofErr w:type="spellEnd"/>
      <w:r w:rsidRPr="007172AF">
        <w:t xml:space="preserve"> i första hand.</w:t>
      </w:r>
      <w:r w:rsidR="00E0352C">
        <w:t xml:space="preserve"> </w:t>
      </w:r>
      <w:r w:rsidRPr="007172AF">
        <w:t>Ges minst 2 timmar före op.</w:t>
      </w:r>
    </w:p>
    <w:p w14:paraId="0CEA51A5" w14:textId="77777777" w:rsidR="007172AF" w:rsidRPr="00E0352C" w:rsidRDefault="007172AF" w:rsidP="00E00AF9">
      <w:pPr>
        <w:spacing w:after="40"/>
        <w:rPr>
          <w:i/>
          <w:iCs/>
        </w:rPr>
      </w:pPr>
      <w:r w:rsidRPr="00E0352C">
        <w:rPr>
          <w:i/>
          <w:iCs/>
        </w:rPr>
        <w:t xml:space="preserve">Vid allergi mot </w:t>
      </w:r>
      <w:proofErr w:type="spellStart"/>
      <w:r w:rsidRPr="00E0352C">
        <w:rPr>
          <w:i/>
          <w:iCs/>
        </w:rPr>
        <w:t>ciprofloxacin</w:t>
      </w:r>
      <w:proofErr w:type="spellEnd"/>
    </w:p>
    <w:p w14:paraId="7EE55862" w14:textId="77777777" w:rsidR="002C3AEE" w:rsidRDefault="007172AF" w:rsidP="00E0352C">
      <w:pPr>
        <w:pStyle w:val="Punktlista"/>
        <w:rPr>
          <w:lang w:val="en-US"/>
        </w:rPr>
      </w:pPr>
      <w:proofErr w:type="spellStart"/>
      <w:r w:rsidRPr="007172AF">
        <w:rPr>
          <w:lang w:val="en-US"/>
        </w:rPr>
        <w:t>Trimetoprim</w:t>
      </w:r>
      <w:proofErr w:type="spellEnd"/>
      <w:r w:rsidRPr="007172AF">
        <w:rPr>
          <w:lang w:val="en-US"/>
        </w:rPr>
        <w:t>/</w:t>
      </w:r>
      <w:proofErr w:type="spellStart"/>
      <w:r w:rsidRPr="007172AF">
        <w:rPr>
          <w:lang w:val="en-US"/>
        </w:rPr>
        <w:t>sulfametoxazol</w:t>
      </w:r>
      <w:proofErr w:type="spellEnd"/>
    </w:p>
    <w:p w14:paraId="164B30D0" w14:textId="77C36E4F" w:rsidR="007172AF" w:rsidRPr="007172AF" w:rsidRDefault="007172AF" w:rsidP="00E00AF9">
      <w:pPr>
        <w:pStyle w:val="Normalmedindrag"/>
        <w:rPr>
          <w:lang w:val="en-US"/>
        </w:rPr>
      </w:pPr>
      <w:r w:rsidRPr="007172AF">
        <w:rPr>
          <w:lang w:val="en-US"/>
        </w:rPr>
        <w:t>160/800 mg x1 po.</w:t>
      </w:r>
    </w:p>
    <w:p w14:paraId="5D9C637E" w14:textId="77777777" w:rsidR="007172AF" w:rsidRPr="007172AF" w:rsidRDefault="007172AF" w:rsidP="00BD05EC">
      <w:pPr>
        <w:pStyle w:val="Punktlistaalfabetisk"/>
        <w:keepNext/>
      </w:pPr>
      <w:r w:rsidRPr="007172AF">
        <w:t>Operation med tarmsubstitut</w:t>
      </w:r>
    </w:p>
    <w:p w14:paraId="53BF8D0A" w14:textId="0597EBFB" w:rsidR="00284760" w:rsidRDefault="007172AF" w:rsidP="00BD05EC">
      <w:pPr>
        <w:pStyle w:val="Punktlista"/>
        <w:keepNext/>
        <w:spacing w:after="40"/>
      </w:pPr>
      <w:proofErr w:type="spellStart"/>
      <w:r w:rsidRPr="007172AF">
        <w:t>Trimetoprim</w:t>
      </w:r>
      <w:proofErr w:type="spellEnd"/>
      <w:r w:rsidRPr="007172AF">
        <w:t>/</w:t>
      </w:r>
      <w:proofErr w:type="spellStart"/>
      <w:r w:rsidRPr="007172AF">
        <w:t>sulfametoxazol</w:t>
      </w:r>
      <w:proofErr w:type="spellEnd"/>
    </w:p>
    <w:p w14:paraId="53A1C0FF" w14:textId="6D4A3AD2" w:rsidR="007172AF" w:rsidRDefault="007172AF" w:rsidP="00BD05EC">
      <w:pPr>
        <w:pStyle w:val="Normalmedindrag"/>
        <w:keepNext/>
      </w:pPr>
      <w:r w:rsidRPr="007172AF">
        <w:t>160/800 mg x1</w:t>
      </w:r>
    </w:p>
    <w:p w14:paraId="7F75E9DF" w14:textId="7893B602" w:rsidR="007172AF" w:rsidRDefault="0064267D" w:rsidP="0064267D">
      <w:pPr>
        <w:pStyle w:val="Normalmedindrag"/>
      </w:pPr>
      <w:r>
        <w:t>s</w:t>
      </w:r>
      <w:r w:rsidR="007172AF" w:rsidRPr="007172AF">
        <w:t>amt</w:t>
      </w:r>
    </w:p>
    <w:p w14:paraId="5DE4CB74" w14:textId="3044BB93" w:rsidR="0064267D" w:rsidRDefault="007172AF" w:rsidP="00E00AF9">
      <w:pPr>
        <w:pStyle w:val="Punktlista"/>
        <w:spacing w:after="40"/>
      </w:pPr>
      <w:proofErr w:type="spellStart"/>
      <w:r w:rsidRPr="007172AF">
        <w:t>Metronidazol</w:t>
      </w:r>
      <w:proofErr w:type="spellEnd"/>
    </w:p>
    <w:p w14:paraId="088A832D" w14:textId="77777777" w:rsidR="005D2B71" w:rsidRDefault="007172AF" w:rsidP="00747477">
      <w:pPr>
        <w:pStyle w:val="Normalmedindrag"/>
      </w:pPr>
      <w:r w:rsidRPr="007172AF">
        <w:t xml:space="preserve">0,4 g 3 x 1 </w:t>
      </w:r>
      <w:proofErr w:type="spellStart"/>
      <w:r w:rsidRPr="007172AF">
        <w:t>po</w:t>
      </w:r>
      <w:proofErr w:type="spellEnd"/>
      <w:r w:rsidR="00747477">
        <w:t xml:space="preserve">. </w:t>
      </w:r>
    </w:p>
    <w:p w14:paraId="699A1E26" w14:textId="432BF609" w:rsidR="007172AF" w:rsidRPr="007172AF" w:rsidRDefault="007172AF" w:rsidP="00747477">
      <w:pPr>
        <w:pStyle w:val="Normalmedindrag"/>
      </w:pPr>
      <w:r w:rsidRPr="007172AF">
        <w:t>Båda ges operationsdagens morgon</w:t>
      </w:r>
      <w:r w:rsidR="00747477">
        <w:t xml:space="preserve"> </w:t>
      </w:r>
      <w:r w:rsidRPr="007172AF">
        <w:t>eller minst 2</w:t>
      </w:r>
      <w:r w:rsidR="00747477">
        <w:t> </w:t>
      </w:r>
      <w:r w:rsidRPr="007172AF">
        <w:t>timmar före op.</w:t>
      </w:r>
    </w:p>
    <w:p w14:paraId="588387AC" w14:textId="77777777" w:rsidR="007172AF" w:rsidRPr="007172AF" w:rsidRDefault="007172AF" w:rsidP="00747477">
      <w:pPr>
        <w:pStyle w:val="Rubrik3"/>
      </w:pPr>
      <w:bookmarkStart w:id="205" w:name="_Toc256000506"/>
      <w:bookmarkStart w:id="206" w:name="_Toc256000448"/>
      <w:bookmarkStart w:id="207" w:name="_Toc454874427"/>
      <w:bookmarkStart w:id="208" w:name="_Toc454878510"/>
      <w:bookmarkStart w:id="209" w:name="_Toc454885247"/>
      <w:bookmarkStart w:id="210" w:name="_Toc256000011"/>
      <w:bookmarkStart w:id="211" w:name="_Toc256000064"/>
      <w:bookmarkStart w:id="212" w:name="_Toc256000117"/>
      <w:bookmarkStart w:id="213" w:name="_Toc256000170"/>
      <w:bookmarkStart w:id="214" w:name="_Toc485818596"/>
      <w:bookmarkStart w:id="215" w:name="_Toc256000219"/>
      <w:bookmarkStart w:id="216" w:name="_Toc487203683"/>
      <w:bookmarkStart w:id="217" w:name="_Toc256000276"/>
      <w:bookmarkStart w:id="218" w:name="_Toc256000333"/>
      <w:bookmarkStart w:id="219" w:name="_Toc256000390"/>
      <w:bookmarkStart w:id="220" w:name="_Toc526768025"/>
      <w:bookmarkStart w:id="221" w:name="_Toc98172048"/>
      <w:bookmarkStart w:id="222" w:name="_Toc161304713"/>
      <w:r w:rsidRPr="007172AF">
        <w:t>Bukkirurgi</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14:paraId="48F8B297" w14:textId="77777777" w:rsidR="007172AF" w:rsidRPr="007172AF" w:rsidRDefault="007172AF" w:rsidP="00E00AF9">
      <w:pPr>
        <w:pStyle w:val="MellanrubrikVGR"/>
        <w:spacing w:before="120"/>
      </w:pPr>
      <w:bookmarkStart w:id="223" w:name="_Toc256000507"/>
      <w:bookmarkStart w:id="224" w:name="_Toc256000449"/>
      <w:bookmarkStart w:id="225" w:name="_Toc454874428"/>
      <w:bookmarkStart w:id="226" w:name="_Toc454878511"/>
      <w:bookmarkStart w:id="227" w:name="_Toc454885248"/>
      <w:bookmarkStart w:id="228" w:name="_Toc256000012"/>
      <w:bookmarkStart w:id="229" w:name="_Toc256000065"/>
      <w:bookmarkStart w:id="230" w:name="_Toc256000118"/>
      <w:bookmarkStart w:id="231" w:name="_Toc256000171"/>
      <w:bookmarkStart w:id="232" w:name="_Toc485818597"/>
      <w:bookmarkStart w:id="233" w:name="_Toc256000220"/>
      <w:bookmarkStart w:id="234" w:name="_Toc487203684"/>
      <w:bookmarkStart w:id="235" w:name="_Toc256000277"/>
      <w:bookmarkStart w:id="236" w:name="_Toc256000334"/>
      <w:bookmarkStart w:id="237" w:name="_Toc256000391"/>
      <w:bookmarkStart w:id="238" w:name="_Toc526768026"/>
      <w:bookmarkStart w:id="239" w:name="_Toc98172049"/>
      <w:bookmarkStart w:id="240" w:name="_Toc161304714"/>
      <w:r w:rsidRPr="007172AF">
        <w:t xml:space="preserve">Övre </w:t>
      </w:r>
      <w:proofErr w:type="spellStart"/>
      <w:r w:rsidRPr="007172AF">
        <w:t>gastrointestinal</w:t>
      </w:r>
      <w:proofErr w:type="spellEnd"/>
      <w:r w:rsidRPr="007172AF">
        <w:t xml:space="preserve"> kirurgi (esofagus, ventrikel, duodenum)</w:t>
      </w:r>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3A9A30C0" w14:textId="57DCC381" w:rsidR="00CB74AC" w:rsidRDefault="007172AF" w:rsidP="00E00AF9">
      <w:pPr>
        <w:pStyle w:val="Punktlista"/>
        <w:spacing w:after="40"/>
      </w:pPr>
      <w:proofErr w:type="spellStart"/>
      <w:r w:rsidRPr="007172AF">
        <w:t>Trimetoprim</w:t>
      </w:r>
      <w:proofErr w:type="spellEnd"/>
      <w:r w:rsidRPr="007172AF">
        <w:t>/</w:t>
      </w:r>
      <w:proofErr w:type="spellStart"/>
      <w:r w:rsidRPr="007172AF">
        <w:t>sulfametoxazol</w:t>
      </w:r>
      <w:proofErr w:type="spellEnd"/>
    </w:p>
    <w:p w14:paraId="07E83449" w14:textId="4E4B521E" w:rsidR="007172AF" w:rsidRPr="007172AF" w:rsidRDefault="007172AF" w:rsidP="00CB74AC">
      <w:pPr>
        <w:pStyle w:val="Normalmedindrag"/>
      </w:pPr>
      <w:r w:rsidRPr="007172AF">
        <w:t>10 ml x 1 iv</w:t>
      </w:r>
    </w:p>
    <w:p w14:paraId="722A776F" w14:textId="77777777" w:rsidR="007172AF" w:rsidRPr="00CB74AC" w:rsidRDefault="007172AF" w:rsidP="00E00AF9">
      <w:pPr>
        <w:spacing w:after="40"/>
        <w:rPr>
          <w:i/>
          <w:iCs/>
        </w:rPr>
      </w:pPr>
      <w:r w:rsidRPr="00CB74AC">
        <w:rPr>
          <w:i/>
          <w:iCs/>
        </w:rPr>
        <w:t>Vid allergi mot trimsulfa</w:t>
      </w:r>
    </w:p>
    <w:p w14:paraId="43543E96" w14:textId="77777777" w:rsidR="005511C9" w:rsidRDefault="007172AF" w:rsidP="005511C9">
      <w:pPr>
        <w:pStyle w:val="Punktlista"/>
        <w:spacing w:after="40"/>
      </w:pPr>
      <w:proofErr w:type="spellStart"/>
      <w:r w:rsidRPr="007172AF">
        <w:t>Cefuroxim</w:t>
      </w:r>
      <w:proofErr w:type="spellEnd"/>
    </w:p>
    <w:p w14:paraId="6234CFE3" w14:textId="3894DC92" w:rsidR="007172AF" w:rsidRPr="007172AF" w:rsidRDefault="007172AF" w:rsidP="005511C9">
      <w:pPr>
        <w:pStyle w:val="Normalmedindrag"/>
      </w:pPr>
      <w:r w:rsidRPr="007172AF">
        <w:t xml:space="preserve">1,5 g x1 iv </w:t>
      </w:r>
    </w:p>
    <w:p w14:paraId="1F182D54" w14:textId="77777777" w:rsidR="007172AF" w:rsidRPr="00CB74AC" w:rsidRDefault="007172AF" w:rsidP="00E00AF9">
      <w:pPr>
        <w:spacing w:after="40"/>
        <w:rPr>
          <w:i/>
          <w:iCs/>
        </w:rPr>
      </w:pPr>
      <w:r w:rsidRPr="00CB74AC">
        <w:rPr>
          <w:i/>
          <w:iCs/>
        </w:rPr>
        <w:t>Tillägg vid sjukdom i duodenum</w:t>
      </w:r>
    </w:p>
    <w:p w14:paraId="26CC83E4" w14:textId="31718224" w:rsidR="00CB74AC" w:rsidRDefault="007172AF" w:rsidP="00E00AF9">
      <w:pPr>
        <w:pStyle w:val="Punktlista"/>
        <w:spacing w:after="40"/>
      </w:pPr>
      <w:proofErr w:type="spellStart"/>
      <w:r w:rsidRPr="007172AF">
        <w:t>Metronidazol</w:t>
      </w:r>
      <w:proofErr w:type="spellEnd"/>
    </w:p>
    <w:p w14:paraId="7D8FBEA3" w14:textId="5C83FB44" w:rsidR="007172AF" w:rsidRPr="007172AF" w:rsidRDefault="007172AF" w:rsidP="00CB74AC">
      <w:pPr>
        <w:pStyle w:val="Normalmedindrag"/>
      </w:pPr>
      <w:r w:rsidRPr="007172AF">
        <w:t>1 g x 1 iv</w:t>
      </w:r>
      <w:r w:rsidR="00CB74AC">
        <w:t xml:space="preserve">. </w:t>
      </w:r>
      <w:r w:rsidRPr="007172AF">
        <w:t>Båda ges 30-60 minuter före op.</w:t>
      </w:r>
    </w:p>
    <w:p w14:paraId="0E916C3A" w14:textId="77777777" w:rsidR="007172AF" w:rsidRPr="007172AF" w:rsidRDefault="007172AF" w:rsidP="00C40CA0">
      <w:pPr>
        <w:pStyle w:val="MellanrubrikVGR"/>
      </w:pPr>
      <w:bookmarkStart w:id="241" w:name="_Toc256000508"/>
      <w:bookmarkStart w:id="242" w:name="_Toc256000450"/>
      <w:bookmarkStart w:id="243" w:name="_Toc454874429"/>
      <w:bookmarkStart w:id="244" w:name="_Toc454878512"/>
      <w:bookmarkStart w:id="245" w:name="_Toc454885249"/>
      <w:bookmarkStart w:id="246" w:name="_Toc256000013"/>
      <w:bookmarkStart w:id="247" w:name="_Toc256000066"/>
      <w:bookmarkStart w:id="248" w:name="_Toc256000119"/>
      <w:bookmarkStart w:id="249" w:name="_Toc256000172"/>
      <w:bookmarkStart w:id="250" w:name="_Toc485818598"/>
      <w:bookmarkStart w:id="251" w:name="_Toc256000221"/>
      <w:bookmarkStart w:id="252" w:name="_Toc487203685"/>
      <w:bookmarkStart w:id="253" w:name="_Toc256000278"/>
      <w:bookmarkStart w:id="254" w:name="_Toc256000335"/>
      <w:bookmarkStart w:id="255" w:name="_Toc256000392"/>
      <w:bookmarkStart w:id="256" w:name="_Toc526768027"/>
      <w:bookmarkStart w:id="257" w:name="_Toc98172050"/>
      <w:bookmarkStart w:id="258" w:name="_Toc161304715"/>
      <w:r w:rsidRPr="007172AF">
        <w:lastRenderedPageBreak/>
        <w:t xml:space="preserve">Akut öppen eller </w:t>
      </w:r>
      <w:proofErr w:type="spellStart"/>
      <w:r w:rsidRPr="007172AF">
        <w:t>laparoskopisk</w:t>
      </w:r>
      <w:proofErr w:type="spellEnd"/>
      <w:r w:rsidRPr="007172AF">
        <w:t xml:space="preserve"> gallvägskirurgi</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14:paraId="20EB169C" w14:textId="76D2643B" w:rsidR="00CB74AC" w:rsidRPr="00CB74AC" w:rsidRDefault="007172AF" w:rsidP="00E00AF9">
      <w:pPr>
        <w:pStyle w:val="Punktlista"/>
        <w:spacing w:after="40"/>
        <w:rPr>
          <w:u w:val="single"/>
        </w:rPr>
      </w:pPr>
      <w:proofErr w:type="spellStart"/>
      <w:r w:rsidRPr="007172AF">
        <w:t>Trimetoprim</w:t>
      </w:r>
      <w:proofErr w:type="spellEnd"/>
      <w:r w:rsidRPr="007172AF">
        <w:t>/</w:t>
      </w:r>
      <w:proofErr w:type="spellStart"/>
      <w:r w:rsidRPr="007172AF">
        <w:t>sulfametoxazol</w:t>
      </w:r>
      <w:proofErr w:type="spellEnd"/>
    </w:p>
    <w:p w14:paraId="7BF1AE08" w14:textId="028E1C94" w:rsidR="007172AF" w:rsidRPr="007172AF" w:rsidRDefault="007172AF" w:rsidP="00CB74AC">
      <w:pPr>
        <w:pStyle w:val="Normalmedindrag"/>
        <w:rPr>
          <w:u w:val="single"/>
        </w:rPr>
      </w:pPr>
      <w:r w:rsidRPr="007172AF">
        <w:t>10 ml x 1 iv</w:t>
      </w:r>
    </w:p>
    <w:p w14:paraId="01AE5542" w14:textId="77777777" w:rsidR="007172AF" w:rsidRPr="007172AF" w:rsidRDefault="007172AF" w:rsidP="00CB74AC">
      <w:pPr>
        <w:pStyle w:val="Normalmedindrag"/>
        <w:rPr>
          <w:u w:val="single"/>
        </w:rPr>
      </w:pPr>
      <w:r w:rsidRPr="007172AF">
        <w:t>samt</w:t>
      </w:r>
    </w:p>
    <w:p w14:paraId="508245C9" w14:textId="69A70DAF" w:rsidR="00CB74AC" w:rsidRDefault="007172AF" w:rsidP="00E00AF9">
      <w:pPr>
        <w:pStyle w:val="Punktlista"/>
        <w:spacing w:after="40"/>
      </w:pPr>
      <w:proofErr w:type="spellStart"/>
      <w:r w:rsidRPr="007172AF">
        <w:t>Metronidazol</w:t>
      </w:r>
      <w:proofErr w:type="spellEnd"/>
    </w:p>
    <w:p w14:paraId="18096B45" w14:textId="7661025A" w:rsidR="007172AF" w:rsidRPr="007172AF" w:rsidRDefault="007172AF" w:rsidP="00AB1661">
      <w:pPr>
        <w:pStyle w:val="Normalmedindrag"/>
      </w:pPr>
      <w:r w:rsidRPr="007172AF">
        <w:t>1 g x 1 iv</w:t>
      </w:r>
      <w:r w:rsidR="00CB74AC">
        <w:t xml:space="preserve">. </w:t>
      </w:r>
      <w:r w:rsidRPr="007172AF">
        <w:t>Båda ges 30-60 min före operation.</w:t>
      </w:r>
    </w:p>
    <w:p w14:paraId="3C64E294" w14:textId="77777777" w:rsidR="007172AF" w:rsidRPr="00CB74AC" w:rsidRDefault="007172AF" w:rsidP="00E00AF9">
      <w:pPr>
        <w:keepNext/>
        <w:keepLines/>
        <w:spacing w:after="40"/>
        <w:rPr>
          <w:i/>
          <w:iCs/>
        </w:rPr>
      </w:pPr>
      <w:r w:rsidRPr="00CB74AC">
        <w:rPr>
          <w:i/>
          <w:iCs/>
        </w:rPr>
        <w:t>Vid allergi mot trimsulfa</w:t>
      </w:r>
    </w:p>
    <w:p w14:paraId="29591406" w14:textId="77777777" w:rsidR="00AB1661" w:rsidRPr="00AB1661" w:rsidRDefault="007172AF" w:rsidP="00E00AF9">
      <w:pPr>
        <w:pStyle w:val="Punktlista"/>
        <w:keepNext/>
        <w:keepLines/>
        <w:spacing w:after="40"/>
        <w:rPr>
          <w:szCs w:val="20"/>
        </w:rPr>
      </w:pPr>
      <w:proofErr w:type="spellStart"/>
      <w:r w:rsidRPr="007172AF">
        <w:t>Cefuroxim</w:t>
      </w:r>
      <w:proofErr w:type="spellEnd"/>
      <w:r w:rsidRPr="007172AF">
        <w:t xml:space="preserve"> </w:t>
      </w:r>
      <w:r w:rsidRPr="007172AF">
        <w:tab/>
      </w:r>
    </w:p>
    <w:p w14:paraId="05550E34" w14:textId="22BC3564" w:rsidR="007172AF" w:rsidRPr="007172AF" w:rsidRDefault="007172AF" w:rsidP="00E00AF9">
      <w:pPr>
        <w:pStyle w:val="Normalmedindrag"/>
        <w:keepNext/>
        <w:keepLines/>
        <w:spacing w:after="40"/>
      </w:pPr>
      <w:r w:rsidRPr="007172AF">
        <w:t>1,5 g x 1 iv</w:t>
      </w:r>
    </w:p>
    <w:p w14:paraId="2B0E8A7A" w14:textId="42E5676B" w:rsidR="007172AF" w:rsidRPr="007172AF" w:rsidRDefault="007172AF" w:rsidP="00AB1661">
      <w:pPr>
        <w:pStyle w:val="Normalmedindrag"/>
      </w:pPr>
      <w:r w:rsidRPr="007172AF">
        <w:t>samt</w:t>
      </w:r>
    </w:p>
    <w:p w14:paraId="50F01EEC" w14:textId="784188F8" w:rsidR="00AB1661" w:rsidRDefault="007172AF" w:rsidP="00E00AF9">
      <w:pPr>
        <w:pStyle w:val="Punktlista"/>
        <w:spacing w:after="40"/>
      </w:pPr>
      <w:proofErr w:type="spellStart"/>
      <w:r w:rsidRPr="007172AF">
        <w:t>Metronidazol</w:t>
      </w:r>
      <w:proofErr w:type="spellEnd"/>
    </w:p>
    <w:p w14:paraId="67E33CE4" w14:textId="144167C9" w:rsidR="007172AF" w:rsidRPr="007172AF" w:rsidRDefault="007172AF" w:rsidP="00AB1661">
      <w:pPr>
        <w:pStyle w:val="Normalmedindrag"/>
      </w:pPr>
      <w:r w:rsidRPr="007172AF">
        <w:t>1 g x 1 iv</w:t>
      </w:r>
      <w:r w:rsidR="00AB1661">
        <w:t>. B</w:t>
      </w:r>
      <w:r w:rsidRPr="007172AF">
        <w:t>åda ges 30-60 min före operation.</w:t>
      </w:r>
    </w:p>
    <w:p w14:paraId="13A3D71D" w14:textId="77777777" w:rsidR="007172AF" w:rsidRPr="007172AF" w:rsidRDefault="007172AF" w:rsidP="00AB1661">
      <w:pPr>
        <w:pStyle w:val="MellanrubrikVGR"/>
      </w:pPr>
      <w:bookmarkStart w:id="259" w:name="_Toc256000509"/>
      <w:bookmarkStart w:id="260" w:name="_Toc256000451"/>
      <w:bookmarkStart w:id="261" w:name="_Toc454874430"/>
      <w:bookmarkStart w:id="262" w:name="_Toc454878513"/>
      <w:bookmarkStart w:id="263" w:name="_Toc454885250"/>
      <w:bookmarkStart w:id="264" w:name="_Toc256000014"/>
      <w:bookmarkStart w:id="265" w:name="_Toc256000067"/>
      <w:bookmarkStart w:id="266" w:name="_Toc256000120"/>
      <w:bookmarkStart w:id="267" w:name="_Toc256000173"/>
      <w:bookmarkStart w:id="268" w:name="_Toc485818599"/>
      <w:bookmarkStart w:id="269" w:name="_Toc256000222"/>
      <w:bookmarkStart w:id="270" w:name="_Toc487203686"/>
      <w:bookmarkStart w:id="271" w:name="_Toc256000279"/>
      <w:bookmarkStart w:id="272" w:name="_Toc256000336"/>
      <w:bookmarkStart w:id="273" w:name="_Toc256000393"/>
      <w:bookmarkStart w:id="274" w:name="_Toc526768028"/>
      <w:bookmarkStart w:id="275" w:name="_Toc98172051"/>
      <w:bookmarkStart w:id="276" w:name="_Toc161304716"/>
      <w:proofErr w:type="spellStart"/>
      <w:r w:rsidRPr="007172AF">
        <w:t>Elektiv</w:t>
      </w:r>
      <w:proofErr w:type="spellEnd"/>
      <w:r w:rsidRPr="007172AF">
        <w:t xml:space="preserve"> gallvägskirurgi med riskfaktor</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0F8036AD" w14:textId="77777777" w:rsidR="007172AF" w:rsidRPr="007172AF" w:rsidRDefault="007172AF" w:rsidP="00735EF2">
      <w:proofErr w:type="spellStart"/>
      <w:r w:rsidRPr="007172AF">
        <w:t>Ikterus</w:t>
      </w:r>
      <w:proofErr w:type="spellEnd"/>
      <w:r w:rsidRPr="007172AF">
        <w:t xml:space="preserve">, tidigare </w:t>
      </w:r>
      <w:proofErr w:type="spellStart"/>
      <w:r w:rsidRPr="007172AF">
        <w:t>kolecystit</w:t>
      </w:r>
      <w:proofErr w:type="spellEnd"/>
      <w:r w:rsidRPr="007172AF">
        <w:t xml:space="preserve"> inom 1 månad, </w:t>
      </w:r>
      <w:proofErr w:type="spellStart"/>
      <w:r w:rsidRPr="007172AF">
        <w:t>koledokussten</w:t>
      </w:r>
      <w:proofErr w:type="spellEnd"/>
      <w:r w:rsidRPr="007172AF">
        <w:t>.</w:t>
      </w:r>
      <w:r w:rsidRPr="007172AF">
        <w:br/>
        <w:t>Ålder &gt;60 år, diabetes eller operation med buköppning.</w:t>
      </w:r>
    </w:p>
    <w:p w14:paraId="659B0C2B" w14:textId="33DC3A2F" w:rsidR="00735EF2" w:rsidRDefault="007172AF" w:rsidP="00BD05EC">
      <w:pPr>
        <w:pStyle w:val="Punktlista"/>
        <w:keepNext/>
        <w:spacing w:after="40"/>
      </w:pPr>
      <w:proofErr w:type="spellStart"/>
      <w:r w:rsidRPr="007172AF">
        <w:t>Trimetoprim</w:t>
      </w:r>
      <w:proofErr w:type="spellEnd"/>
      <w:r w:rsidRPr="007172AF">
        <w:t>/</w:t>
      </w:r>
      <w:proofErr w:type="spellStart"/>
      <w:r w:rsidRPr="007172AF">
        <w:t>sulfametoxazol</w:t>
      </w:r>
      <w:proofErr w:type="spellEnd"/>
    </w:p>
    <w:p w14:paraId="44BE34BC" w14:textId="6BC4526D" w:rsidR="007172AF" w:rsidRPr="007172AF" w:rsidRDefault="007172AF" w:rsidP="00BD05EC">
      <w:pPr>
        <w:pStyle w:val="Normalmedindrag"/>
        <w:keepNext/>
      </w:pPr>
      <w:r w:rsidRPr="007172AF">
        <w:t xml:space="preserve">160/800 mg 1 x 1 </w:t>
      </w:r>
      <w:proofErr w:type="spellStart"/>
      <w:r w:rsidRPr="007172AF">
        <w:t>po</w:t>
      </w:r>
      <w:proofErr w:type="spellEnd"/>
    </w:p>
    <w:p w14:paraId="4FF9D861" w14:textId="77777777" w:rsidR="007172AF" w:rsidRPr="007172AF" w:rsidRDefault="007172AF" w:rsidP="00BD05EC">
      <w:pPr>
        <w:pStyle w:val="Normalmedindrag"/>
        <w:keepNext/>
      </w:pPr>
      <w:r w:rsidRPr="007172AF">
        <w:t>samt</w:t>
      </w:r>
    </w:p>
    <w:p w14:paraId="02005E5A" w14:textId="79426915" w:rsidR="00735EF2" w:rsidRDefault="007172AF" w:rsidP="00E00AF9">
      <w:pPr>
        <w:pStyle w:val="Punktlista"/>
        <w:spacing w:after="40"/>
      </w:pPr>
      <w:proofErr w:type="spellStart"/>
      <w:r w:rsidRPr="007172AF">
        <w:t>Metronidazol</w:t>
      </w:r>
      <w:proofErr w:type="spellEnd"/>
    </w:p>
    <w:p w14:paraId="43DA47E1" w14:textId="77777777" w:rsidR="00856681" w:rsidRDefault="007172AF" w:rsidP="00735EF2">
      <w:pPr>
        <w:pStyle w:val="Normalmedindrag"/>
      </w:pPr>
      <w:r w:rsidRPr="007172AF">
        <w:t xml:space="preserve">0,4 g 3 x 1 </w:t>
      </w:r>
      <w:proofErr w:type="spellStart"/>
      <w:r w:rsidRPr="007172AF">
        <w:t>po</w:t>
      </w:r>
      <w:proofErr w:type="spellEnd"/>
      <w:r w:rsidR="00735EF2">
        <w:t xml:space="preserve">. </w:t>
      </w:r>
    </w:p>
    <w:p w14:paraId="3EEED10A" w14:textId="65C4A427" w:rsidR="007172AF" w:rsidRPr="007172AF" w:rsidRDefault="007172AF" w:rsidP="00735EF2">
      <w:pPr>
        <w:pStyle w:val="Normalmedindrag"/>
      </w:pPr>
      <w:r w:rsidRPr="007172AF">
        <w:t>Båda ges operationsdagens morgon eller minst 2 timmar före op.</w:t>
      </w:r>
    </w:p>
    <w:p w14:paraId="6AD63144" w14:textId="77777777" w:rsidR="007172AF" w:rsidRPr="00B51EE3" w:rsidRDefault="007172AF" w:rsidP="00E00AF9">
      <w:pPr>
        <w:keepNext/>
        <w:spacing w:after="40"/>
        <w:rPr>
          <w:i/>
          <w:iCs/>
        </w:rPr>
      </w:pPr>
      <w:r w:rsidRPr="00B51EE3">
        <w:rPr>
          <w:i/>
          <w:iCs/>
        </w:rPr>
        <w:t>Vid allergi mot trimsulfa</w:t>
      </w:r>
    </w:p>
    <w:p w14:paraId="2B297FF3" w14:textId="690680FD" w:rsidR="00B51EE3" w:rsidRDefault="007172AF" w:rsidP="00E00AF9">
      <w:pPr>
        <w:pStyle w:val="Punktlista"/>
        <w:spacing w:after="40"/>
      </w:pPr>
      <w:proofErr w:type="spellStart"/>
      <w:r w:rsidRPr="007172AF">
        <w:t>Cefuroxim</w:t>
      </w:r>
      <w:proofErr w:type="spellEnd"/>
    </w:p>
    <w:p w14:paraId="362CE63B" w14:textId="248C085C" w:rsidR="007172AF" w:rsidRPr="007172AF" w:rsidRDefault="007172AF" w:rsidP="00B51EE3">
      <w:pPr>
        <w:pStyle w:val="Normalmedindrag"/>
      </w:pPr>
      <w:r w:rsidRPr="007172AF">
        <w:t>1,5 g x 1 iv 30-60 minuter före op.</w:t>
      </w:r>
    </w:p>
    <w:p w14:paraId="738927E4" w14:textId="4B9966B8" w:rsidR="007172AF" w:rsidRPr="007172AF" w:rsidRDefault="007172AF" w:rsidP="00B51EE3">
      <w:pPr>
        <w:pStyle w:val="Normalmedindrag"/>
      </w:pPr>
      <w:r w:rsidRPr="007172AF">
        <w:t>samt</w:t>
      </w:r>
    </w:p>
    <w:p w14:paraId="0FB7E5FE" w14:textId="2EABBC9A" w:rsidR="00B51EE3" w:rsidRDefault="007172AF" w:rsidP="00E00AF9">
      <w:pPr>
        <w:pStyle w:val="Punktlista"/>
        <w:spacing w:after="40"/>
      </w:pPr>
      <w:proofErr w:type="spellStart"/>
      <w:r w:rsidRPr="007172AF">
        <w:t>Metronidazol</w:t>
      </w:r>
      <w:proofErr w:type="spellEnd"/>
    </w:p>
    <w:p w14:paraId="6FCC5A73" w14:textId="721E4E8A" w:rsidR="007172AF" w:rsidRPr="007172AF" w:rsidRDefault="007172AF" w:rsidP="00B51EE3">
      <w:pPr>
        <w:pStyle w:val="Normalmedindrag"/>
      </w:pPr>
      <w:r w:rsidRPr="007172AF">
        <w:t>0,4 g 3 x 1 enligt dosering ovan.</w:t>
      </w:r>
    </w:p>
    <w:p w14:paraId="0DB6DB1A" w14:textId="77777777" w:rsidR="007172AF" w:rsidRPr="007172AF" w:rsidRDefault="007172AF" w:rsidP="00004FF1">
      <w:pPr>
        <w:pStyle w:val="MellanrubrikVGR"/>
      </w:pPr>
      <w:bookmarkStart w:id="277" w:name="_Toc256000510"/>
      <w:bookmarkStart w:id="278" w:name="_Toc256000452"/>
      <w:bookmarkStart w:id="279" w:name="_Toc454874431"/>
      <w:bookmarkStart w:id="280" w:name="_Toc454878514"/>
      <w:bookmarkStart w:id="281" w:name="_Toc454885251"/>
      <w:bookmarkStart w:id="282" w:name="_Toc256000015"/>
      <w:bookmarkStart w:id="283" w:name="_Toc256000068"/>
      <w:bookmarkStart w:id="284" w:name="_Toc256000121"/>
      <w:bookmarkStart w:id="285" w:name="_Toc256000174"/>
      <w:bookmarkStart w:id="286" w:name="_Toc485818600"/>
      <w:bookmarkStart w:id="287" w:name="_Toc256000223"/>
      <w:bookmarkStart w:id="288" w:name="_Toc487203687"/>
      <w:bookmarkStart w:id="289" w:name="_Toc256000280"/>
      <w:bookmarkStart w:id="290" w:name="_Toc256000337"/>
      <w:bookmarkStart w:id="291" w:name="_Toc256000394"/>
      <w:bookmarkStart w:id="292" w:name="_Toc526768029"/>
      <w:bookmarkStart w:id="293" w:name="_Toc98172052"/>
      <w:bookmarkStart w:id="294" w:name="_Toc161304717"/>
      <w:proofErr w:type="spellStart"/>
      <w:r w:rsidRPr="007172AF">
        <w:t>Elektiv</w:t>
      </w:r>
      <w:proofErr w:type="spellEnd"/>
      <w:r w:rsidRPr="007172AF">
        <w:t xml:space="preserve"> gallvägskirurgi utan riskfaktor</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3B002885" w14:textId="77777777" w:rsidR="007172AF" w:rsidRPr="007172AF" w:rsidRDefault="007172AF" w:rsidP="00004FF1">
      <w:r w:rsidRPr="007172AF">
        <w:t>Ingen profylax.</w:t>
      </w:r>
    </w:p>
    <w:p w14:paraId="101F5960" w14:textId="77777777" w:rsidR="007172AF" w:rsidRPr="007172AF" w:rsidRDefault="007172AF" w:rsidP="00004FF1">
      <w:pPr>
        <w:pStyle w:val="MellanrubrikVGR"/>
      </w:pPr>
      <w:bookmarkStart w:id="295" w:name="_Toc256000511"/>
      <w:bookmarkStart w:id="296" w:name="_Toc256000453"/>
      <w:bookmarkStart w:id="297" w:name="_Toc454874432"/>
      <w:bookmarkStart w:id="298" w:name="_Toc454878515"/>
      <w:bookmarkStart w:id="299" w:name="_Toc454885252"/>
      <w:bookmarkStart w:id="300" w:name="_Toc256000016"/>
      <w:bookmarkStart w:id="301" w:name="_Toc256000069"/>
      <w:bookmarkStart w:id="302" w:name="_Toc256000122"/>
      <w:bookmarkStart w:id="303" w:name="_Toc256000175"/>
      <w:bookmarkStart w:id="304" w:name="_Toc485818601"/>
      <w:bookmarkStart w:id="305" w:name="_Toc256000224"/>
      <w:bookmarkStart w:id="306" w:name="_Toc487203688"/>
      <w:bookmarkStart w:id="307" w:name="_Toc256000281"/>
      <w:bookmarkStart w:id="308" w:name="_Toc256000338"/>
      <w:bookmarkStart w:id="309" w:name="_Toc256000395"/>
      <w:bookmarkStart w:id="310" w:name="_Toc526768030"/>
      <w:bookmarkStart w:id="311" w:name="_Toc98172053"/>
      <w:bookmarkStart w:id="312" w:name="_Toc161304718"/>
      <w:r w:rsidRPr="007172AF">
        <w:t xml:space="preserve">Endoskopisk retrograd </w:t>
      </w:r>
      <w:proofErr w:type="spellStart"/>
      <w:r w:rsidRPr="007172AF">
        <w:t>koledokoskopi</w:t>
      </w:r>
      <w:proofErr w:type="spellEnd"/>
      <w:r w:rsidRPr="007172AF">
        <w:t xml:space="preserve"> med </w:t>
      </w:r>
      <w:proofErr w:type="spellStart"/>
      <w:r w:rsidRPr="007172AF">
        <w:t>gallstas</w:t>
      </w:r>
      <w:proofErr w:type="spellEnd"/>
      <w:r w:rsidRPr="007172AF">
        <w:t xml:space="preserve"> (ERC) resp. Perkutan </w:t>
      </w:r>
      <w:proofErr w:type="spellStart"/>
      <w:r w:rsidRPr="007172AF">
        <w:t>transhepatisk</w:t>
      </w:r>
      <w:proofErr w:type="spellEnd"/>
      <w:r w:rsidRPr="007172AF">
        <w:t xml:space="preserve"> kolangiografi (PTC)</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14:paraId="301C7B0B" w14:textId="7BE0EA07" w:rsidR="00004FF1" w:rsidRDefault="007172AF" w:rsidP="005B4D1A">
      <w:pPr>
        <w:pStyle w:val="Punktlista"/>
        <w:spacing w:after="40"/>
      </w:pPr>
      <w:proofErr w:type="spellStart"/>
      <w:r w:rsidRPr="007172AF">
        <w:t>Trimetoprim</w:t>
      </w:r>
      <w:proofErr w:type="spellEnd"/>
      <w:r w:rsidRPr="007172AF">
        <w:t>/</w:t>
      </w:r>
      <w:proofErr w:type="spellStart"/>
      <w:r w:rsidRPr="007172AF">
        <w:t>sulfametoxazol</w:t>
      </w:r>
      <w:proofErr w:type="spellEnd"/>
    </w:p>
    <w:p w14:paraId="1DB4704C" w14:textId="1FEBB21B" w:rsidR="007172AF" w:rsidRPr="007172AF" w:rsidRDefault="007172AF" w:rsidP="0016329B">
      <w:pPr>
        <w:pStyle w:val="Normalmedindrag"/>
      </w:pPr>
      <w:r w:rsidRPr="007172AF">
        <w:t xml:space="preserve">160/800 mg 1 x 1 </w:t>
      </w:r>
      <w:proofErr w:type="spellStart"/>
      <w:r w:rsidRPr="007172AF">
        <w:t>po</w:t>
      </w:r>
      <w:proofErr w:type="spellEnd"/>
    </w:p>
    <w:p w14:paraId="2E44E4D5" w14:textId="77777777" w:rsidR="007172AF" w:rsidRPr="007172AF" w:rsidRDefault="007172AF" w:rsidP="0016329B">
      <w:pPr>
        <w:pStyle w:val="Normalmedindrag"/>
      </w:pPr>
      <w:r w:rsidRPr="007172AF">
        <w:lastRenderedPageBreak/>
        <w:t>samt</w:t>
      </w:r>
    </w:p>
    <w:p w14:paraId="27852447" w14:textId="6C655B8C" w:rsidR="00004FF1" w:rsidRDefault="007172AF" w:rsidP="005B4D1A">
      <w:pPr>
        <w:pStyle w:val="Punktlista"/>
        <w:spacing w:after="40"/>
      </w:pPr>
      <w:proofErr w:type="spellStart"/>
      <w:r w:rsidRPr="007172AF">
        <w:t>Metronidazol</w:t>
      </w:r>
      <w:proofErr w:type="spellEnd"/>
    </w:p>
    <w:p w14:paraId="240B9553" w14:textId="13664D8C" w:rsidR="007172AF" w:rsidRPr="007172AF" w:rsidRDefault="007172AF" w:rsidP="0016329B">
      <w:pPr>
        <w:pStyle w:val="Normalmedindrag"/>
      </w:pPr>
      <w:r w:rsidRPr="007172AF">
        <w:t xml:space="preserve">0,4 g 3 x 1 </w:t>
      </w:r>
      <w:proofErr w:type="spellStart"/>
      <w:r w:rsidRPr="007172AF">
        <w:t>po</w:t>
      </w:r>
      <w:proofErr w:type="spellEnd"/>
      <w:r w:rsidR="00004FF1">
        <w:t xml:space="preserve"> </w:t>
      </w:r>
      <w:r w:rsidRPr="007172AF">
        <w:t>Båda ges operationsdagens morgon eller minst 2 timmar före op.</w:t>
      </w:r>
    </w:p>
    <w:p w14:paraId="6B6C51BD" w14:textId="77777777" w:rsidR="007172AF" w:rsidRPr="0016329B" w:rsidRDefault="007172AF" w:rsidP="005B4D1A">
      <w:pPr>
        <w:pStyle w:val="Normalmedindrag"/>
        <w:spacing w:after="40"/>
        <w:rPr>
          <w:i/>
          <w:iCs/>
        </w:rPr>
      </w:pPr>
      <w:r w:rsidRPr="0016329B">
        <w:rPr>
          <w:i/>
          <w:iCs/>
        </w:rPr>
        <w:t>Vid allergi mot trimsulfa</w:t>
      </w:r>
    </w:p>
    <w:p w14:paraId="3588AF87" w14:textId="77777777" w:rsidR="007172AF" w:rsidRPr="007172AF" w:rsidRDefault="007172AF" w:rsidP="0016329B">
      <w:pPr>
        <w:pStyle w:val="Punktlista"/>
      </w:pPr>
      <w:proofErr w:type="spellStart"/>
      <w:r w:rsidRPr="007172AF">
        <w:t>Cefuroxim</w:t>
      </w:r>
      <w:proofErr w:type="spellEnd"/>
      <w:r w:rsidRPr="007172AF">
        <w:t xml:space="preserve"> </w:t>
      </w:r>
      <w:r w:rsidRPr="007172AF">
        <w:tab/>
        <w:t>1,5 g x 1 iv 30-60 min före op.</w:t>
      </w:r>
    </w:p>
    <w:p w14:paraId="57C2AF39" w14:textId="77777777" w:rsidR="007172AF" w:rsidRPr="0034383D" w:rsidRDefault="007172AF" w:rsidP="001412C7">
      <w:pPr>
        <w:pStyle w:val="Normalmedindrag"/>
      </w:pPr>
      <w:r w:rsidRPr="0034383D">
        <w:t>samt</w:t>
      </w:r>
    </w:p>
    <w:p w14:paraId="3BB5951C" w14:textId="7A77B2CA" w:rsidR="004775B6" w:rsidRDefault="007172AF" w:rsidP="005B4D1A">
      <w:pPr>
        <w:pStyle w:val="Punktlista"/>
        <w:spacing w:after="40"/>
      </w:pPr>
      <w:proofErr w:type="spellStart"/>
      <w:r w:rsidRPr="007172AF">
        <w:t>Metronidazol</w:t>
      </w:r>
      <w:proofErr w:type="spellEnd"/>
    </w:p>
    <w:p w14:paraId="62C90E19" w14:textId="18637CC0" w:rsidR="007172AF" w:rsidRPr="007172AF" w:rsidRDefault="007172AF" w:rsidP="004775B6">
      <w:pPr>
        <w:pStyle w:val="Normalmedindrag"/>
      </w:pPr>
      <w:r w:rsidRPr="007172AF">
        <w:t xml:space="preserve">0,4 g 3 x 1 enligt dosering ovan </w:t>
      </w:r>
      <w:proofErr w:type="spellStart"/>
      <w:r w:rsidRPr="007172AF">
        <w:t>po</w:t>
      </w:r>
      <w:proofErr w:type="spellEnd"/>
      <w:r w:rsidRPr="007172AF">
        <w:t>.</w:t>
      </w:r>
    </w:p>
    <w:p w14:paraId="562EC09A" w14:textId="77777777" w:rsidR="007172AF" w:rsidRPr="0034383D" w:rsidRDefault="007172AF" w:rsidP="005B4D1A">
      <w:pPr>
        <w:pStyle w:val="Normalmedindrag"/>
        <w:spacing w:after="40"/>
        <w:rPr>
          <w:i/>
          <w:iCs/>
        </w:rPr>
      </w:pPr>
      <w:r w:rsidRPr="0034383D">
        <w:rPr>
          <w:i/>
          <w:iCs/>
        </w:rPr>
        <w:t>Om hinder för peroral administration</w:t>
      </w:r>
    </w:p>
    <w:p w14:paraId="1992C347" w14:textId="393C2DB9" w:rsidR="004775B6" w:rsidRPr="004775B6" w:rsidRDefault="007172AF" w:rsidP="005B4D1A">
      <w:pPr>
        <w:pStyle w:val="Punktlista"/>
        <w:spacing w:after="40"/>
        <w:rPr>
          <w:u w:val="single"/>
        </w:rPr>
      </w:pPr>
      <w:proofErr w:type="spellStart"/>
      <w:r w:rsidRPr="007172AF">
        <w:t>Trimetoprim</w:t>
      </w:r>
      <w:proofErr w:type="spellEnd"/>
      <w:r w:rsidRPr="007172AF">
        <w:t>/</w:t>
      </w:r>
      <w:proofErr w:type="spellStart"/>
      <w:r w:rsidRPr="007172AF">
        <w:t>sulfametoxazol</w:t>
      </w:r>
      <w:proofErr w:type="spellEnd"/>
    </w:p>
    <w:p w14:paraId="5A9FC6E2" w14:textId="12CE90B9" w:rsidR="007172AF" w:rsidRPr="007172AF" w:rsidRDefault="007172AF" w:rsidP="004775B6">
      <w:pPr>
        <w:pStyle w:val="Normalmedindrag"/>
        <w:rPr>
          <w:u w:val="single"/>
        </w:rPr>
      </w:pPr>
      <w:r w:rsidRPr="007172AF">
        <w:t>10 ml x 1 iv</w:t>
      </w:r>
    </w:p>
    <w:p w14:paraId="3E9DBE5E" w14:textId="77777777" w:rsidR="007172AF" w:rsidRPr="007172AF" w:rsidRDefault="007172AF" w:rsidP="004775B6">
      <w:pPr>
        <w:pStyle w:val="Normalmedindrag"/>
      </w:pPr>
      <w:r w:rsidRPr="007172AF">
        <w:t>samt</w:t>
      </w:r>
    </w:p>
    <w:p w14:paraId="154BAA3D" w14:textId="07A4F563" w:rsidR="004775B6" w:rsidRDefault="007172AF" w:rsidP="006633F1">
      <w:pPr>
        <w:pStyle w:val="Punktlista"/>
        <w:keepNext/>
        <w:keepLines/>
        <w:spacing w:after="40"/>
      </w:pPr>
      <w:proofErr w:type="spellStart"/>
      <w:r w:rsidRPr="007172AF">
        <w:t>Metronidazol</w:t>
      </w:r>
      <w:proofErr w:type="spellEnd"/>
    </w:p>
    <w:p w14:paraId="449CF610" w14:textId="2AA5AA0F" w:rsidR="007172AF" w:rsidRPr="007172AF" w:rsidRDefault="007172AF" w:rsidP="006633F1">
      <w:pPr>
        <w:pStyle w:val="Normalmedindrag"/>
        <w:keepNext/>
        <w:keepLines/>
      </w:pPr>
      <w:r w:rsidRPr="007172AF">
        <w:t>1 g x 1 iv</w:t>
      </w:r>
      <w:r w:rsidR="004775B6">
        <w:t xml:space="preserve">. </w:t>
      </w:r>
      <w:r w:rsidRPr="007172AF">
        <w:t>Båda ges operationsdagens morgon eller minst 30 minuter före op.</w:t>
      </w:r>
    </w:p>
    <w:p w14:paraId="54989C74" w14:textId="77777777" w:rsidR="007172AF" w:rsidRPr="007172AF" w:rsidRDefault="007172AF" w:rsidP="004775B6">
      <w:pPr>
        <w:pStyle w:val="MellanrubrikVGR"/>
      </w:pPr>
      <w:bookmarkStart w:id="313" w:name="_Toc256000512"/>
      <w:bookmarkStart w:id="314" w:name="_Toc256000454"/>
      <w:bookmarkStart w:id="315" w:name="_Toc454874433"/>
      <w:bookmarkStart w:id="316" w:name="_Toc454878516"/>
      <w:bookmarkStart w:id="317" w:name="_Toc454885253"/>
      <w:bookmarkStart w:id="318" w:name="_Toc256000017"/>
      <w:bookmarkStart w:id="319" w:name="_Toc256000070"/>
      <w:bookmarkStart w:id="320" w:name="_Toc256000123"/>
      <w:bookmarkStart w:id="321" w:name="_Toc256000176"/>
      <w:bookmarkStart w:id="322" w:name="_Toc485818602"/>
      <w:bookmarkStart w:id="323" w:name="_Toc256000225"/>
      <w:bookmarkStart w:id="324" w:name="_Toc487203689"/>
      <w:bookmarkStart w:id="325" w:name="_Toc256000282"/>
      <w:bookmarkStart w:id="326" w:name="_Toc256000339"/>
      <w:bookmarkStart w:id="327" w:name="_Toc256000396"/>
      <w:bookmarkStart w:id="328" w:name="_Toc526768031"/>
      <w:bookmarkStart w:id="329" w:name="_Toc98172054"/>
      <w:bookmarkStart w:id="330" w:name="_Toc161304719"/>
      <w:r w:rsidRPr="007172AF">
        <w:t xml:space="preserve">Endoskopisk retrograd </w:t>
      </w:r>
      <w:proofErr w:type="spellStart"/>
      <w:r w:rsidRPr="007172AF">
        <w:t>koledokoskopi</w:t>
      </w:r>
      <w:proofErr w:type="spellEnd"/>
      <w:r w:rsidRPr="007172AF">
        <w:t xml:space="preserve"> utan </w:t>
      </w:r>
      <w:proofErr w:type="spellStart"/>
      <w:r w:rsidRPr="007172AF">
        <w:t>gallstas</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roofErr w:type="spellEnd"/>
    </w:p>
    <w:p w14:paraId="7DB6E368" w14:textId="77777777" w:rsidR="007172AF" w:rsidRPr="007172AF" w:rsidRDefault="007172AF" w:rsidP="004775B6">
      <w:r w:rsidRPr="007172AF">
        <w:t>Ingen profylax.</w:t>
      </w:r>
    </w:p>
    <w:p w14:paraId="6C3F01BE" w14:textId="5EFF4790" w:rsidR="007172AF" w:rsidRPr="007172AF" w:rsidRDefault="007172AF" w:rsidP="004775B6">
      <w:pPr>
        <w:pStyle w:val="MellanrubrikVGR"/>
      </w:pPr>
      <w:bookmarkStart w:id="331" w:name="_Toc256000513"/>
      <w:bookmarkStart w:id="332" w:name="_Toc256000455"/>
      <w:bookmarkStart w:id="333" w:name="_Toc454874435"/>
      <w:bookmarkStart w:id="334" w:name="_Toc454878518"/>
      <w:bookmarkStart w:id="335" w:name="_Toc454885255"/>
      <w:bookmarkStart w:id="336" w:name="_Toc256000019"/>
      <w:bookmarkStart w:id="337" w:name="_Toc256000072"/>
      <w:bookmarkStart w:id="338" w:name="_Toc256000125"/>
      <w:bookmarkStart w:id="339" w:name="_Toc256000178"/>
      <w:bookmarkStart w:id="340" w:name="_Toc485818603"/>
      <w:bookmarkStart w:id="341" w:name="_Toc256000226"/>
      <w:bookmarkStart w:id="342" w:name="_Toc487203690"/>
      <w:bookmarkStart w:id="343" w:name="_Toc256000283"/>
      <w:bookmarkStart w:id="344" w:name="_Toc256000340"/>
      <w:bookmarkStart w:id="345" w:name="_Toc256000397"/>
      <w:bookmarkStart w:id="346" w:name="_Toc526768032"/>
      <w:bookmarkStart w:id="347" w:name="_Toc98172055"/>
      <w:bookmarkStart w:id="348" w:name="_Toc161304720"/>
      <w:r w:rsidRPr="007172AF">
        <w:t>Akut kolonkirurgi</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r w:rsidR="00CE453C">
        <w:t xml:space="preserve"> utan </w:t>
      </w:r>
      <w:r w:rsidR="00163C71">
        <w:t>infektionskomplikation</w:t>
      </w:r>
      <w:bookmarkEnd w:id="348"/>
    </w:p>
    <w:p w14:paraId="034E5312" w14:textId="5E6680D9" w:rsidR="004775B6" w:rsidRDefault="007172AF" w:rsidP="005B4D1A">
      <w:pPr>
        <w:pStyle w:val="Punktlista"/>
        <w:spacing w:after="40"/>
      </w:pPr>
      <w:proofErr w:type="spellStart"/>
      <w:r w:rsidRPr="007172AF">
        <w:t>Trimetoprim</w:t>
      </w:r>
      <w:proofErr w:type="spellEnd"/>
      <w:r w:rsidRPr="007172AF">
        <w:t>/</w:t>
      </w:r>
      <w:proofErr w:type="spellStart"/>
      <w:r w:rsidRPr="007172AF">
        <w:t>sulfametoxazol</w:t>
      </w:r>
      <w:proofErr w:type="spellEnd"/>
    </w:p>
    <w:p w14:paraId="4832C4B1" w14:textId="31AE35AF" w:rsidR="007172AF" w:rsidRPr="007172AF" w:rsidRDefault="007172AF" w:rsidP="004775B6">
      <w:pPr>
        <w:pStyle w:val="Normalmedindrag"/>
      </w:pPr>
      <w:r w:rsidRPr="007172AF">
        <w:t xml:space="preserve">10 ml x 1 iv </w:t>
      </w:r>
    </w:p>
    <w:p w14:paraId="5EB09F14" w14:textId="77777777" w:rsidR="007172AF" w:rsidRPr="007172AF" w:rsidRDefault="007172AF" w:rsidP="004775B6">
      <w:pPr>
        <w:pStyle w:val="Normalmedindrag"/>
      </w:pPr>
      <w:r w:rsidRPr="007172AF">
        <w:t>och</w:t>
      </w:r>
    </w:p>
    <w:p w14:paraId="0EC9A413" w14:textId="1D69F347" w:rsidR="004775B6" w:rsidRDefault="007172AF" w:rsidP="005B4D1A">
      <w:pPr>
        <w:pStyle w:val="Punktlista"/>
        <w:spacing w:after="40"/>
      </w:pPr>
      <w:proofErr w:type="spellStart"/>
      <w:r w:rsidRPr="007172AF">
        <w:t>Metronidazol</w:t>
      </w:r>
      <w:proofErr w:type="spellEnd"/>
    </w:p>
    <w:p w14:paraId="2ADBD52E" w14:textId="0A1ED32A" w:rsidR="007172AF" w:rsidRPr="007172AF" w:rsidRDefault="007172AF" w:rsidP="004775B6">
      <w:pPr>
        <w:pStyle w:val="Normalmedindrag"/>
        <w:rPr>
          <w:u w:val="single"/>
        </w:rPr>
      </w:pPr>
      <w:r w:rsidRPr="007172AF">
        <w:t>1 g x 1 iv</w:t>
      </w:r>
      <w:r w:rsidR="004775B6">
        <w:t xml:space="preserve">. </w:t>
      </w:r>
      <w:r w:rsidRPr="007172AF">
        <w:t>Båda ges 30-60 min före operation.</w:t>
      </w:r>
    </w:p>
    <w:p w14:paraId="4E8DFDE8" w14:textId="77777777" w:rsidR="007172AF" w:rsidRPr="005B4D1A" w:rsidRDefault="007172AF" w:rsidP="005B4D1A">
      <w:pPr>
        <w:spacing w:after="40"/>
        <w:rPr>
          <w:i/>
          <w:iCs/>
          <w:u w:val="single"/>
        </w:rPr>
      </w:pPr>
      <w:r w:rsidRPr="005B4D1A">
        <w:rPr>
          <w:i/>
          <w:iCs/>
        </w:rPr>
        <w:t>Vid allergi mot trimsulfa</w:t>
      </w:r>
    </w:p>
    <w:p w14:paraId="15A132E5" w14:textId="04A6BA98" w:rsidR="004775B6" w:rsidRDefault="007172AF" w:rsidP="005B4D1A">
      <w:pPr>
        <w:pStyle w:val="Punktlista"/>
        <w:spacing w:after="40"/>
      </w:pPr>
      <w:proofErr w:type="spellStart"/>
      <w:r w:rsidRPr="007172AF">
        <w:t>Cefuroxim</w:t>
      </w:r>
      <w:proofErr w:type="spellEnd"/>
    </w:p>
    <w:p w14:paraId="38528FF6" w14:textId="68A82505" w:rsidR="007172AF" w:rsidRPr="007172AF" w:rsidRDefault="007172AF" w:rsidP="004775B6">
      <w:pPr>
        <w:pStyle w:val="Normalmedindrag"/>
        <w:rPr>
          <w:u w:val="single"/>
        </w:rPr>
      </w:pPr>
      <w:r w:rsidRPr="007172AF">
        <w:t xml:space="preserve">1,5 g x 1 </w:t>
      </w:r>
    </w:p>
    <w:p w14:paraId="5269B2AC" w14:textId="77777777" w:rsidR="007172AF" w:rsidRPr="007172AF" w:rsidRDefault="007172AF" w:rsidP="004775B6">
      <w:pPr>
        <w:pStyle w:val="Normalmedindrag"/>
        <w:rPr>
          <w:u w:val="single"/>
        </w:rPr>
      </w:pPr>
      <w:r w:rsidRPr="007172AF">
        <w:t>och</w:t>
      </w:r>
    </w:p>
    <w:p w14:paraId="43301211" w14:textId="41F31CB8" w:rsidR="004775B6" w:rsidRDefault="007172AF" w:rsidP="005B4D1A">
      <w:pPr>
        <w:pStyle w:val="Punktlista"/>
        <w:spacing w:after="40"/>
      </w:pPr>
      <w:proofErr w:type="spellStart"/>
      <w:r w:rsidRPr="007172AF">
        <w:t>Metronidazol</w:t>
      </w:r>
      <w:proofErr w:type="spellEnd"/>
    </w:p>
    <w:p w14:paraId="3BF85650" w14:textId="021EA722" w:rsidR="007172AF" w:rsidRPr="007172AF" w:rsidRDefault="007172AF" w:rsidP="004775B6">
      <w:pPr>
        <w:pStyle w:val="Normalmedindrag"/>
      </w:pPr>
      <w:r w:rsidRPr="007172AF">
        <w:t>1 g x 1</w:t>
      </w:r>
      <w:r w:rsidR="004775B6">
        <w:t xml:space="preserve">. </w:t>
      </w:r>
      <w:r w:rsidRPr="007172AF">
        <w:t>Båda ges 30-60 min före operation.</w:t>
      </w:r>
    </w:p>
    <w:p w14:paraId="41140F22" w14:textId="77777777" w:rsidR="007172AF" w:rsidRPr="007172AF" w:rsidRDefault="007172AF" w:rsidP="004775B6">
      <w:pPr>
        <w:pStyle w:val="MellanrubrikVGR"/>
      </w:pPr>
      <w:bookmarkStart w:id="349" w:name="_Toc256000514"/>
      <w:bookmarkStart w:id="350" w:name="_Toc256000456"/>
      <w:bookmarkStart w:id="351" w:name="_Toc454874436"/>
      <w:bookmarkStart w:id="352" w:name="_Toc454878519"/>
      <w:bookmarkStart w:id="353" w:name="_Toc454885256"/>
      <w:bookmarkStart w:id="354" w:name="_Toc256000020"/>
      <w:bookmarkStart w:id="355" w:name="_Toc256000073"/>
      <w:bookmarkStart w:id="356" w:name="_Toc256000126"/>
      <w:bookmarkStart w:id="357" w:name="_Toc256000179"/>
      <w:bookmarkStart w:id="358" w:name="_Toc485818604"/>
      <w:bookmarkStart w:id="359" w:name="_Toc256000227"/>
      <w:bookmarkStart w:id="360" w:name="_Toc487203691"/>
      <w:bookmarkStart w:id="361" w:name="_Toc256000284"/>
      <w:bookmarkStart w:id="362" w:name="_Toc256000341"/>
      <w:bookmarkStart w:id="363" w:name="_Toc256000398"/>
      <w:bookmarkStart w:id="364" w:name="_Toc526768033"/>
      <w:bookmarkStart w:id="365" w:name="_Toc98172056"/>
      <w:bookmarkStart w:id="366" w:name="_Toc161304721"/>
      <w:proofErr w:type="spellStart"/>
      <w:r w:rsidRPr="007172AF">
        <w:t>Elektiv</w:t>
      </w:r>
      <w:proofErr w:type="spellEnd"/>
      <w:r w:rsidRPr="007172AF">
        <w:t xml:space="preserve"> kolonkirurgi</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14:paraId="4646AF0B" w14:textId="77777777" w:rsidR="00713A0B" w:rsidRDefault="00713A0B" w:rsidP="00713A0B">
      <w:pPr>
        <w:pStyle w:val="Punktlista"/>
        <w:spacing w:after="40"/>
      </w:pPr>
      <w:bookmarkStart w:id="367" w:name="_Toc256000515"/>
      <w:bookmarkStart w:id="368" w:name="_Toc256000457"/>
      <w:bookmarkStart w:id="369" w:name="_Toc485818605"/>
      <w:bookmarkStart w:id="370" w:name="_Toc256000228"/>
      <w:bookmarkStart w:id="371" w:name="_Toc487203692"/>
      <w:bookmarkStart w:id="372" w:name="_Toc256000285"/>
      <w:bookmarkStart w:id="373" w:name="_Toc256000342"/>
      <w:bookmarkStart w:id="374" w:name="_Toc256000399"/>
      <w:bookmarkStart w:id="375" w:name="_Toc526768034"/>
      <w:bookmarkStart w:id="376" w:name="_Toc98172057"/>
      <w:proofErr w:type="spellStart"/>
      <w:r w:rsidRPr="007172AF">
        <w:t>Trimetoprim</w:t>
      </w:r>
      <w:proofErr w:type="spellEnd"/>
      <w:r w:rsidRPr="007172AF">
        <w:t>/</w:t>
      </w:r>
      <w:proofErr w:type="spellStart"/>
      <w:r w:rsidRPr="007172AF">
        <w:t>sulfametoxazol</w:t>
      </w:r>
      <w:proofErr w:type="spellEnd"/>
    </w:p>
    <w:p w14:paraId="20B6080C" w14:textId="77777777" w:rsidR="00713A0B" w:rsidRPr="007172AF" w:rsidRDefault="00713A0B" w:rsidP="00713A0B">
      <w:pPr>
        <w:pStyle w:val="Normalmedindrag"/>
      </w:pPr>
      <w:r w:rsidRPr="007172AF">
        <w:t xml:space="preserve">10 ml x 1 iv </w:t>
      </w:r>
    </w:p>
    <w:p w14:paraId="025F800B" w14:textId="77777777" w:rsidR="00713A0B" w:rsidRPr="007172AF" w:rsidRDefault="00713A0B" w:rsidP="00713A0B">
      <w:pPr>
        <w:pStyle w:val="Normalmedindrag"/>
      </w:pPr>
      <w:r w:rsidRPr="007172AF">
        <w:lastRenderedPageBreak/>
        <w:t>och</w:t>
      </w:r>
    </w:p>
    <w:p w14:paraId="24BFC4A5" w14:textId="77777777" w:rsidR="00713A0B" w:rsidRDefault="00713A0B" w:rsidP="00713A0B">
      <w:pPr>
        <w:pStyle w:val="Punktlista"/>
        <w:spacing w:after="40"/>
      </w:pPr>
      <w:proofErr w:type="spellStart"/>
      <w:r w:rsidRPr="007172AF">
        <w:t>Metronidazol</w:t>
      </w:r>
      <w:proofErr w:type="spellEnd"/>
    </w:p>
    <w:p w14:paraId="6BE7AC95" w14:textId="77777777" w:rsidR="00713A0B" w:rsidRPr="007172AF" w:rsidRDefault="00713A0B" w:rsidP="00713A0B">
      <w:pPr>
        <w:pStyle w:val="Normalmedindrag"/>
        <w:rPr>
          <w:u w:val="single"/>
        </w:rPr>
      </w:pPr>
      <w:r w:rsidRPr="007172AF">
        <w:t>1 g x 1 iv</w:t>
      </w:r>
      <w:r>
        <w:t xml:space="preserve">. </w:t>
      </w:r>
      <w:r w:rsidRPr="007172AF">
        <w:t>Båda ges 30-60 min före operation.</w:t>
      </w:r>
    </w:p>
    <w:p w14:paraId="31D4BB47" w14:textId="77777777" w:rsidR="00713A0B" w:rsidRPr="005B4D1A" w:rsidRDefault="00713A0B" w:rsidP="00713A0B">
      <w:pPr>
        <w:spacing w:after="40"/>
        <w:rPr>
          <w:i/>
          <w:iCs/>
          <w:u w:val="single"/>
        </w:rPr>
      </w:pPr>
      <w:r w:rsidRPr="005B4D1A">
        <w:rPr>
          <w:i/>
          <w:iCs/>
        </w:rPr>
        <w:t>Vid allergi mot trimsulfa</w:t>
      </w:r>
    </w:p>
    <w:p w14:paraId="4921630A" w14:textId="77777777" w:rsidR="00713A0B" w:rsidRDefault="00713A0B" w:rsidP="00713A0B">
      <w:pPr>
        <w:pStyle w:val="Punktlista"/>
        <w:spacing w:after="40"/>
      </w:pPr>
      <w:proofErr w:type="spellStart"/>
      <w:r w:rsidRPr="007172AF">
        <w:t>Cefuroxim</w:t>
      </w:r>
      <w:proofErr w:type="spellEnd"/>
    </w:p>
    <w:p w14:paraId="20E16514" w14:textId="77777777" w:rsidR="00713A0B" w:rsidRPr="007172AF" w:rsidRDefault="00713A0B" w:rsidP="00713A0B">
      <w:pPr>
        <w:pStyle w:val="Normalmedindrag"/>
        <w:rPr>
          <w:u w:val="single"/>
        </w:rPr>
      </w:pPr>
      <w:r w:rsidRPr="007172AF">
        <w:t xml:space="preserve">1,5 g x 1 </w:t>
      </w:r>
    </w:p>
    <w:p w14:paraId="01EF8012" w14:textId="77777777" w:rsidR="00713A0B" w:rsidRPr="007172AF" w:rsidRDefault="00713A0B" w:rsidP="00713A0B">
      <w:pPr>
        <w:pStyle w:val="Normalmedindrag"/>
        <w:rPr>
          <w:u w:val="single"/>
        </w:rPr>
      </w:pPr>
      <w:r w:rsidRPr="007172AF">
        <w:t>och</w:t>
      </w:r>
    </w:p>
    <w:p w14:paraId="5C10D0CF" w14:textId="77777777" w:rsidR="00713A0B" w:rsidRDefault="00713A0B" w:rsidP="00713A0B">
      <w:pPr>
        <w:pStyle w:val="Punktlista"/>
        <w:spacing w:after="40"/>
      </w:pPr>
      <w:proofErr w:type="spellStart"/>
      <w:r w:rsidRPr="007172AF">
        <w:t>Metronidazol</w:t>
      </w:r>
      <w:proofErr w:type="spellEnd"/>
    </w:p>
    <w:p w14:paraId="0C277DBB" w14:textId="77777777" w:rsidR="00713A0B" w:rsidRPr="007172AF" w:rsidRDefault="00713A0B" w:rsidP="00713A0B">
      <w:pPr>
        <w:pStyle w:val="Normalmedindrag"/>
      </w:pPr>
      <w:r w:rsidRPr="007172AF">
        <w:t>1 g x 1</w:t>
      </w:r>
      <w:r>
        <w:t xml:space="preserve">. </w:t>
      </w:r>
      <w:r w:rsidRPr="007172AF">
        <w:t>Båda ges 30-60 min före operation.</w:t>
      </w:r>
    </w:p>
    <w:p w14:paraId="36ACB345" w14:textId="77777777" w:rsidR="007172AF" w:rsidRPr="007172AF" w:rsidRDefault="007172AF" w:rsidP="00FE45A1">
      <w:pPr>
        <w:pStyle w:val="MellanrubrikVGR"/>
      </w:pPr>
      <w:bookmarkStart w:id="377" w:name="_Toc161304722"/>
      <w:r w:rsidRPr="007172AF">
        <w:t>Appendicit</w:t>
      </w:r>
      <w:bookmarkEnd w:id="367"/>
      <w:bookmarkEnd w:id="368"/>
      <w:bookmarkEnd w:id="369"/>
      <w:bookmarkEnd w:id="370"/>
      <w:bookmarkEnd w:id="371"/>
      <w:bookmarkEnd w:id="372"/>
      <w:bookmarkEnd w:id="373"/>
      <w:bookmarkEnd w:id="374"/>
      <w:bookmarkEnd w:id="375"/>
      <w:bookmarkEnd w:id="376"/>
      <w:bookmarkEnd w:id="377"/>
    </w:p>
    <w:p w14:paraId="1A6630DD" w14:textId="77777777" w:rsidR="007172AF" w:rsidRPr="007172AF" w:rsidRDefault="007172AF" w:rsidP="005B4D1A">
      <w:pPr>
        <w:spacing w:after="40"/>
      </w:pPr>
      <w:r w:rsidRPr="007172AF">
        <w:t>Preoperativ profylax:</w:t>
      </w:r>
    </w:p>
    <w:p w14:paraId="137068A2" w14:textId="31BB3FD1" w:rsidR="00FE45A1" w:rsidRDefault="007172AF" w:rsidP="005B4D1A">
      <w:pPr>
        <w:pStyle w:val="Punktlista"/>
        <w:spacing w:after="40"/>
      </w:pPr>
      <w:proofErr w:type="spellStart"/>
      <w:r w:rsidRPr="007172AF">
        <w:t>Metronidazol</w:t>
      </w:r>
      <w:proofErr w:type="spellEnd"/>
    </w:p>
    <w:p w14:paraId="5D6D5D1C" w14:textId="6E7ED9A4" w:rsidR="007172AF" w:rsidRPr="007172AF" w:rsidRDefault="007172AF" w:rsidP="00FE45A1">
      <w:pPr>
        <w:pStyle w:val="Normalmedindrag"/>
      </w:pPr>
      <w:r w:rsidRPr="007172AF">
        <w:t xml:space="preserve">1 g x 1 iv 30-60 min före </w:t>
      </w:r>
      <w:proofErr w:type="spellStart"/>
      <w:r w:rsidRPr="007172AF">
        <w:t>op</w:t>
      </w:r>
      <w:proofErr w:type="spellEnd"/>
    </w:p>
    <w:p w14:paraId="4F2085FE" w14:textId="4F25B4A8" w:rsidR="00FE45A1" w:rsidRDefault="007172AF" w:rsidP="005B4D1A">
      <w:pPr>
        <w:pStyle w:val="Punktlista"/>
        <w:spacing w:after="40"/>
      </w:pPr>
      <w:proofErr w:type="spellStart"/>
      <w:r w:rsidRPr="007172AF">
        <w:t>Metronidazol</w:t>
      </w:r>
      <w:proofErr w:type="spellEnd"/>
    </w:p>
    <w:p w14:paraId="4799D84F" w14:textId="5A6AD2A9" w:rsidR="007172AF" w:rsidRPr="007172AF" w:rsidRDefault="007172AF" w:rsidP="00FE45A1">
      <w:pPr>
        <w:pStyle w:val="Normalmedindrag"/>
      </w:pPr>
      <w:r w:rsidRPr="007172AF">
        <w:t xml:space="preserve">20 mg/kg iv 30-60 min </w:t>
      </w:r>
      <w:proofErr w:type="spellStart"/>
      <w:r w:rsidRPr="007172AF">
        <w:t>preop</w:t>
      </w:r>
      <w:proofErr w:type="spellEnd"/>
      <w:r w:rsidRPr="007172AF">
        <w:t xml:space="preserve"> (&lt;12 år).</w:t>
      </w:r>
    </w:p>
    <w:p w14:paraId="740C2012" w14:textId="77777777" w:rsidR="007172AF" w:rsidRPr="007172AF" w:rsidRDefault="007172AF" w:rsidP="00FE45A1">
      <w:pPr>
        <w:pStyle w:val="Rubrik3"/>
      </w:pPr>
      <w:bookmarkStart w:id="378" w:name="_Toc256000516"/>
      <w:bookmarkStart w:id="379" w:name="_Toc256000458"/>
      <w:bookmarkStart w:id="380" w:name="_Toc485818606"/>
      <w:bookmarkStart w:id="381" w:name="_Toc256000229"/>
      <w:bookmarkStart w:id="382" w:name="_Toc487203693"/>
      <w:bookmarkStart w:id="383" w:name="_Toc256000286"/>
      <w:bookmarkStart w:id="384" w:name="_Toc256000343"/>
      <w:bookmarkStart w:id="385" w:name="_Toc256000400"/>
      <w:bookmarkStart w:id="386" w:name="_Toc526768035"/>
      <w:bookmarkStart w:id="387" w:name="_Toc98172058"/>
      <w:bookmarkStart w:id="388" w:name="_Toc161304723"/>
      <w:bookmarkStart w:id="389" w:name="_Toc454874437"/>
      <w:bookmarkStart w:id="390" w:name="_Toc454878520"/>
      <w:bookmarkStart w:id="391" w:name="_Toc454885257"/>
      <w:bookmarkStart w:id="392" w:name="_Toc256000021"/>
      <w:bookmarkStart w:id="393" w:name="_Toc256000074"/>
      <w:bookmarkStart w:id="394" w:name="_Toc256000127"/>
      <w:bookmarkStart w:id="395" w:name="_Toc256000180"/>
      <w:r w:rsidRPr="007172AF">
        <w:t>Bröstkirurgi</w:t>
      </w:r>
      <w:bookmarkEnd w:id="378"/>
      <w:bookmarkEnd w:id="379"/>
      <w:bookmarkEnd w:id="380"/>
      <w:bookmarkEnd w:id="381"/>
      <w:bookmarkEnd w:id="382"/>
      <w:bookmarkEnd w:id="383"/>
      <w:bookmarkEnd w:id="384"/>
      <w:bookmarkEnd w:id="385"/>
      <w:bookmarkEnd w:id="386"/>
      <w:bookmarkEnd w:id="387"/>
      <w:bookmarkEnd w:id="388"/>
    </w:p>
    <w:p w14:paraId="1037366C" w14:textId="77777777" w:rsidR="007172AF" w:rsidRPr="007172AF" w:rsidRDefault="007172AF" w:rsidP="005B4D1A">
      <w:pPr>
        <w:pStyle w:val="MellanrubrikVGR"/>
        <w:spacing w:before="120"/>
        <w:rPr>
          <w:rFonts w:eastAsia="Calibri"/>
          <w:lang w:eastAsia="en-US"/>
        </w:rPr>
      </w:pPr>
      <w:bookmarkStart w:id="396" w:name="_Toc256000517"/>
      <w:bookmarkStart w:id="397" w:name="_Toc256000459"/>
      <w:bookmarkStart w:id="398" w:name="_Toc485818607"/>
      <w:bookmarkStart w:id="399" w:name="_Toc256000230"/>
      <w:bookmarkStart w:id="400" w:name="_Toc487203694"/>
      <w:bookmarkStart w:id="401" w:name="_Toc256000287"/>
      <w:bookmarkStart w:id="402" w:name="_Toc256000344"/>
      <w:bookmarkStart w:id="403" w:name="_Toc256000401"/>
      <w:bookmarkStart w:id="404" w:name="_Toc526768036"/>
      <w:bookmarkStart w:id="405" w:name="_Toc98172059"/>
      <w:bookmarkStart w:id="406" w:name="_Toc161304724"/>
      <w:r w:rsidRPr="007172AF">
        <w:rPr>
          <w:rFonts w:eastAsia="Calibri"/>
          <w:lang w:eastAsia="en-US"/>
        </w:rPr>
        <w:t>Profylax ges vid</w:t>
      </w:r>
      <w:bookmarkEnd w:id="396"/>
      <w:bookmarkEnd w:id="397"/>
      <w:bookmarkEnd w:id="398"/>
      <w:bookmarkEnd w:id="399"/>
      <w:bookmarkEnd w:id="400"/>
      <w:bookmarkEnd w:id="401"/>
      <w:bookmarkEnd w:id="402"/>
      <w:bookmarkEnd w:id="403"/>
      <w:bookmarkEnd w:id="404"/>
      <w:bookmarkEnd w:id="405"/>
      <w:bookmarkEnd w:id="406"/>
    </w:p>
    <w:p w14:paraId="312F85A8" w14:textId="77777777" w:rsidR="007172AF" w:rsidRPr="007172AF" w:rsidRDefault="007172AF" w:rsidP="00FE45A1">
      <w:pPr>
        <w:pStyle w:val="Punktlista"/>
        <w:rPr>
          <w:rFonts w:eastAsia="Calibri"/>
          <w:lang w:eastAsia="en-US"/>
        </w:rPr>
      </w:pPr>
      <w:r w:rsidRPr="007172AF">
        <w:rPr>
          <w:rFonts w:eastAsia="Calibri"/>
          <w:lang w:eastAsia="en-US"/>
        </w:rPr>
        <w:t>Sektorresektion med axillutrymning</w:t>
      </w:r>
    </w:p>
    <w:p w14:paraId="07274F42" w14:textId="77777777" w:rsidR="007172AF" w:rsidRPr="007172AF" w:rsidRDefault="007172AF" w:rsidP="00FE45A1">
      <w:pPr>
        <w:pStyle w:val="Punktlista"/>
        <w:rPr>
          <w:rFonts w:eastAsia="Calibri"/>
          <w:lang w:eastAsia="en-US"/>
        </w:rPr>
      </w:pPr>
      <w:proofErr w:type="spellStart"/>
      <w:r w:rsidRPr="007172AF">
        <w:rPr>
          <w:rFonts w:eastAsia="Calibri"/>
          <w:lang w:eastAsia="en-US"/>
        </w:rPr>
        <w:t>Mastektomi</w:t>
      </w:r>
      <w:proofErr w:type="spellEnd"/>
      <w:r w:rsidRPr="007172AF">
        <w:rPr>
          <w:rFonts w:eastAsia="Calibri"/>
          <w:lang w:eastAsia="en-US"/>
        </w:rPr>
        <w:t xml:space="preserve"> med axillutrymning</w:t>
      </w:r>
    </w:p>
    <w:p w14:paraId="0A18468F" w14:textId="77777777" w:rsidR="007172AF" w:rsidRPr="007172AF" w:rsidRDefault="007172AF" w:rsidP="00FE45A1">
      <w:pPr>
        <w:pStyle w:val="Punktlista"/>
        <w:rPr>
          <w:rFonts w:eastAsia="Calibri"/>
          <w:lang w:eastAsia="en-US"/>
        </w:rPr>
      </w:pPr>
      <w:r w:rsidRPr="007172AF">
        <w:rPr>
          <w:rFonts w:eastAsia="Calibri"/>
          <w:lang w:eastAsia="en-US"/>
        </w:rPr>
        <w:t>Reoperation inom 6 veckor</w:t>
      </w:r>
    </w:p>
    <w:p w14:paraId="60579C89" w14:textId="77777777" w:rsidR="007172AF" w:rsidRPr="007172AF" w:rsidRDefault="007172AF" w:rsidP="00FE45A1">
      <w:pPr>
        <w:pStyle w:val="Punktlista"/>
        <w:rPr>
          <w:rFonts w:eastAsia="Calibri"/>
          <w:lang w:eastAsia="en-US"/>
        </w:rPr>
      </w:pPr>
      <w:r w:rsidRPr="007172AF">
        <w:rPr>
          <w:rFonts w:eastAsia="Calibri"/>
          <w:lang w:eastAsia="en-US"/>
        </w:rPr>
        <w:t>Kirurgi efter preoperativ kemoterapi (</w:t>
      </w:r>
      <w:proofErr w:type="spellStart"/>
      <w:r w:rsidRPr="007172AF">
        <w:rPr>
          <w:rFonts w:eastAsia="Calibri"/>
          <w:lang w:eastAsia="en-US"/>
        </w:rPr>
        <w:t>Neoadjuvant</w:t>
      </w:r>
      <w:proofErr w:type="spellEnd"/>
      <w:r w:rsidRPr="007172AF">
        <w:rPr>
          <w:rFonts w:eastAsia="Calibri"/>
          <w:lang w:eastAsia="en-US"/>
        </w:rPr>
        <w:t>)</w:t>
      </w:r>
    </w:p>
    <w:p w14:paraId="1C1D23A4" w14:textId="77777777" w:rsidR="007172AF" w:rsidRPr="007172AF" w:rsidRDefault="007172AF" w:rsidP="00FE45A1">
      <w:pPr>
        <w:pStyle w:val="Punktlista"/>
        <w:rPr>
          <w:rFonts w:eastAsia="Calibri"/>
          <w:lang w:eastAsia="en-US"/>
        </w:rPr>
      </w:pPr>
      <w:r w:rsidRPr="007172AF">
        <w:rPr>
          <w:rFonts w:eastAsia="Calibri"/>
          <w:lang w:eastAsia="en-US"/>
        </w:rPr>
        <w:t>Annan högriskpatient efter individuell bedömning</w:t>
      </w:r>
    </w:p>
    <w:p w14:paraId="24ED0553" w14:textId="77777777" w:rsidR="007172AF" w:rsidRPr="007172AF" w:rsidRDefault="007172AF" w:rsidP="00FE45A1">
      <w:pPr>
        <w:pStyle w:val="MellanrubrikVGR"/>
        <w:rPr>
          <w:rFonts w:eastAsia="Calibri"/>
          <w:lang w:eastAsia="en-US"/>
        </w:rPr>
      </w:pPr>
      <w:bookmarkStart w:id="407" w:name="_Toc256000518"/>
      <w:bookmarkStart w:id="408" w:name="_Toc256000460"/>
      <w:bookmarkStart w:id="409" w:name="_Toc485818608"/>
      <w:bookmarkStart w:id="410" w:name="_Toc256000231"/>
      <w:bookmarkStart w:id="411" w:name="_Toc487203695"/>
      <w:bookmarkStart w:id="412" w:name="_Toc256000288"/>
      <w:bookmarkStart w:id="413" w:name="_Toc256000345"/>
      <w:bookmarkStart w:id="414" w:name="_Toc256000402"/>
      <w:bookmarkStart w:id="415" w:name="_Toc526768037"/>
      <w:bookmarkStart w:id="416" w:name="_Toc98172060"/>
      <w:bookmarkStart w:id="417" w:name="_Toc161304725"/>
      <w:r w:rsidRPr="007172AF">
        <w:rPr>
          <w:rFonts w:eastAsia="Calibri"/>
          <w:lang w:eastAsia="en-US"/>
        </w:rPr>
        <w:t>Preparatval och dosering</w:t>
      </w:r>
      <w:bookmarkEnd w:id="407"/>
      <w:bookmarkEnd w:id="408"/>
      <w:bookmarkEnd w:id="409"/>
      <w:bookmarkEnd w:id="410"/>
      <w:bookmarkEnd w:id="411"/>
      <w:bookmarkEnd w:id="412"/>
      <w:bookmarkEnd w:id="413"/>
      <w:bookmarkEnd w:id="414"/>
      <w:bookmarkEnd w:id="415"/>
      <w:bookmarkEnd w:id="416"/>
      <w:bookmarkEnd w:id="417"/>
    </w:p>
    <w:p w14:paraId="702AD16C" w14:textId="03B3683E" w:rsidR="00FE45A1" w:rsidRDefault="007172AF" w:rsidP="005B4D1A">
      <w:pPr>
        <w:pStyle w:val="Punktlista"/>
        <w:spacing w:after="40"/>
        <w:rPr>
          <w:rFonts w:eastAsia="Calibri"/>
        </w:rPr>
      </w:pPr>
      <w:r w:rsidRPr="007172AF">
        <w:rPr>
          <w:rFonts w:eastAsia="Calibri"/>
        </w:rPr>
        <w:t>Kloxacillin</w:t>
      </w:r>
    </w:p>
    <w:p w14:paraId="33F20437" w14:textId="487CA09F" w:rsidR="007172AF" w:rsidRPr="007172AF" w:rsidRDefault="007172AF" w:rsidP="00FE45A1">
      <w:pPr>
        <w:pStyle w:val="Normalmedindrag"/>
      </w:pPr>
      <w:r w:rsidRPr="007172AF">
        <w:t>2 g iv ges 30 minuter före op.</w:t>
      </w:r>
    </w:p>
    <w:p w14:paraId="68693DD2" w14:textId="77777777" w:rsidR="005F5E15" w:rsidRDefault="005F5E15" w:rsidP="005F5E15">
      <w:pPr>
        <w:tabs>
          <w:tab w:val="left" w:pos="4253"/>
        </w:tabs>
        <w:spacing w:after="0"/>
        <w:rPr>
          <w:i/>
          <w:iCs/>
        </w:rPr>
      </w:pPr>
      <w:r w:rsidRPr="00FE6621">
        <w:rPr>
          <w:i/>
          <w:iCs/>
        </w:rPr>
        <w:t xml:space="preserve">Vid </w:t>
      </w:r>
      <w:r>
        <w:rPr>
          <w:i/>
          <w:iCs/>
        </w:rPr>
        <w:t xml:space="preserve">tidigare snabb </w:t>
      </w:r>
      <w:r w:rsidRPr="00FE6621">
        <w:rPr>
          <w:i/>
          <w:iCs/>
        </w:rPr>
        <w:t>allergi</w:t>
      </w:r>
      <w:r>
        <w:rPr>
          <w:i/>
          <w:iCs/>
        </w:rPr>
        <w:t>sk</w:t>
      </w:r>
      <w:r w:rsidRPr="00FE6621">
        <w:rPr>
          <w:i/>
          <w:iCs/>
        </w:rPr>
        <w:t xml:space="preserve"> </w:t>
      </w:r>
      <w:r>
        <w:rPr>
          <w:i/>
          <w:iCs/>
        </w:rPr>
        <w:t>reaktion med</w:t>
      </w:r>
      <w:r w:rsidRPr="00FE6621">
        <w:rPr>
          <w:i/>
          <w:iCs/>
        </w:rPr>
        <w:t xml:space="preserve"> penicillin</w:t>
      </w:r>
    </w:p>
    <w:p w14:paraId="28758C10" w14:textId="77777777" w:rsidR="005F5E15" w:rsidRDefault="005F5E15" w:rsidP="005F5E15">
      <w:pPr>
        <w:tabs>
          <w:tab w:val="left" w:pos="4253"/>
        </w:tabs>
        <w:spacing w:after="20"/>
      </w:pPr>
      <w:r>
        <w:t xml:space="preserve">(Anafylaxi, </w:t>
      </w:r>
      <w:proofErr w:type="spellStart"/>
      <w:r>
        <w:t>urticaria</w:t>
      </w:r>
      <w:proofErr w:type="spellEnd"/>
      <w:r>
        <w:t xml:space="preserve"> luftvägssymtom)</w:t>
      </w:r>
    </w:p>
    <w:p w14:paraId="408B156F" w14:textId="77777777" w:rsidR="005F5E15" w:rsidRDefault="005F5E15" w:rsidP="005F5E15">
      <w:pPr>
        <w:pStyle w:val="Punktlista"/>
        <w:tabs>
          <w:tab w:val="left" w:pos="4253"/>
        </w:tabs>
        <w:spacing w:after="20"/>
        <w:rPr>
          <w:rFonts w:eastAsia="Calibri"/>
        </w:rPr>
      </w:pPr>
      <w:proofErr w:type="spellStart"/>
      <w:r>
        <w:rPr>
          <w:rFonts w:eastAsia="Calibri"/>
        </w:rPr>
        <w:t>Cefuroxim</w:t>
      </w:r>
      <w:proofErr w:type="spellEnd"/>
    </w:p>
    <w:p w14:paraId="32C21213" w14:textId="2794CCDC" w:rsidR="005F5E15" w:rsidRDefault="005F5E15" w:rsidP="005F5E15">
      <w:pPr>
        <w:tabs>
          <w:tab w:val="left" w:pos="4253"/>
        </w:tabs>
        <w:spacing w:after="20"/>
        <w:rPr>
          <w:i/>
          <w:iCs/>
        </w:rPr>
      </w:pPr>
      <w:r>
        <w:t>1,5</w:t>
      </w:r>
      <w:r w:rsidRPr="005D0CF9">
        <w:t xml:space="preserve"> g iv ges 30</w:t>
      </w:r>
      <w:r>
        <w:t>-60</w:t>
      </w:r>
      <w:r w:rsidRPr="005D0CF9">
        <w:t xml:space="preserve"> minuter före op</w:t>
      </w:r>
      <w:r>
        <w:t xml:space="preserve">. </w:t>
      </w:r>
    </w:p>
    <w:p w14:paraId="5A3C3912" w14:textId="77777777" w:rsidR="005F5E15" w:rsidRDefault="005F5E15" w:rsidP="005F5E15">
      <w:pPr>
        <w:tabs>
          <w:tab w:val="left" w:pos="4253"/>
        </w:tabs>
        <w:spacing w:after="20"/>
        <w:rPr>
          <w:i/>
          <w:iCs/>
        </w:rPr>
      </w:pPr>
    </w:p>
    <w:p w14:paraId="53663D08" w14:textId="77777777" w:rsidR="005F5E15" w:rsidRDefault="005F5E15" w:rsidP="005F5E15">
      <w:pPr>
        <w:tabs>
          <w:tab w:val="left" w:pos="4253"/>
        </w:tabs>
        <w:spacing w:after="0"/>
        <w:rPr>
          <w:i/>
          <w:iCs/>
        </w:rPr>
      </w:pPr>
      <w:r w:rsidRPr="00FE6621">
        <w:rPr>
          <w:i/>
          <w:iCs/>
        </w:rPr>
        <w:t xml:space="preserve">Vid </w:t>
      </w:r>
      <w:r>
        <w:rPr>
          <w:i/>
          <w:iCs/>
        </w:rPr>
        <w:t xml:space="preserve">tidigare fördröjd </w:t>
      </w:r>
      <w:r w:rsidRPr="00FE6621">
        <w:rPr>
          <w:i/>
          <w:iCs/>
        </w:rPr>
        <w:t>allergi</w:t>
      </w:r>
      <w:r>
        <w:rPr>
          <w:i/>
          <w:iCs/>
        </w:rPr>
        <w:t>sk</w:t>
      </w:r>
      <w:r w:rsidRPr="00FE6621">
        <w:rPr>
          <w:i/>
          <w:iCs/>
        </w:rPr>
        <w:t xml:space="preserve"> </w:t>
      </w:r>
      <w:r>
        <w:rPr>
          <w:i/>
          <w:iCs/>
        </w:rPr>
        <w:t>reaktion med</w:t>
      </w:r>
      <w:r w:rsidRPr="00FE6621">
        <w:rPr>
          <w:i/>
          <w:iCs/>
        </w:rPr>
        <w:t xml:space="preserve"> penicillin</w:t>
      </w:r>
    </w:p>
    <w:p w14:paraId="14403F6A" w14:textId="77777777" w:rsidR="005F5E15" w:rsidRPr="00F61C83" w:rsidRDefault="005F5E15" w:rsidP="005F5E15">
      <w:pPr>
        <w:tabs>
          <w:tab w:val="left" w:pos="4253"/>
        </w:tabs>
        <w:spacing w:after="20"/>
      </w:pPr>
      <w:r w:rsidRPr="00F61C83">
        <w:t>(</w:t>
      </w:r>
      <w:proofErr w:type="spellStart"/>
      <w:r w:rsidRPr="00F61C83">
        <w:t>mukokutant</w:t>
      </w:r>
      <w:proofErr w:type="spellEnd"/>
      <w:r w:rsidRPr="00F61C83">
        <w:t xml:space="preserve"> syndrom eller toxisk </w:t>
      </w:r>
      <w:proofErr w:type="spellStart"/>
      <w:r w:rsidRPr="00F61C83">
        <w:t>epidermal</w:t>
      </w:r>
      <w:proofErr w:type="spellEnd"/>
      <w:r w:rsidRPr="00F61C83">
        <w:t xml:space="preserve"> </w:t>
      </w:r>
      <w:proofErr w:type="spellStart"/>
      <w:r w:rsidRPr="00F61C83">
        <w:t>nekrolys</w:t>
      </w:r>
      <w:proofErr w:type="spellEnd"/>
      <w:r w:rsidRPr="00F61C83">
        <w:t>)</w:t>
      </w:r>
    </w:p>
    <w:p w14:paraId="7FCD815F" w14:textId="77777777" w:rsidR="005F5E15" w:rsidRDefault="005F5E15" w:rsidP="005F5E15">
      <w:pPr>
        <w:pStyle w:val="Punktlista"/>
        <w:tabs>
          <w:tab w:val="left" w:pos="4253"/>
        </w:tabs>
        <w:spacing w:after="20"/>
        <w:rPr>
          <w:rFonts w:eastAsia="Calibri"/>
        </w:rPr>
      </w:pPr>
      <w:proofErr w:type="spellStart"/>
      <w:r w:rsidRPr="005D0CF9">
        <w:rPr>
          <w:rFonts w:eastAsia="Calibri"/>
        </w:rPr>
        <w:t>Klindamycin</w:t>
      </w:r>
      <w:proofErr w:type="spellEnd"/>
    </w:p>
    <w:p w14:paraId="66987B42" w14:textId="0B28207D" w:rsidR="007172AF" w:rsidRPr="005B4D1A" w:rsidRDefault="005F5E15" w:rsidP="005F5E15">
      <w:pPr>
        <w:spacing w:after="40"/>
        <w:rPr>
          <w:i/>
          <w:iCs/>
        </w:rPr>
      </w:pPr>
      <w:r w:rsidRPr="005D0CF9">
        <w:t>0,6 g iv ges 30</w:t>
      </w:r>
      <w:r w:rsidR="007E00A2">
        <w:t>-60</w:t>
      </w:r>
      <w:r w:rsidRPr="005D0CF9">
        <w:t xml:space="preserve"> minuter före op</w:t>
      </w:r>
      <w:r>
        <w:t xml:space="preserve">. </w:t>
      </w:r>
    </w:p>
    <w:p w14:paraId="02BD858C" w14:textId="7E1726AE" w:rsidR="007172AF" w:rsidRPr="007172AF" w:rsidRDefault="007172AF" w:rsidP="00FE45A1">
      <w:pPr>
        <w:pStyle w:val="Normalmedindrag"/>
      </w:pPr>
    </w:p>
    <w:p w14:paraId="3BB8F4EC" w14:textId="77777777" w:rsidR="007172AF" w:rsidRPr="007172AF" w:rsidRDefault="007172AF" w:rsidP="00FE45A1">
      <w:pPr>
        <w:pStyle w:val="MellanrubrikVGR"/>
        <w:rPr>
          <w:rFonts w:eastAsia="Calibri"/>
          <w:lang w:eastAsia="en-US"/>
        </w:rPr>
      </w:pPr>
      <w:bookmarkStart w:id="418" w:name="_Toc256000519"/>
      <w:bookmarkStart w:id="419" w:name="_Toc256000461"/>
      <w:bookmarkStart w:id="420" w:name="_Toc485818609"/>
      <w:bookmarkStart w:id="421" w:name="_Toc256000233"/>
      <w:bookmarkStart w:id="422" w:name="_Toc487203696"/>
      <w:bookmarkStart w:id="423" w:name="_Toc256000290"/>
      <w:bookmarkStart w:id="424" w:name="_Toc256000347"/>
      <w:bookmarkStart w:id="425" w:name="_Toc256000404"/>
      <w:bookmarkStart w:id="426" w:name="_Toc526768038"/>
      <w:bookmarkStart w:id="427" w:name="_Toc98172061"/>
      <w:bookmarkStart w:id="428" w:name="_Toc161304726"/>
      <w:r w:rsidRPr="007172AF">
        <w:rPr>
          <w:rFonts w:eastAsia="Calibri"/>
          <w:lang w:eastAsia="en-US"/>
        </w:rPr>
        <w:lastRenderedPageBreak/>
        <w:t>Antibiotikaprofylax ska inte rutinmässigt ges vid</w:t>
      </w:r>
      <w:bookmarkEnd w:id="418"/>
      <w:bookmarkEnd w:id="419"/>
      <w:bookmarkEnd w:id="420"/>
      <w:bookmarkEnd w:id="421"/>
      <w:bookmarkEnd w:id="422"/>
      <w:bookmarkEnd w:id="423"/>
      <w:bookmarkEnd w:id="424"/>
      <w:bookmarkEnd w:id="425"/>
      <w:bookmarkEnd w:id="426"/>
      <w:bookmarkEnd w:id="427"/>
      <w:bookmarkEnd w:id="428"/>
    </w:p>
    <w:p w14:paraId="4198C9E5" w14:textId="77777777" w:rsidR="007172AF" w:rsidRPr="007172AF" w:rsidRDefault="007172AF" w:rsidP="00FE45A1">
      <w:pPr>
        <w:pStyle w:val="Punktlista"/>
        <w:rPr>
          <w:rFonts w:eastAsia="Calibri"/>
          <w:lang w:eastAsia="en-US"/>
        </w:rPr>
      </w:pPr>
      <w:r w:rsidRPr="007172AF">
        <w:rPr>
          <w:rFonts w:eastAsia="Calibri"/>
          <w:lang w:eastAsia="en-US"/>
        </w:rPr>
        <w:t>Lokal excision</w:t>
      </w:r>
    </w:p>
    <w:p w14:paraId="1D861D9A" w14:textId="77777777" w:rsidR="007172AF" w:rsidRPr="007172AF" w:rsidRDefault="007172AF" w:rsidP="00FE45A1">
      <w:pPr>
        <w:pStyle w:val="Punktlista"/>
        <w:rPr>
          <w:rFonts w:eastAsia="Calibri"/>
          <w:lang w:eastAsia="en-US"/>
        </w:rPr>
      </w:pPr>
      <w:r w:rsidRPr="007172AF">
        <w:rPr>
          <w:rFonts w:eastAsia="Calibri"/>
          <w:lang w:eastAsia="en-US"/>
        </w:rPr>
        <w:t xml:space="preserve">Sektorresektion </w:t>
      </w:r>
    </w:p>
    <w:p w14:paraId="3D2A5465" w14:textId="77777777" w:rsidR="007172AF" w:rsidRPr="007172AF" w:rsidRDefault="007172AF" w:rsidP="00FE45A1">
      <w:pPr>
        <w:pStyle w:val="Punktlista"/>
        <w:rPr>
          <w:rFonts w:eastAsia="Calibri"/>
          <w:lang w:eastAsia="en-US"/>
        </w:rPr>
      </w:pPr>
      <w:r w:rsidRPr="007172AF">
        <w:rPr>
          <w:rFonts w:eastAsia="Calibri"/>
          <w:lang w:eastAsia="en-US"/>
        </w:rPr>
        <w:t xml:space="preserve">Sektorresektion med biopsi av </w:t>
      </w:r>
      <w:proofErr w:type="spellStart"/>
      <w:r w:rsidRPr="007172AF">
        <w:rPr>
          <w:rFonts w:eastAsia="Calibri"/>
          <w:lang w:eastAsia="en-US"/>
        </w:rPr>
        <w:t>sentinel</w:t>
      </w:r>
      <w:proofErr w:type="spellEnd"/>
      <w:r w:rsidRPr="007172AF">
        <w:rPr>
          <w:rFonts w:eastAsia="Calibri"/>
          <w:lang w:eastAsia="en-US"/>
        </w:rPr>
        <w:t xml:space="preserve"> </w:t>
      </w:r>
      <w:proofErr w:type="spellStart"/>
      <w:r w:rsidRPr="007172AF">
        <w:rPr>
          <w:rFonts w:eastAsia="Calibri"/>
          <w:lang w:eastAsia="en-US"/>
        </w:rPr>
        <w:t>node</w:t>
      </w:r>
      <w:proofErr w:type="spellEnd"/>
      <w:r w:rsidRPr="007172AF">
        <w:rPr>
          <w:rFonts w:eastAsia="Calibri"/>
          <w:lang w:eastAsia="en-US"/>
        </w:rPr>
        <w:t xml:space="preserve"> (SN)</w:t>
      </w:r>
    </w:p>
    <w:p w14:paraId="1BF46A0E" w14:textId="77777777" w:rsidR="007172AF" w:rsidRPr="007172AF" w:rsidRDefault="007172AF" w:rsidP="0071702D">
      <w:pPr>
        <w:pStyle w:val="Rubrik3"/>
      </w:pPr>
      <w:bookmarkStart w:id="429" w:name="_Toc256000520"/>
      <w:bookmarkStart w:id="430" w:name="_Toc256000462"/>
      <w:bookmarkStart w:id="431" w:name="_Toc485818610"/>
      <w:bookmarkStart w:id="432" w:name="_Toc256000234"/>
      <w:bookmarkStart w:id="433" w:name="_Toc487203697"/>
      <w:bookmarkStart w:id="434" w:name="_Toc256000291"/>
      <w:bookmarkStart w:id="435" w:name="_Toc256000348"/>
      <w:bookmarkStart w:id="436" w:name="_Toc256000405"/>
      <w:bookmarkStart w:id="437" w:name="_Toc526768039"/>
      <w:bookmarkStart w:id="438" w:name="_Toc98172062"/>
      <w:bookmarkStart w:id="439" w:name="_Toc161304727"/>
      <w:r w:rsidRPr="007172AF">
        <w:t>Gynekologi och obstetrik</w:t>
      </w:r>
      <w:bookmarkEnd w:id="389"/>
      <w:bookmarkEnd w:id="390"/>
      <w:bookmarkEnd w:id="391"/>
      <w:bookmarkEnd w:id="392"/>
      <w:bookmarkEnd w:id="393"/>
      <w:bookmarkEnd w:id="394"/>
      <w:bookmarkEnd w:id="395"/>
      <w:bookmarkEnd w:id="429"/>
      <w:bookmarkEnd w:id="430"/>
      <w:bookmarkEnd w:id="431"/>
      <w:bookmarkEnd w:id="432"/>
      <w:bookmarkEnd w:id="433"/>
      <w:bookmarkEnd w:id="434"/>
      <w:bookmarkEnd w:id="435"/>
      <w:bookmarkEnd w:id="436"/>
      <w:bookmarkEnd w:id="437"/>
      <w:bookmarkEnd w:id="438"/>
      <w:bookmarkEnd w:id="439"/>
    </w:p>
    <w:p w14:paraId="0A9559E1" w14:textId="77777777" w:rsidR="007172AF" w:rsidRPr="007172AF" w:rsidRDefault="007172AF" w:rsidP="005B4D1A">
      <w:pPr>
        <w:pStyle w:val="MellanrubrikVGR"/>
        <w:spacing w:before="120"/>
      </w:pPr>
      <w:bookmarkStart w:id="440" w:name="_Toc256000521"/>
      <w:bookmarkStart w:id="441" w:name="_Toc256000463"/>
      <w:bookmarkStart w:id="442" w:name="_Toc454874438"/>
      <w:bookmarkStart w:id="443" w:name="_Toc454878521"/>
      <w:bookmarkStart w:id="444" w:name="_Toc454885258"/>
      <w:bookmarkStart w:id="445" w:name="_Toc256000022"/>
      <w:bookmarkStart w:id="446" w:name="_Toc256000075"/>
      <w:bookmarkStart w:id="447" w:name="_Toc256000128"/>
      <w:bookmarkStart w:id="448" w:name="_Toc256000181"/>
      <w:bookmarkStart w:id="449" w:name="_Toc485818611"/>
      <w:bookmarkStart w:id="450" w:name="_Toc256000235"/>
      <w:bookmarkStart w:id="451" w:name="_Toc487203698"/>
      <w:bookmarkStart w:id="452" w:name="_Toc256000292"/>
      <w:bookmarkStart w:id="453" w:name="_Toc256000349"/>
      <w:bookmarkStart w:id="454" w:name="_Toc256000406"/>
      <w:bookmarkStart w:id="455" w:name="_Toc526768040"/>
      <w:bookmarkStart w:id="456" w:name="_Toc98172063"/>
      <w:bookmarkStart w:id="457" w:name="_Toc161304728"/>
      <w:proofErr w:type="spellStart"/>
      <w:r w:rsidRPr="007172AF">
        <w:t>Hysterektomi</w:t>
      </w:r>
      <w:proofErr w:type="spellEnd"/>
      <w:r w:rsidRPr="007172AF">
        <w:t xml:space="preserve"> (abdominal och transvaginal)</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14:paraId="6AA52955" w14:textId="61E7611C" w:rsidR="0071702D" w:rsidRDefault="007172AF" w:rsidP="005B4D1A">
      <w:pPr>
        <w:pStyle w:val="Punktlista"/>
        <w:spacing w:after="40"/>
      </w:pPr>
      <w:proofErr w:type="spellStart"/>
      <w:r w:rsidRPr="007172AF">
        <w:t>Trimetoprim</w:t>
      </w:r>
      <w:proofErr w:type="spellEnd"/>
      <w:r w:rsidRPr="007172AF">
        <w:t>/</w:t>
      </w:r>
      <w:proofErr w:type="spellStart"/>
      <w:r w:rsidRPr="007172AF">
        <w:t>sulfametoxazol</w:t>
      </w:r>
      <w:proofErr w:type="spellEnd"/>
    </w:p>
    <w:p w14:paraId="1EA5C875" w14:textId="19158BE9" w:rsidR="007172AF" w:rsidRPr="007172AF" w:rsidRDefault="007172AF" w:rsidP="00323AB4">
      <w:pPr>
        <w:pStyle w:val="Normalmedindrag"/>
        <w:rPr>
          <w:u w:val="single"/>
        </w:rPr>
      </w:pPr>
      <w:r w:rsidRPr="007172AF">
        <w:t xml:space="preserve">160/800 mg x 1 </w:t>
      </w:r>
      <w:proofErr w:type="spellStart"/>
      <w:r w:rsidRPr="007172AF">
        <w:t>po</w:t>
      </w:r>
      <w:proofErr w:type="spellEnd"/>
    </w:p>
    <w:p w14:paraId="5908016D" w14:textId="77777777" w:rsidR="007172AF" w:rsidRPr="007172AF" w:rsidRDefault="007172AF" w:rsidP="00323AB4">
      <w:pPr>
        <w:pStyle w:val="Normalmedindrag"/>
        <w:rPr>
          <w:u w:val="single"/>
        </w:rPr>
      </w:pPr>
      <w:r w:rsidRPr="007172AF">
        <w:t>och</w:t>
      </w:r>
    </w:p>
    <w:p w14:paraId="05A7F595" w14:textId="3D964B82" w:rsidR="0071702D" w:rsidRDefault="007172AF" w:rsidP="0071017C">
      <w:pPr>
        <w:pStyle w:val="Punktlista"/>
        <w:keepNext/>
        <w:keepLines/>
        <w:spacing w:after="40"/>
      </w:pPr>
      <w:proofErr w:type="spellStart"/>
      <w:r w:rsidRPr="007172AF">
        <w:t>Metronidazol</w:t>
      </w:r>
      <w:proofErr w:type="spellEnd"/>
    </w:p>
    <w:p w14:paraId="232B9308" w14:textId="50179594" w:rsidR="007172AF" w:rsidRPr="007172AF" w:rsidRDefault="007172AF" w:rsidP="00323AB4">
      <w:pPr>
        <w:pStyle w:val="Normalmedindrag"/>
      </w:pPr>
      <w:r w:rsidRPr="007172AF">
        <w:t xml:space="preserve">400 mg 3 x 1 </w:t>
      </w:r>
      <w:proofErr w:type="spellStart"/>
      <w:r w:rsidRPr="007172AF">
        <w:t>po</w:t>
      </w:r>
      <w:proofErr w:type="spellEnd"/>
      <w:r w:rsidR="0071702D">
        <w:t xml:space="preserve">. </w:t>
      </w:r>
      <w:r w:rsidRPr="007172AF">
        <w:t>Båda ges operationsdagens morgon eller minst 2 timmar före op.</w:t>
      </w:r>
    </w:p>
    <w:p w14:paraId="59B46AFA" w14:textId="77777777" w:rsidR="007172AF" w:rsidRPr="0071017C" w:rsidRDefault="007172AF" w:rsidP="0071017C">
      <w:pPr>
        <w:spacing w:after="40"/>
        <w:rPr>
          <w:i/>
          <w:iCs/>
        </w:rPr>
      </w:pPr>
      <w:r w:rsidRPr="0071017C">
        <w:rPr>
          <w:i/>
          <w:iCs/>
        </w:rPr>
        <w:t>Vid allergi mot trimsulfa</w:t>
      </w:r>
    </w:p>
    <w:p w14:paraId="1ECBC6BC" w14:textId="49DB97E3" w:rsidR="0071702D" w:rsidRDefault="007172AF" w:rsidP="0071017C">
      <w:pPr>
        <w:pStyle w:val="Punktlista"/>
        <w:spacing w:after="40"/>
      </w:pPr>
      <w:proofErr w:type="spellStart"/>
      <w:r w:rsidRPr="007172AF">
        <w:t>Cefuroxim</w:t>
      </w:r>
      <w:proofErr w:type="spellEnd"/>
    </w:p>
    <w:p w14:paraId="7978E730" w14:textId="33D21DBE" w:rsidR="007172AF" w:rsidRPr="007172AF" w:rsidRDefault="007172AF" w:rsidP="00323AB4">
      <w:pPr>
        <w:pStyle w:val="Normalmedindrag"/>
      </w:pPr>
      <w:r w:rsidRPr="007172AF">
        <w:t>1,5 g x 1</w:t>
      </w:r>
    </w:p>
    <w:p w14:paraId="2E4A0BA2" w14:textId="77777777" w:rsidR="007172AF" w:rsidRPr="007172AF" w:rsidRDefault="007172AF" w:rsidP="00323AB4">
      <w:pPr>
        <w:pStyle w:val="Normalmedindrag"/>
      </w:pPr>
      <w:r w:rsidRPr="007172AF">
        <w:t>och</w:t>
      </w:r>
    </w:p>
    <w:p w14:paraId="6688B139" w14:textId="354273A5" w:rsidR="0071702D" w:rsidRDefault="007172AF" w:rsidP="0071017C">
      <w:pPr>
        <w:pStyle w:val="Punktlista"/>
        <w:spacing w:after="40"/>
      </w:pPr>
      <w:proofErr w:type="spellStart"/>
      <w:r w:rsidRPr="007172AF">
        <w:t>Metronidazol</w:t>
      </w:r>
      <w:proofErr w:type="spellEnd"/>
    </w:p>
    <w:p w14:paraId="69AD0E9B" w14:textId="248521A2" w:rsidR="007172AF" w:rsidRPr="007172AF" w:rsidRDefault="007172AF" w:rsidP="00323AB4">
      <w:pPr>
        <w:pStyle w:val="Normalmedindrag"/>
      </w:pPr>
      <w:r w:rsidRPr="007172AF">
        <w:t>1 g x 1</w:t>
      </w:r>
      <w:r w:rsidR="00323AB4">
        <w:t xml:space="preserve">. </w:t>
      </w:r>
      <w:r w:rsidRPr="007172AF">
        <w:t>Båda ges 30-60 minuter före op.</w:t>
      </w:r>
    </w:p>
    <w:p w14:paraId="2F163876" w14:textId="77777777" w:rsidR="007172AF" w:rsidRPr="007172AF" w:rsidRDefault="007172AF" w:rsidP="0071702D">
      <w:pPr>
        <w:pStyle w:val="MellanrubrikVGR"/>
      </w:pPr>
      <w:bookmarkStart w:id="458" w:name="_Toc256000522"/>
      <w:bookmarkStart w:id="459" w:name="_Toc256000464"/>
      <w:bookmarkStart w:id="460" w:name="_Toc454874439"/>
      <w:bookmarkStart w:id="461" w:name="_Toc454878522"/>
      <w:bookmarkStart w:id="462" w:name="_Toc454885259"/>
      <w:bookmarkStart w:id="463" w:name="_Toc256000023"/>
      <w:bookmarkStart w:id="464" w:name="_Toc256000076"/>
      <w:bookmarkStart w:id="465" w:name="_Toc256000129"/>
      <w:bookmarkStart w:id="466" w:name="_Toc256000182"/>
      <w:bookmarkStart w:id="467" w:name="_Toc485818612"/>
      <w:bookmarkStart w:id="468" w:name="_Toc256000236"/>
      <w:bookmarkStart w:id="469" w:name="_Toc487203699"/>
      <w:bookmarkStart w:id="470" w:name="_Toc256000293"/>
      <w:bookmarkStart w:id="471" w:name="_Toc256000350"/>
      <w:bookmarkStart w:id="472" w:name="_Toc256000407"/>
      <w:bookmarkStart w:id="473" w:name="_Toc526768041"/>
      <w:bookmarkStart w:id="474" w:name="_Toc98172064"/>
      <w:bookmarkStart w:id="475" w:name="_Toc161304729"/>
      <w:proofErr w:type="spellStart"/>
      <w:r w:rsidRPr="007172AF">
        <w:t>Uretrocystopexi</w:t>
      </w:r>
      <w:proofErr w:type="spellEnd"/>
      <w:r w:rsidRPr="007172AF">
        <w:t xml:space="preserve"> och bäckenbottenplastik</w:t>
      </w:r>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p>
    <w:p w14:paraId="0280CCC8" w14:textId="77777777" w:rsidR="007172AF" w:rsidRPr="007172AF" w:rsidRDefault="007172AF" w:rsidP="00323AB4">
      <w:r w:rsidRPr="007172AF">
        <w:t>Dokumentation saknas och profylax ges i allmänhet inte.</w:t>
      </w:r>
    </w:p>
    <w:p w14:paraId="223CB3D4" w14:textId="77777777" w:rsidR="007172AF" w:rsidRPr="007172AF" w:rsidRDefault="007172AF" w:rsidP="00323AB4">
      <w:pPr>
        <w:pStyle w:val="MellanrubrikVGR"/>
      </w:pPr>
      <w:bookmarkStart w:id="476" w:name="_Akut_sectio"/>
      <w:bookmarkStart w:id="477" w:name="_Toc256000523"/>
      <w:bookmarkStart w:id="478" w:name="_Toc256000465"/>
      <w:bookmarkStart w:id="479" w:name="_Toc454874440"/>
      <w:bookmarkStart w:id="480" w:name="_Toc454878523"/>
      <w:bookmarkStart w:id="481" w:name="_Toc454885260"/>
      <w:bookmarkStart w:id="482" w:name="_Toc256000024"/>
      <w:bookmarkStart w:id="483" w:name="_Toc256000077"/>
      <w:bookmarkStart w:id="484" w:name="_Toc256000130"/>
      <w:bookmarkStart w:id="485" w:name="_Toc256000183"/>
      <w:bookmarkStart w:id="486" w:name="_Toc485818613"/>
      <w:bookmarkStart w:id="487" w:name="_Toc256000237"/>
      <w:bookmarkStart w:id="488" w:name="_Toc487203700"/>
      <w:bookmarkStart w:id="489" w:name="_Toc256000294"/>
      <w:bookmarkStart w:id="490" w:name="_Toc256000351"/>
      <w:bookmarkStart w:id="491" w:name="_Toc256000408"/>
      <w:bookmarkStart w:id="492" w:name="_Toc526768042"/>
      <w:bookmarkStart w:id="493" w:name="_Toc98172065"/>
      <w:bookmarkStart w:id="494" w:name="_Toc161304730"/>
      <w:bookmarkEnd w:id="476"/>
      <w:r w:rsidRPr="007172AF">
        <w:t xml:space="preserve">Akut och </w:t>
      </w:r>
      <w:proofErr w:type="spellStart"/>
      <w:r w:rsidRPr="007172AF">
        <w:t>elektivt</w:t>
      </w:r>
      <w:proofErr w:type="spellEnd"/>
      <w:r w:rsidRPr="007172AF">
        <w:t xml:space="preserve"> </w:t>
      </w:r>
      <w:proofErr w:type="spellStart"/>
      <w:r w:rsidRPr="007172AF">
        <w:t>sectio</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roofErr w:type="spellEnd"/>
    </w:p>
    <w:p w14:paraId="1DA96E3F" w14:textId="5F4DD8F8" w:rsidR="00323AB4" w:rsidRDefault="007172AF" w:rsidP="0071017C">
      <w:pPr>
        <w:pStyle w:val="Punktlista"/>
        <w:spacing w:after="40"/>
      </w:pPr>
      <w:proofErr w:type="spellStart"/>
      <w:r w:rsidRPr="007172AF">
        <w:t>Doktacillin</w:t>
      </w:r>
      <w:proofErr w:type="spellEnd"/>
    </w:p>
    <w:p w14:paraId="0F67459D" w14:textId="7B7CB2F2" w:rsidR="007172AF" w:rsidRPr="007172AF" w:rsidRDefault="007172AF" w:rsidP="00323AB4">
      <w:pPr>
        <w:pStyle w:val="Normalmedindrag"/>
      </w:pPr>
      <w:r w:rsidRPr="007172AF">
        <w:t>2 g x 1 iv</w:t>
      </w:r>
      <w:r w:rsidR="00323AB4">
        <w:t xml:space="preserve">. </w:t>
      </w:r>
      <w:r w:rsidRPr="007172AF">
        <w:t xml:space="preserve">Ges </w:t>
      </w:r>
      <w:proofErr w:type="spellStart"/>
      <w:r w:rsidRPr="007172AF">
        <w:t>peroperativt</w:t>
      </w:r>
      <w:proofErr w:type="spellEnd"/>
      <w:r w:rsidRPr="007172AF">
        <w:t xml:space="preserve"> efter att</w:t>
      </w:r>
      <w:r w:rsidR="00323AB4">
        <w:t xml:space="preserve"> </w:t>
      </w:r>
      <w:r w:rsidRPr="007172AF">
        <w:t>barnet hämtats ut.</w:t>
      </w:r>
    </w:p>
    <w:p w14:paraId="4D6978AF" w14:textId="77777777" w:rsidR="00F14176" w:rsidRDefault="00F14176" w:rsidP="00F14176">
      <w:pPr>
        <w:tabs>
          <w:tab w:val="left" w:pos="4253"/>
        </w:tabs>
        <w:spacing w:after="0"/>
        <w:rPr>
          <w:i/>
          <w:iCs/>
        </w:rPr>
      </w:pPr>
      <w:bookmarkStart w:id="495" w:name="_Toc256000524"/>
      <w:bookmarkStart w:id="496" w:name="_Toc256000466"/>
      <w:bookmarkStart w:id="497" w:name="_Toc454874441"/>
      <w:bookmarkStart w:id="498" w:name="_Toc454878524"/>
      <w:bookmarkStart w:id="499" w:name="_Toc454885261"/>
      <w:bookmarkStart w:id="500" w:name="_Toc256000025"/>
      <w:bookmarkStart w:id="501" w:name="_Toc256000078"/>
      <w:bookmarkStart w:id="502" w:name="_Toc256000131"/>
      <w:bookmarkStart w:id="503" w:name="_Toc256000184"/>
      <w:bookmarkStart w:id="504" w:name="_Toc485818614"/>
      <w:bookmarkStart w:id="505" w:name="_Toc256000238"/>
      <w:bookmarkStart w:id="506" w:name="_Toc487203701"/>
      <w:bookmarkStart w:id="507" w:name="_Toc256000295"/>
      <w:bookmarkStart w:id="508" w:name="_Toc256000352"/>
      <w:bookmarkStart w:id="509" w:name="_Toc256000409"/>
      <w:bookmarkStart w:id="510" w:name="_Toc526768043"/>
      <w:bookmarkStart w:id="511" w:name="_Toc98172066"/>
      <w:bookmarkStart w:id="512" w:name="_Toc161304731"/>
      <w:r w:rsidRPr="00FE6621">
        <w:rPr>
          <w:i/>
          <w:iCs/>
        </w:rPr>
        <w:t xml:space="preserve">Vid </w:t>
      </w:r>
      <w:r>
        <w:rPr>
          <w:i/>
          <w:iCs/>
        </w:rPr>
        <w:t xml:space="preserve">tidigare snabb </w:t>
      </w:r>
      <w:r w:rsidRPr="00FE6621">
        <w:rPr>
          <w:i/>
          <w:iCs/>
        </w:rPr>
        <w:t>allergi</w:t>
      </w:r>
      <w:r>
        <w:rPr>
          <w:i/>
          <w:iCs/>
        </w:rPr>
        <w:t>sk</w:t>
      </w:r>
      <w:r w:rsidRPr="00FE6621">
        <w:rPr>
          <w:i/>
          <w:iCs/>
        </w:rPr>
        <w:t xml:space="preserve"> </w:t>
      </w:r>
      <w:r>
        <w:rPr>
          <w:i/>
          <w:iCs/>
        </w:rPr>
        <w:t>reaktion med</w:t>
      </w:r>
      <w:r w:rsidRPr="00FE6621">
        <w:rPr>
          <w:i/>
          <w:iCs/>
        </w:rPr>
        <w:t xml:space="preserve"> penicillin</w:t>
      </w:r>
    </w:p>
    <w:p w14:paraId="6247A904" w14:textId="77777777" w:rsidR="00F14176" w:rsidRDefault="00F14176" w:rsidP="00F14176">
      <w:pPr>
        <w:tabs>
          <w:tab w:val="left" w:pos="4253"/>
        </w:tabs>
        <w:spacing w:after="20"/>
      </w:pPr>
      <w:r>
        <w:t xml:space="preserve">(Anafylaxi, </w:t>
      </w:r>
      <w:proofErr w:type="spellStart"/>
      <w:r>
        <w:t>urticaria</w:t>
      </w:r>
      <w:proofErr w:type="spellEnd"/>
      <w:r>
        <w:t xml:space="preserve"> luftvägssymtom)</w:t>
      </w:r>
    </w:p>
    <w:p w14:paraId="722BD751" w14:textId="77777777" w:rsidR="00F14176" w:rsidRDefault="00F14176" w:rsidP="00F14176">
      <w:pPr>
        <w:pStyle w:val="Punktlista"/>
        <w:tabs>
          <w:tab w:val="left" w:pos="4253"/>
        </w:tabs>
        <w:spacing w:after="20"/>
        <w:rPr>
          <w:rFonts w:eastAsia="Calibri"/>
        </w:rPr>
      </w:pPr>
      <w:proofErr w:type="spellStart"/>
      <w:r>
        <w:rPr>
          <w:rFonts w:eastAsia="Calibri"/>
        </w:rPr>
        <w:t>Cefuroxim</w:t>
      </w:r>
      <w:proofErr w:type="spellEnd"/>
    </w:p>
    <w:p w14:paraId="16F0289A" w14:textId="77777777" w:rsidR="00F14176" w:rsidRDefault="00F14176" w:rsidP="00F14176">
      <w:pPr>
        <w:tabs>
          <w:tab w:val="left" w:pos="4253"/>
        </w:tabs>
        <w:spacing w:after="20"/>
        <w:rPr>
          <w:i/>
          <w:iCs/>
        </w:rPr>
      </w:pPr>
      <w:r>
        <w:t>1,5</w:t>
      </w:r>
      <w:r w:rsidRPr="005D0CF9">
        <w:t xml:space="preserve"> g iv ges 30</w:t>
      </w:r>
      <w:r>
        <w:t>-60</w:t>
      </w:r>
      <w:r w:rsidRPr="005D0CF9">
        <w:t xml:space="preserve"> minuter före op</w:t>
      </w:r>
      <w:r>
        <w:t xml:space="preserve">. </w:t>
      </w:r>
      <w:r w:rsidRPr="00F26A11">
        <w:rPr>
          <w:highlight w:val="yellow"/>
        </w:rPr>
        <w:t>Dosen upprepas efter 6 timmar</w:t>
      </w:r>
    </w:p>
    <w:p w14:paraId="16525E42" w14:textId="77777777" w:rsidR="00F14176" w:rsidRDefault="00F14176" w:rsidP="00F14176">
      <w:pPr>
        <w:tabs>
          <w:tab w:val="left" w:pos="4253"/>
        </w:tabs>
        <w:spacing w:after="20"/>
        <w:rPr>
          <w:i/>
          <w:iCs/>
        </w:rPr>
      </w:pPr>
    </w:p>
    <w:p w14:paraId="70F6DA4C" w14:textId="77777777" w:rsidR="00F14176" w:rsidRDefault="00F14176" w:rsidP="00F14176">
      <w:pPr>
        <w:tabs>
          <w:tab w:val="left" w:pos="4253"/>
        </w:tabs>
        <w:spacing w:after="0"/>
        <w:rPr>
          <w:i/>
          <w:iCs/>
        </w:rPr>
      </w:pPr>
      <w:r w:rsidRPr="00FE6621">
        <w:rPr>
          <w:i/>
          <w:iCs/>
        </w:rPr>
        <w:t xml:space="preserve">Vid </w:t>
      </w:r>
      <w:r>
        <w:rPr>
          <w:i/>
          <w:iCs/>
        </w:rPr>
        <w:t xml:space="preserve">tidigare fördröjd </w:t>
      </w:r>
      <w:r w:rsidRPr="00FE6621">
        <w:rPr>
          <w:i/>
          <w:iCs/>
        </w:rPr>
        <w:t>allergi</w:t>
      </w:r>
      <w:r>
        <w:rPr>
          <w:i/>
          <w:iCs/>
        </w:rPr>
        <w:t>sk</w:t>
      </w:r>
      <w:r w:rsidRPr="00FE6621">
        <w:rPr>
          <w:i/>
          <w:iCs/>
        </w:rPr>
        <w:t xml:space="preserve"> </w:t>
      </w:r>
      <w:r>
        <w:rPr>
          <w:i/>
          <w:iCs/>
        </w:rPr>
        <w:t>reaktion med</w:t>
      </w:r>
      <w:r w:rsidRPr="00FE6621">
        <w:rPr>
          <w:i/>
          <w:iCs/>
        </w:rPr>
        <w:t xml:space="preserve"> penicillin</w:t>
      </w:r>
    </w:p>
    <w:p w14:paraId="49218B06" w14:textId="77777777" w:rsidR="00F14176" w:rsidRPr="00F61C83" w:rsidRDefault="00F14176" w:rsidP="00F14176">
      <w:pPr>
        <w:tabs>
          <w:tab w:val="left" w:pos="4253"/>
        </w:tabs>
        <w:spacing w:after="20"/>
      </w:pPr>
      <w:r w:rsidRPr="00F61C83">
        <w:t>(</w:t>
      </w:r>
      <w:proofErr w:type="spellStart"/>
      <w:r w:rsidRPr="00F61C83">
        <w:t>mukokutant</w:t>
      </w:r>
      <w:proofErr w:type="spellEnd"/>
      <w:r w:rsidRPr="00F61C83">
        <w:t xml:space="preserve"> syndrom eller toxisk </w:t>
      </w:r>
      <w:proofErr w:type="spellStart"/>
      <w:r w:rsidRPr="00F61C83">
        <w:t>epidermal</w:t>
      </w:r>
      <w:proofErr w:type="spellEnd"/>
      <w:r w:rsidRPr="00F61C83">
        <w:t xml:space="preserve"> </w:t>
      </w:r>
      <w:proofErr w:type="spellStart"/>
      <w:r w:rsidRPr="00F61C83">
        <w:t>nekrolys</w:t>
      </w:r>
      <w:proofErr w:type="spellEnd"/>
      <w:r w:rsidRPr="00F61C83">
        <w:t>)</w:t>
      </w:r>
    </w:p>
    <w:p w14:paraId="285E5F5A" w14:textId="77777777" w:rsidR="009B06A0" w:rsidRPr="009B06A0" w:rsidRDefault="00F14176">
      <w:pPr>
        <w:pStyle w:val="Punktlista"/>
        <w:tabs>
          <w:tab w:val="left" w:pos="4253"/>
        </w:tabs>
        <w:spacing w:after="20"/>
        <w:rPr>
          <w:rFonts w:eastAsia="Calibri"/>
        </w:rPr>
      </w:pPr>
      <w:r w:rsidRPr="009B06A0">
        <w:rPr>
          <w:rFonts w:eastAsia="Calibri"/>
        </w:rPr>
        <w:t>Klindamycin</w:t>
      </w:r>
    </w:p>
    <w:p w14:paraId="6BC94C3D" w14:textId="77777777" w:rsidR="003B795D" w:rsidRDefault="00F14176" w:rsidP="00EF58C2">
      <w:pPr>
        <w:pStyle w:val="Punktlista"/>
        <w:numPr>
          <w:ilvl w:val="0"/>
          <w:numId w:val="0"/>
        </w:numPr>
        <w:tabs>
          <w:tab w:val="left" w:pos="4253"/>
        </w:tabs>
        <w:spacing w:after="20"/>
        <w:ind w:left="992"/>
      </w:pPr>
      <w:r w:rsidRPr="005D0CF9">
        <w:t>0,6 g iv ges 30</w:t>
      </w:r>
      <w:r w:rsidR="009B06A0">
        <w:t>-60</w:t>
      </w:r>
      <w:r w:rsidRPr="005D0CF9">
        <w:t xml:space="preserve"> minuter före op</w:t>
      </w:r>
      <w:r>
        <w:t>.</w:t>
      </w:r>
    </w:p>
    <w:p w14:paraId="17B99671" w14:textId="77777777" w:rsidR="003B795D" w:rsidRDefault="00F14176" w:rsidP="00EF58C2">
      <w:pPr>
        <w:pStyle w:val="Punktlista"/>
        <w:numPr>
          <w:ilvl w:val="0"/>
          <w:numId w:val="0"/>
        </w:numPr>
        <w:tabs>
          <w:tab w:val="left" w:pos="4253"/>
        </w:tabs>
        <w:spacing w:after="20"/>
        <w:ind w:left="992"/>
      </w:pPr>
      <w:r>
        <w:t xml:space="preserve"> </w:t>
      </w:r>
      <w:r w:rsidRPr="005D0CF9">
        <w:t>Dosen upprepas efter 6 timmar</w:t>
      </w:r>
      <w:r w:rsidR="00EF58C2">
        <w:t xml:space="preserve"> </w:t>
      </w:r>
    </w:p>
    <w:p w14:paraId="68D8D30D" w14:textId="77777777" w:rsidR="003B795D" w:rsidRDefault="003B795D">
      <w:pPr>
        <w:spacing w:after="0" w:line="240" w:lineRule="auto"/>
        <w:ind w:left="0" w:right="0"/>
      </w:pPr>
      <w:r>
        <w:br w:type="page"/>
      </w:r>
    </w:p>
    <w:p w14:paraId="407E7E04" w14:textId="64A7017B" w:rsidR="007172AF" w:rsidRPr="007172AF" w:rsidRDefault="003B795D" w:rsidP="003B795D">
      <w:pPr>
        <w:pStyle w:val="MellanrubrikVGR"/>
      </w:pPr>
      <w:proofErr w:type="spellStart"/>
      <w:r>
        <w:lastRenderedPageBreak/>
        <w:t>Streptockocckus</w:t>
      </w:r>
      <w:proofErr w:type="spellEnd"/>
      <w:r>
        <w:t xml:space="preserve"> </w:t>
      </w:r>
      <w:proofErr w:type="spellStart"/>
      <w:r>
        <w:t>dysgalactiae</w:t>
      </w:r>
      <w:proofErr w:type="spellEnd"/>
      <w:r w:rsidR="006B6C0A">
        <w:t xml:space="preserve"> (</w:t>
      </w:r>
      <w:r w:rsidR="007172AF" w:rsidRPr="007172AF">
        <w:t>GBS</w:t>
      </w:r>
      <w:r w:rsidR="006B6C0A">
        <w:t xml:space="preserve">, </w:t>
      </w:r>
      <w:r w:rsidR="007172AF" w:rsidRPr="007172AF">
        <w:t>Grupp B Streptokocker)</w:t>
      </w:r>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14:paraId="4FB527D5" w14:textId="77777777" w:rsidR="007172AF" w:rsidRPr="007172AF" w:rsidRDefault="007172AF" w:rsidP="00DF2DBA">
      <w:r w:rsidRPr="007172AF">
        <w:t>Profylax mot neonatal GBS-infektion ges till kvinnor som uppfyller minst ett av nedanstående kriterier:</w:t>
      </w:r>
    </w:p>
    <w:p w14:paraId="73C6020C" w14:textId="77777777" w:rsidR="007172AF" w:rsidRPr="007172AF" w:rsidRDefault="007172AF" w:rsidP="00DF2DBA">
      <w:pPr>
        <w:pStyle w:val="Punktlista"/>
      </w:pPr>
      <w:r w:rsidRPr="007172AF">
        <w:t>Vattenavgång sedan mer än 18 timmar och etablerat värkarbete.</w:t>
      </w:r>
    </w:p>
    <w:p w14:paraId="0E49873D" w14:textId="77777777" w:rsidR="007172AF" w:rsidRPr="007172AF" w:rsidRDefault="007172AF" w:rsidP="00DF2DBA">
      <w:pPr>
        <w:pStyle w:val="Punktlista"/>
      </w:pPr>
      <w:r w:rsidRPr="007172AF">
        <w:t>Feber mer än 38</w:t>
      </w:r>
      <w:r w:rsidRPr="007172AF">
        <w:rPr>
          <w:vertAlign w:val="superscript"/>
        </w:rPr>
        <w:t xml:space="preserve">o </w:t>
      </w:r>
      <w:r w:rsidRPr="007172AF">
        <w:t>C*</w:t>
      </w:r>
    </w:p>
    <w:p w14:paraId="35D5F2D2" w14:textId="77777777" w:rsidR="007172AF" w:rsidRPr="007172AF" w:rsidRDefault="007172AF" w:rsidP="00DF2DBA">
      <w:pPr>
        <w:pStyle w:val="Punktlista"/>
      </w:pPr>
      <w:r w:rsidRPr="007172AF">
        <w:t>Förlossning t o m graviditetsvecka 36+6</w:t>
      </w:r>
    </w:p>
    <w:p w14:paraId="6BD13CF3" w14:textId="77777777" w:rsidR="007172AF" w:rsidRPr="007172AF" w:rsidRDefault="007172AF" w:rsidP="00DF2DBA">
      <w:pPr>
        <w:pStyle w:val="Punktlista"/>
      </w:pPr>
      <w:r w:rsidRPr="007172AF">
        <w:t>Känd GBS-bärare</w:t>
      </w:r>
    </w:p>
    <w:p w14:paraId="551C2E3D" w14:textId="77777777" w:rsidR="007172AF" w:rsidRPr="007172AF" w:rsidRDefault="007172AF" w:rsidP="00DF2DBA">
      <w:pPr>
        <w:pStyle w:val="Punktlista"/>
      </w:pPr>
      <w:r w:rsidRPr="007172AF">
        <w:t>Tidigare anamnes med neonatal GBS-infektion</w:t>
      </w:r>
    </w:p>
    <w:p w14:paraId="62D3695A" w14:textId="77777777" w:rsidR="001A71BD" w:rsidRDefault="007172AF" w:rsidP="001A71BD">
      <w:pPr>
        <w:pStyle w:val="Punktlista"/>
      </w:pPr>
      <w:r w:rsidRPr="007172AF">
        <w:t>Tidigare missfall eller intrauterin fosterdöd med GBS som trolig orsak</w:t>
      </w:r>
    </w:p>
    <w:p w14:paraId="3526ACA8" w14:textId="722D7386" w:rsidR="007172AF" w:rsidRPr="00EB5412" w:rsidRDefault="00EB5412" w:rsidP="0071017C">
      <w:pPr>
        <w:spacing w:after="40"/>
        <w:rPr>
          <w:b/>
          <w:bCs/>
        </w:rPr>
      </w:pPr>
      <w:r w:rsidRPr="00EB5412">
        <w:rPr>
          <w:b/>
          <w:bCs/>
        </w:rPr>
        <w:t>Antibiotikaval</w:t>
      </w:r>
    </w:p>
    <w:p w14:paraId="506CC8F1" w14:textId="1C4AE670" w:rsidR="00DF2DBA" w:rsidRDefault="007172AF" w:rsidP="0071017C">
      <w:pPr>
        <w:pStyle w:val="Punktlista"/>
        <w:spacing w:after="40"/>
      </w:pPr>
      <w:r w:rsidRPr="007172AF">
        <w:t>Bensylpenicillin</w:t>
      </w:r>
    </w:p>
    <w:p w14:paraId="27BA8259" w14:textId="053153E9" w:rsidR="007172AF" w:rsidRPr="007172AF" w:rsidRDefault="007172AF" w:rsidP="001A71BD">
      <w:pPr>
        <w:pStyle w:val="Normalmedindrag"/>
      </w:pPr>
      <w:r w:rsidRPr="007172AF">
        <w:t>3 g x 4 iv under hela förlossningen</w:t>
      </w:r>
    </w:p>
    <w:p w14:paraId="18E0FC6E" w14:textId="77777777" w:rsidR="00871957" w:rsidRDefault="00871957" w:rsidP="00871957">
      <w:pPr>
        <w:tabs>
          <w:tab w:val="left" w:pos="4253"/>
        </w:tabs>
        <w:spacing w:after="0"/>
        <w:rPr>
          <w:i/>
          <w:iCs/>
        </w:rPr>
      </w:pPr>
      <w:bookmarkStart w:id="513" w:name="_Toc256000525"/>
      <w:bookmarkStart w:id="514" w:name="_Toc98172067"/>
      <w:bookmarkStart w:id="515" w:name="_Toc161304732"/>
      <w:r w:rsidRPr="00FE6621">
        <w:rPr>
          <w:i/>
          <w:iCs/>
        </w:rPr>
        <w:t xml:space="preserve">Vid </w:t>
      </w:r>
      <w:r>
        <w:rPr>
          <w:i/>
          <w:iCs/>
        </w:rPr>
        <w:t xml:space="preserve">tidigare snabb </w:t>
      </w:r>
      <w:r w:rsidRPr="00FE6621">
        <w:rPr>
          <w:i/>
          <w:iCs/>
        </w:rPr>
        <w:t>allergi</w:t>
      </w:r>
      <w:r>
        <w:rPr>
          <w:i/>
          <w:iCs/>
        </w:rPr>
        <w:t>sk</w:t>
      </w:r>
      <w:r w:rsidRPr="00FE6621">
        <w:rPr>
          <w:i/>
          <w:iCs/>
        </w:rPr>
        <w:t xml:space="preserve"> </w:t>
      </w:r>
      <w:r>
        <w:rPr>
          <w:i/>
          <w:iCs/>
        </w:rPr>
        <w:t>reaktion med</w:t>
      </w:r>
      <w:r w:rsidRPr="00FE6621">
        <w:rPr>
          <w:i/>
          <w:iCs/>
        </w:rPr>
        <w:t xml:space="preserve"> penicillin</w:t>
      </w:r>
    </w:p>
    <w:p w14:paraId="0A40C974" w14:textId="77777777" w:rsidR="00871957" w:rsidRDefault="00871957" w:rsidP="00871957">
      <w:pPr>
        <w:tabs>
          <w:tab w:val="left" w:pos="4253"/>
        </w:tabs>
        <w:spacing w:after="20"/>
      </w:pPr>
      <w:r>
        <w:t xml:space="preserve">(Anafylaxi, </w:t>
      </w:r>
      <w:proofErr w:type="spellStart"/>
      <w:r>
        <w:t>urticaria</w:t>
      </w:r>
      <w:proofErr w:type="spellEnd"/>
      <w:r>
        <w:t xml:space="preserve"> luftvägssymtom)</w:t>
      </w:r>
    </w:p>
    <w:p w14:paraId="727D112C" w14:textId="77777777" w:rsidR="00871957" w:rsidRDefault="00871957" w:rsidP="00871957">
      <w:pPr>
        <w:pStyle w:val="Punktlista"/>
        <w:tabs>
          <w:tab w:val="left" w:pos="4253"/>
        </w:tabs>
        <w:spacing w:after="20"/>
        <w:rPr>
          <w:rFonts w:eastAsia="Calibri"/>
        </w:rPr>
      </w:pPr>
      <w:proofErr w:type="spellStart"/>
      <w:r>
        <w:rPr>
          <w:rFonts w:eastAsia="Calibri"/>
        </w:rPr>
        <w:t>Cefuroxim</w:t>
      </w:r>
      <w:proofErr w:type="spellEnd"/>
    </w:p>
    <w:p w14:paraId="4308C15E" w14:textId="0BAA6043" w:rsidR="00871957" w:rsidRDefault="00871957" w:rsidP="00871957">
      <w:pPr>
        <w:tabs>
          <w:tab w:val="left" w:pos="4253"/>
        </w:tabs>
        <w:spacing w:after="20"/>
        <w:rPr>
          <w:i/>
          <w:iCs/>
        </w:rPr>
      </w:pPr>
      <w:r>
        <w:t>1,5</w:t>
      </w:r>
      <w:r w:rsidRPr="005D0CF9">
        <w:t xml:space="preserve"> g iv </w:t>
      </w:r>
      <w:r w:rsidR="00EB5412">
        <w:t>x3 under hela förlossningen</w:t>
      </w:r>
    </w:p>
    <w:p w14:paraId="41EEFAB5" w14:textId="77777777" w:rsidR="00871957" w:rsidRDefault="00871957" w:rsidP="00871957">
      <w:pPr>
        <w:tabs>
          <w:tab w:val="left" w:pos="4253"/>
        </w:tabs>
        <w:spacing w:after="20"/>
        <w:rPr>
          <w:i/>
          <w:iCs/>
        </w:rPr>
      </w:pPr>
    </w:p>
    <w:p w14:paraId="0814B724" w14:textId="77777777" w:rsidR="00871957" w:rsidRDefault="00871957" w:rsidP="00871957">
      <w:pPr>
        <w:tabs>
          <w:tab w:val="left" w:pos="4253"/>
        </w:tabs>
        <w:spacing w:after="0"/>
        <w:rPr>
          <w:i/>
          <w:iCs/>
        </w:rPr>
      </w:pPr>
      <w:r w:rsidRPr="00FE6621">
        <w:rPr>
          <w:i/>
          <w:iCs/>
        </w:rPr>
        <w:t xml:space="preserve">Vid </w:t>
      </w:r>
      <w:r>
        <w:rPr>
          <w:i/>
          <w:iCs/>
        </w:rPr>
        <w:t xml:space="preserve">tidigare fördröjd </w:t>
      </w:r>
      <w:r w:rsidRPr="00FE6621">
        <w:rPr>
          <w:i/>
          <w:iCs/>
        </w:rPr>
        <w:t>allergi</w:t>
      </w:r>
      <w:r>
        <w:rPr>
          <w:i/>
          <w:iCs/>
        </w:rPr>
        <w:t>sk</w:t>
      </w:r>
      <w:r w:rsidRPr="00FE6621">
        <w:rPr>
          <w:i/>
          <w:iCs/>
        </w:rPr>
        <w:t xml:space="preserve"> </w:t>
      </w:r>
      <w:r>
        <w:rPr>
          <w:i/>
          <w:iCs/>
        </w:rPr>
        <w:t>reaktion med</w:t>
      </w:r>
      <w:r w:rsidRPr="00FE6621">
        <w:rPr>
          <w:i/>
          <w:iCs/>
        </w:rPr>
        <w:t xml:space="preserve"> penicillin</w:t>
      </w:r>
    </w:p>
    <w:p w14:paraId="1DC29B33" w14:textId="77777777" w:rsidR="00871957" w:rsidRPr="00F61C83" w:rsidRDefault="00871957" w:rsidP="00871957">
      <w:pPr>
        <w:tabs>
          <w:tab w:val="left" w:pos="4253"/>
        </w:tabs>
        <w:spacing w:after="20"/>
      </w:pPr>
      <w:r w:rsidRPr="00F61C83">
        <w:t>(</w:t>
      </w:r>
      <w:proofErr w:type="spellStart"/>
      <w:r w:rsidRPr="00F61C83">
        <w:t>mukokutant</w:t>
      </w:r>
      <w:proofErr w:type="spellEnd"/>
      <w:r w:rsidRPr="00F61C83">
        <w:t xml:space="preserve"> syndrom eller toxisk </w:t>
      </w:r>
      <w:proofErr w:type="spellStart"/>
      <w:r w:rsidRPr="00F61C83">
        <w:t>epidermal</w:t>
      </w:r>
      <w:proofErr w:type="spellEnd"/>
      <w:r w:rsidRPr="00F61C83">
        <w:t xml:space="preserve"> </w:t>
      </w:r>
      <w:proofErr w:type="spellStart"/>
      <w:r w:rsidRPr="00F61C83">
        <w:t>nekrolys</w:t>
      </w:r>
      <w:proofErr w:type="spellEnd"/>
      <w:r w:rsidRPr="00F61C83">
        <w:t>)</w:t>
      </w:r>
    </w:p>
    <w:p w14:paraId="4DC8B311" w14:textId="77777777" w:rsidR="00871957" w:rsidRDefault="00871957" w:rsidP="00871957">
      <w:pPr>
        <w:pStyle w:val="Punktlista"/>
        <w:tabs>
          <w:tab w:val="left" w:pos="4253"/>
        </w:tabs>
        <w:spacing w:after="20"/>
        <w:rPr>
          <w:rFonts w:eastAsia="Calibri"/>
        </w:rPr>
      </w:pPr>
      <w:proofErr w:type="spellStart"/>
      <w:r w:rsidRPr="005D0CF9">
        <w:rPr>
          <w:rFonts w:eastAsia="Calibri"/>
        </w:rPr>
        <w:t>Klindamycin</w:t>
      </w:r>
      <w:proofErr w:type="spellEnd"/>
    </w:p>
    <w:p w14:paraId="63B17B71" w14:textId="119CEC5C" w:rsidR="009F14F5" w:rsidRPr="009F14F5" w:rsidRDefault="00871957" w:rsidP="004F5FF8">
      <w:pPr>
        <w:pStyle w:val="Punktlista"/>
        <w:numPr>
          <w:ilvl w:val="0"/>
          <w:numId w:val="0"/>
        </w:numPr>
        <w:tabs>
          <w:tab w:val="left" w:pos="4253"/>
        </w:tabs>
        <w:spacing w:after="20"/>
        <w:ind w:left="992"/>
        <w:rPr>
          <w:rFonts w:eastAsia="Calibri"/>
        </w:rPr>
      </w:pPr>
      <w:r w:rsidRPr="009F14F5">
        <w:rPr>
          <w:rFonts w:eastAsia="Calibri"/>
        </w:rPr>
        <w:t xml:space="preserve">0,6 g </w:t>
      </w:r>
      <w:r w:rsidR="009F14F5" w:rsidRPr="009F14F5">
        <w:rPr>
          <w:rFonts w:eastAsia="Calibri"/>
        </w:rPr>
        <w:t>iv x 3 under hela förlossningen</w:t>
      </w:r>
    </w:p>
    <w:p w14:paraId="6BA8BEF0" w14:textId="3B987AF2" w:rsidR="007172AF" w:rsidRPr="007172AF" w:rsidRDefault="007172AF" w:rsidP="00871957">
      <w:pPr>
        <w:pStyle w:val="MellanrubrikVGR"/>
      </w:pPr>
      <w:proofErr w:type="spellStart"/>
      <w:r w:rsidRPr="007172AF">
        <w:t>Perineala</w:t>
      </w:r>
      <w:proofErr w:type="spellEnd"/>
      <w:r w:rsidRPr="007172AF">
        <w:t xml:space="preserve"> bristningar</w:t>
      </w:r>
      <w:bookmarkStart w:id="516" w:name="_Toc256000467"/>
      <w:bookmarkStart w:id="517" w:name="_Toc454874442"/>
      <w:bookmarkStart w:id="518" w:name="_Toc454878525"/>
      <w:bookmarkStart w:id="519" w:name="_Toc454885262"/>
      <w:bookmarkStart w:id="520" w:name="_Toc256000026"/>
      <w:bookmarkStart w:id="521" w:name="_Toc256000079"/>
      <w:bookmarkStart w:id="522" w:name="_Toc256000132"/>
      <w:bookmarkStart w:id="523" w:name="_Toc256000185"/>
      <w:bookmarkStart w:id="524" w:name="_Toc485818615"/>
      <w:bookmarkStart w:id="525" w:name="_Toc256000239"/>
      <w:bookmarkStart w:id="526" w:name="_Toc487203702"/>
      <w:bookmarkStart w:id="527" w:name="_Toc256000296"/>
      <w:bookmarkStart w:id="528" w:name="_Toc256000353"/>
      <w:bookmarkStart w:id="529" w:name="_Toc256000410"/>
      <w:bookmarkStart w:id="530" w:name="_Toc526768044"/>
      <w:bookmarkEnd w:id="513"/>
      <w:bookmarkEnd w:id="514"/>
      <w:bookmarkEnd w:id="515"/>
    </w:p>
    <w:p w14:paraId="43B2003D" w14:textId="77777777" w:rsidR="007172AF" w:rsidRPr="007172AF" w:rsidRDefault="007172AF" w:rsidP="00B4064F">
      <w:pPr>
        <w:pStyle w:val="Punktlistaalfabetisk"/>
        <w:numPr>
          <w:ilvl w:val="0"/>
          <w:numId w:val="21"/>
        </w:numPr>
        <w:ind w:left="1349" w:hanging="357"/>
      </w:pPr>
      <w:r w:rsidRPr="007172AF">
        <w:t>Primär suturering vid bristning grad 3-4</w:t>
      </w:r>
    </w:p>
    <w:p w14:paraId="206D7F00" w14:textId="4FEEAF19" w:rsidR="00B4064F" w:rsidRDefault="007172AF" w:rsidP="0071017C">
      <w:pPr>
        <w:pStyle w:val="Punktlista"/>
        <w:spacing w:after="40"/>
      </w:pPr>
      <w:r w:rsidRPr="007172AF">
        <w:t>Piperacillin tazobactam</w:t>
      </w:r>
    </w:p>
    <w:p w14:paraId="1EBFF22A" w14:textId="5297B0FB" w:rsidR="007172AF" w:rsidRPr="007172AF" w:rsidRDefault="007172AF" w:rsidP="00B4064F">
      <w:pPr>
        <w:pStyle w:val="Normalmedindrag"/>
      </w:pPr>
      <w:r w:rsidRPr="007172AF">
        <w:t>4 g iv som engångsdos</w:t>
      </w:r>
    </w:p>
    <w:p w14:paraId="4385265E" w14:textId="77777777" w:rsidR="00D27F48" w:rsidRDefault="00D27F48" w:rsidP="00D27F48">
      <w:pPr>
        <w:tabs>
          <w:tab w:val="left" w:pos="4253"/>
        </w:tabs>
        <w:spacing w:after="0"/>
        <w:rPr>
          <w:i/>
          <w:iCs/>
        </w:rPr>
      </w:pPr>
      <w:r w:rsidRPr="00FE6621">
        <w:rPr>
          <w:i/>
          <w:iCs/>
        </w:rPr>
        <w:t xml:space="preserve">Vid </w:t>
      </w:r>
      <w:r>
        <w:rPr>
          <w:i/>
          <w:iCs/>
        </w:rPr>
        <w:t xml:space="preserve">tidigare snabb </w:t>
      </w:r>
      <w:r w:rsidRPr="00FE6621">
        <w:rPr>
          <w:i/>
          <w:iCs/>
        </w:rPr>
        <w:t>allergi</w:t>
      </w:r>
      <w:r>
        <w:rPr>
          <w:i/>
          <w:iCs/>
        </w:rPr>
        <w:t>sk</w:t>
      </w:r>
      <w:r w:rsidRPr="00FE6621">
        <w:rPr>
          <w:i/>
          <w:iCs/>
        </w:rPr>
        <w:t xml:space="preserve"> </w:t>
      </w:r>
      <w:r>
        <w:rPr>
          <w:i/>
          <w:iCs/>
        </w:rPr>
        <w:t>reaktion med</w:t>
      </w:r>
      <w:r w:rsidRPr="00FE6621">
        <w:rPr>
          <w:i/>
          <w:iCs/>
        </w:rPr>
        <w:t xml:space="preserve"> penicillin</w:t>
      </w:r>
    </w:p>
    <w:p w14:paraId="661DB764" w14:textId="77777777" w:rsidR="00D27F48" w:rsidRDefault="00D27F48" w:rsidP="00D27F48">
      <w:pPr>
        <w:tabs>
          <w:tab w:val="left" w:pos="4253"/>
        </w:tabs>
        <w:spacing w:after="20"/>
      </w:pPr>
      <w:r>
        <w:t xml:space="preserve">(Anafylaxi, </w:t>
      </w:r>
      <w:proofErr w:type="spellStart"/>
      <w:r>
        <w:t>urticaria</w:t>
      </w:r>
      <w:proofErr w:type="spellEnd"/>
      <w:r>
        <w:t xml:space="preserve"> luftvägssymtom)</w:t>
      </w:r>
    </w:p>
    <w:p w14:paraId="1D116FF7" w14:textId="77777777" w:rsidR="00D27F48" w:rsidRDefault="00D27F48" w:rsidP="00D27F48">
      <w:pPr>
        <w:pStyle w:val="Punktlista"/>
        <w:tabs>
          <w:tab w:val="left" w:pos="4253"/>
        </w:tabs>
        <w:spacing w:after="20"/>
        <w:rPr>
          <w:rFonts w:eastAsia="Calibri"/>
        </w:rPr>
      </w:pPr>
      <w:proofErr w:type="spellStart"/>
      <w:r>
        <w:rPr>
          <w:rFonts w:eastAsia="Calibri"/>
        </w:rPr>
        <w:t>Cefuroxim</w:t>
      </w:r>
      <w:proofErr w:type="spellEnd"/>
    </w:p>
    <w:p w14:paraId="41011B24" w14:textId="7F1A30BE" w:rsidR="00D27F48" w:rsidRDefault="00D27F48" w:rsidP="00D27F48">
      <w:pPr>
        <w:tabs>
          <w:tab w:val="left" w:pos="4253"/>
        </w:tabs>
        <w:spacing w:after="20"/>
      </w:pPr>
      <w:r>
        <w:t>1,5</w:t>
      </w:r>
      <w:r w:rsidRPr="005D0CF9">
        <w:t xml:space="preserve"> g iv </w:t>
      </w:r>
      <w:r>
        <w:t>som engångsdos</w:t>
      </w:r>
    </w:p>
    <w:p w14:paraId="3C91D0E7" w14:textId="0B2C773D" w:rsidR="00D22D0B" w:rsidRDefault="00D22D0B" w:rsidP="00D22D0B">
      <w:pPr>
        <w:tabs>
          <w:tab w:val="left" w:pos="4253"/>
        </w:tabs>
        <w:spacing w:after="20"/>
      </w:pPr>
      <w:r>
        <w:t>och</w:t>
      </w:r>
    </w:p>
    <w:p w14:paraId="12444E95" w14:textId="107F62A6" w:rsidR="00D22D0B" w:rsidRDefault="00D22D0B" w:rsidP="002508DD">
      <w:pPr>
        <w:pStyle w:val="Liststycke"/>
        <w:numPr>
          <w:ilvl w:val="0"/>
          <w:numId w:val="33"/>
        </w:numPr>
        <w:tabs>
          <w:tab w:val="left" w:pos="4253"/>
        </w:tabs>
        <w:spacing w:after="20"/>
      </w:pPr>
      <w:proofErr w:type="spellStart"/>
      <w:r>
        <w:t>Metronidazol</w:t>
      </w:r>
      <w:proofErr w:type="spellEnd"/>
      <w:r>
        <w:t xml:space="preserve"> </w:t>
      </w:r>
    </w:p>
    <w:p w14:paraId="14CE574A" w14:textId="2228E802" w:rsidR="002508DD" w:rsidRDefault="00E03063" w:rsidP="002508DD">
      <w:pPr>
        <w:tabs>
          <w:tab w:val="left" w:pos="4253"/>
        </w:tabs>
        <w:spacing w:after="20"/>
      </w:pPr>
      <w:r>
        <w:t>1,5 gx1 som engångsdos</w:t>
      </w:r>
    </w:p>
    <w:p w14:paraId="627B07B2" w14:textId="77777777" w:rsidR="00D27F48" w:rsidRDefault="00D27F48" w:rsidP="00D27F48">
      <w:pPr>
        <w:tabs>
          <w:tab w:val="left" w:pos="4253"/>
        </w:tabs>
        <w:spacing w:after="20"/>
        <w:rPr>
          <w:i/>
          <w:iCs/>
        </w:rPr>
      </w:pPr>
    </w:p>
    <w:p w14:paraId="24E32CC7" w14:textId="77777777" w:rsidR="00D27F48" w:rsidRDefault="00D27F48" w:rsidP="00D27F48">
      <w:pPr>
        <w:tabs>
          <w:tab w:val="left" w:pos="4253"/>
        </w:tabs>
        <w:spacing w:after="0"/>
        <w:rPr>
          <w:i/>
          <w:iCs/>
        </w:rPr>
      </w:pPr>
      <w:r w:rsidRPr="00FE6621">
        <w:rPr>
          <w:i/>
          <w:iCs/>
        </w:rPr>
        <w:t xml:space="preserve">Vid </w:t>
      </w:r>
      <w:r>
        <w:rPr>
          <w:i/>
          <w:iCs/>
        </w:rPr>
        <w:t xml:space="preserve">tidigare fördröjd </w:t>
      </w:r>
      <w:r w:rsidRPr="00FE6621">
        <w:rPr>
          <w:i/>
          <w:iCs/>
        </w:rPr>
        <w:t>allergi</w:t>
      </w:r>
      <w:r>
        <w:rPr>
          <w:i/>
          <w:iCs/>
        </w:rPr>
        <w:t>sk</w:t>
      </w:r>
      <w:r w:rsidRPr="00FE6621">
        <w:rPr>
          <w:i/>
          <w:iCs/>
        </w:rPr>
        <w:t xml:space="preserve"> </w:t>
      </w:r>
      <w:r>
        <w:rPr>
          <w:i/>
          <w:iCs/>
        </w:rPr>
        <w:t>reaktion med</w:t>
      </w:r>
      <w:r w:rsidRPr="00FE6621">
        <w:rPr>
          <w:i/>
          <w:iCs/>
        </w:rPr>
        <w:t xml:space="preserve"> penicillin</w:t>
      </w:r>
    </w:p>
    <w:p w14:paraId="3A39A476" w14:textId="77777777" w:rsidR="00D27F48" w:rsidRPr="00F61C83" w:rsidRDefault="00D27F48" w:rsidP="00D27F48">
      <w:pPr>
        <w:tabs>
          <w:tab w:val="left" w:pos="4253"/>
        </w:tabs>
        <w:spacing w:after="20"/>
      </w:pPr>
      <w:r w:rsidRPr="00F61C83">
        <w:t>(</w:t>
      </w:r>
      <w:proofErr w:type="spellStart"/>
      <w:r w:rsidRPr="00F61C83">
        <w:t>mukokutant</w:t>
      </w:r>
      <w:proofErr w:type="spellEnd"/>
      <w:r w:rsidRPr="00F61C83">
        <w:t xml:space="preserve"> syndrom eller toxisk </w:t>
      </w:r>
      <w:proofErr w:type="spellStart"/>
      <w:r w:rsidRPr="00F61C83">
        <w:t>epidermal</w:t>
      </w:r>
      <w:proofErr w:type="spellEnd"/>
      <w:r w:rsidRPr="00F61C83">
        <w:t xml:space="preserve"> </w:t>
      </w:r>
      <w:proofErr w:type="spellStart"/>
      <w:r w:rsidRPr="00F61C83">
        <w:t>nekrolys</w:t>
      </w:r>
      <w:proofErr w:type="spellEnd"/>
      <w:r w:rsidRPr="00F61C83">
        <w:t>)</w:t>
      </w:r>
    </w:p>
    <w:p w14:paraId="5067185C" w14:textId="77777777" w:rsidR="00D27F48" w:rsidRPr="009B06A0" w:rsidRDefault="00D27F48" w:rsidP="00D27F48">
      <w:pPr>
        <w:pStyle w:val="Punktlista"/>
        <w:tabs>
          <w:tab w:val="left" w:pos="4253"/>
        </w:tabs>
        <w:spacing w:after="20"/>
        <w:rPr>
          <w:rFonts w:eastAsia="Calibri"/>
        </w:rPr>
      </w:pPr>
      <w:proofErr w:type="spellStart"/>
      <w:r w:rsidRPr="009B06A0">
        <w:rPr>
          <w:rFonts w:eastAsia="Calibri"/>
        </w:rPr>
        <w:t>Klindamycin</w:t>
      </w:r>
      <w:proofErr w:type="spellEnd"/>
    </w:p>
    <w:p w14:paraId="1E1E64EE" w14:textId="25315F26" w:rsidR="00D27F48" w:rsidRDefault="00D27F48" w:rsidP="00D27F48">
      <w:pPr>
        <w:pStyle w:val="Punktlista"/>
        <w:numPr>
          <w:ilvl w:val="0"/>
          <w:numId w:val="0"/>
        </w:numPr>
        <w:tabs>
          <w:tab w:val="left" w:pos="4253"/>
        </w:tabs>
        <w:spacing w:after="20"/>
        <w:ind w:left="992"/>
      </w:pPr>
      <w:r w:rsidRPr="005D0CF9">
        <w:t xml:space="preserve">0,6 g iv </w:t>
      </w:r>
      <w:r w:rsidR="00914D2C">
        <w:t>som engångsdos</w:t>
      </w:r>
    </w:p>
    <w:p w14:paraId="2A243DD8" w14:textId="77777777" w:rsidR="007172AF" w:rsidRPr="007172AF" w:rsidRDefault="007172AF" w:rsidP="00B4064F">
      <w:pPr>
        <w:pStyle w:val="Punktlistaalfabetisk"/>
        <w:numPr>
          <w:ilvl w:val="0"/>
          <w:numId w:val="21"/>
        </w:numPr>
        <w:ind w:left="1349" w:hanging="357"/>
      </w:pPr>
      <w:r w:rsidRPr="007172AF">
        <w:lastRenderedPageBreak/>
        <w:t>Sekundär suturering</w:t>
      </w:r>
    </w:p>
    <w:p w14:paraId="4B65498E" w14:textId="77777777" w:rsidR="007172AF" w:rsidRPr="007172AF" w:rsidRDefault="007172AF" w:rsidP="00783889">
      <w:r w:rsidRPr="007172AF">
        <w:t>Behandling påbörjas någon dag före suturering om etablerad infektion</w:t>
      </w:r>
    </w:p>
    <w:p w14:paraId="736FB927" w14:textId="77777777" w:rsidR="00783889" w:rsidRDefault="007172AF" w:rsidP="00821484">
      <w:pPr>
        <w:pStyle w:val="Punktlista"/>
        <w:spacing w:after="40"/>
      </w:pPr>
      <w:proofErr w:type="spellStart"/>
      <w:r w:rsidRPr="007172AF">
        <w:t>Amoxicillin-clavulansyra</w:t>
      </w:r>
      <w:proofErr w:type="spellEnd"/>
      <w:r w:rsidRPr="007172AF">
        <w:t xml:space="preserve"> </w:t>
      </w:r>
      <w:r w:rsidRPr="007172AF">
        <w:tab/>
      </w:r>
    </w:p>
    <w:p w14:paraId="07C3AE5F" w14:textId="3C1B5E53" w:rsidR="007172AF" w:rsidRPr="007172AF" w:rsidRDefault="007172AF" w:rsidP="00783889">
      <w:pPr>
        <w:pStyle w:val="Normalmedindrag"/>
      </w:pPr>
      <w:r w:rsidRPr="007172AF">
        <w:t>500</w:t>
      </w:r>
      <w:r w:rsidR="00783889">
        <w:t xml:space="preserve"> </w:t>
      </w:r>
      <w:r w:rsidRPr="007172AF">
        <w:t xml:space="preserve">mg x3 per os i 7 dagar </w:t>
      </w:r>
    </w:p>
    <w:p w14:paraId="7905278F" w14:textId="77777777" w:rsidR="007172AF" w:rsidRPr="007172AF" w:rsidRDefault="007172AF" w:rsidP="00783889">
      <w:pPr>
        <w:pStyle w:val="Normalmedindrag"/>
      </w:pPr>
      <w:r w:rsidRPr="007172AF">
        <w:t>och</w:t>
      </w:r>
    </w:p>
    <w:p w14:paraId="5E5FD493" w14:textId="746FAB3A" w:rsidR="00783889" w:rsidRDefault="007172AF" w:rsidP="00640D05">
      <w:pPr>
        <w:pStyle w:val="Punktlista"/>
        <w:spacing w:after="40"/>
      </w:pPr>
      <w:proofErr w:type="spellStart"/>
      <w:r w:rsidRPr="007172AF">
        <w:t>Metronidazol</w:t>
      </w:r>
      <w:proofErr w:type="spellEnd"/>
    </w:p>
    <w:p w14:paraId="55CB89DD" w14:textId="201EF313" w:rsidR="007172AF" w:rsidRPr="007172AF" w:rsidRDefault="007172AF" w:rsidP="00783889">
      <w:pPr>
        <w:pStyle w:val="Normalmedindrag"/>
      </w:pPr>
      <w:r w:rsidRPr="007172AF">
        <w:t>500 mgx3 per os i 7 dagar</w:t>
      </w:r>
    </w:p>
    <w:p w14:paraId="7C74D94B" w14:textId="77777777" w:rsidR="007172AF" w:rsidRPr="00B84262" w:rsidRDefault="007172AF" w:rsidP="00640D05">
      <w:pPr>
        <w:spacing w:after="40"/>
        <w:rPr>
          <w:i/>
          <w:iCs/>
        </w:rPr>
      </w:pPr>
      <w:r w:rsidRPr="00B84262">
        <w:rPr>
          <w:i/>
          <w:iCs/>
        </w:rPr>
        <w:t>Vid allergi mot penicillin</w:t>
      </w:r>
    </w:p>
    <w:p w14:paraId="2CE5BF49" w14:textId="1AD7AE71" w:rsidR="00783889" w:rsidRDefault="007172AF" w:rsidP="00640D05">
      <w:pPr>
        <w:pStyle w:val="Punktlista"/>
        <w:spacing w:after="40"/>
      </w:pPr>
      <w:proofErr w:type="spellStart"/>
      <w:r w:rsidRPr="007172AF">
        <w:t>Klindamycin</w:t>
      </w:r>
      <w:proofErr w:type="spellEnd"/>
    </w:p>
    <w:p w14:paraId="29C115AC" w14:textId="1D6AFFD8" w:rsidR="007172AF" w:rsidRPr="007172AF" w:rsidRDefault="007172AF" w:rsidP="00783889">
      <w:pPr>
        <w:pStyle w:val="Normalmedindrag"/>
        <w:rPr>
          <w:i/>
          <w:iCs/>
        </w:rPr>
      </w:pPr>
      <w:r w:rsidRPr="007172AF">
        <w:t>300 mgx2 per os i 7 dagar</w:t>
      </w:r>
    </w:p>
    <w:p w14:paraId="6F693209" w14:textId="5F4BD2AE" w:rsidR="007172AF" w:rsidRPr="007172AF" w:rsidRDefault="007172AF" w:rsidP="00783889">
      <w:pPr>
        <w:pStyle w:val="Normalmedindrag"/>
        <w:rPr>
          <w:i/>
          <w:iCs/>
        </w:rPr>
      </w:pPr>
      <w:r w:rsidRPr="007172AF">
        <w:t>och</w:t>
      </w:r>
    </w:p>
    <w:p w14:paraId="59495DCB" w14:textId="7ADE4ECD" w:rsidR="00783889" w:rsidRDefault="007172AF" w:rsidP="00640D05">
      <w:pPr>
        <w:pStyle w:val="Punktlista"/>
        <w:spacing w:after="40"/>
      </w:pPr>
      <w:proofErr w:type="spellStart"/>
      <w:r w:rsidRPr="007172AF">
        <w:t>Trimetoprim</w:t>
      </w:r>
      <w:proofErr w:type="spellEnd"/>
      <w:r w:rsidRPr="007172AF">
        <w:t>/</w:t>
      </w:r>
      <w:proofErr w:type="spellStart"/>
      <w:r w:rsidRPr="007172AF">
        <w:t>sulfametoxazol</w:t>
      </w:r>
      <w:proofErr w:type="spellEnd"/>
    </w:p>
    <w:p w14:paraId="31B17935" w14:textId="37A81840" w:rsidR="007172AF" w:rsidRPr="007172AF" w:rsidRDefault="007172AF" w:rsidP="00FB25E0">
      <w:pPr>
        <w:pStyle w:val="Normalmedindrag"/>
        <w:rPr>
          <w:i/>
          <w:iCs/>
        </w:rPr>
      </w:pPr>
      <w:r w:rsidRPr="007172AF">
        <w:t>160/800 mg x 2 per os i 7 dagar</w:t>
      </w:r>
      <w:r w:rsidR="00FB25E0">
        <w:t>.</w:t>
      </w:r>
    </w:p>
    <w:p w14:paraId="0083BC80" w14:textId="77777777" w:rsidR="007172AF" w:rsidRPr="007172AF" w:rsidRDefault="007172AF" w:rsidP="00497E39">
      <w:pPr>
        <w:pStyle w:val="MellanrubrikVGR"/>
      </w:pPr>
      <w:bookmarkStart w:id="531" w:name="_Toc256000526"/>
      <w:bookmarkStart w:id="532" w:name="_Toc98172068"/>
      <w:bookmarkStart w:id="533" w:name="_Toc161304733"/>
      <w:r w:rsidRPr="007172AF">
        <w:t>Dokumentation för nytta med profylax saknas vid</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58E33099" w14:textId="77777777" w:rsidR="007172AF" w:rsidRPr="007172AF" w:rsidRDefault="007172AF" w:rsidP="00497E39">
      <w:pPr>
        <w:pStyle w:val="Punktlista"/>
      </w:pPr>
      <w:r w:rsidRPr="007172AF">
        <w:t>Inkontinens- och prolapskirurgi</w:t>
      </w:r>
    </w:p>
    <w:p w14:paraId="1ECC3CF8" w14:textId="77777777" w:rsidR="007172AF" w:rsidRPr="007172AF" w:rsidRDefault="007172AF" w:rsidP="00497E39">
      <w:pPr>
        <w:pStyle w:val="Punktlista"/>
      </w:pPr>
      <w:proofErr w:type="spellStart"/>
      <w:r w:rsidRPr="007172AF">
        <w:t>Laparoskopisk</w:t>
      </w:r>
      <w:proofErr w:type="spellEnd"/>
      <w:r w:rsidRPr="007172AF">
        <w:t xml:space="preserve"> kirurgi</w:t>
      </w:r>
    </w:p>
    <w:p w14:paraId="1C4BBDCD" w14:textId="77777777" w:rsidR="007172AF" w:rsidRPr="007172AF" w:rsidRDefault="007172AF" w:rsidP="00497E39">
      <w:pPr>
        <w:pStyle w:val="Punktlista"/>
      </w:pPr>
      <w:proofErr w:type="spellStart"/>
      <w:r w:rsidRPr="007172AF">
        <w:t>Konisering</w:t>
      </w:r>
      <w:proofErr w:type="spellEnd"/>
    </w:p>
    <w:p w14:paraId="20BD34CC" w14:textId="77777777" w:rsidR="007172AF" w:rsidRPr="007172AF" w:rsidRDefault="007172AF" w:rsidP="00497E39">
      <w:pPr>
        <w:pStyle w:val="Punktlista"/>
      </w:pPr>
      <w:r w:rsidRPr="007172AF">
        <w:t>Manuell placentalösning</w:t>
      </w:r>
    </w:p>
    <w:p w14:paraId="159F28FD" w14:textId="77777777" w:rsidR="007172AF" w:rsidRPr="007172AF" w:rsidRDefault="007172AF" w:rsidP="00497E39">
      <w:pPr>
        <w:pStyle w:val="Punktlista"/>
      </w:pPr>
      <w:r w:rsidRPr="007172AF">
        <w:t>Abort</w:t>
      </w:r>
    </w:p>
    <w:p w14:paraId="15F43234" w14:textId="77777777" w:rsidR="007172AF" w:rsidRPr="007172AF" w:rsidRDefault="007172AF" w:rsidP="00497E39">
      <w:pPr>
        <w:pStyle w:val="Punktlista"/>
      </w:pPr>
      <w:r w:rsidRPr="007172AF">
        <w:t>Spiralinsättning</w:t>
      </w:r>
    </w:p>
    <w:p w14:paraId="5436A285" w14:textId="77777777" w:rsidR="007172AF" w:rsidRPr="007172AF" w:rsidRDefault="007172AF" w:rsidP="00497E39">
      <w:pPr>
        <w:pStyle w:val="Punktlista"/>
      </w:pPr>
      <w:r w:rsidRPr="007172AF">
        <w:t>Sterilisering</w:t>
      </w:r>
    </w:p>
    <w:p w14:paraId="4F05B9E8" w14:textId="77777777" w:rsidR="007172AF" w:rsidRPr="007172AF" w:rsidRDefault="007172AF" w:rsidP="00497E39">
      <w:pPr>
        <w:pStyle w:val="Punktlista"/>
      </w:pPr>
      <w:r w:rsidRPr="007172AF">
        <w:t>Instrumentella förlossningar.</w:t>
      </w:r>
    </w:p>
    <w:p w14:paraId="065551BA" w14:textId="77777777" w:rsidR="00165617" w:rsidRDefault="00165617">
      <w:pPr>
        <w:spacing w:after="0" w:line="240" w:lineRule="auto"/>
        <w:ind w:left="0" w:right="0"/>
        <w:rPr>
          <w:rFonts w:asciiTheme="majorHAnsi" w:eastAsiaTheme="majorEastAsia" w:hAnsiTheme="majorHAnsi" w:cstheme="majorBidi"/>
          <w:bCs/>
          <w:color w:val="0070C0"/>
          <w:sz w:val="36"/>
        </w:rPr>
      </w:pPr>
      <w:bookmarkStart w:id="534" w:name="_Toc256000527"/>
      <w:bookmarkStart w:id="535" w:name="_Toc256000468"/>
      <w:bookmarkStart w:id="536" w:name="_Toc454874443"/>
      <w:bookmarkStart w:id="537" w:name="_Toc454878526"/>
      <w:bookmarkStart w:id="538" w:name="_Toc454885263"/>
      <w:bookmarkStart w:id="539" w:name="_Toc256000027"/>
      <w:bookmarkStart w:id="540" w:name="_Toc256000080"/>
      <w:bookmarkStart w:id="541" w:name="_Toc256000133"/>
      <w:bookmarkStart w:id="542" w:name="_Toc256000186"/>
      <w:bookmarkStart w:id="543" w:name="_Toc485818616"/>
      <w:bookmarkStart w:id="544" w:name="_Toc256000240"/>
      <w:bookmarkStart w:id="545" w:name="_Toc487203703"/>
      <w:bookmarkStart w:id="546" w:name="_Toc256000297"/>
      <w:bookmarkStart w:id="547" w:name="_Toc256000354"/>
      <w:bookmarkStart w:id="548" w:name="_Toc256000411"/>
      <w:bookmarkStart w:id="549" w:name="_Toc526768045"/>
      <w:bookmarkStart w:id="550" w:name="_Toc98172069"/>
      <w:bookmarkStart w:id="551" w:name="_Toc161304734"/>
      <w:r>
        <w:br w:type="page"/>
      </w:r>
    </w:p>
    <w:p w14:paraId="29B9E135" w14:textId="77777777" w:rsidR="007172AF" w:rsidRPr="007172AF" w:rsidRDefault="007172AF" w:rsidP="00497E39">
      <w:pPr>
        <w:pStyle w:val="Rubrik3"/>
      </w:pPr>
      <w:r w:rsidRPr="007172AF">
        <w:lastRenderedPageBreak/>
        <w:t>Ortopedi</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14:paraId="5B01859E" w14:textId="77777777" w:rsidR="007172AF" w:rsidRPr="007172AF" w:rsidRDefault="007172AF" w:rsidP="00640D05">
      <w:pPr>
        <w:pStyle w:val="MellanrubrikVGR"/>
        <w:spacing w:before="120"/>
      </w:pPr>
      <w:bookmarkStart w:id="552" w:name="_Toc256000528"/>
      <w:bookmarkStart w:id="553" w:name="_Toc256000469"/>
      <w:bookmarkStart w:id="554" w:name="_Toc454874444"/>
      <w:bookmarkStart w:id="555" w:name="_Toc454878527"/>
      <w:bookmarkStart w:id="556" w:name="_Toc454885264"/>
      <w:bookmarkStart w:id="557" w:name="_Toc256000028"/>
      <w:bookmarkStart w:id="558" w:name="_Toc256000081"/>
      <w:bookmarkStart w:id="559" w:name="_Toc256000134"/>
      <w:bookmarkStart w:id="560" w:name="_Toc256000187"/>
      <w:bookmarkStart w:id="561" w:name="_Toc485818617"/>
      <w:bookmarkStart w:id="562" w:name="_Toc256000241"/>
      <w:bookmarkStart w:id="563" w:name="_Toc487203704"/>
      <w:bookmarkStart w:id="564" w:name="_Toc256000298"/>
      <w:bookmarkStart w:id="565" w:name="_Toc256000355"/>
      <w:bookmarkStart w:id="566" w:name="_Toc256000412"/>
      <w:bookmarkStart w:id="567" w:name="_Toc526768046"/>
      <w:bookmarkStart w:id="568" w:name="_Toc98172070"/>
      <w:bookmarkStart w:id="569" w:name="_Toc161304735"/>
      <w:r w:rsidRPr="007172AF">
        <w:t>Ledplastik</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
    <w:p w14:paraId="0BC8895D" w14:textId="77777777" w:rsidR="002904C7" w:rsidRDefault="007172AF" w:rsidP="00640D05">
      <w:pPr>
        <w:pStyle w:val="Punktlista"/>
        <w:spacing w:after="40"/>
      </w:pPr>
      <w:proofErr w:type="spellStart"/>
      <w:r w:rsidRPr="007172AF">
        <w:t>Gentamycin</w:t>
      </w:r>
      <w:proofErr w:type="spellEnd"/>
      <w:r w:rsidRPr="007172AF">
        <w:tab/>
      </w:r>
    </w:p>
    <w:p w14:paraId="646FF6A8" w14:textId="07CAD7E1" w:rsidR="007172AF" w:rsidRPr="007172AF" w:rsidRDefault="007172AF" w:rsidP="005C4099">
      <w:pPr>
        <w:pStyle w:val="Normalmedindrag"/>
      </w:pPr>
      <w:r w:rsidRPr="007172AF">
        <w:t>i cement till alla</w:t>
      </w:r>
    </w:p>
    <w:p w14:paraId="6EF2E876" w14:textId="68BFA700" w:rsidR="002904C7" w:rsidRDefault="007172AF" w:rsidP="00640D05">
      <w:pPr>
        <w:pStyle w:val="Punktlista"/>
        <w:spacing w:after="40"/>
      </w:pPr>
      <w:r w:rsidRPr="007172AF">
        <w:t>Kloxacillin</w:t>
      </w:r>
    </w:p>
    <w:p w14:paraId="36567954" w14:textId="5BFF0DC1" w:rsidR="007172AF" w:rsidRPr="007172AF" w:rsidRDefault="007172AF" w:rsidP="005C4099">
      <w:pPr>
        <w:pStyle w:val="Normalmedindrag"/>
      </w:pPr>
      <w:r w:rsidRPr="007172AF">
        <w:t>2 g iv 30 minuter före op.</w:t>
      </w:r>
      <w:r w:rsidR="002904C7">
        <w:t xml:space="preserve"> </w:t>
      </w:r>
      <w:r w:rsidRPr="007172AF">
        <w:tab/>
        <w:t>Dos upprepas efter 2 och 6 timmar.</w:t>
      </w:r>
    </w:p>
    <w:p w14:paraId="44E5358E" w14:textId="77777777" w:rsidR="007D2E69" w:rsidRPr="007172AF" w:rsidRDefault="007D2E69" w:rsidP="007D2E69">
      <w:pPr>
        <w:pStyle w:val="MellanrubrikVGR"/>
        <w:rPr>
          <w:rFonts w:eastAsia="Calibri"/>
          <w:lang w:eastAsia="en-US"/>
        </w:rPr>
      </w:pPr>
      <w:r w:rsidRPr="007172AF">
        <w:rPr>
          <w:rFonts w:eastAsia="Calibri"/>
          <w:lang w:eastAsia="en-US"/>
        </w:rPr>
        <w:t>Preparatval och dosering</w:t>
      </w:r>
    </w:p>
    <w:p w14:paraId="28445371" w14:textId="77777777" w:rsidR="007D2E69" w:rsidRDefault="007D2E69" w:rsidP="007D2E69">
      <w:pPr>
        <w:pStyle w:val="Punktlista"/>
        <w:keepNext/>
        <w:keepLines/>
        <w:tabs>
          <w:tab w:val="left" w:pos="4253"/>
        </w:tabs>
        <w:spacing w:after="20"/>
        <w:rPr>
          <w:rFonts w:eastAsia="Calibri"/>
        </w:rPr>
      </w:pPr>
      <w:r w:rsidRPr="007B02B7">
        <w:rPr>
          <w:rFonts w:eastAsia="Calibri"/>
        </w:rPr>
        <w:t>Kloxacillin</w:t>
      </w:r>
    </w:p>
    <w:p w14:paraId="6041DB22" w14:textId="43D38941" w:rsidR="007D2E69" w:rsidRPr="007B02B7" w:rsidRDefault="007D2E69" w:rsidP="007D2E69">
      <w:pPr>
        <w:pStyle w:val="Normalmedindrag"/>
        <w:keepNext/>
        <w:keepLines/>
      </w:pPr>
      <w:r w:rsidRPr="007B02B7">
        <w:t>2 g iv ges 30</w:t>
      </w:r>
      <w:r w:rsidR="00165617">
        <w:t>-</w:t>
      </w:r>
      <w:r w:rsidR="00FF712F">
        <w:t>45</w:t>
      </w:r>
      <w:r w:rsidRPr="007B02B7">
        <w:t xml:space="preserve"> minuter före op.</w:t>
      </w:r>
      <w:r>
        <w:t xml:space="preserve"> </w:t>
      </w:r>
      <w:r w:rsidRPr="007B02B7">
        <w:t>Dosen upprepas efter 2 och 6 timmar.</w:t>
      </w:r>
    </w:p>
    <w:p w14:paraId="59809352" w14:textId="77777777" w:rsidR="007D2E69" w:rsidRDefault="007D2E69" w:rsidP="007D2E69">
      <w:pPr>
        <w:tabs>
          <w:tab w:val="left" w:pos="4253"/>
        </w:tabs>
        <w:spacing w:after="0"/>
        <w:rPr>
          <w:i/>
          <w:iCs/>
        </w:rPr>
      </w:pPr>
      <w:r w:rsidRPr="00FE6621">
        <w:rPr>
          <w:i/>
          <w:iCs/>
        </w:rPr>
        <w:t xml:space="preserve">Vid </w:t>
      </w:r>
      <w:r>
        <w:rPr>
          <w:i/>
          <w:iCs/>
        </w:rPr>
        <w:t xml:space="preserve">tidigare snabb </w:t>
      </w:r>
      <w:r w:rsidRPr="00FE6621">
        <w:rPr>
          <w:i/>
          <w:iCs/>
        </w:rPr>
        <w:t>allergi</w:t>
      </w:r>
      <w:r>
        <w:rPr>
          <w:i/>
          <w:iCs/>
        </w:rPr>
        <w:t>sk</w:t>
      </w:r>
      <w:r w:rsidRPr="00FE6621">
        <w:rPr>
          <w:i/>
          <w:iCs/>
        </w:rPr>
        <w:t xml:space="preserve"> </w:t>
      </w:r>
      <w:r>
        <w:rPr>
          <w:i/>
          <w:iCs/>
        </w:rPr>
        <w:t>reaktion med</w:t>
      </w:r>
      <w:r w:rsidRPr="00FE6621">
        <w:rPr>
          <w:i/>
          <w:iCs/>
        </w:rPr>
        <w:t xml:space="preserve"> penicillin</w:t>
      </w:r>
    </w:p>
    <w:p w14:paraId="34A0A72D" w14:textId="77777777" w:rsidR="007D2E69" w:rsidRDefault="007D2E69" w:rsidP="007D2E69">
      <w:pPr>
        <w:tabs>
          <w:tab w:val="left" w:pos="4253"/>
        </w:tabs>
        <w:spacing w:after="20"/>
      </w:pPr>
      <w:r>
        <w:t xml:space="preserve">(Anafylaxi, </w:t>
      </w:r>
      <w:proofErr w:type="spellStart"/>
      <w:r>
        <w:t>urticaria</w:t>
      </w:r>
      <w:proofErr w:type="spellEnd"/>
      <w:r>
        <w:t xml:space="preserve"> luftvägssymtom)</w:t>
      </w:r>
    </w:p>
    <w:p w14:paraId="123A42E4" w14:textId="77777777" w:rsidR="007D2E69" w:rsidRDefault="007D2E69" w:rsidP="007D2E69">
      <w:pPr>
        <w:pStyle w:val="Punktlista"/>
        <w:tabs>
          <w:tab w:val="left" w:pos="4253"/>
        </w:tabs>
        <w:spacing w:after="20"/>
        <w:rPr>
          <w:rFonts w:eastAsia="Calibri"/>
        </w:rPr>
      </w:pPr>
      <w:proofErr w:type="spellStart"/>
      <w:r>
        <w:rPr>
          <w:rFonts w:eastAsia="Calibri"/>
        </w:rPr>
        <w:t>Cefuroxim</w:t>
      </w:r>
      <w:proofErr w:type="spellEnd"/>
    </w:p>
    <w:p w14:paraId="6024DAA0" w14:textId="57F82AC5" w:rsidR="007D2E69" w:rsidRDefault="007D2E69" w:rsidP="007D2E69">
      <w:pPr>
        <w:tabs>
          <w:tab w:val="left" w:pos="4253"/>
        </w:tabs>
        <w:spacing w:after="20"/>
        <w:rPr>
          <w:i/>
          <w:iCs/>
        </w:rPr>
      </w:pPr>
      <w:r>
        <w:t>1,5</w:t>
      </w:r>
      <w:r w:rsidRPr="005D0CF9">
        <w:t xml:space="preserve"> g iv ges 30</w:t>
      </w:r>
      <w:r>
        <w:t>-</w:t>
      </w:r>
      <w:r w:rsidR="004D7442">
        <w:t>45</w:t>
      </w:r>
      <w:r w:rsidRPr="005D0CF9">
        <w:t xml:space="preserve"> minuter före op</w:t>
      </w:r>
      <w:r>
        <w:t xml:space="preserve">. </w:t>
      </w:r>
      <w:r w:rsidRPr="00A25561">
        <w:t xml:space="preserve">Dosen upprepas efter </w:t>
      </w:r>
      <w:r w:rsidR="00B410EB" w:rsidRPr="00A25561">
        <w:t>4</w:t>
      </w:r>
      <w:r w:rsidRPr="00A25561">
        <w:t xml:space="preserve"> timmar</w:t>
      </w:r>
    </w:p>
    <w:p w14:paraId="00E41601" w14:textId="77777777" w:rsidR="007D2E69" w:rsidRDefault="007D2E69" w:rsidP="007D2E69">
      <w:pPr>
        <w:tabs>
          <w:tab w:val="left" w:pos="4253"/>
        </w:tabs>
        <w:spacing w:after="20"/>
        <w:rPr>
          <w:i/>
          <w:iCs/>
        </w:rPr>
      </w:pPr>
    </w:p>
    <w:p w14:paraId="492CCABA" w14:textId="77777777" w:rsidR="007D2E69" w:rsidRDefault="007D2E69" w:rsidP="007D2E69">
      <w:pPr>
        <w:tabs>
          <w:tab w:val="left" w:pos="4253"/>
        </w:tabs>
        <w:spacing w:after="0"/>
        <w:rPr>
          <w:i/>
          <w:iCs/>
        </w:rPr>
      </w:pPr>
      <w:r w:rsidRPr="00FE6621">
        <w:rPr>
          <w:i/>
          <w:iCs/>
        </w:rPr>
        <w:t xml:space="preserve">Vid </w:t>
      </w:r>
      <w:r>
        <w:rPr>
          <w:i/>
          <w:iCs/>
        </w:rPr>
        <w:t xml:space="preserve">tidigare fördröjd </w:t>
      </w:r>
      <w:r w:rsidRPr="00FE6621">
        <w:rPr>
          <w:i/>
          <w:iCs/>
        </w:rPr>
        <w:t>allergi</w:t>
      </w:r>
      <w:r>
        <w:rPr>
          <w:i/>
          <w:iCs/>
        </w:rPr>
        <w:t>sk</w:t>
      </w:r>
      <w:r w:rsidRPr="00FE6621">
        <w:rPr>
          <w:i/>
          <w:iCs/>
        </w:rPr>
        <w:t xml:space="preserve"> </w:t>
      </w:r>
      <w:r>
        <w:rPr>
          <w:i/>
          <w:iCs/>
        </w:rPr>
        <w:t>reaktion med</w:t>
      </w:r>
      <w:r w:rsidRPr="00FE6621">
        <w:rPr>
          <w:i/>
          <w:iCs/>
        </w:rPr>
        <w:t xml:space="preserve"> penicillin</w:t>
      </w:r>
    </w:p>
    <w:p w14:paraId="566A1B69" w14:textId="77777777" w:rsidR="007D2E69" w:rsidRPr="00F61C83" w:rsidRDefault="007D2E69" w:rsidP="007D2E69">
      <w:pPr>
        <w:tabs>
          <w:tab w:val="left" w:pos="4253"/>
        </w:tabs>
        <w:spacing w:after="20"/>
      </w:pPr>
      <w:r w:rsidRPr="00F61C83">
        <w:t>(</w:t>
      </w:r>
      <w:proofErr w:type="spellStart"/>
      <w:r w:rsidRPr="00F61C83">
        <w:t>mukokutant</w:t>
      </w:r>
      <w:proofErr w:type="spellEnd"/>
      <w:r w:rsidRPr="00F61C83">
        <w:t xml:space="preserve"> syndrom eller toxisk </w:t>
      </w:r>
      <w:proofErr w:type="spellStart"/>
      <w:r w:rsidRPr="00F61C83">
        <w:t>epidermal</w:t>
      </w:r>
      <w:proofErr w:type="spellEnd"/>
      <w:r w:rsidRPr="00F61C83">
        <w:t xml:space="preserve"> </w:t>
      </w:r>
      <w:proofErr w:type="spellStart"/>
      <w:r w:rsidRPr="00F61C83">
        <w:t>nekrolys</w:t>
      </w:r>
      <w:proofErr w:type="spellEnd"/>
      <w:r w:rsidRPr="00F61C83">
        <w:t>)</w:t>
      </w:r>
    </w:p>
    <w:p w14:paraId="3FAA6848" w14:textId="77777777" w:rsidR="007D2E69" w:rsidRDefault="007D2E69" w:rsidP="007D2E69">
      <w:pPr>
        <w:pStyle w:val="Punktlista"/>
        <w:tabs>
          <w:tab w:val="left" w:pos="4253"/>
        </w:tabs>
        <w:spacing w:after="20"/>
        <w:rPr>
          <w:rFonts w:eastAsia="Calibri"/>
        </w:rPr>
      </w:pPr>
      <w:proofErr w:type="spellStart"/>
      <w:r w:rsidRPr="005D0CF9">
        <w:rPr>
          <w:rFonts w:eastAsia="Calibri"/>
        </w:rPr>
        <w:t>Klindamycin</w:t>
      </w:r>
      <w:proofErr w:type="spellEnd"/>
    </w:p>
    <w:p w14:paraId="076F6388" w14:textId="714B898B" w:rsidR="007D2E69" w:rsidRPr="005D0CF9" w:rsidRDefault="007D2E69" w:rsidP="007D2E69">
      <w:pPr>
        <w:pStyle w:val="Normalmedindrag"/>
      </w:pPr>
      <w:r w:rsidRPr="005D0CF9">
        <w:t>0,6 g iv ges 30</w:t>
      </w:r>
      <w:r w:rsidR="005F1081">
        <w:t>-45</w:t>
      </w:r>
      <w:r w:rsidRPr="005D0CF9">
        <w:t xml:space="preserve"> minuter före op</w:t>
      </w:r>
      <w:r>
        <w:t xml:space="preserve">. </w:t>
      </w:r>
      <w:r w:rsidRPr="005D0CF9">
        <w:t xml:space="preserve">Dosen upprepas efter </w:t>
      </w:r>
      <w:r w:rsidR="00477F7F">
        <w:t xml:space="preserve">4 </w:t>
      </w:r>
      <w:r w:rsidRPr="005D0CF9">
        <w:t xml:space="preserve">timmar. </w:t>
      </w:r>
    </w:p>
    <w:p w14:paraId="00D9F351" w14:textId="77777777" w:rsidR="007172AF" w:rsidRPr="007172AF" w:rsidRDefault="007172AF" w:rsidP="005C4099">
      <w:pPr>
        <w:pStyle w:val="MellanrubrikVGR"/>
      </w:pPr>
      <w:bookmarkStart w:id="570" w:name="_Toc256000529"/>
      <w:bookmarkStart w:id="571" w:name="_Toc256000470"/>
      <w:bookmarkStart w:id="572" w:name="_Toc454874445"/>
      <w:bookmarkStart w:id="573" w:name="_Toc454878528"/>
      <w:bookmarkStart w:id="574" w:name="_Toc454885265"/>
      <w:bookmarkStart w:id="575" w:name="_Toc256000029"/>
      <w:bookmarkStart w:id="576" w:name="_Toc256000082"/>
      <w:bookmarkStart w:id="577" w:name="_Toc256000135"/>
      <w:bookmarkStart w:id="578" w:name="_Toc256000188"/>
      <w:bookmarkStart w:id="579" w:name="_Toc485818618"/>
      <w:bookmarkStart w:id="580" w:name="_Toc256000242"/>
      <w:bookmarkStart w:id="581" w:name="_Toc487203705"/>
      <w:bookmarkStart w:id="582" w:name="_Toc256000299"/>
      <w:bookmarkStart w:id="583" w:name="_Toc256000356"/>
      <w:bookmarkStart w:id="584" w:name="_Toc256000413"/>
      <w:bookmarkStart w:id="585" w:name="_Toc526768047"/>
      <w:bookmarkStart w:id="586" w:name="_Toc98172071"/>
      <w:bookmarkStart w:id="587" w:name="_Toc161304736"/>
      <w:r w:rsidRPr="007172AF">
        <w:t>Slutna frakturer</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14:paraId="751B75F0" w14:textId="77777777" w:rsidR="005C4099" w:rsidRDefault="007172AF" w:rsidP="00640D05">
      <w:pPr>
        <w:pStyle w:val="Punktlista"/>
        <w:spacing w:after="40"/>
      </w:pPr>
      <w:r w:rsidRPr="007172AF">
        <w:t xml:space="preserve">Kloxacillin </w:t>
      </w:r>
    </w:p>
    <w:p w14:paraId="44580D91" w14:textId="49D075CC" w:rsidR="007172AF" w:rsidRPr="005C4099" w:rsidRDefault="007172AF" w:rsidP="005C4099">
      <w:pPr>
        <w:pStyle w:val="Normalmedindrag"/>
      </w:pPr>
      <w:r w:rsidRPr="005C4099">
        <w:t>2 g iv 30</w:t>
      </w:r>
      <w:r w:rsidR="00E4770F">
        <w:t>-60 min</w:t>
      </w:r>
      <w:r w:rsidRPr="005C4099">
        <w:t xml:space="preserve"> före op. Dos upprepas efter 2 och 6 timmar.</w:t>
      </w:r>
    </w:p>
    <w:p w14:paraId="5D43EAED" w14:textId="77777777" w:rsidR="00E4770F" w:rsidRPr="007172AF" w:rsidRDefault="00E4770F" w:rsidP="00E4770F">
      <w:pPr>
        <w:pStyle w:val="MellanrubrikVGR"/>
        <w:rPr>
          <w:rFonts w:eastAsia="Calibri"/>
          <w:lang w:eastAsia="en-US"/>
        </w:rPr>
      </w:pPr>
      <w:r w:rsidRPr="007172AF">
        <w:rPr>
          <w:rFonts w:eastAsia="Calibri"/>
          <w:lang w:eastAsia="en-US"/>
        </w:rPr>
        <w:t>Preparatval och dosering</w:t>
      </w:r>
    </w:p>
    <w:p w14:paraId="11985B72" w14:textId="77777777" w:rsidR="00E4770F" w:rsidRDefault="00E4770F" w:rsidP="00E4770F">
      <w:pPr>
        <w:pStyle w:val="Punktlista"/>
        <w:keepNext/>
        <w:keepLines/>
        <w:tabs>
          <w:tab w:val="left" w:pos="4253"/>
        </w:tabs>
        <w:spacing w:after="20"/>
        <w:rPr>
          <w:rFonts w:eastAsia="Calibri"/>
        </w:rPr>
      </w:pPr>
      <w:r w:rsidRPr="007B02B7">
        <w:rPr>
          <w:rFonts w:eastAsia="Calibri"/>
        </w:rPr>
        <w:t>Kloxacillin</w:t>
      </w:r>
    </w:p>
    <w:p w14:paraId="1CF8D39F" w14:textId="77777777" w:rsidR="00E4770F" w:rsidRPr="007B02B7" w:rsidRDefault="00E4770F" w:rsidP="00E4770F">
      <w:pPr>
        <w:pStyle w:val="Normalmedindrag"/>
        <w:keepNext/>
        <w:keepLines/>
      </w:pPr>
      <w:r w:rsidRPr="007B02B7">
        <w:t>2 g iv ges 30 minuter före op.</w:t>
      </w:r>
      <w:r>
        <w:t xml:space="preserve"> </w:t>
      </w:r>
      <w:r w:rsidRPr="007B02B7">
        <w:t>Dosen upprepas efter 2 och 6 timmar.</w:t>
      </w:r>
    </w:p>
    <w:p w14:paraId="10DB3EE0" w14:textId="77777777" w:rsidR="00E4770F" w:rsidRDefault="00E4770F" w:rsidP="00E4770F">
      <w:pPr>
        <w:tabs>
          <w:tab w:val="left" w:pos="4253"/>
        </w:tabs>
        <w:spacing w:after="0"/>
        <w:rPr>
          <w:i/>
          <w:iCs/>
        </w:rPr>
      </w:pPr>
      <w:r w:rsidRPr="00FE6621">
        <w:rPr>
          <w:i/>
          <w:iCs/>
        </w:rPr>
        <w:t xml:space="preserve">Vid </w:t>
      </w:r>
      <w:r>
        <w:rPr>
          <w:i/>
          <w:iCs/>
        </w:rPr>
        <w:t xml:space="preserve">tidigare snabb </w:t>
      </w:r>
      <w:r w:rsidRPr="00FE6621">
        <w:rPr>
          <w:i/>
          <w:iCs/>
        </w:rPr>
        <w:t>allergi</w:t>
      </w:r>
      <w:r>
        <w:rPr>
          <w:i/>
          <w:iCs/>
        </w:rPr>
        <w:t>sk</w:t>
      </w:r>
      <w:r w:rsidRPr="00FE6621">
        <w:rPr>
          <w:i/>
          <w:iCs/>
        </w:rPr>
        <w:t xml:space="preserve"> </w:t>
      </w:r>
      <w:r>
        <w:rPr>
          <w:i/>
          <w:iCs/>
        </w:rPr>
        <w:t>reaktion med</w:t>
      </w:r>
      <w:r w:rsidRPr="00FE6621">
        <w:rPr>
          <w:i/>
          <w:iCs/>
        </w:rPr>
        <w:t xml:space="preserve"> penicillin</w:t>
      </w:r>
    </w:p>
    <w:p w14:paraId="4607CF1F" w14:textId="77777777" w:rsidR="00E4770F" w:rsidRDefault="00E4770F" w:rsidP="00E4770F">
      <w:pPr>
        <w:tabs>
          <w:tab w:val="left" w:pos="4253"/>
        </w:tabs>
        <w:spacing w:after="20"/>
      </w:pPr>
      <w:r>
        <w:t xml:space="preserve">(Anafylaxi, </w:t>
      </w:r>
      <w:proofErr w:type="spellStart"/>
      <w:r>
        <w:t>urticaria</w:t>
      </w:r>
      <w:proofErr w:type="spellEnd"/>
      <w:r>
        <w:t xml:space="preserve"> luftvägssymtom)</w:t>
      </w:r>
    </w:p>
    <w:p w14:paraId="34A1B77F" w14:textId="77777777" w:rsidR="00E4770F" w:rsidRDefault="00E4770F" w:rsidP="00E4770F">
      <w:pPr>
        <w:pStyle w:val="Punktlista"/>
        <w:tabs>
          <w:tab w:val="left" w:pos="4253"/>
        </w:tabs>
        <w:spacing w:after="20"/>
        <w:rPr>
          <w:rFonts w:eastAsia="Calibri"/>
        </w:rPr>
      </w:pPr>
      <w:proofErr w:type="spellStart"/>
      <w:r>
        <w:rPr>
          <w:rFonts w:eastAsia="Calibri"/>
        </w:rPr>
        <w:t>Cefuroxim</w:t>
      </w:r>
      <w:proofErr w:type="spellEnd"/>
    </w:p>
    <w:p w14:paraId="3B0957CE" w14:textId="77777777" w:rsidR="00E4770F" w:rsidRDefault="00E4770F" w:rsidP="00E4770F">
      <w:pPr>
        <w:tabs>
          <w:tab w:val="left" w:pos="4253"/>
        </w:tabs>
        <w:spacing w:after="20"/>
        <w:rPr>
          <w:i/>
          <w:iCs/>
        </w:rPr>
      </w:pPr>
      <w:r>
        <w:t>1,5</w:t>
      </w:r>
      <w:r w:rsidRPr="005D0CF9">
        <w:t xml:space="preserve"> g iv ges 30</w:t>
      </w:r>
      <w:r>
        <w:t>-60</w:t>
      </w:r>
      <w:r w:rsidRPr="005D0CF9">
        <w:t xml:space="preserve"> minuter före op</w:t>
      </w:r>
      <w:r>
        <w:t xml:space="preserve">. </w:t>
      </w:r>
      <w:r w:rsidRPr="00F26A11">
        <w:rPr>
          <w:highlight w:val="yellow"/>
        </w:rPr>
        <w:t>Dosen upprepas efter 6 timmar</w:t>
      </w:r>
    </w:p>
    <w:p w14:paraId="707A5D6A" w14:textId="77777777" w:rsidR="00E4770F" w:rsidRDefault="00E4770F" w:rsidP="00E4770F">
      <w:pPr>
        <w:tabs>
          <w:tab w:val="left" w:pos="4253"/>
        </w:tabs>
        <w:spacing w:after="20"/>
        <w:rPr>
          <w:i/>
          <w:iCs/>
        </w:rPr>
      </w:pPr>
    </w:p>
    <w:p w14:paraId="215E94B6" w14:textId="77777777" w:rsidR="00E4770F" w:rsidRDefault="00E4770F" w:rsidP="00E4770F">
      <w:pPr>
        <w:tabs>
          <w:tab w:val="left" w:pos="4253"/>
        </w:tabs>
        <w:spacing w:after="0"/>
        <w:rPr>
          <w:i/>
          <w:iCs/>
        </w:rPr>
      </w:pPr>
      <w:r w:rsidRPr="00FE6621">
        <w:rPr>
          <w:i/>
          <w:iCs/>
        </w:rPr>
        <w:t xml:space="preserve">Vid </w:t>
      </w:r>
      <w:r>
        <w:rPr>
          <w:i/>
          <w:iCs/>
        </w:rPr>
        <w:t xml:space="preserve">tidigare fördröjd </w:t>
      </w:r>
      <w:r w:rsidRPr="00FE6621">
        <w:rPr>
          <w:i/>
          <w:iCs/>
        </w:rPr>
        <w:t>allergi</w:t>
      </w:r>
      <w:r>
        <w:rPr>
          <w:i/>
          <w:iCs/>
        </w:rPr>
        <w:t>sk</w:t>
      </w:r>
      <w:r w:rsidRPr="00FE6621">
        <w:rPr>
          <w:i/>
          <w:iCs/>
        </w:rPr>
        <w:t xml:space="preserve"> </w:t>
      </w:r>
      <w:r>
        <w:rPr>
          <w:i/>
          <w:iCs/>
        </w:rPr>
        <w:t>reaktion med</w:t>
      </w:r>
      <w:r w:rsidRPr="00FE6621">
        <w:rPr>
          <w:i/>
          <w:iCs/>
        </w:rPr>
        <w:t xml:space="preserve"> penicillin</w:t>
      </w:r>
    </w:p>
    <w:p w14:paraId="447BBE7E" w14:textId="77777777" w:rsidR="00E4770F" w:rsidRPr="00F61C83" w:rsidRDefault="00E4770F" w:rsidP="00E4770F">
      <w:pPr>
        <w:tabs>
          <w:tab w:val="left" w:pos="4253"/>
        </w:tabs>
        <w:spacing w:after="20"/>
      </w:pPr>
      <w:r w:rsidRPr="00F61C83">
        <w:t>(</w:t>
      </w:r>
      <w:proofErr w:type="spellStart"/>
      <w:r w:rsidRPr="00F61C83">
        <w:t>mukokutant</w:t>
      </w:r>
      <w:proofErr w:type="spellEnd"/>
      <w:r w:rsidRPr="00F61C83">
        <w:t xml:space="preserve"> syndrom eller toxisk </w:t>
      </w:r>
      <w:proofErr w:type="spellStart"/>
      <w:r w:rsidRPr="00F61C83">
        <w:t>epidermal</w:t>
      </w:r>
      <w:proofErr w:type="spellEnd"/>
      <w:r w:rsidRPr="00F61C83">
        <w:t xml:space="preserve"> </w:t>
      </w:r>
      <w:proofErr w:type="spellStart"/>
      <w:r w:rsidRPr="00F61C83">
        <w:t>nekrolys</w:t>
      </w:r>
      <w:proofErr w:type="spellEnd"/>
      <w:r w:rsidRPr="00F61C83">
        <w:t>)</w:t>
      </w:r>
    </w:p>
    <w:p w14:paraId="5A47C056" w14:textId="77777777" w:rsidR="00E4770F" w:rsidRDefault="00E4770F" w:rsidP="00E4770F">
      <w:pPr>
        <w:pStyle w:val="Punktlista"/>
        <w:tabs>
          <w:tab w:val="left" w:pos="4253"/>
        </w:tabs>
        <w:spacing w:after="20"/>
        <w:rPr>
          <w:rFonts w:eastAsia="Calibri"/>
        </w:rPr>
      </w:pPr>
      <w:proofErr w:type="spellStart"/>
      <w:r w:rsidRPr="005D0CF9">
        <w:rPr>
          <w:rFonts w:eastAsia="Calibri"/>
        </w:rPr>
        <w:t>Klindamycin</w:t>
      </w:r>
      <w:proofErr w:type="spellEnd"/>
    </w:p>
    <w:p w14:paraId="0DAA97E9" w14:textId="77777777" w:rsidR="00E4770F" w:rsidRPr="005D0CF9" w:rsidRDefault="00E4770F" w:rsidP="00E4770F">
      <w:pPr>
        <w:pStyle w:val="Normalmedindrag"/>
      </w:pPr>
      <w:r w:rsidRPr="005D0CF9">
        <w:t>0,6 g iv ges 30 minuter före op</w:t>
      </w:r>
      <w:r>
        <w:t xml:space="preserve">. </w:t>
      </w:r>
      <w:r w:rsidRPr="005D0CF9">
        <w:t xml:space="preserve">Dosen upprepas efter 6 timmar. </w:t>
      </w:r>
    </w:p>
    <w:p w14:paraId="2F62C920" w14:textId="77777777" w:rsidR="007172AF" w:rsidRPr="007172AF" w:rsidRDefault="007172AF" w:rsidP="00640D05">
      <w:pPr>
        <w:pStyle w:val="MellanrubrikVGR"/>
      </w:pPr>
      <w:bookmarkStart w:id="588" w:name="_Toc256000530"/>
      <w:bookmarkStart w:id="589" w:name="_Toc256000471"/>
      <w:bookmarkStart w:id="590" w:name="_Toc454874446"/>
      <w:bookmarkStart w:id="591" w:name="_Toc454878529"/>
      <w:bookmarkStart w:id="592" w:name="_Toc454885266"/>
      <w:bookmarkStart w:id="593" w:name="_Toc256000030"/>
      <w:bookmarkStart w:id="594" w:name="_Toc256000083"/>
      <w:bookmarkStart w:id="595" w:name="_Toc256000136"/>
      <w:bookmarkStart w:id="596" w:name="_Toc256000189"/>
      <w:bookmarkStart w:id="597" w:name="_Toc485818619"/>
      <w:bookmarkStart w:id="598" w:name="_Toc256000243"/>
      <w:bookmarkStart w:id="599" w:name="_Toc487203706"/>
      <w:bookmarkStart w:id="600" w:name="_Toc256000300"/>
      <w:bookmarkStart w:id="601" w:name="_Toc256000357"/>
      <w:bookmarkStart w:id="602" w:name="_Toc256000414"/>
      <w:bookmarkStart w:id="603" w:name="_Toc526768048"/>
      <w:bookmarkStart w:id="604" w:name="_Toc98172072"/>
      <w:bookmarkStart w:id="605" w:name="_Toc161304737"/>
      <w:r w:rsidRPr="007172AF">
        <w:lastRenderedPageBreak/>
        <w:t>Öppna frakturer</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p>
    <w:p w14:paraId="54DB4279" w14:textId="1D54C0D9" w:rsidR="00DB2E1D" w:rsidRDefault="007172AF" w:rsidP="00640D05">
      <w:pPr>
        <w:pStyle w:val="Punktlista"/>
        <w:keepNext/>
        <w:keepLines/>
        <w:spacing w:after="40"/>
      </w:pPr>
      <w:r w:rsidRPr="007172AF">
        <w:t>Kloxacillin</w:t>
      </w:r>
    </w:p>
    <w:p w14:paraId="7BCA97BB" w14:textId="4D3EBCE4" w:rsidR="007172AF" w:rsidRPr="007172AF" w:rsidRDefault="007172AF" w:rsidP="00640D05">
      <w:pPr>
        <w:pStyle w:val="Normalmedindrag"/>
        <w:keepNext/>
        <w:keepLines/>
      </w:pPr>
      <w:r w:rsidRPr="007172AF">
        <w:t>2 g x 4 iv under ett dygn. Påbörjas vid första bedömning.</w:t>
      </w:r>
    </w:p>
    <w:p w14:paraId="2BB36626" w14:textId="77777777" w:rsidR="00E4770F" w:rsidRDefault="00E4770F" w:rsidP="00E4770F">
      <w:pPr>
        <w:tabs>
          <w:tab w:val="left" w:pos="4253"/>
        </w:tabs>
        <w:spacing w:after="0"/>
        <w:rPr>
          <w:i/>
          <w:iCs/>
        </w:rPr>
      </w:pPr>
      <w:r w:rsidRPr="00FE6621">
        <w:rPr>
          <w:i/>
          <w:iCs/>
        </w:rPr>
        <w:t xml:space="preserve">Vid </w:t>
      </w:r>
      <w:r>
        <w:rPr>
          <w:i/>
          <w:iCs/>
        </w:rPr>
        <w:t xml:space="preserve">tidigare snabb </w:t>
      </w:r>
      <w:r w:rsidRPr="00FE6621">
        <w:rPr>
          <w:i/>
          <w:iCs/>
        </w:rPr>
        <w:t>allergi</w:t>
      </w:r>
      <w:r>
        <w:rPr>
          <w:i/>
          <w:iCs/>
        </w:rPr>
        <w:t>sk</w:t>
      </w:r>
      <w:r w:rsidRPr="00FE6621">
        <w:rPr>
          <w:i/>
          <w:iCs/>
        </w:rPr>
        <w:t xml:space="preserve"> </w:t>
      </w:r>
      <w:r>
        <w:rPr>
          <w:i/>
          <w:iCs/>
        </w:rPr>
        <w:t>reaktion med</w:t>
      </w:r>
      <w:r w:rsidRPr="00FE6621">
        <w:rPr>
          <w:i/>
          <w:iCs/>
        </w:rPr>
        <w:t xml:space="preserve"> penicillin</w:t>
      </w:r>
    </w:p>
    <w:p w14:paraId="1C6299A5" w14:textId="77777777" w:rsidR="00E4770F" w:rsidRDefault="00E4770F" w:rsidP="00E4770F">
      <w:pPr>
        <w:tabs>
          <w:tab w:val="left" w:pos="4253"/>
        </w:tabs>
        <w:spacing w:after="20"/>
      </w:pPr>
      <w:r>
        <w:t xml:space="preserve">(Anafylaxi, </w:t>
      </w:r>
      <w:proofErr w:type="spellStart"/>
      <w:r>
        <w:t>urticaria</w:t>
      </w:r>
      <w:proofErr w:type="spellEnd"/>
      <w:r>
        <w:t xml:space="preserve"> luftvägssymtom)</w:t>
      </w:r>
    </w:p>
    <w:p w14:paraId="0DAD209E" w14:textId="77777777" w:rsidR="00E4770F" w:rsidRDefault="00E4770F" w:rsidP="00E4770F">
      <w:pPr>
        <w:pStyle w:val="Punktlista"/>
        <w:tabs>
          <w:tab w:val="left" w:pos="4253"/>
        </w:tabs>
        <w:spacing w:after="20"/>
        <w:rPr>
          <w:rFonts w:eastAsia="Calibri"/>
        </w:rPr>
      </w:pPr>
      <w:proofErr w:type="spellStart"/>
      <w:r>
        <w:rPr>
          <w:rFonts w:eastAsia="Calibri"/>
        </w:rPr>
        <w:t>Cefuroxim</w:t>
      </w:r>
      <w:proofErr w:type="spellEnd"/>
    </w:p>
    <w:p w14:paraId="45C9006D" w14:textId="1F18AB6A" w:rsidR="00E4770F" w:rsidRDefault="00E4770F" w:rsidP="00E4770F">
      <w:pPr>
        <w:tabs>
          <w:tab w:val="left" w:pos="4253"/>
        </w:tabs>
        <w:spacing w:after="20"/>
        <w:rPr>
          <w:i/>
          <w:iCs/>
        </w:rPr>
      </w:pPr>
      <w:r>
        <w:t>1,5</w:t>
      </w:r>
      <w:r w:rsidRPr="005D0CF9">
        <w:t xml:space="preserve"> g </w:t>
      </w:r>
      <w:r w:rsidR="00CF3E48">
        <w:t>x3 iv</w:t>
      </w:r>
      <w:r w:rsidR="0053207C">
        <w:t xml:space="preserve"> under ett dygn</w:t>
      </w:r>
    </w:p>
    <w:p w14:paraId="4B2223D3" w14:textId="77777777" w:rsidR="00E4770F" w:rsidRDefault="00E4770F" w:rsidP="00E4770F">
      <w:pPr>
        <w:tabs>
          <w:tab w:val="left" w:pos="4253"/>
        </w:tabs>
        <w:spacing w:after="20"/>
        <w:rPr>
          <w:i/>
          <w:iCs/>
        </w:rPr>
      </w:pPr>
    </w:p>
    <w:p w14:paraId="77C52167" w14:textId="77777777" w:rsidR="00E4770F" w:rsidRDefault="00E4770F" w:rsidP="00E4770F">
      <w:pPr>
        <w:tabs>
          <w:tab w:val="left" w:pos="4253"/>
        </w:tabs>
        <w:spacing w:after="0"/>
        <w:rPr>
          <w:i/>
          <w:iCs/>
        </w:rPr>
      </w:pPr>
      <w:r w:rsidRPr="00FE6621">
        <w:rPr>
          <w:i/>
          <w:iCs/>
        </w:rPr>
        <w:t xml:space="preserve">Vid </w:t>
      </w:r>
      <w:r>
        <w:rPr>
          <w:i/>
          <w:iCs/>
        </w:rPr>
        <w:t xml:space="preserve">tidigare fördröjd </w:t>
      </w:r>
      <w:r w:rsidRPr="00FE6621">
        <w:rPr>
          <w:i/>
          <w:iCs/>
        </w:rPr>
        <w:t>allergi</w:t>
      </w:r>
      <w:r>
        <w:rPr>
          <w:i/>
          <w:iCs/>
        </w:rPr>
        <w:t>sk</w:t>
      </w:r>
      <w:r w:rsidRPr="00FE6621">
        <w:rPr>
          <w:i/>
          <w:iCs/>
        </w:rPr>
        <w:t xml:space="preserve"> </w:t>
      </w:r>
      <w:r>
        <w:rPr>
          <w:i/>
          <w:iCs/>
        </w:rPr>
        <w:t>reaktion med</w:t>
      </w:r>
      <w:r w:rsidRPr="00FE6621">
        <w:rPr>
          <w:i/>
          <w:iCs/>
        </w:rPr>
        <w:t xml:space="preserve"> penicillin</w:t>
      </w:r>
    </w:p>
    <w:p w14:paraId="609F5EC2" w14:textId="77777777" w:rsidR="00E4770F" w:rsidRPr="00F61C83" w:rsidRDefault="00E4770F" w:rsidP="00E4770F">
      <w:pPr>
        <w:tabs>
          <w:tab w:val="left" w:pos="4253"/>
        </w:tabs>
        <w:spacing w:after="20"/>
      </w:pPr>
      <w:r w:rsidRPr="00F61C83">
        <w:t>(</w:t>
      </w:r>
      <w:proofErr w:type="spellStart"/>
      <w:r w:rsidRPr="00F61C83">
        <w:t>mukokutant</w:t>
      </w:r>
      <w:proofErr w:type="spellEnd"/>
      <w:r w:rsidRPr="00F61C83">
        <w:t xml:space="preserve"> syndrom eller toxisk </w:t>
      </w:r>
      <w:proofErr w:type="spellStart"/>
      <w:r w:rsidRPr="00F61C83">
        <w:t>epidermal</w:t>
      </w:r>
      <w:proofErr w:type="spellEnd"/>
      <w:r w:rsidRPr="00F61C83">
        <w:t xml:space="preserve"> </w:t>
      </w:r>
      <w:proofErr w:type="spellStart"/>
      <w:r w:rsidRPr="00F61C83">
        <w:t>nekrolys</w:t>
      </w:r>
      <w:proofErr w:type="spellEnd"/>
      <w:r w:rsidRPr="00F61C83">
        <w:t>)</w:t>
      </w:r>
    </w:p>
    <w:p w14:paraId="5D031982" w14:textId="77777777" w:rsidR="00E4770F" w:rsidRDefault="00E4770F" w:rsidP="00E4770F">
      <w:pPr>
        <w:pStyle w:val="Punktlista"/>
        <w:tabs>
          <w:tab w:val="left" w:pos="4253"/>
        </w:tabs>
        <w:spacing w:after="20"/>
        <w:rPr>
          <w:rFonts w:eastAsia="Calibri"/>
        </w:rPr>
      </w:pPr>
      <w:proofErr w:type="spellStart"/>
      <w:r w:rsidRPr="005D0CF9">
        <w:rPr>
          <w:rFonts w:eastAsia="Calibri"/>
        </w:rPr>
        <w:t>Klindamycin</w:t>
      </w:r>
      <w:proofErr w:type="spellEnd"/>
    </w:p>
    <w:p w14:paraId="5AF672AE" w14:textId="232D86C0" w:rsidR="00E4770F" w:rsidRPr="005D0CF9" w:rsidRDefault="00E4770F" w:rsidP="00E4770F">
      <w:pPr>
        <w:pStyle w:val="Normalmedindrag"/>
      </w:pPr>
      <w:r w:rsidRPr="005D0CF9">
        <w:t>0,6 g iv</w:t>
      </w:r>
      <w:r w:rsidR="000917F4">
        <w:t>x3 under ett dygn</w:t>
      </w:r>
      <w:r w:rsidRPr="005D0CF9">
        <w:t>.</w:t>
      </w:r>
      <w:r w:rsidR="007D5CE8">
        <w:t xml:space="preserve"> Påbörjas vid första bedömning</w:t>
      </w:r>
      <w:r w:rsidRPr="005D0CF9">
        <w:t xml:space="preserve"> </w:t>
      </w:r>
    </w:p>
    <w:p w14:paraId="71DE353B" w14:textId="77777777" w:rsidR="007172AF" w:rsidRPr="007172AF" w:rsidRDefault="007172AF" w:rsidP="00F26290">
      <w:pPr>
        <w:pStyle w:val="MellanrubrikVGR"/>
      </w:pPr>
      <w:bookmarkStart w:id="606" w:name="_Toc256000531"/>
      <w:bookmarkStart w:id="607" w:name="_Toc256000472"/>
      <w:bookmarkStart w:id="608" w:name="_Toc454874447"/>
      <w:bookmarkStart w:id="609" w:name="_Toc454878530"/>
      <w:bookmarkStart w:id="610" w:name="_Toc454885267"/>
      <w:bookmarkStart w:id="611" w:name="_Toc256000031"/>
      <w:bookmarkStart w:id="612" w:name="_Toc256000084"/>
      <w:bookmarkStart w:id="613" w:name="_Toc256000137"/>
      <w:bookmarkStart w:id="614" w:name="_Toc256000190"/>
      <w:bookmarkStart w:id="615" w:name="_Toc485818620"/>
      <w:bookmarkStart w:id="616" w:name="_Toc256000244"/>
      <w:bookmarkStart w:id="617" w:name="_Toc487203707"/>
      <w:bookmarkStart w:id="618" w:name="_Toc256000301"/>
      <w:bookmarkStart w:id="619" w:name="_Toc256000358"/>
      <w:bookmarkStart w:id="620" w:name="_Toc256000415"/>
      <w:bookmarkStart w:id="621" w:name="_Toc526768049"/>
      <w:bookmarkStart w:id="622" w:name="_Toc98172073"/>
      <w:bookmarkStart w:id="623" w:name="_Toc161304738"/>
      <w:r w:rsidRPr="007172AF">
        <w:t>Amputationer</w:t>
      </w:r>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14:paraId="6D546505" w14:textId="5BD9CDA6" w:rsidR="00DB2E1D" w:rsidRDefault="007172AF" w:rsidP="00640D05">
      <w:pPr>
        <w:pStyle w:val="Punktlista"/>
        <w:spacing w:after="40"/>
      </w:pPr>
      <w:r w:rsidRPr="007172AF">
        <w:t>Kloxacillin</w:t>
      </w:r>
    </w:p>
    <w:p w14:paraId="2D359261" w14:textId="77D2907F" w:rsidR="007172AF" w:rsidRPr="007172AF" w:rsidRDefault="007172AF" w:rsidP="00DB2E1D">
      <w:pPr>
        <w:pStyle w:val="Normalmedindrag"/>
      </w:pPr>
      <w:r w:rsidRPr="007172AF">
        <w:t>2 g iv 30 min före operation</w:t>
      </w:r>
      <w:r w:rsidR="00DB2E1D">
        <w:t xml:space="preserve">. </w:t>
      </w:r>
      <w:r w:rsidRPr="007172AF">
        <w:t>Dos upprepas efter 3 timmar om operationen då fortfarande pågår.</w:t>
      </w:r>
    </w:p>
    <w:p w14:paraId="6016E672" w14:textId="77777777" w:rsidR="00C65930" w:rsidRPr="007172AF" w:rsidRDefault="00C65930" w:rsidP="00C65930">
      <w:pPr>
        <w:pStyle w:val="MellanrubrikVGR"/>
        <w:rPr>
          <w:rFonts w:eastAsia="Calibri"/>
          <w:lang w:eastAsia="en-US"/>
        </w:rPr>
      </w:pPr>
      <w:bookmarkStart w:id="624" w:name="_Toc256000532"/>
      <w:bookmarkStart w:id="625" w:name="_Toc256000473"/>
      <w:bookmarkStart w:id="626" w:name="_Toc454874448"/>
      <w:bookmarkStart w:id="627" w:name="_Toc454878531"/>
      <w:bookmarkStart w:id="628" w:name="_Toc454885268"/>
      <w:bookmarkStart w:id="629" w:name="_Toc256000032"/>
      <w:bookmarkStart w:id="630" w:name="_Toc256000085"/>
      <w:bookmarkStart w:id="631" w:name="_Toc256000138"/>
      <w:bookmarkStart w:id="632" w:name="_Toc256000191"/>
      <w:bookmarkStart w:id="633" w:name="_Toc485818621"/>
      <w:bookmarkStart w:id="634" w:name="_Toc256000245"/>
      <w:bookmarkStart w:id="635" w:name="_Toc487203708"/>
      <w:bookmarkStart w:id="636" w:name="_Toc256000302"/>
      <w:bookmarkStart w:id="637" w:name="_Toc256000359"/>
      <w:bookmarkStart w:id="638" w:name="_Toc256000416"/>
      <w:bookmarkStart w:id="639" w:name="_Toc526768050"/>
      <w:bookmarkStart w:id="640" w:name="_Toc98172074"/>
      <w:bookmarkStart w:id="641" w:name="_Toc161304739"/>
      <w:r w:rsidRPr="007172AF">
        <w:rPr>
          <w:rFonts w:eastAsia="Calibri"/>
          <w:lang w:eastAsia="en-US"/>
        </w:rPr>
        <w:t>Preparatval och dosering</w:t>
      </w:r>
    </w:p>
    <w:p w14:paraId="6993892A" w14:textId="77777777" w:rsidR="00C65930" w:rsidRDefault="00C65930" w:rsidP="00C65930">
      <w:pPr>
        <w:pStyle w:val="Punktlista"/>
        <w:keepNext/>
        <w:keepLines/>
        <w:tabs>
          <w:tab w:val="left" w:pos="4253"/>
        </w:tabs>
        <w:spacing w:after="20"/>
        <w:rPr>
          <w:rFonts w:eastAsia="Calibri"/>
        </w:rPr>
      </w:pPr>
      <w:r w:rsidRPr="007B02B7">
        <w:rPr>
          <w:rFonts w:eastAsia="Calibri"/>
        </w:rPr>
        <w:t>Kloxacillin</w:t>
      </w:r>
    </w:p>
    <w:p w14:paraId="5C0203B9" w14:textId="77777777" w:rsidR="00C65930" w:rsidRPr="007B02B7" w:rsidRDefault="00C65930" w:rsidP="00C65930">
      <w:pPr>
        <w:pStyle w:val="Normalmedindrag"/>
        <w:keepNext/>
        <w:keepLines/>
      </w:pPr>
      <w:r w:rsidRPr="007B02B7">
        <w:t>2 g iv ges 30 minuter före op.</w:t>
      </w:r>
      <w:r>
        <w:t xml:space="preserve"> </w:t>
      </w:r>
      <w:r w:rsidRPr="007B02B7">
        <w:t>Dosen upprepas efter 2 och 6 timmar.</w:t>
      </w:r>
    </w:p>
    <w:p w14:paraId="5455A686" w14:textId="77777777" w:rsidR="00C65930" w:rsidRDefault="00C65930" w:rsidP="00C65930">
      <w:pPr>
        <w:tabs>
          <w:tab w:val="left" w:pos="4253"/>
        </w:tabs>
        <w:spacing w:after="0"/>
        <w:rPr>
          <w:i/>
          <w:iCs/>
        </w:rPr>
      </w:pPr>
      <w:r w:rsidRPr="00FE6621">
        <w:rPr>
          <w:i/>
          <w:iCs/>
        </w:rPr>
        <w:t xml:space="preserve">Vid </w:t>
      </w:r>
      <w:r>
        <w:rPr>
          <w:i/>
          <w:iCs/>
        </w:rPr>
        <w:t xml:space="preserve">tidigare snabb </w:t>
      </w:r>
      <w:r w:rsidRPr="00FE6621">
        <w:rPr>
          <w:i/>
          <w:iCs/>
        </w:rPr>
        <w:t>allergi</w:t>
      </w:r>
      <w:r>
        <w:rPr>
          <w:i/>
          <w:iCs/>
        </w:rPr>
        <w:t>sk</w:t>
      </w:r>
      <w:r w:rsidRPr="00FE6621">
        <w:rPr>
          <w:i/>
          <w:iCs/>
        </w:rPr>
        <w:t xml:space="preserve"> </w:t>
      </w:r>
      <w:r>
        <w:rPr>
          <w:i/>
          <w:iCs/>
        </w:rPr>
        <w:t>reaktion med</w:t>
      </w:r>
      <w:r w:rsidRPr="00FE6621">
        <w:rPr>
          <w:i/>
          <w:iCs/>
        </w:rPr>
        <w:t xml:space="preserve"> penicillin</w:t>
      </w:r>
    </w:p>
    <w:p w14:paraId="74E2461B" w14:textId="77777777" w:rsidR="00C65930" w:rsidRDefault="00C65930" w:rsidP="00C65930">
      <w:pPr>
        <w:tabs>
          <w:tab w:val="left" w:pos="4253"/>
        </w:tabs>
        <w:spacing w:after="20"/>
      </w:pPr>
      <w:r>
        <w:t xml:space="preserve">(Anafylaxi, </w:t>
      </w:r>
      <w:proofErr w:type="spellStart"/>
      <w:r>
        <w:t>urticaria</w:t>
      </w:r>
      <w:proofErr w:type="spellEnd"/>
      <w:r>
        <w:t xml:space="preserve"> luftvägssymtom)</w:t>
      </w:r>
    </w:p>
    <w:p w14:paraId="27A87B70" w14:textId="77777777" w:rsidR="00C65930" w:rsidRDefault="00C65930" w:rsidP="00C65930">
      <w:pPr>
        <w:pStyle w:val="Punktlista"/>
        <w:tabs>
          <w:tab w:val="left" w:pos="4253"/>
        </w:tabs>
        <w:spacing w:after="20"/>
        <w:rPr>
          <w:rFonts w:eastAsia="Calibri"/>
        </w:rPr>
      </w:pPr>
      <w:proofErr w:type="spellStart"/>
      <w:r>
        <w:rPr>
          <w:rFonts w:eastAsia="Calibri"/>
        </w:rPr>
        <w:t>Cefuroxim</w:t>
      </w:r>
      <w:proofErr w:type="spellEnd"/>
    </w:p>
    <w:p w14:paraId="05943475" w14:textId="77777777" w:rsidR="00C65930" w:rsidRDefault="00C65930" w:rsidP="00C65930">
      <w:pPr>
        <w:tabs>
          <w:tab w:val="left" w:pos="4253"/>
        </w:tabs>
        <w:spacing w:after="20"/>
        <w:rPr>
          <w:i/>
          <w:iCs/>
        </w:rPr>
      </w:pPr>
      <w:r>
        <w:t>1,5</w:t>
      </w:r>
      <w:r w:rsidRPr="005D0CF9">
        <w:t xml:space="preserve"> g iv ges 30</w:t>
      </w:r>
      <w:r>
        <w:t>-60</w:t>
      </w:r>
      <w:r w:rsidRPr="005D0CF9">
        <w:t xml:space="preserve"> minuter före op</w:t>
      </w:r>
      <w:r>
        <w:t xml:space="preserve">. </w:t>
      </w:r>
      <w:r w:rsidRPr="00A25561">
        <w:t>Dosen upprepas efter 6 timmar</w:t>
      </w:r>
    </w:p>
    <w:p w14:paraId="21AD2BE5" w14:textId="77777777" w:rsidR="00C65930" w:rsidRDefault="00C65930" w:rsidP="00C65930">
      <w:pPr>
        <w:tabs>
          <w:tab w:val="left" w:pos="4253"/>
        </w:tabs>
        <w:spacing w:after="20"/>
        <w:rPr>
          <w:i/>
          <w:iCs/>
        </w:rPr>
      </w:pPr>
    </w:p>
    <w:p w14:paraId="0B79BD4C" w14:textId="77777777" w:rsidR="00C65930" w:rsidRDefault="00C65930" w:rsidP="00C65930">
      <w:pPr>
        <w:tabs>
          <w:tab w:val="left" w:pos="4253"/>
        </w:tabs>
        <w:spacing w:after="0"/>
        <w:rPr>
          <w:i/>
          <w:iCs/>
        </w:rPr>
      </w:pPr>
      <w:r w:rsidRPr="00FE6621">
        <w:rPr>
          <w:i/>
          <w:iCs/>
        </w:rPr>
        <w:t xml:space="preserve">Vid </w:t>
      </w:r>
      <w:r>
        <w:rPr>
          <w:i/>
          <w:iCs/>
        </w:rPr>
        <w:t xml:space="preserve">tidigare fördröjd </w:t>
      </w:r>
      <w:r w:rsidRPr="00FE6621">
        <w:rPr>
          <w:i/>
          <w:iCs/>
        </w:rPr>
        <w:t>allergi</w:t>
      </w:r>
      <w:r>
        <w:rPr>
          <w:i/>
          <w:iCs/>
        </w:rPr>
        <w:t>sk</w:t>
      </w:r>
      <w:r w:rsidRPr="00FE6621">
        <w:rPr>
          <w:i/>
          <w:iCs/>
        </w:rPr>
        <w:t xml:space="preserve"> </w:t>
      </w:r>
      <w:r>
        <w:rPr>
          <w:i/>
          <w:iCs/>
        </w:rPr>
        <w:t>reaktion med</w:t>
      </w:r>
      <w:r w:rsidRPr="00FE6621">
        <w:rPr>
          <w:i/>
          <w:iCs/>
        </w:rPr>
        <w:t xml:space="preserve"> penicillin</w:t>
      </w:r>
    </w:p>
    <w:p w14:paraId="585FBC90" w14:textId="77777777" w:rsidR="00C65930" w:rsidRPr="00F61C83" w:rsidRDefault="00C65930" w:rsidP="00C65930">
      <w:pPr>
        <w:tabs>
          <w:tab w:val="left" w:pos="4253"/>
        </w:tabs>
        <w:spacing w:after="20"/>
      </w:pPr>
      <w:r w:rsidRPr="00F61C83">
        <w:t>(</w:t>
      </w:r>
      <w:proofErr w:type="spellStart"/>
      <w:r w:rsidRPr="00F61C83">
        <w:t>mukokutant</w:t>
      </w:r>
      <w:proofErr w:type="spellEnd"/>
      <w:r w:rsidRPr="00F61C83">
        <w:t xml:space="preserve"> syndrom eller toxisk </w:t>
      </w:r>
      <w:proofErr w:type="spellStart"/>
      <w:r w:rsidRPr="00F61C83">
        <w:t>epidermal</w:t>
      </w:r>
      <w:proofErr w:type="spellEnd"/>
      <w:r w:rsidRPr="00F61C83">
        <w:t xml:space="preserve"> </w:t>
      </w:r>
      <w:proofErr w:type="spellStart"/>
      <w:r w:rsidRPr="00F61C83">
        <w:t>nekrolys</w:t>
      </w:r>
      <w:proofErr w:type="spellEnd"/>
      <w:r w:rsidRPr="00F61C83">
        <w:t>)</w:t>
      </w:r>
    </w:p>
    <w:p w14:paraId="6BD1C3BD" w14:textId="77777777" w:rsidR="00C65930" w:rsidRDefault="00C65930" w:rsidP="00C65930">
      <w:pPr>
        <w:pStyle w:val="Punktlista"/>
        <w:tabs>
          <w:tab w:val="left" w:pos="4253"/>
        </w:tabs>
        <w:spacing w:after="20"/>
        <w:rPr>
          <w:rFonts w:eastAsia="Calibri"/>
        </w:rPr>
      </w:pPr>
      <w:proofErr w:type="spellStart"/>
      <w:r w:rsidRPr="005D0CF9">
        <w:rPr>
          <w:rFonts w:eastAsia="Calibri"/>
        </w:rPr>
        <w:t>Klindamycin</w:t>
      </w:r>
      <w:proofErr w:type="spellEnd"/>
    </w:p>
    <w:p w14:paraId="694F2B49" w14:textId="77777777" w:rsidR="00C65930" w:rsidRPr="005D0CF9" w:rsidRDefault="00C65930" w:rsidP="00C65930">
      <w:pPr>
        <w:pStyle w:val="Normalmedindrag"/>
      </w:pPr>
      <w:r w:rsidRPr="005D0CF9">
        <w:t>0,6 g iv ges 30 minuter före op</w:t>
      </w:r>
      <w:r>
        <w:t xml:space="preserve">. </w:t>
      </w:r>
      <w:r w:rsidRPr="005D0CF9">
        <w:t xml:space="preserve">Dosen upprepas efter 6 timmar. </w:t>
      </w:r>
    </w:p>
    <w:p w14:paraId="28CF60CA" w14:textId="77777777" w:rsidR="007172AF" w:rsidRPr="007172AF" w:rsidRDefault="007172AF" w:rsidP="00F26290">
      <w:pPr>
        <w:pStyle w:val="MellanrubrikVGR"/>
      </w:pPr>
      <w:r w:rsidRPr="007172AF">
        <w:t>Artroskopi</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14:paraId="36C0F721" w14:textId="77777777" w:rsidR="007172AF" w:rsidRPr="007172AF" w:rsidRDefault="007172AF" w:rsidP="00F26290">
      <w:r w:rsidRPr="007172AF">
        <w:t>Ingen profylax.</w:t>
      </w:r>
    </w:p>
    <w:p w14:paraId="23D58D59" w14:textId="77777777" w:rsidR="007172AF" w:rsidRPr="007172AF" w:rsidRDefault="007172AF" w:rsidP="00F26290">
      <w:pPr>
        <w:pStyle w:val="Rubrik3"/>
      </w:pPr>
      <w:bookmarkStart w:id="642" w:name="_Toc256000533"/>
      <w:bookmarkStart w:id="643" w:name="_Toc256000474"/>
      <w:bookmarkStart w:id="644" w:name="_Toc454874449"/>
      <w:bookmarkStart w:id="645" w:name="_Toc454878532"/>
      <w:bookmarkStart w:id="646" w:name="_Toc454885269"/>
      <w:bookmarkStart w:id="647" w:name="_Toc256000033"/>
      <w:bookmarkStart w:id="648" w:name="_Toc256000086"/>
      <w:bookmarkStart w:id="649" w:name="_Toc256000139"/>
      <w:bookmarkStart w:id="650" w:name="_Toc256000192"/>
      <w:bookmarkStart w:id="651" w:name="_Toc485818622"/>
      <w:bookmarkStart w:id="652" w:name="_Toc256000246"/>
      <w:bookmarkStart w:id="653" w:name="_Toc487203709"/>
      <w:bookmarkStart w:id="654" w:name="_Toc256000303"/>
      <w:bookmarkStart w:id="655" w:name="_Toc256000360"/>
      <w:bookmarkStart w:id="656" w:name="_Toc256000417"/>
      <w:bookmarkStart w:id="657" w:name="_Toc526768051"/>
      <w:bookmarkStart w:id="658" w:name="_Toc98172075"/>
      <w:bookmarkStart w:id="659" w:name="_Toc161304740"/>
      <w:r w:rsidRPr="007172AF">
        <w:t>Trauma</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14:paraId="529C596F" w14:textId="77777777" w:rsidR="007172AF" w:rsidRPr="007172AF" w:rsidRDefault="007172AF" w:rsidP="00F26290">
      <w:r w:rsidRPr="007172AF">
        <w:t>Alla traumatiska sår ska betraktas som kontaminerade.</w:t>
      </w:r>
    </w:p>
    <w:p w14:paraId="531FE9D0" w14:textId="77777777" w:rsidR="007172AF" w:rsidRPr="007172AF" w:rsidRDefault="007172AF" w:rsidP="00F26290">
      <w:r w:rsidRPr="007172AF">
        <w:t xml:space="preserve">Den viktigaste infektionsprofylaxen utgörs av mekanisk rengöring samt avlägsnande av främmande material och </w:t>
      </w:r>
      <w:proofErr w:type="spellStart"/>
      <w:r w:rsidRPr="007172AF">
        <w:t>devitaliserad</w:t>
      </w:r>
      <w:proofErr w:type="spellEnd"/>
      <w:r w:rsidRPr="007172AF">
        <w:t xml:space="preserve"> vävnad.</w:t>
      </w:r>
    </w:p>
    <w:p w14:paraId="0A59BF63" w14:textId="77777777" w:rsidR="007172AF" w:rsidRPr="007172AF" w:rsidRDefault="007172AF" w:rsidP="00F26290">
      <w:r w:rsidRPr="007172AF">
        <w:t>Förorenade skador som inte kan rengöras ska heller inte primärsutureras.</w:t>
      </w:r>
    </w:p>
    <w:p w14:paraId="300FDEE1" w14:textId="77777777" w:rsidR="007172AF" w:rsidRPr="007172AF" w:rsidRDefault="007172AF" w:rsidP="009953B1">
      <w:pPr>
        <w:pStyle w:val="MellanrubrikVGR"/>
      </w:pPr>
      <w:bookmarkStart w:id="660" w:name="_Toc256000534"/>
      <w:bookmarkStart w:id="661" w:name="_Toc256000475"/>
      <w:bookmarkStart w:id="662" w:name="_Toc454874450"/>
      <w:bookmarkStart w:id="663" w:name="_Toc454878533"/>
      <w:bookmarkStart w:id="664" w:name="_Toc454885270"/>
      <w:bookmarkStart w:id="665" w:name="_Toc256000034"/>
      <w:bookmarkStart w:id="666" w:name="_Toc256000087"/>
      <w:bookmarkStart w:id="667" w:name="_Toc256000140"/>
      <w:bookmarkStart w:id="668" w:name="_Toc256000193"/>
      <w:bookmarkStart w:id="669" w:name="_Toc485818623"/>
      <w:bookmarkStart w:id="670" w:name="_Toc256000247"/>
      <w:bookmarkStart w:id="671" w:name="_Toc487203710"/>
      <w:bookmarkStart w:id="672" w:name="_Toc256000304"/>
      <w:bookmarkStart w:id="673" w:name="_Toc256000361"/>
      <w:bookmarkStart w:id="674" w:name="_Toc256000418"/>
      <w:bookmarkStart w:id="675" w:name="_Toc526768052"/>
      <w:bookmarkStart w:id="676" w:name="_Toc98172076"/>
      <w:bookmarkStart w:id="677" w:name="_Toc161304741"/>
      <w:r w:rsidRPr="007172AF">
        <w:lastRenderedPageBreak/>
        <w:t>Öppen ansiktsfraktur</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14:paraId="5B8D4A0C" w14:textId="7380AD47" w:rsidR="00F26290" w:rsidRDefault="007172AF" w:rsidP="009953B1">
      <w:pPr>
        <w:pStyle w:val="Punktlista"/>
        <w:keepNext/>
        <w:keepLines/>
        <w:spacing w:after="40"/>
      </w:pPr>
      <w:r w:rsidRPr="007172AF">
        <w:t>Kloxacillin</w:t>
      </w:r>
    </w:p>
    <w:p w14:paraId="6BE63421" w14:textId="0F26B8D4" w:rsidR="007172AF" w:rsidRPr="007172AF" w:rsidRDefault="007172AF" w:rsidP="00842032">
      <w:pPr>
        <w:pStyle w:val="Normalmedindrag"/>
      </w:pPr>
      <w:r w:rsidRPr="007172AF">
        <w:t>2 g x 3 iv</w:t>
      </w:r>
    </w:p>
    <w:p w14:paraId="796AC062" w14:textId="77777777" w:rsidR="007172AF" w:rsidRPr="007172AF" w:rsidRDefault="007172AF" w:rsidP="00842032">
      <w:pPr>
        <w:pStyle w:val="Normalmedindrag"/>
      </w:pPr>
      <w:r w:rsidRPr="007172AF">
        <w:t>och</w:t>
      </w:r>
    </w:p>
    <w:p w14:paraId="04903336" w14:textId="2A846791" w:rsidR="00F26290" w:rsidRDefault="007172AF" w:rsidP="00AF2A6E">
      <w:pPr>
        <w:pStyle w:val="Punktlista"/>
        <w:spacing w:after="40"/>
      </w:pPr>
      <w:r w:rsidRPr="007172AF">
        <w:t>Bensylpenicillin</w:t>
      </w:r>
    </w:p>
    <w:p w14:paraId="0F636D1C" w14:textId="02A90E21" w:rsidR="007172AF" w:rsidRPr="007172AF" w:rsidRDefault="007172AF" w:rsidP="00842032">
      <w:pPr>
        <w:pStyle w:val="Normalmedindrag"/>
      </w:pPr>
      <w:r w:rsidRPr="007172AF">
        <w:t>3 g x 3 iv</w:t>
      </w:r>
      <w:r w:rsidR="00F26290">
        <w:t xml:space="preserve">. </w:t>
      </w:r>
      <w:r w:rsidRPr="007172AF">
        <w:t xml:space="preserve">Båda påbörjas vid första bedömning och ges t.o.m. </w:t>
      </w:r>
      <w:proofErr w:type="spellStart"/>
      <w:r w:rsidRPr="007172AF">
        <w:t>op</w:t>
      </w:r>
      <w:proofErr w:type="spellEnd"/>
      <w:r w:rsidRPr="007172AF">
        <w:t>, dock maximalt ett dygn.</w:t>
      </w:r>
    </w:p>
    <w:p w14:paraId="745D883C" w14:textId="77777777" w:rsidR="007172AF" w:rsidRPr="007172AF" w:rsidRDefault="007172AF" w:rsidP="00842032">
      <w:pPr>
        <w:pStyle w:val="MellanrubrikVGR"/>
      </w:pPr>
      <w:bookmarkStart w:id="678" w:name="_Toc256000535"/>
      <w:bookmarkStart w:id="679" w:name="_Toc256000476"/>
      <w:bookmarkStart w:id="680" w:name="_Toc454874451"/>
      <w:bookmarkStart w:id="681" w:name="_Toc454878534"/>
      <w:bookmarkStart w:id="682" w:name="_Toc454885271"/>
      <w:bookmarkStart w:id="683" w:name="_Toc256000035"/>
      <w:bookmarkStart w:id="684" w:name="_Toc256000088"/>
      <w:bookmarkStart w:id="685" w:name="_Toc256000141"/>
      <w:bookmarkStart w:id="686" w:name="_Toc256000194"/>
      <w:bookmarkStart w:id="687" w:name="_Toc485818624"/>
      <w:bookmarkStart w:id="688" w:name="_Toc256000248"/>
      <w:bookmarkStart w:id="689" w:name="_Toc487203711"/>
      <w:bookmarkStart w:id="690" w:name="_Toc256000305"/>
      <w:bookmarkStart w:id="691" w:name="_Toc256000362"/>
      <w:bookmarkStart w:id="692" w:name="_Toc256000419"/>
      <w:bookmarkStart w:id="693" w:name="_Toc526768053"/>
      <w:bookmarkStart w:id="694" w:name="_Toc98172077"/>
      <w:bookmarkStart w:id="695" w:name="_Toc161304742"/>
      <w:r w:rsidRPr="007172AF">
        <w:t>Brännskada</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p>
    <w:p w14:paraId="4340676C" w14:textId="77777777" w:rsidR="007172AF" w:rsidRPr="007172AF" w:rsidRDefault="007172AF" w:rsidP="00842032">
      <w:r w:rsidRPr="007172AF">
        <w:t>Ingen profylax.</w:t>
      </w:r>
    </w:p>
    <w:p w14:paraId="18CC7D5E" w14:textId="77777777" w:rsidR="007172AF" w:rsidRPr="007172AF" w:rsidRDefault="007172AF" w:rsidP="00842032">
      <w:pPr>
        <w:pStyle w:val="MellanrubrikVGR"/>
      </w:pPr>
      <w:bookmarkStart w:id="696" w:name="_Toc256000536"/>
      <w:bookmarkStart w:id="697" w:name="_Toc256000477"/>
      <w:bookmarkStart w:id="698" w:name="_Toc454874452"/>
      <w:bookmarkStart w:id="699" w:name="_Toc454878535"/>
      <w:bookmarkStart w:id="700" w:name="_Toc454885272"/>
      <w:bookmarkStart w:id="701" w:name="_Toc256000036"/>
      <w:bookmarkStart w:id="702" w:name="_Toc256000089"/>
      <w:bookmarkStart w:id="703" w:name="_Toc256000142"/>
      <w:bookmarkStart w:id="704" w:name="_Toc256000195"/>
      <w:bookmarkStart w:id="705" w:name="_Toc485818625"/>
      <w:bookmarkStart w:id="706" w:name="_Toc256000249"/>
      <w:bookmarkStart w:id="707" w:name="_Toc487203712"/>
      <w:bookmarkStart w:id="708" w:name="_Toc256000306"/>
      <w:bookmarkStart w:id="709" w:name="_Toc256000363"/>
      <w:bookmarkStart w:id="710" w:name="_Toc256000420"/>
      <w:bookmarkStart w:id="711" w:name="_Toc526768054"/>
      <w:bookmarkStart w:id="712" w:name="_Toc98172078"/>
      <w:bookmarkStart w:id="713" w:name="_Toc161304743"/>
      <w:r w:rsidRPr="007172AF">
        <w:t>Buktrauma, penetrerande</w:t>
      </w:r>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p>
    <w:p w14:paraId="7ECB2B0F" w14:textId="3485F95F" w:rsidR="00842032" w:rsidRDefault="007172AF" w:rsidP="00AF2A6E">
      <w:pPr>
        <w:pStyle w:val="Punktlista"/>
        <w:spacing w:after="40"/>
      </w:pPr>
      <w:r w:rsidRPr="007172AF">
        <w:t>Piperacillin-tazobactam</w:t>
      </w:r>
    </w:p>
    <w:p w14:paraId="2356013C" w14:textId="38AEBF32" w:rsidR="007172AF" w:rsidRPr="007172AF" w:rsidRDefault="007172AF" w:rsidP="00842032">
      <w:pPr>
        <w:pStyle w:val="Normalmedindrag"/>
      </w:pPr>
      <w:r w:rsidRPr="007172AF">
        <w:t>4 g x 3 i maximalt ett dygn.</w:t>
      </w:r>
      <w:r w:rsidR="00842032">
        <w:t xml:space="preserve"> </w:t>
      </w:r>
      <w:r w:rsidRPr="007172AF">
        <w:t>Påbörjas vid första bedömning.</w:t>
      </w:r>
    </w:p>
    <w:p w14:paraId="357A3131" w14:textId="77777777" w:rsidR="007172AF" w:rsidRPr="00842032" w:rsidRDefault="007172AF" w:rsidP="00AF2A6E">
      <w:pPr>
        <w:spacing w:after="40"/>
        <w:rPr>
          <w:i/>
          <w:iCs/>
        </w:rPr>
      </w:pPr>
      <w:r w:rsidRPr="00842032">
        <w:rPr>
          <w:i/>
          <w:iCs/>
        </w:rPr>
        <w:t>Vid allergi mot penicillin</w:t>
      </w:r>
    </w:p>
    <w:p w14:paraId="7779824F" w14:textId="12BC873C" w:rsidR="00842032" w:rsidRDefault="007172AF" w:rsidP="00AF2A6E">
      <w:pPr>
        <w:pStyle w:val="Punktlista"/>
        <w:spacing w:after="40"/>
      </w:pPr>
      <w:proofErr w:type="spellStart"/>
      <w:r w:rsidRPr="007172AF">
        <w:t>Cefuroxim</w:t>
      </w:r>
      <w:proofErr w:type="spellEnd"/>
    </w:p>
    <w:p w14:paraId="2BBDE8D6" w14:textId="7C6CDD7A" w:rsidR="007172AF" w:rsidRPr="007172AF" w:rsidRDefault="007172AF" w:rsidP="00842032">
      <w:pPr>
        <w:pStyle w:val="Normalmedindrag"/>
      </w:pPr>
      <w:r w:rsidRPr="007172AF">
        <w:t>1,5 g x 3 i max ett dygn.</w:t>
      </w:r>
    </w:p>
    <w:p w14:paraId="2F9A30E3" w14:textId="77777777" w:rsidR="007172AF" w:rsidRPr="007172AF" w:rsidRDefault="007172AF" w:rsidP="00842032">
      <w:pPr>
        <w:pStyle w:val="Normalmedindrag"/>
      </w:pPr>
      <w:r w:rsidRPr="007172AF">
        <w:t>och</w:t>
      </w:r>
    </w:p>
    <w:p w14:paraId="23DBC55B" w14:textId="47C4A88D" w:rsidR="00842032" w:rsidRDefault="007172AF" w:rsidP="00AF2A6E">
      <w:pPr>
        <w:pStyle w:val="Punktlista"/>
        <w:spacing w:after="40"/>
      </w:pPr>
      <w:proofErr w:type="spellStart"/>
      <w:r w:rsidRPr="007172AF">
        <w:t>Metronidazol</w:t>
      </w:r>
      <w:proofErr w:type="spellEnd"/>
    </w:p>
    <w:p w14:paraId="49523175" w14:textId="0B890D9C" w:rsidR="007172AF" w:rsidRPr="007172AF" w:rsidRDefault="007172AF" w:rsidP="00842032">
      <w:pPr>
        <w:pStyle w:val="Normalmedindrag"/>
      </w:pPr>
      <w:r w:rsidRPr="007172AF">
        <w:t>1 g x 1.</w:t>
      </w:r>
    </w:p>
    <w:p w14:paraId="714029CC" w14:textId="77777777" w:rsidR="007172AF" w:rsidRPr="007172AF" w:rsidRDefault="007172AF" w:rsidP="00842032">
      <w:pPr>
        <w:pStyle w:val="MellanrubrikVGR"/>
      </w:pPr>
      <w:bookmarkStart w:id="714" w:name="_Toc256000537"/>
      <w:bookmarkStart w:id="715" w:name="_Toc256000478"/>
      <w:bookmarkStart w:id="716" w:name="_Toc454874453"/>
      <w:bookmarkStart w:id="717" w:name="_Toc454878536"/>
      <w:bookmarkStart w:id="718" w:name="_Toc454885273"/>
      <w:bookmarkStart w:id="719" w:name="_Toc256000037"/>
      <w:bookmarkStart w:id="720" w:name="_Toc256000090"/>
      <w:bookmarkStart w:id="721" w:name="_Toc256000143"/>
      <w:bookmarkStart w:id="722" w:name="_Toc256000196"/>
      <w:bookmarkStart w:id="723" w:name="_Toc485818626"/>
      <w:bookmarkStart w:id="724" w:name="_Toc256000250"/>
      <w:bookmarkStart w:id="725" w:name="_Toc487203713"/>
      <w:bookmarkStart w:id="726" w:name="_Toc256000307"/>
      <w:bookmarkStart w:id="727" w:name="_Toc256000364"/>
      <w:bookmarkStart w:id="728" w:name="_Toc256000421"/>
      <w:bookmarkStart w:id="729" w:name="_Toc526768055"/>
      <w:bookmarkStart w:id="730" w:name="_Toc98172079"/>
      <w:bookmarkStart w:id="731" w:name="_Toc161304744"/>
      <w:r w:rsidRPr="007172AF">
        <w:t>Mjukdelsskada</w:t>
      </w:r>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14:paraId="45905E36" w14:textId="77777777" w:rsidR="007172AF" w:rsidRPr="007172AF" w:rsidRDefault="007172AF" w:rsidP="00842032">
      <w:r w:rsidRPr="007172AF">
        <w:t>Ingen profylax.</w:t>
      </w:r>
    </w:p>
    <w:p w14:paraId="4E7B150F" w14:textId="77777777" w:rsidR="007172AF" w:rsidRPr="007172AF" w:rsidRDefault="007172AF" w:rsidP="00842032">
      <w:pPr>
        <w:pStyle w:val="MellanrubrikVGR"/>
      </w:pPr>
      <w:bookmarkStart w:id="732" w:name="_Toc256000538"/>
      <w:bookmarkStart w:id="733" w:name="_Toc256000479"/>
      <w:bookmarkStart w:id="734" w:name="_Toc454874454"/>
      <w:bookmarkStart w:id="735" w:name="_Toc454878537"/>
      <w:bookmarkStart w:id="736" w:name="_Toc454885274"/>
      <w:bookmarkStart w:id="737" w:name="_Toc256000038"/>
      <w:bookmarkStart w:id="738" w:name="_Toc256000091"/>
      <w:bookmarkStart w:id="739" w:name="_Toc256000144"/>
      <w:bookmarkStart w:id="740" w:name="_Toc256000197"/>
      <w:bookmarkStart w:id="741" w:name="_Toc485818627"/>
      <w:bookmarkStart w:id="742" w:name="_Toc256000251"/>
      <w:bookmarkStart w:id="743" w:name="_Toc487203714"/>
      <w:bookmarkStart w:id="744" w:name="_Toc256000308"/>
      <w:bookmarkStart w:id="745" w:name="_Toc256000365"/>
      <w:bookmarkStart w:id="746" w:name="_Toc256000422"/>
      <w:bookmarkStart w:id="747" w:name="_Toc526768056"/>
      <w:bookmarkStart w:id="748" w:name="_Toc98172080"/>
      <w:bookmarkStart w:id="749" w:name="_Toc161304745"/>
      <w:r w:rsidRPr="007172AF">
        <w:t>Skallbasfraktur</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14:paraId="62E3B950" w14:textId="77777777" w:rsidR="007172AF" w:rsidRPr="007172AF" w:rsidRDefault="007172AF" w:rsidP="00842032">
      <w:r w:rsidRPr="007172AF">
        <w:t xml:space="preserve">Ingen profylax i allmänhet men kan övervägas vid </w:t>
      </w:r>
      <w:proofErr w:type="spellStart"/>
      <w:r w:rsidRPr="007172AF">
        <w:t>likvorré</w:t>
      </w:r>
      <w:proofErr w:type="spellEnd"/>
      <w:r w:rsidRPr="007172AF">
        <w:t>.</w:t>
      </w:r>
    </w:p>
    <w:p w14:paraId="638873E3" w14:textId="5E830934" w:rsidR="00710404" w:rsidRDefault="007172AF" w:rsidP="00AF2A6E">
      <w:pPr>
        <w:pStyle w:val="Punktlista"/>
        <w:spacing w:after="40"/>
      </w:pPr>
      <w:proofErr w:type="spellStart"/>
      <w:r w:rsidRPr="007172AF">
        <w:t>Cefuroxim</w:t>
      </w:r>
      <w:proofErr w:type="spellEnd"/>
    </w:p>
    <w:p w14:paraId="55491C3C" w14:textId="32F45C5F" w:rsidR="007172AF" w:rsidRPr="007172AF" w:rsidRDefault="007172AF" w:rsidP="00710404">
      <w:pPr>
        <w:pStyle w:val="Normalmedindrag"/>
      </w:pPr>
      <w:r w:rsidRPr="007172AF">
        <w:t>1,5 g x 3 i ett dygn.</w:t>
      </w:r>
    </w:p>
    <w:p w14:paraId="70CD1265" w14:textId="77777777" w:rsidR="007172AF" w:rsidRPr="007172AF" w:rsidRDefault="007172AF" w:rsidP="00842032">
      <w:pPr>
        <w:pStyle w:val="MellanrubrikVGR"/>
      </w:pPr>
      <w:bookmarkStart w:id="750" w:name="_Toc256000539"/>
      <w:bookmarkStart w:id="751" w:name="_Toc256000480"/>
      <w:bookmarkStart w:id="752" w:name="_Toc454874455"/>
      <w:bookmarkStart w:id="753" w:name="_Toc454878538"/>
      <w:bookmarkStart w:id="754" w:name="_Toc454885275"/>
      <w:bookmarkStart w:id="755" w:name="_Toc256000039"/>
      <w:bookmarkStart w:id="756" w:name="_Toc256000092"/>
      <w:bookmarkStart w:id="757" w:name="_Toc256000145"/>
      <w:bookmarkStart w:id="758" w:name="_Toc256000198"/>
      <w:bookmarkStart w:id="759" w:name="_Toc485818628"/>
      <w:bookmarkStart w:id="760" w:name="_Toc256000252"/>
      <w:bookmarkStart w:id="761" w:name="_Toc487203715"/>
      <w:bookmarkStart w:id="762" w:name="_Toc256000309"/>
      <w:bookmarkStart w:id="763" w:name="_Toc256000366"/>
      <w:bookmarkStart w:id="764" w:name="_Toc256000423"/>
      <w:bookmarkStart w:id="765" w:name="_Toc526768057"/>
      <w:bookmarkStart w:id="766" w:name="_Toc98172081"/>
      <w:bookmarkStart w:id="767" w:name="_Toc161304746"/>
      <w:r w:rsidRPr="007172AF">
        <w:t>Thoraxtrauma, penetrerande</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p>
    <w:p w14:paraId="244F82A4" w14:textId="640503E1" w:rsidR="00710404" w:rsidRDefault="007172AF" w:rsidP="00AF2A6E">
      <w:pPr>
        <w:pStyle w:val="Punktlista"/>
        <w:spacing w:after="40"/>
      </w:pPr>
      <w:r w:rsidRPr="007172AF">
        <w:t>Kloxacillin</w:t>
      </w:r>
    </w:p>
    <w:p w14:paraId="06479C6A" w14:textId="04D2C155" w:rsidR="007172AF" w:rsidRPr="007172AF" w:rsidRDefault="007172AF" w:rsidP="00710404">
      <w:pPr>
        <w:pStyle w:val="Normalmedindrag"/>
      </w:pPr>
      <w:r w:rsidRPr="007172AF">
        <w:t>2 g x 3 i 1 dygn.</w:t>
      </w:r>
    </w:p>
    <w:p w14:paraId="383691F6" w14:textId="66DD098A" w:rsidR="00710404" w:rsidRDefault="007172AF" w:rsidP="00AF2A6E">
      <w:pPr>
        <w:pStyle w:val="Punktlista"/>
        <w:spacing w:after="40"/>
      </w:pPr>
      <w:proofErr w:type="spellStart"/>
      <w:r>
        <w:t>Klindamycin</w:t>
      </w:r>
      <w:proofErr w:type="spellEnd"/>
      <w:r>
        <w:tab/>
      </w:r>
      <w:r w:rsidR="3538CC8C">
        <w:t xml:space="preserve"> vid penicillinallergi</w:t>
      </w:r>
    </w:p>
    <w:p w14:paraId="04483B65" w14:textId="1953A03A" w:rsidR="007172AF" w:rsidRPr="007172AF" w:rsidRDefault="007172AF" w:rsidP="00710404">
      <w:pPr>
        <w:pStyle w:val="Normalmedindrag"/>
      </w:pPr>
      <w:r w:rsidRPr="007172AF">
        <w:t>0,6 g x 3 iv i ett dygn.</w:t>
      </w:r>
    </w:p>
    <w:p w14:paraId="621B3D99" w14:textId="77777777" w:rsidR="007172AF" w:rsidRPr="007172AF" w:rsidRDefault="007172AF" w:rsidP="00710404">
      <w:pPr>
        <w:pStyle w:val="Rubrik3"/>
      </w:pPr>
      <w:bookmarkStart w:id="768" w:name="_Toc256000540"/>
      <w:bookmarkStart w:id="769" w:name="_Toc256000481"/>
      <w:bookmarkStart w:id="770" w:name="_Toc454874456"/>
      <w:bookmarkStart w:id="771" w:name="_Toc454878539"/>
      <w:bookmarkStart w:id="772" w:name="_Toc454885276"/>
      <w:bookmarkStart w:id="773" w:name="_Toc256000040"/>
      <w:bookmarkStart w:id="774" w:name="_Toc256000093"/>
      <w:bookmarkStart w:id="775" w:name="_Toc256000146"/>
      <w:bookmarkStart w:id="776" w:name="_Toc256000199"/>
      <w:bookmarkStart w:id="777" w:name="_Toc485818629"/>
      <w:bookmarkStart w:id="778" w:name="_Toc256000253"/>
      <w:bookmarkStart w:id="779" w:name="_Toc487203716"/>
      <w:bookmarkStart w:id="780" w:name="_Toc256000310"/>
      <w:bookmarkStart w:id="781" w:name="_Toc256000367"/>
      <w:bookmarkStart w:id="782" w:name="_Toc256000424"/>
      <w:bookmarkStart w:id="783" w:name="_Toc526768058"/>
      <w:bookmarkStart w:id="784" w:name="_Toc98172082"/>
      <w:bookmarkStart w:id="785" w:name="_Toc161304747"/>
      <w:r w:rsidRPr="007172AF">
        <w:t>Öron-näsa-halskirurgi</w:t>
      </w:r>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p>
    <w:p w14:paraId="4A17015B" w14:textId="5C18267A" w:rsidR="007172AF" w:rsidRPr="007172AF" w:rsidRDefault="007172AF" w:rsidP="00710404">
      <w:pPr>
        <w:rPr>
          <w:szCs w:val="20"/>
        </w:rPr>
      </w:pPr>
      <w:r w:rsidRPr="007172AF">
        <w:rPr>
          <w:szCs w:val="20"/>
        </w:rPr>
        <w:t>Se riktlinje ”</w:t>
      </w:r>
      <w:hyperlink r:id="rId12" w:history="1">
        <w:r w:rsidRPr="003431AC">
          <w:rPr>
            <w:rStyle w:val="Hyperlnk"/>
          </w:rPr>
          <w:t>Antibiotikaprofylax i samband med operation</w:t>
        </w:r>
        <w:r w:rsidRPr="007172AF">
          <w:rPr>
            <w:color w:val="0000FF"/>
            <w:szCs w:val="20"/>
          </w:rPr>
          <w:t>”</w:t>
        </w:r>
      </w:hyperlink>
      <w:r w:rsidRPr="007172AF">
        <w:rPr>
          <w:color w:val="0000FF"/>
          <w:szCs w:val="20"/>
        </w:rPr>
        <w:t xml:space="preserve">, </w:t>
      </w:r>
      <w:r w:rsidRPr="007172AF">
        <w:rPr>
          <w:szCs w:val="20"/>
        </w:rPr>
        <w:t>öron-, näs- och halssjukvården, Sahlgrenska Universitetssjukhuset</w:t>
      </w:r>
      <w:r w:rsidR="003024DC">
        <w:rPr>
          <w:szCs w:val="20"/>
        </w:rPr>
        <w:t>.</w:t>
      </w:r>
    </w:p>
    <w:p w14:paraId="6F9BD3AD" w14:textId="77777777" w:rsidR="007172AF" w:rsidRPr="007172AF" w:rsidRDefault="007172AF" w:rsidP="003431AC">
      <w:pPr>
        <w:pStyle w:val="Rubrik3"/>
      </w:pPr>
      <w:bookmarkStart w:id="786" w:name="_Toc256000541"/>
      <w:bookmarkStart w:id="787" w:name="_Toc256000482"/>
      <w:bookmarkStart w:id="788" w:name="_Toc454874457"/>
      <w:bookmarkStart w:id="789" w:name="_Toc454878540"/>
      <w:bookmarkStart w:id="790" w:name="_Toc454885277"/>
      <w:bookmarkStart w:id="791" w:name="_Toc256000041"/>
      <w:bookmarkStart w:id="792" w:name="_Toc256000094"/>
      <w:bookmarkStart w:id="793" w:name="_Toc256000147"/>
      <w:bookmarkStart w:id="794" w:name="_Toc256000200"/>
      <w:bookmarkStart w:id="795" w:name="_Toc485818630"/>
      <w:bookmarkStart w:id="796" w:name="_Toc256000254"/>
      <w:bookmarkStart w:id="797" w:name="_Toc487203717"/>
      <w:bookmarkStart w:id="798" w:name="_Toc256000311"/>
      <w:bookmarkStart w:id="799" w:name="_Toc256000368"/>
      <w:bookmarkStart w:id="800" w:name="_Toc256000425"/>
      <w:bookmarkStart w:id="801" w:name="_Toc526768059"/>
      <w:bookmarkStart w:id="802" w:name="_Toc98172083"/>
      <w:bookmarkStart w:id="803" w:name="_Toc161304748"/>
      <w:r w:rsidRPr="007172AF">
        <w:lastRenderedPageBreak/>
        <w:t>Tandvård</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p>
    <w:p w14:paraId="481488F6" w14:textId="77777777" w:rsidR="007172AF" w:rsidRPr="007172AF" w:rsidRDefault="007172AF" w:rsidP="00AF2A6E">
      <w:pPr>
        <w:pStyle w:val="MellanrubrikVGR"/>
        <w:spacing w:before="120"/>
      </w:pPr>
      <w:bookmarkStart w:id="804" w:name="_Toc256000542"/>
      <w:bookmarkStart w:id="805" w:name="_Toc256000483"/>
      <w:bookmarkStart w:id="806" w:name="_Toc454874458"/>
      <w:bookmarkStart w:id="807" w:name="_Toc454878541"/>
      <w:bookmarkStart w:id="808" w:name="_Toc454885278"/>
      <w:bookmarkStart w:id="809" w:name="_Toc256000042"/>
      <w:bookmarkStart w:id="810" w:name="_Toc256000095"/>
      <w:bookmarkStart w:id="811" w:name="_Toc256000148"/>
      <w:bookmarkStart w:id="812" w:name="_Toc256000201"/>
      <w:bookmarkStart w:id="813" w:name="_Toc485818631"/>
      <w:bookmarkStart w:id="814" w:name="_Toc256000255"/>
      <w:bookmarkStart w:id="815" w:name="_Toc487203718"/>
      <w:bookmarkStart w:id="816" w:name="_Toc256000312"/>
      <w:bookmarkStart w:id="817" w:name="_Toc256000369"/>
      <w:bookmarkStart w:id="818" w:name="_Toc256000426"/>
      <w:bookmarkStart w:id="819" w:name="_Toc526768060"/>
      <w:bookmarkStart w:id="820" w:name="_Toc98172084"/>
      <w:bookmarkStart w:id="821" w:name="_Toc161304749"/>
      <w:r w:rsidRPr="007172AF">
        <w:t xml:space="preserve">Tandutdragning, tandstensskrapning och </w:t>
      </w:r>
      <w:proofErr w:type="spellStart"/>
      <w:r w:rsidRPr="007172AF">
        <w:t>dentoalveolär</w:t>
      </w:r>
      <w:proofErr w:type="spellEnd"/>
      <w:r w:rsidRPr="007172AF">
        <w:t xml:space="preserve"> kirurgi</w:t>
      </w:r>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p>
    <w:p w14:paraId="56D71B9C" w14:textId="08D18753" w:rsidR="007172AF" w:rsidRPr="007172AF" w:rsidRDefault="007172AF" w:rsidP="003024DC">
      <w:r w:rsidRPr="007172AF">
        <w:t>Antibiotikaprofylax rekommenderas vid grav</w:t>
      </w:r>
      <w:r w:rsidR="00AF2A6E">
        <w:t>t</w:t>
      </w:r>
      <w:r w:rsidRPr="007172AF">
        <w:t xml:space="preserve"> nedsatt immunförsvar</w:t>
      </w:r>
      <w:r w:rsidR="00AF2A6E">
        <w:t>.</w:t>
      </w:r>
    </w:p>
    <w:p w14:paraId="154B0C23" w14:textId="77777777" w:rsidR="007172AF" w:rsidRPr="007172AF" w:rsidRDefault="007172AF" w:rsidP="003024DC">
      <w:pPr>
        <w:pStyle w:val="Punktlista"/>
      </w:pPr>
      <w:r w:rsidRPr="007172AF">
        <w:t>lågt antal neutrofila granulocyter (&lt;1x 10</w:t>
      </w:r>
      <w:r w:rsidRPr="007172AF">
        <w:rPr>
          <w:vertAlign w:val="superscript"/>
        </w:rPr>
        <w:t>9</w:t>
      </w:r>
      <w:r w:rsidRPr="007172AF">
        <w:t>/l)</w:t>
      </w:r>
    </w:p>
    <w:p w14:paraId="7B1D53BB" w14:textId="77777777" w:rsidR="007172AF" w:rsidRPr="007172AF" w:rsidRDefault="007172AF" w:rsidP="003024DC">
      <w:pPr>
        <w:pStyle w:val="Punktlista"/>
      </w:pPr>
      <w:r w:rsidRPr="007172AF">
        <w:t xml:space="preserve">defekt granulocytfunktion t.ex. </w:t>
      </w:r>
      <w:proofErr w:type="spellStart"/>
      <w:r w:rsidRPr="007172AF">
        <w:t>myelodysplastiskt</w:t>
      </w:r>
      <w:proofErr w:type="spellEnd"/>
      <w:r w:rsidRPr="007172AF">
        <w:t xml:space="preserve"> syndrom</w:t>
      </w:r>
    </w:p>
    <w:p w14:paraId="2F2235E7" w14:textId="77777777" w:rsidR="007172AF" w:rsidRPr="007172AF" w:rsidRDefault="007172AF" w:rsidP="003024DC">
      <w:pPr>
        <w:pStyle w:val="Punktlista"/>
      </w:pPr>
      <w:r w:rsidRPr="007172AF">
        <w:t xml:space="preserve">pågående tung </w:t>
      </w:r>
      <w:proofErr w:type="spellStart"/>
      <w:r w:rsidRPr="007172AF">
        <w:t>immunsuppression</w:t>
      </w:r>
      <w:proofErr w:type="spellEnd"/>
      <w:r w:rsidRPr="007172AF">
        <w:t>.</w:t>
      </w:r>
    </w:p>
    <w:p w14:paraId="4E7ABA41" w14:textId="77777777" w:rsidR="007172AF" w:rsidRPr="007172AF" w:rsidRDefault="007172AF" w:rsidP="003024DC">
      <w:r w:rsidRPr="007172AF">
        <w:t>Profylax rekommenderas också till patienter som nyligen fått ledprotes (&lt;3 månader) och har flera riskfaktorer såsom BMI&gt;35, rökning, immunbrist, anemi, dålig munhälsa, försämrat allmäntillstånd och vid odontologiska ingrepp som tar lång tid. Helst bör dock tandingreppet skjutas upp.</w:t>
      </w:r>
    </w:p>
    <w:p w14:paraId="55483990" w14:textId="77777777" w:rsidR="007172AF" w:rsidRPr="007172AF" w:rsidRDefault="007172AF" w:rsidP="003024DC">
      <w:r w:rsidRPr="007172AF">
        <w:t>Hos patienter som haft endokardit eller som har klaffprotes rekommenderas ej antibiotikaprofylax.</w:t>
      </w:r>
    </w:p>
    <w:p w14:paraId="4ED51D02" w14:textId="77777777" w:rsidR="007172AF" w:rsidRPr="007172AF" w:rsidRDefault="007172AF" w:rsidP="003431AC">
      <w:pPr>
        <w:pStyle w:val="MellanrubrikVGR"/>
      </w:pPr>
      <w:bookmarkStart w:id="822" w:name="_Toc256000543"/>
      <w:bookmarkStart w:id="823" w:name="_Toc256000484"/>
      <w:bookmarkStart w:id="824" w:name="_Toc454874459"/>
      <w:bookmarkStart w:id="825" w:name="_Toc454878542"/>
      <w:bookmarkStart w:id="826" w:name="_Toc454885279"/>
      <w:bookmarkStart w:id="827" w:name="_Toc256000043"/>
      <w:bookmarkStart w:id="828" w:name="_Toc256000096"/>
      <w:bookmarkStart w:id="829" w:name="_Toc256000149"/>
      <w:bookmarkStart w:id="830" w:name="_Toc256000202"/>
      <w:bookmarkStart w:id="831" w:name="_Toc485818632"/>
      <w:bookmarkStart w:id="832" w:name="_Toc256000256"/>
      <w:bookmarkStart w:id="833" w:name="_Toc487203719"/>
      <w:bookmarkStart w:id="834" w:name="_Toc256000313"/>
      <w:bookmarkStart w:id="835" w:name="_Toc256000370"/>
      <w:bookmarkStart w:id="836" w:name="_Toc256000427"/>
      <w:bookmarkStart w:id="837" w:name="_Toc526768061"/>
      <w:bookmarkStart w:id="838" w:name="_Toc98172085"/>
      <w:bookmarkStart w:id="839" w:name="_Toc161304750"/>
      <w:proofErr w:type="spellStart"/>
      <w:r w:rsidRPr="007172AF">
        <w:t>Benskadande</w:t>
      </w:r>
      <w:proofErr w:type="spellEnd"/>
      <w:r w:rsidRPr="007172AF">
        <w:t xml:space="preserve"> odontologiska ingrepp</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p>
    <w:p w14:paraId="60C6AB71" w14:textId="77777777" w:rsidR="007172AF" w:rsidRPr="007172AF" w:rsidRDefault="007172AF" w:rsidP="00A90805">
      <w:pPr>
        <w:spacing w:after="40"/>
      </w:pPr>
      <w:r w:rsidRPr="007172AF">
        <w:t>Antibiotikaprofylax rekommenderas till</w:t>
      </w:r>
    </w:p>
    <w:p w14:paraId="40AC0676" w14:textId="77777777" w:rsidR="007172AF" w:rsidRPr="007172AF" w:rsidRDefault="007172AF" w:rsidP="009E3AF9">
      <w:pPr>
        <w:pStyle w:val="Punktlista"/>
      </w:pPr>
      <w:r w:rsidRPr="007172AF">
        <w:t xml:space="preserve">personer med </w:t>
      </w:r>
      <w:proofErr w:type="spellStart"/>
      <w:r w:rsidRPr="007172AF">
        <w:t>högdosstrålat</w:t>
      </w:r>
      <w:proofErr w:type="spellEnd"/>
      <w:r w:rsidRPr="007172AF">
        <w:t xml:space="preserve"> käkben</w:t>
      </w:r>
    </w:p>
    <w:p w14:paraId="2280B2BD" w14:textId="77777777" w:rsidR="007172AF" w:rsidRPr="007172AF" w:rsidRDefault="007172AF" w:rsidP="009E3AF9">
      <w:pPr>
        <w:pStyle w:val="Punktlista"/>
      </w:pPr>
      <w:r w:rsidRPr="007172AF">
        <w:t xml:space="preserve">cancerpatienter som fått intravenös behandling med </w:t>
      </w:r>
      <w:proofErr w:type="spellStart"/>
      <w:r w:rsidRPr="007172AF">
        <w:t>bifosfonater</w:t>
      </w:r>
      <w:proofErr w:type="spellEnd"/>
      <w:r w:rsidRPr="007172AF">
        <w:t xml:space="preserve"> i hög dos.</w:t>
      </w:r>
    </w:p>
    <w:p w14:paraId="3E55B648" w14:textId="77777777" w:rsidR="007172AF" w:rsidRPr="007172AF" w:rsidRDefault="007172AF" w:rsidP="009E3AF9">
      <w:pPr>
        <w:pStyle w:val="MellanrubrikVGR"/>
      </w:pPr>
      <w:bookmarkStart w:id="840" w:name="_Toc256000544"/>
      <w:bookmarkStart w:id="841" w:name="_Toc256000485"/>
      <w:bookmarkStart w:id="842" w:name="_Toc454874460"/>
      <w:bookmarkStart w:id="843" w:name="_Toc454878543"/>
      <w:bookmarkStart w:id="844" w:name="_Toc454885280"/>
      <w:bookmarkStart w:id="845" w:name="_Toc256000044"/>
      <w:bookmarkStart w:id="846" w:name="_Toc256000097"/>
      <w:bookmarkStart w:id="847" w:name="_Toc256000150"/>
      <w:bookmarkStart w:id="848" w:name="_Toc256000203"/>
      <w:bookmarkStart w:id="849" w:name="_Toc485818633"/>
      <w:bookmarkStart w:id="850" w:name="_Toc256000257"/>
      <w:bookmarkStart w:id="851" w:name="_Toc487203720"/>
      <w:bookmarkStart w:id="852" w:name="_Toc256000314"/>
      <w:bookmarkStart w:id="853" w:name="_Toc256000371"/>
      <w:bookmarkStart w:id="854" w:name="_Toc256000428"/>
      <w:bookmarkStart w:id="855" w:name="_Toc526768062"/>
      <w:bookmarkStart w:id="856" w:name="_Toc98172086"/>
      <w:bookmarkStart w:id="857" w:name="_Toc161304751"/>
      <w:r w:rsidRPr="007172AF">
        <w:t>Ingrepp med ökad infektionsrisk</w:t>
      </w:r>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14:paraId="793EB5C7" w14:textId="77777777" w:rsidR="007172AF" w:rsidRPr="007172AF" w:rsidRDefault="007172AF" w:rsidP="00A90805">
      <w:pPr>
        <w:spacing w:after="40"/>
      </w:pPr>
      <w:r w:rsidRPr="007172AF">
        <w:t>Antibiotikaprofylax rekommenderas även till i övrigt friska personer vid</w:t>
      </w:r>
    </w:p>
    <w:p w14:paraId="75D09A63" w14:textId="77777777" w:rsidR="007172AF" w:rsidRPr="007172AF" w:rsidRDefault="007172AF" w:rsidP="009E3AF9">
      <w:pPr>
        <w:pStyle w:val="Punktlista"/>
      </w:pPr>
      <w:r w:rsidRPr="007172AF">
        <w:t>anomalikirurgi</w:t>
      </w:r>
    </w:p>
    <w:p w14:paraId="5EBFB4FC" w14:textId="77777777" w:rsidR="007172AF" w:rsidRPr="007172AF" w:rsidRDefault="007172AF" w:rsidP="009E3AF9">
      <w:pPr>
        <w:pStyle w:val="Punktlista"/>
      </w:pPr>
      <w:r w:rsidRPr="007172AF">
        <w:t>frakturkirurgi</w:t>
      </w:r>
    </w:p>
    <w:p w14:paraId="7B8F0C79" w14:textId="77777777" w:rsidR="007172AF" w:rsidRPr="007172AF" w:rsidRDefault="007172AF" w:rsidP="009E3AF9">
      <w:pPr>
        <w:pStyle w:val="Punktlista"/>
      </w:pPr>
      <w:r w:rsidRPr="007172AF">
        <w:t>bentransplantation</w:t>
      </w:r>
    </w:p>
    <w:p w14:paraId="39DE717F" w14:textId="77777777" w:rsidR="007172AF" w:rsidRPr="007172AF" w:rsidRDefault="007172AF" w:rsidP="009E3AF9">
      <w:pPr>
        <w:pStyle w:val="MellanrubrikVGR"/>
      </w:pPr>
      <w:bookmarkStart w:id="858" w:name="_Toc256000545"/>
      <w:bookmarkStart w:id="859" w:name="_Toc256000486"/>
      <w:bookmarkStart w:id="860" w:name="_Toc454874461"/>
      <w:bookmarkStart w:id="861" w:name="_Toc454878544"/>
      <w:bookmarkStart w:id="862" w:name="_Toc454885281"/>
      <w:bookmarkStart w:id="863" w:name="_Toc256000045"/>
      <w:bookmarkStart w:id="864" w:name="_Toc256000098"/>
      <w:bookmarkStart w:id="865" w:name="_Toc256000151"/>
      <w:bookmarkStart w:id="866" w:name="_Toc256000204"/>
      <w:bookmarkStart w:id="867" w:name="_Toc485818634"/>
      <w:bookmarkStart w:id="868" w:name="_Toc256000258"/>
      <w:bookmarkStart w:id="869" w:name="_Toc487203721"/>
      <w:bookmarkStart w:id="870" w:name="_Toc256000315"/>
      <w:bookmarkStart w:id="871" w:name="_Toc256000372"/>
      <w:bookmarkStart w:id="872" w:name="_Toc256000429"/>
      <w:bookmarkStart w:id="873" w:name="_Toc526768063"/>
      <w:bookmarkStart w:id="874" w:name="_Toc98172087"/>
      <w:bookmarkStart w:id="875" w:name="_Toc161304752"/>
      <w:r w:rsidRPr="007172AF">
        <w:t>Implantatkirurgi</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14:paraId="25B4F293" w14:textId="77777777" w:rsidR="007172AF" w:rsidRPr="007172AF" w:rsidRDefault="007172AF" w:rsidP="009E3AF9">
      <w:r w:rsidRPr="007172AF">
        <w:t>Antibiotikaprofylax kan övervägas vid samtidig förekomst av andra komplicerande faktorer.</w:t>
      </w:r>
    </w:p>
    <w:p w14:paraId="29CAB849" w14:textId="77777777" w:rsidR="007172AF" w:rsidRPr="007172AF" w:rsidRDefault="007172AF" w:rsidP="009E3AF9">
      <w:pPr>
        <w:pStyle w:val="MellanrubrikVGR"/>
      </w:pPr>
      <w:bookmarkStart w:id="876" w:name="_Toc256000546"/>
      <w:bookmarkStart w:id="877" w:name="_Toc256000487"/>
      <w:bookmarkStart w:id="878" w:name="_Toc454874462"/>
      <w:bookmarkStart w:id="879" w:name="_Toc454878545"/>
      <w:bookmarkStart w:id="880" w:name="_Toc454885282"/>
      <w:bookmarkStart w:id="881" w:name="_Toc256000046"/>
      <w:bookmarkStart w:id="882" w:name="_Toc256000099"/>
      <w:bookmarkStart w:id="883" w:name="_Toc256000152"/>
      <w:bookmarkStart w:id="884" w:name="_Toc256000205"/>
      <w:bookmarkStart w:id="885" w:name="_Toc485818635"/>
      <w:bookmarkStart w:id="886" w:name="_Toc256000259"/>
      <w:bookmarkStart w:id="887" w:name="_Toc487203722"/>
      <w:bookmarkStart w:id="888" w:name="_Toc256000316"/>
      <w:bookmarkStart w:id="889" w:name="_Toc256000373"/>
      <w:bookmarkStart w:id="890" w:name="_Toc256000430"/>
      <w:bookmarkStart w:id="891" w:name="_Toc526768064"/>
      <w:bookmarkStart w:id="892" w:name="_Toc98172088"/>
      <w:bookmarkStart w:id="893" w:name="_Toc161304753"/>
      <w:proofErr w:type="spellStart"/>
      <w:r w:rsidRPr="007172AF">
        <w:t>Endokarditprofylax</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proofErr w:type="spellEnd"/>
    </w:p>
    <w:p w14:paraId="610C9BEA" w14:textId="226E28C9" w:rsidR="007172AF" w:rsidRPr="007172AF" w:rsidRDefault="007172AF" w:rsidP="009E3AF9">
      <w:r w:rsidRPr="007172AF">
        <w:t xml:space="preserve">Uppföljning hos tandläkare och behandling för god tandhälsa är den viktigaste profylaxen mot endokardit hos patienter med riskfaktorer för </w:t>
      </w:r>
      <w:proofErr w:type="spellStart"/>
      <w:r w:rsidRPr="007172AF">
        <w:t>hjärtklaffs</w:t>
      </w:r>
      <w:r w:rsidRPr="007172AF">
        <w:softHyphen/>
        <w:t>infektion</w:t>
      </w:r>
      <w:proofErr w:type="spellEnd"/>
      <w:r w:rsidRPr="007172AF">
        <w:t>. Rutinmässig antibiotikaprofylax för att förebygga infektiös endokardit i samband med odontologiska ingrepp rekommenderas inte men profylax kan efter individuell bedömning av ansvarig läkare övervägas till enskilda högriskpatienter. Denna individuella bedömning skall i så fall meddelas till patienten och dennes tandläkare.</w:t>
      </w:r>
      <w:r w:rsidR="00EA1FFD" w:rsidRPr="00EA1FFD">
        <w:t xml:space="preserve"> </w:t>
      </w:r>
      <w:r w:rsidR="00EA1FFD">
        <w:t xml:space="preserve">Vid individuell värdering beaktas definition av hög risk för endokardit enligt </w:t>
      </w:r>
      <w:proofErr w:type="spellStart"/>
      <w:r w:rsidR="00EA1FFD">
        <w:t>European</w:t>
      </w:r>
      <w:proofErr w:type="spellEnd"/>
      <w:r w:rsidR="00EA1FFD">
        <w:t xml:space="preserve"> </w:t>
      </w:r>
      <w:proofErr w:type="spellStart"/>
      <w:r w:rsidR="00EA1FFD">
        <w:t>Society</w:t>
      </w:r>
      <w:proofErr w:type="spellEnd"/>
      <w:r w:rsidR="00EA1FFD">
        <w:t xml:space="preserve"> </w:t>
      </w:r>
      <w:proofErr w:type="spellStart"/>
      <w:r w:rsidR="00EA1FFD">
        <w:t>of</w:t>
      </w:r>
      <w:proofErr w:type="spellEnd"/>
      <w:r w:rsidR="00EA1FFD">
        <w:t xml:space="preserve"> </w:t>
      </w:r>
      <w:proofErr w:type="spellStart"/>
      <w:r w:rsidR="00EA1FFD">
        <w:t>Cardiology</w:t>
      </w:r>
      <w:proofErr w:type="spellEnd"/>
      <w:r w:rsidR="00EA1FFD">
        <w:t xml:space="preserve"> 2015: tidigare </w:t>
      </w:r>
      <w:r w:rsidR="00EA1FFD">
        <w:lastRenderedPageBreak/>
        <w:t xml:space="preserve">endokardit, hjärtklaffprotes och förekomst av </w:t>
      </w:r>
      <w:proofErr w:type="spellStart"/>
      <w:r w:rsidR="00EA1FFD">
        <w:t>cyanotiska</w:t>
      </w:r>
      <w:proofErr w:type="spellEnd"/>
      <w:r w:rsidR="00EA1FFD">
        <w:t xml:space="preserve"> </w:t>
      </w:r>
      <w:proofErr w:type="spellStart"/>
      <w:r w:rsidR="00EA1FFD">
        <w:t>hjärtvitier</w:t>
      </w:r>
      <w:proofErr w:type="spellEnd"/>
      <w:r w:rsidR="00CB648F">
        <w:t>.</w:t>
      </w:r>
      <w:r w:rsidR="00542CDD">
        <w:t xml:space="preserve"> </w:t>
      </w:r>
      <w:r w:rsidR="00EA1FFD">
        <w:t xml:space="preserve">Ingrepp där antibiotikaprofylax kan vara aktuellt enligt tillägget ovan är tandextraktion, </w:t>
      </w:r>
      <w:proofErr w:type="spellStart"/>
      <w:r w:rsidR="00EA1FFD">
        <w:t>subgingival</w:t>
      </w:r>
      <w:proofErr w:type="spellEnd"/>
      <w:r w:rsidR="00EA1FFD">
        <w:t xml:space="preserve"> </w:t>
      </w:r>
      <w:proofErr w:type="spellStart"/>
      <w:r w:rsidR="00EA1FFD">
        <w:t>depuration</w:t>
      </w:r>
      <w:proofErr w:type="spellEnd"/>
      <w:r w:rsidR="00EA1FFD">
        <w:t xml:space="preserve"> (”tandstensskrapning”) och </w:t>
      </w:r>
      <w:proofErr w:type="spellStart"/>
      <w:r w:rsidR="00EA1FFD">
        <w:t>dentoalveolär</w:t>
      </w:r>
      <w:proofErr w:type="spellEnd"/>
      <w:r w:rsidR="00EA1FFD">
        <w:t xml:space="preserve"> kirurgi</w:t>
      </w:r>
    </w:p>
    <w:p w14:paraId="3BC64037" w14:textId="77777777" w:rsidR="007172AF" w:rsidRPr="007172AF" w:rsidRDefault="007172AF" w:rsidP="009E3AF9">
      <w:pPr>
        <w:pStyle w:val="MellanrubrikVGR"/>
      </w:pPr>
      <w:bookmarkStart w:id="894" w:name="_Toc256000547"/>
      <w:bookmarkStart w:id="895" w:name="_Toc256000488"/>
      <w:bookmarkStart w:id="896" w:name="_Toc454874463"/>
      <w:bookmarkStart w:id="897" w:name="_Toc454878546"/>
      <w:bookmarkStart w:id="898" w:name="_Toc454885283"/>
      <w:bookmarkStart w:id="899" w:name="_Toc256000047"/>
      <w:bookmarkStart w:id="900" w:name="_Toc256000100"/>
      <w:bookmarkStart w:id="901" w:name="_Toc256000153"/>
      <w:bookmarkStart w:id="902" w:name="_Toc256000206"/>
      <w:bookmarkStart w:id="903" w:name="_Toc485818636"/>
      <w:bookmarkStart w:id="904" w:name="_Toc256000260"/>
      <w:bookmarkStart w:id="905" w:name="_Toc487203723"/>
      <w:bookmarkStart w:id="906" w:name="_Toc256000317"/>
      <w:bookmarkStart w:id="907" w:name="_Toc256000374"/>
      <w:bookmarkStart w:id="908" w:name="_Toc256000431"/>
      <w:bookmarkStart w:id="909" w:name="_Toc526768065"/>
      <w:bookmarkStart w:id="910" w:name="_Toc98172089"/>
      <w:bookmarkStart w:id="911" w:name="_Toc161304754"/>
      <w:r w:rsidRPr="007172AF">
        <w:t>Peroralt antibiotikaval</w:t>
      </w:r>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14:paraId="3F9A6083" w14:textId="3B312502" w:rsidR="007172AF" w:rsidRPr="007172AF" w:rsidRDefault="007172AF" w:rsidP="009E3AF9">
      <w:r w:rsidRPr="007172AF">
        <w:t>Administreras som engångsdos 60 min före ingreppet</w:t>
      </w:r>
      <w:r w:rsidR="009E3AF9">
        <w:t>.</w:t>
      </w:r>
    </w:p>
    <w:p w14:paraId="4C6691E0" w14:textId="77777777" w:rsidR="009E3AF9" w:rsidRDefault="007172AF" w:rsidP="00A90805">
      <w:pPr>
        <w:pStyle w:val="Punktlista"/>
        <w:spacing w:after="40"/>
      </w:pPr>
      <w:proofErr w:type="spellStart"/>
      <w:r w:rsidRPr="007172AF">
        <w:t>Amoxicillin</w:t>
      </w:r>
      <w:proofErr w:type="spellEnd"/>
      <w:r w:rsidRPr="007172AF">
        <w:tab/>
      </w:r>
    </w:p>
    <w:p w14:paraId="207555F6" w14:textId="0BCD87FC" w:rsidR="007172AF" w:rsidRPr="007172AF" w:rsidRDefault="007172AF" w:rsidP="009E3AF9">
      <w:pPr>
        <w:pStyle w:val="Normalmedindrag"/>
      </w:pPr>
      <w:r w:rsidRPr="007172AF">
        <w:t>2 g till vuxna</w:t>
      </w:r>
      <w:r w:rsidR="009E3AF9">
        <w:t xml:space="preserve">, </w:t>
      </w:r>
      <w:r w:rsidRPr="007172AF">
        <w:t>50 mg/kg till barn</w:t>
      </w:r>
    </w:p>
    <w:p w14:paraId="506F8613" w14:textId="77777777" w:rsidR="007172AF" w:rsidRPr="009E3AF9" w:rsidRDefault="007172AF" w:rsidP="00A90805">
      <w:pPr>
        <w:keepNext/>
        <w:spacing w:after="40"/>
        <w:rPr>
          <w:i/>
          <w:iCs/>
        </w:rPr>
      </w:pPr>
      <w:r w:rsidRPr="009E3AF9">
        <w:rPr>
          <w:i/>
          <w:iCs/>
        </w:rPr>
        <w:t>Vid allergi mot penicillin</w:t>
      </w:r>
    </w:p>
    <w:p w14:paraId="691C9670" w14:textId="77777777" w:rsidR="009E3AF9" w:rsidRDefault="007172AF" w:rsidP="00A90805">
      <w:pPr>
        <w:pStyle w:val="Punktlista"/>
        <w:spacing w:after="40"/>
      </w:pPr>
      <w:proofErr w:type="spellStart"/>
      <w:r w:rsidRPr="007172AF">
        <w:t>Klindamycin</w:t>
      </w:r>
      <w:proofErr w:type="spellEnd"/>
      <w:r w:rsidRPr="007172AF">
        <w:tab/>
      </w:r>
    </w:p>
    <w:p w14:paraId="61775A39" w14:textId="003C545D" w:rsidR="007172AF" w:rsidRPr="007172AF" w:rsidRDefault="007172AF" w:rsidP="009E3AF9">
      <w:pPr>
        <w:pStyle w:val="Normalmedindrag"/>
      </w:pPr>
      <w:r w:rsidRPr="007172AF">
        <w:t>0,6 g till vuxna</w:t>
      </w:r>
      <w:r w:rsidR="009E3AF9">
        <w:t xml:space="preserve">, </w:t>
      </w:r>
      <w:r w:rsidRPr="007172AF">
        <w:t xml:space="preserve">15 mg/kg till barn </w:t>
      </w:r>
    </w:p>
    <w:p w14:paraId="3ACD15F3" w14:textId="77777777" w:rsidR="007172AF" w:rsidRPr="007172AF" w:rsidRDefault="007172AF" w:rsidP="00775F6B">
      <w:pPr>
        <w:pStyle w:val="MellanrubrikVGR"/>
      </w:pPr>
      <w:bookmarkStart w:id="912" w:name="_Toc256000548"/>
      <w:bookmarkStart w:id="913" w:name="_Toc256000489"/>
      <w:bookmarkStart w:id="914" w:name="_Toc454874464"/>
      <w:bookmarkStart w:id="915" w:name="_Toc454878547"/>
      <w:bookmarkStart w:id="916" w:name="_Toc454885284"/>
      <w:bookmarkStart w:id="917" w:name="_Toc256000048"/>
      <w:bookmarkStart w:id="918" w:name="_Toc256000101"/>
      <w:bookmarkStart w:id="919" w:name="_Toc256000154"/>
      <w:bookmarkStart w:id="920" w:name="_Toc256000207"/>
      <w:bookmarkStart w:id="921" w:name="_Toc485818637"/>
      <w:bookmarkStart w:id="922" w:name="_Toc256000261"/>
      <w:bookmarkStart w:id="923" w:name="_Toc487203724"/>
      <w:bookmarkStart w:id="924" w:name="_Toc256000318"/>
      <w:bookmarkStart w:id="925" w:name="_Toc256000375"/>
      <w:bookmarkStart w:id="926" w:name="_Toc256000432"/>
      <w:bookmarkStart w:id="927" w:name="_Toc526768066"/>
      <w:bookmarkStart w:id="928" w:name="_Toc98172090"/>
      <w:bookmarkStart w:id="929" w:name="_Toc161304755"/>
      <w:r w:rsidRPr="007172AF">
        <w:t>Parenteralt antibiotikaval</w:t>
      </w:r>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p>
    <w:p w14:paraId="68CFCB90" w14:textId="195B2CA5" w:rsidR="007172AF" w:rsidRPr="007172AF" w:rsidRDefault="007172AF" w:rsidP="00775F6B">
      <w:r w:rsidRPr="007172AF">
        <w:t>Administreras som engångsdos 30 min före ingreppet</w:t>
      </w:r>
      <w:r w:rsidR="00A90805">
        <w:t>.</w:t>
      </w:r>
    </w:p>
    <w:p w14:paraId="5A45D77E" w14:textId="057613D8" w:rsidR="00775F6B" w:rsidRDefault="007172AF" w:rsidP="00A90805">
      <w:pPr>
        <w:pStyle w:val="Punktlista"/>
        <w:spacing w:after="40"/>
      </w:pPr>
      <w:r w:rsidRPr="007172AF">
        <w:t>Bensylpenicillin</w:t>
      </w:r>
    </w:p>
    <w:p w14:paraId="06C14DAD" w14:textId="76C71653" w:rsidR="007172AF" w:rsidRPr="007172AF" w:rsidRDefault="007172AF" w:rsidP="00775F6B">
      <w:pPr>
        <w:pStyle w:val="Normalmedindrag"/>
      </w:pPr>
      <w:r w:rsidRPr="007172AF">
        <w:t>3 g till vuxna</w:t>
      </w:r>
      <w:r w:rsidR="00775F6B">
        <w:t xml:space="preserve">, </w:t>
      </w:r>
      <w:r w:rsidRPr="007172AF">
        <w:t xml:space="preserve">50 mg/kg till barn </w:t>
      </w:r>
    </w:p>
    <w:p w14:paraId="40CD8AB6" w14:textId="77777777" w:rsidR="007172AF" w:rsidRPr="00775F6B" w:rsidRDefault="007172AF" w:rsidP="00A90805">
      <w:pPr>
        <w:keepNext/>
        <w:keepLines/>
        <w:spacing w:after="40"/>
        <w:rPr>
          <w:i/>
          <w:iCs/>
        </w:rPr>
      </w:pPr>
      <w:r w:rsidRPr="00775F6B">
        <w:rPr>
          <w:i/>
          <w:iCs/>
        </w:rPr>
        <w:t>Vid allergi mot penicillin</w:t>
      </w:r>
    </w:p>
    <w:p w14:paraId="42361325" w14:textId="77777777" w:rsidR="00775F6B" w:rsidRDefault="007172AF" w:rsidP="00A90805">
      <w:pPr>
        <w:pStyle w:val="Punktlista"/>
        <w:keepNext/>
        <w:keepLines/>
      </w:pPr>
      <w:proofErr w:type="spellStart"/>
      <w:r w:rsidRPr="007172AF">
        <w:t>Klindamycin</w:t>
      </w:r>
      <w:proofErr w:type="spellEnd"/>
      <w:r w:rsidRPr="007172AF">
        <w:tab/>
      </w:r>
    </w:p>
    <w:p w14:paraId="284F500B" w14:textId="210A3B3B" w:rsidR="007172AF" w:rsidRPr="007172AF" w:rsidRDefault="007172AF" w:rsidP="00A90805">
      <w:pPr>
        <w:pStyle w:val="Normalmedindrag"/>
        <w:keepNext/>
        <w:keepLines/>
      </w:pPr>
      <w:r w:rsidRPr="007172AF">
        <w:t>0,6 g till vuxna</w:t>
      </w:r>
      <w:r w:rsidR="00775F6B">
        <w:t xml:space="preserve">, </w:t>
      </w:r>
      <w:r w:rsidRPr="007172AF">
        <w:t>15 mg/kg till barn</w:t>
      </w:r>
    </w:p>
    <w:p w14:paraId="7A41FAAE" w14:textId="77777777" w:rsidR="007172AF" w:rsidRPr="007172AF" w:rsidRDefault="007172AF" w:rsidP="001E451D">
      <w:pPr>
        <w:pStyle w:val="Rubrik3"/>
      </w:pPr>
      <w:bookmarkStart w:id="930" w:name="_Toc256000549"/>
      <w:bookmarkStart w:id="931" w:name="_Toc256000490"/>
      <w:bookmarkStart w:id="932" w:name="_Toc454874465"/>
      <w:bookmarkStart w:id="933" w:name="_Toc454878548"/>
      <w:bookmarkStart w:id="934" w:name="_Toc454885285"/>
      <w:bookmarkStart w:id="935" w:name="_Toc256000049"/>
      <w:bookmarkStart w:id="936" w:name="_Toc256000102"/>
      <w:bookmarkStart w:id="937" w:name="_Toc256000155"/>
      <w:bookmarkStart w:id="938" w:name="_Toc256000208"/>
      <w:bookmarkStart w:id="939" w:name="_Toc485818638"/>
      <w:bookmarkStart w:id="940" w:name="_Toc256000262"/>
      <w:bookmarkStart w:id="941" w:name="_Toc487203725"/>
      <w:bookmarkStart w:id="942" w:name="_Toc256000319"/>
      <w:bookmarkStart w:id="943" w:name="_Toc256000376"/>
      <w:bookmarkStart w:id="944" w:name="_Toc256000433"/>
      <w:bookmarkStart w:id="945" w:name="_Toc526768067"/>
      <w:bookmarkStart w:id="946" w:name="_Toc98172091"/>
      <w:bookmarkStart w:id="947" w:name="_Toc161304756"/>
      <w:r w:rsidRPr="007172AF">
        <w:t>Uppföljning</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p>
    <w:p w14:paraId="503AD381" w14:textId="77777777" w:rsidR="007172AF" w:rsidRPr="007172AF" w:rsidRDefault="007172AF" w:rsidP="00775F6B">
      <w:r w:rsidRPr="007172AF">
        <w:t>Alla opererande specialiteter ansvarar för uppföljning och uppdatering av aktuella rekommendationer, vilket med fördel kan göras med hjälp av verktygsläkare.</w:t>
      </w:r>
    </w:p>
    <w:p w14:paraId="7BD0E416" w14:textId="77777777" w:rsidR="007172AF" w:rsidRPr="007172AF" w:rsidRDefault="007172AF" w:rsidP="00775F6B">
      <w:r w:rsidRPr="007172AF">
        <w:t>Förekomsten av postoperativa infektioner registreras i Infektionsverktyget. I förekommande fall sker också registrering i verksamhetsspecifika kvalitetsregister.</w:t>
      </w:r>
    </w:p>
    <w:p w14:paraId="17CB133C" w14:textId="7B7BED2D" w:rsidR="007172AF" w:rsidRPr="007172AF" w:rsidRDefault="007172AF" w:rsidP="00775F6B">
      <w:r w:rsidRPr="007172AF">
        <w:t xml:space="preserve">Se även riktlinje </w:t>
      </w:r>
      <w:hyperlink r:id="rId13" w:history="1">
        <w:r w:rsidRPr="003A6891">
          <w:rPr>
            <w:rStyle w:val="Hyperlnk"/>
          </w:rPr>
          <w:t>Infektionsverktyget - ansvarsfördelning och arbetssätt vid SÄS</w:t>
        </w:r>
      </w:hyperlink>
      <w:r w:rsidRPr="007172AF">
        <w:t>.</w:t>
      </w:r>
    </w:p>
    <w:p w14:paraId="64ADA65B" w14:textId="77777777" w:rsidR="007172AF" w:rsidRPr="007172AF" w:rsidRDefault="007172AF" w:rsidP="00775F6B">
      <w:r w:rsidRPr="007172AF">
        <w:t xml:space="preserve">Uppgifter för kvalitetskontroll av profylaxhantering avseende ordination för åtgärd och läkemedelsval enligt denna riktlinje samt administration vid adekvat tidpunkt i förhållande till operationsstart kan hämtas ur </w:t>
      </w:r>
      <w:proofErr w:type="spellStart"/>
      <w:r w:rsidRPr="007172AF">
        <w:t>Cognos</w:t>
      </w:r>
      <w:proofErr w:type="spellEnd"/>
      <w:r w:rsidRPr="007172AF">
        <w:t xml:space="preserve"> via en preformerad modul.</w:t>
      </w:r>
    </w:p>
    <w:p w14:paraId="017C8D49" w14:textId="77777777" w:rsidR="007172AF" w:rsidRPr="007172AF" w:rsidRDefault="007172AF" w:rsidP="00C44828">
      <w:pPr>
        <w:pStyle w:val="Rubrik2"/>
      </w:pPr>
      <w:bookmarkStart w:id="948" w:name="_Toc256000550"/>
      <w:bookmarkStart w:id="949" w:name="_Toc256000491"/>
      <w:bookmarkStart w:id="950" w:name="_Toc182366122"/>
      <w:bookmarkStart w:id="951" w:name="_Toc454874466"/>
      <w:bookmarkStart w:id="952" w:name="_Toc454878549"/>
      <w:bookmarkStart w:id="953" w:name="_Toc454885286"/>
      <w:bookmarkStart w:id="954" w:name="_Toc256000050"/>
      <w:bookmarkStart w:id="955" w:name="_Toc256000103"/>
      <w:bookmarkStart w:id="956" w:name="_Toc256000156"/>
      <w:bookmarkStart w:id="957" w:name="_Toc256000209"/>
      <w:bookmarkStart w:id="958" w:name="_Toc485818639"/>
      <w:bookmarkStart w:id="959" w:name="_Toc256000263"/>
      <w:bookmarkStart w:id="960" w:name="_Toc487203726"/>
      <w:bookmarkStart w:id="961" w:name="_Toc256000320"/>
      <w:bookmarkStart w:id="962" w:name="_Toc256000377"/>
      <w:bookmarkStart w:id="963" w:name="_Toc256000434"/>
      <w:bookmarkStart w:id="964" w:name="_Toc526768068"/>
      <w:bookmarkStart w:id="965" w:name="_Toc98172092"/>
      <w:bookmarkStart w:id="966" w:name="_Toc161304757"/>
      <w:r w:rsidRPr="007172AF">
        <w:lastRenderedPageBreak/>
        <w:t>Dokumentinformation</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p w14:paraId="2244CB2A" w14:textId="2D5269A4" w:rsidR="007172AF" w:rsidRPr="003A6891" w:rsidRDefault="007172AF" w:rsidP="00C44828">
      <w:pPr>
        <w:keepNext/>
        <w:keepLines/>
        <w:spacing w:after="0"/>
        <w:rPr>
          <w:b/>
          <w:bCs/>
        </w:rPr>
      </w:pPr>
      <w:r w:rsidRPr="003A6891">
        <w:rPr>
          <w:b/>
          <w:bCs/>
        </w:rPr>
        <w:t>Sakkunnig</w:t>
      </w:r>
    </w:p>
    <w:p w14:paraId="4432D317" w14:textId="77777777" w:rsidR="007172AF" w:rsidRPr="007172AF" w:rsidRDefault="007172AF" w:rsidP="00C44828">
      <w:pPr>
        <w:keepNext/>
        <w:keepLines/>
      </w:pPr>
      <w:r w:rsidRPr="007172AF">
        <w:t>Anders Lundqvist, överläkare, HIVÖ/infektionskliniken, SÄS</w:t>
      </w:r>
    </w:p>
    <w:p w14:paraId="6CD8ED9C" w14:textId="77777777" w:rsidR="007172AF" w:rsidRPr="003A6891" w:rsidRDefault="007172AF" w:rsidP="00C44828">
      <w:pPr>
        <w:keepNext/>
        <w:keepLines/>
        <w:spacing w:after="0"/>
        <w:rPr>
          <w:b/>
          <w:bCs/>
        </w:rPr>
      </w:pPr>
      <w:bookmarkStart w:id="967" w:name="_Toc149035757"/>
      <w:bookmarkStart w:id="968" w:name="_Toc149978547"/>
      <w:r w:rsidRPr="003A6891">
        <w:rPr>
          <w:b/>
          <w:bCs/>
        </w:rPr>
        <w:t>Remissinstanser</w:t>
      </w:r>
      <w:bookmarkEnd w:id="967"/>
      <w:bookmarkEnd w:id="968"/>
      <w:r w:rsidRPr="003A6891">
        <w:rPr>
          <w:b/>
          <w:bCs/>
        </w:rPr>
        <w:t xml:space="preserve"> (utgåva 1)</w:t>
      </w:r>
    </w:p>
    <w:p w14:paraId="59207082" w14:textId="77777777" w:rsidR="007172AF" w:rsidRPr="007172AF" w:rsidRDefault="007172AF" w:rsidP="00C44828">
      <w:pPr>
        <w:keepNext/>
        <w:keepLines/>
      </w:pPr>
      <w:r w:rsidRPr="007172AF">
        <w:t>Verksamhetschefer, SÄS</w:t>
      </w:r>
    </w:p>
    <w:p w14:paraId="4C89085D" w14:textId="77777777" w:rsidR="007172AF" w:rsidRPr="003A6891" w:rsidRDefault="007172AF" w:rsidP="00C44828">
      <w:pPr>
        <w:keepNext/>
        <w:keepLines/>
        <w:spacing w:after="0"/>
        <w:rPr>
          <w:b/>
          <w:bCs/>
        </w:rPr>
      </w:pPr>
      <w:r w:rsidRPr="003A6891">
        <w:rPr>
          <w:b/>
          <w:bCs/>
        </w:rPr>
        <w:t>Fastställt av</w:t>
      </w:r>
    </w:p>
    <w:p w14:paraId="4012A928" w14:textId="77777777" w:rsidR="007172AF" w:rsidRPr="007172AF" w:rsidRDefault="007172AF" w:rsidP="00C44828">
      <w:pPr>
        <w:keepNext/>
        <w:keepLines/>
      </w:pPr>
      <w:r w:rsidRPr="007172AF">
        <w:t>Jerker Nilson, chefläkare, SÄS</w:t>
      </w:r>
    </w:p>
    <w:p w14:paraId="26F0476A" w14:textId="77777777" w:rsidR="007172AF" w:rsidRPr="003A6891" w:rsidRDefault="007172AF" w:rsidP="00C44828">
      <w:pPr>
        <w:keepNext/>
        <w:keepLines/>
        <w:spacing w:after="0"/>
        <w:rPr>
          <w:b/>
          <w:bCs/>
        </w:rPr>
      </w:pPr>
      <w:r w:rsidRPr="003A6891">
        <w:rPr>
          <w:b/>
          <w:bCs/>
        </w:rPr>
        <w:t>Nyckelord</w:t>
      </w:r>
    </w:p>
    <w:p w14:paraId="6AF065DA" w14:textId="77777777" w:rsidR="007172AF" w:rsidRPr="007172AF" w:rsidRDefault="007172AF" w:rsidP="00C44828">
      <w:pPr>
        <w:keepNext/>
        <w:keepLines/>
        <w:rPr>
          <w:szCs w:val="20"/>
        </w:rPr>
      </w:pPr>
      <w:r w:rsidRPr="007172AF">
        <w:rPr>
          <w:szCs w:val="20"/>
        </w:rPr>
        <w:t>antibiotika, allergier, överkänslighet, läkemedel, läkemedelsordinationer, läkemedelsförskrivningar, läkemedelsbehandlingar, ordinationer, antibiotikaprofylax, infektionsprofylax, preoperativa rutiner, kirurgi, trauma</w:t>
      </w:r>
    </w:p>
    <w:p w14:paraId="0C0FA1B4" w14:textId="77777777" w:rsidR="007172AF" w:rsidRPr="007172AF" w:rsidRDefault="007172AF" w:rsidP="003A6891">
      <w:pPr>
        <w:pStyle w:val="Rubrik2"/>
      </w:pPr>
      <w:bookmarkStart w:id="969" w:name="_Toc256000551"/>
      <w:bookmarkStart w:id="970" w:name="_Toc256000492"/>
      <w:bookmarkStart w:id="971" w:name="_Toc454874467"/>
      <w:bookmarkStart w:id="972" w:name="_Toc454878550"/>
      <w:bookmarkStart w:id="973" w:name="_Toc454885287"/>
      <w:bookmarkStart w:id="974" w:name="_Toc256000051"/>
      <w:bookmarkStart w:id="975" w:name="_Toc256000104"/>
      <w:bookmarkStart w:id="976" w:name="_Toc256000157"/>
      <w:bookmarkStart w:id="977" w:name="_Toc256000210"/>
      <w:bookmarkStart w:id="978" w:name="_Toc485818640"/>
      <w:bookmarkStart w:id="979" w:name="_Toc256000264"/>
      <w:bookmarkStart w:id="980" w:name="_Toc487203727"/>
      <w:bookmarkStart w:id="981" w:name="_Toc256000321"/>
      <w:bookmarkStart w:id="982" w:name="_Toc256000378"/>
      <w:bookmarkStart w:id="983" w:name="_Toc256000435"/>
      <w:bookmarkStart w:id="984" w:name="_Toc526768069"/>
      <w:bookmarkStart w:id="985" w:name="_Toc98172093"/>
      <w:bookmarkStart w:id="986" w:name="_Toc161304758"/>
      <w:bookmarkStart w:id="987" w:name="_Toc169686209"/>
      <w:bookmarkStart w:id="988" w:name="_Toc169686713"/>
      <w:bookmarkStart w:id="989" w:name="_Toc182366123"/>
      <w:r w:rsidRPr="007172AF">
        <w:t>Referensförteckning</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p>
    <w:p w14:paraId="4EBB3D92" w14:textId="77777777" w:rsidR="007172AF" w:rsidRPr="007172AF" w:rsidRDefault="007172AF" w:rsidP="00E77437">
      <w:pPr>
        <w:pStyle w:val="Numreradlista"/>
      </w:pPr>
      <w:r w:rsidRPr="007172AF">
        <w:t>SBU. Antibiotikaprofylax vid kirurgiska ingrepp. En systematisk litteraturöversikt. Stockholm: Statens beredning för medicinsk utvärdering (SBU); 2010. SBU-rapport nr 200. ISBN 978-91-85413-36-2.</w:t>
      </w:r>
    </w:p>
    <w:p w14:paraId="0035F950" w14:textId="77777777" w:rsidR="007172AF" w:rsidRPr="007172AF" w:rsidRDefault="007172AF" w:rsidP="00E77437">
      <w:pPr>
        <w:pStyle w:val="Numreradlista"/>
      </w:pPr>
      <w:r w:rsidRPr="007172AF">
        <w:t>Riktlinjer utgivna av terapigruppen för antibiotika. Läkemedelskommittén, Västra Götalandsregionen.</w:t>
      </w:r>
      <w:bookmarkEnd w:id="987"/>
      <w:bookmarkEnd w:id="988"/>
      <w:bookmarkEnd w:id="989"/>
    </w:p>
    <w:p w14:paraId="65EAE243" w14:textId="77777777" w:rsidR="007172AF" w:rsidRPr="00C44828" w:rsidRDefault="007172AF" w:rsidP="00E77437">
      <w:pPr>
        <w:pStyle w:val="Rubrik2"/>
        <w:rPr>
          <w:color w:val="auto"/>
        </w:rPr>
      </w:pPr>
      <w:bookmarkStart w:id="990" w:name="_Toc256000552"/>
      <w:bookmarkStart w:id="991" w:name="_Toc256000493"/>
      <w:bookmarkStart w:id="992" w:name="_Toc454874468"/>
      <w:bookmarkStart w:id="993" w:name="_Toc454878551"/>
      <w:bookmarkStart w:id="994" w:name="_Toc454885288"/>
      <w:bookmarkStart w:id="995" w:name="_Toc256000052"/>
      <w:bookmarkStart w:id="996" w:name="_Toc256000105"/>
      <w:bookmarkStart w:id="997" w:name="_Toc256000158"/>
      <w:bookmarkStart w:id="998" w:name="_Toc256000211"/>
      <w:bookmarkStart w:id="999" w:name="_Toc485818641"/>
      <w:bookmarkStart w:id="1000" w:name="_Toc256000265"/>
      <w:bookmarkStart w:id="1001" w:name="_Toc487203728"/>
      <w:bookmarkStart w:id="1002" w:name="_Toc256000322"/>
      <w:bookmarkStart w:id="1003" w:name="_Toc256000379"/>
      <w:bookmarkStart w:id="1004" w:name="_Toc256000436"/>
      <w:bookmarkStart w:id="1005" w:name="_Toc526768070"/>
      <w:bookmarkStart w:id="1006" w:name="_Toc98172094"/>
      <w:bookmarkStart w:id="1007" w:name="_Toc161304759"/>
      <w:r w:rsidRPr="00C44828">
        <w:rPr>
          <w:color w:val="auto"/>
        </w:rPr>
        <w:t>Länkförteckning</w:t>
      </w:r>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p>
    <w:p w14:paraId="697B6317" w14:textId="0B34385C" w:rsidR="007172AF" w:rsidRPr="00181B8A" w:rsidRDefault="007172AF" w:rsidP="00181B8A">
      <w:pPr>
        <w:pStyle w:val="Punktlista"/>
      </w:pPr>
      <w:hyperlink r:id="rId14" w:history="1">
        <w:r w:rsidRPr="00181B8A">
          <w:rPr>
            <w:rStyle w:val="Hyperlnk"/>
          </w:rPr>
          <w:t>Infektionsverktyget – ansvarsfördelning och arbetssätt vid SÄS.</w:t>
        </w:r>
      </w:hyperlink>
      <w:r w:rsidRPr="00181B8A">
        <w:t xml:space="preserve"> </w:t>
      </w:r>
      <w:bookmarkEnd w:id="0"/>
    </w:p>
    <w:p w14:paraId="446E09D5" w14:textId="0D531241" w:rsidR="0095478E" w:rsidRPr="00181B8A" w:rsidRDefault="001F722E" w:rsidP="00181B8A">
      <w:pPr>
        <w:pStyle w:val="Punktlista"/>
      </w:pPr>
      <w:hyperlink r:id="rId15" w:anchor="hmainbody1" w:history="1">
        <w:r w:rsidRPr="00181B8A">
          <w:rPr>
            <w:rStyle w:val="Hyperlnk"/>
          </w:rPr>
          <w:t>Antibiotikaprofylax i tandvården</w:t>
        </w:r>
      </w:hyperlink>
      <w:r w:rsidR="00F73E05" w:rsidRPr="00181B8A">
        <w:t>, Läkemedelsverket 2012och 2016</w:t>
      </w:r>
    </w:p>
    <w:p w14:paraId="29CA1997" w14:textId="0B62F400" w:rsidR="008E59E0" w:rsidRPr="00181B8A" w:rsidRDefault="004F741A" w:rsidP="00181B8A">
      <w:pPr>
        <w:pStyle w:val="Punktlista"/>
      </w:pPr>
      <w:hyperlink r:id="rId16" w:history="1">
        <w:r w:rsidRPr="00181B8A">
          <w:rPr>
            <w:rStyle w:val="Hyperlnk"/>
          </w:rPr>
          <w:t xml:space="preserve">Antibiotikaprofylax </w:t>
        </w:r>
        <w:r w:rsidR="00A86915" w:rsidRPr="00181B8A">
          <w:rPr>
            <w:rStyle w:val="Hyperlnk"/>
          </w:rPr>
          <w:t>vid</w:t>
        </w:r>
        <w:r w:rsidR="00A812EC" w:rsidRPr="00181B8A">
          <w:rPr>
            <w:rStyle w:val="Hyperlnk"/>
          </w:rPr>
          <w:t xml:space="preserve"> </w:t>
        </w:r>
        <w:r w:rsidR="00712CD8" w:rsidRPr="00181B8A">
          <w:rPr>
            <w:rStyle w:val="Hyperlnk"/>
          </w:rPr>
          <w:t>kirurgi inom</w:t>
        </w:r>
        <w:r w:rsidR="00A812EC" w:rsidRPr="00181B8A">
          <w:rPr>
            <w:rStyle w:val="Hyperlnk"/>
          </w:rPr>
          <w:t xml:space="preserve"> </w:t>
        </w:r>
        <w:r w:rsidRPr="00181B8A">
          <w:rPr>
            <w:rStyle w:val="Hyperlnk"/>
          </w:rPr>
          <w:t>öron-, näs- och halssjukvården</w:t>
        </w:r>
      </w:hyperlink>
    </w:p>
    <w:sectPr w:rsidR="008E59E0" w:rsidRPr="00181B8A" w:rsidSect="007172AF">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D2AFA" w14:textId="77777777" w:rsidR="003A0383" w:rsidRDefault="003A0383">
      <w:r>
        <w:separator/>
      </w:r>
    </w:p>
  </w:endnote>
  <w:endnote w:type="continuationSeparator" w:id="0">
    <w:p w14:paraId="2187C439" w14:textId="77777777" w:rsidR="003A0383" w:rsidRDefault="003A0383">
      <w:r>
        <w:continuationSeparator/>
      </w:r>
    </w:p>
  </w:endnote>
  <w:endnote w:type="continuationNotice" w:id="1">
    <w:p w14:paraId="651B3D6F" w14:textId="77777777" w:rsidR="003A0383" w:rsidRDefault="003A03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71DF0" w14:textId="77777777" w:rsidR="003A0383" w:rsidRDefault="003A0383"/>
  </w:footnote>
  <w:footnote w:type="continuationSeparator" w:id="0">
    <w:p w14:paraId="77F729BF" w14:textId="77777777" w:rsidR="003A0383" w:rsidRDefault="003A0383">
      <w:r>
        <w:continuationSeparator/>
      </w:r>
    </w:p>
  </w:footnote>
  <w:footnote w:type="continuationNotice" w:id="1">
    <w:p w14:paraId="69193C0D" w14:textId="77777777" w:rsidR="003A0383" w:rsidRDefault="003A03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5106C34" w14:textId="5EB0425D" w:rsidR="006A5A04" w:rsidRDefault="006A5A04" w:rsidP="006A5A04">
                          <w:pPr>
                            <w:ind w:left="0"/>
                          </w:pPr>
                          <w:r>
                            <w:rPr>
                              <w:sz w:val="20"/>
                              <w:szCs w:val="20"/>
                            </w:rPr>
                            <w:t>Aktualiteten av utskriven version kan verifiera</w:t>
                          </w:r>
                          <w:r w:rsidR="00542CDD">
                            <w:rPr>
                              <w:sz w:val="20"/>
                              <w:szCs w:val="20"/>
                            </w:rPr>
                            <w:t>s</w:t>
                          </w:r>
                          <w:r>
                            <w:rPr>
                              <w:sz w:val="20"/>
                              <w:szCs w:val="20"/>
                            </w:rPr>
                            <w:t xml:space="preserve"> på intranätet</w:t>
                          </w:r>
                        </w:p>
                        <w:p w14:paraId="70464969" w14:textId="2A1F125E" w:rsidR="00DA65C4" w:rsidRPr="00472A40"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05106C34" w14:textId="5EB0425D" w:rsidR="006A5A04" w:rsidRDefault="006A5A04" w:rsidP="006A5A04">
                    <w:pPr>
                      <w:ind w:left="0"/>
                    </w:pPr>
                    <w:r>
                      <w:rPr>
                        <w:sz w:val="20"/>
                        <w:szCs w:val="20"/>
                      </w:rPr>
                      <w:t>Aktualiteten av utskriven version kan verifiera</w:t>
                    </w:r>
                    <w:r w:rsidR="00542CDD">
                      <w:rPr>
                        <w:sz w:val="20"/>
                        <w:szCs w:val="20"/>
                      </w:rPr>
                      <w:t>s</w:t>
                    </w:r>
                    <w:r>
                      <w:rPr>
                        <w:sz w:val="20"/>
                        <w:szCs w:val="20"/>
                      </w:rPr>
                      <w:t xml:space="preserve"> på intranätet</w:t>
                    </w:r>
                  </w:p>
                  <w:p w14:paraId="70464969" w14:textId="2A1F125E" w:rsidR="00DA65C4" w:rsidRPr="00472A40" w:rsidRDefault="00DA65C4" w:rsidP="00DA65C4">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19C42191" w:rsidR="00413A60" w:rsidRDefault="00476F75">
                          <w:pPr>
                            <w:ind w:left="0"/>
                          </w:pPr>
                          <w:r>
                            <w:rPr>
                              <w:sz w:val="20"/>
                              <w:szCs w:val="20"/>
                            </w:rPr>
                            <w:t>Aktualiteten av utskriven version kan verifierad på intranätet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19C42191" w:rsidR="00413A60" w:rsidRDefault="00476F75">
                    <w:pPr>
                      <w:ind w:left="0"/>
                    </w:pPr>
                    <w:r>
                      <w:rPr>
                        <w:sz w:val="20"/>
                        <w:szCs w:val="20"/>
                      </w:rPr>
                      <w:t>Aktualiteten av utskriven version kan verifierad på intranätet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61AECCA4"/>
    <w:lvl w:ilvl="0">
      <w:start w:val="1"/>
      <w:numFmt w:val="bullet"/>
      <w:pStyle w:val="Punktlista1"/>
      <w:lvlText w:val=""/>
      <w:lvlJc w:val="left"/>
      <w:pPr>
        <w:tabs>
          <w:tab w:val="num" w:pos="3036"/>
        </w:tabs>
        <w:ind w:left="3036" w:hanging="360"/>
      </w:pPr>
      <w:rPr>
        <w:rFonts w:ascii="Wingdings" w:hAnsi="Wingdings" w:hint="default"/>
        <w:color w:val="auto"/>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FFFFFF88"/>
    <w:multiLevelType w:val="singleLevel"/>
    <w:tmpl w:val="B8F875F0"/>
    <w:lvl w:ilvl="0">
      <w:start w:val="1"/>
      <w:numFmt w:val="decimal"/>
      <w:pStyle w:val="Numreradlista"/>
      <w:lvlText w:val="%1."/>
      <w:lvlJc w:val="left"/>
      <w:pPr>
        <w:ind w:left="1352" w:hanging="360"/>
      </w:pPr>
    </w:lvl>
  </w:abstractNum>
  <w:abstractNum w:abstractNumId="3" w15:restartNumberingAfterBreak="0">
    <w:nsid w:val="FFFFFF89"/>
    <w:multiLevelType w:val="singleLevel"/>
    <w:tmpl w:val="7996D79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BA22DE"/>
    <w:multiLevelType w:val="hybridMultilevel"/>
    <w:tmpl w:val="B422EC5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0E4A6FBE"/>
    <w:multiLevelType w:val="multilevel"/>
    <w:tmpl w:val="9E2EEC3A"/>
    <w:styleLink w:val="FormatmallNumreradlistaArialFetVnster472cmHngande06"/>
    <w:lvl w:ilvl="0">
      <w:start w:val="1"/>
      <w:numFmt w:val="upperLetter"/>
      <w:pStyle w:val="FaktarutaLista"/>
      <w:lvlText w:val="%1)"/>
      <w:lvlJc w:val="left"/>
      <w:pPr>
        <w:ind w:left="3036" w:hanging="360"/>
      </w:pPr>
      <w:rPr>
        <w:rFonts w:ascii="Times New Roman" w:hAnsi="Times New Roman"/>
        <w:b/>
        <w:bCs/>
        <w:sz w:val="24"/>
      </w:rPr>
    </w:lvl>
    <w:lvl w:ilvl="1">
      <w:start w:val="1"/>
      <w:numFmt w:val="lowerLetter"/>
      <w:lvlText w:val="%2."/>
      <w:lvlJc w:val="left"/>
      <w:pPr>
        <w:ind w:left="3756" w:hanging="360"/>
      </w:pPr>
    </w:lvl>
    <w:lvl w:ilvl="2">
      <w:start w:val="1"/>
      <w:numFmt w:val="lowerRoman"/>
      <w:lvlText w:val="%3."/>
      <w:lvlJc w:val="right"/>
      <w:pPr>
        <w:ind w:left="4476" w:hanging="180"/>
      </w:pPr>
    </w:lvl>
    <w:lvl w:ilvl="3">
      <w:start w:val="1"/>
      <w:numFmt w:val="decimal"/>
      <w:lvlText w:val="%4."/>
      <w:lvlJc w:val="left"/>
      <w:pPr>
        <w:ind w:left="5196" w:hanging="360"/>
      </w:pPr>
    </w:lvl>
    <w:lvl w:ilvl="4">
      <w:start w:val="1"/>
      <w:numFmt w:val="lowerLetter"/>
      <w:lvlText w:val="%5."/>
      <w:lvlJc w:val="left"/>
      <w:pPr>
        <w:ind w:left="5916" w:hanging="360"/>
      </w:pPr>
    </w:lvl>
    <w:lvl w:ilvl="5">
      <w:start w:val="1"/>
      <w:numFmt w:val="lowerRoman"/>
      <w:lvlText w:val="%6."/>
      <w:lvlJc w:val="right"/>
      <w:pPr>
        <w:ind w:left="6636" w:hanging="180"/>
      </w:pPr>
    </w:lvl>
    <w:lvl w:ilvl="6">
      <w:start w:val="1"/>
      <w:numFmt w:val="decimal"/>
      <w:lvlText w:val="%7."/>
      <w:lvlJc w:val="left"/>
      <w:pPr>
        <w:ind w:left="7356" w:hanging="360"/>
      </w:pPr>
    </w:lvl>
    <w:lvl w:ilvl="7">
      <w:start w:val="1"/>
      <w:numFmt w:val="lowerLetter"/>
      <w:lvlText w:val="%8."/>
      <w:lvlJc w:val="left"/>
      <w:pPr>
        <w:ind w:left="8076" w:hanging="360"/>
      </w:pPr>
    </w:lvl>
    <w:lvl w:ilvl="8">
      <w:start w:val="1"/>
      <w:numFmt w:val="lowerRoman"/>
      <w:lvlText w:val="%9."/>
      <w:lvlJc w:val="right"/>
      <w:pPr>
        <w:ind w:left="8796" w:hanging="180"/>
      </w:p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3F72356"/>
    <w:multiLevelType w:val="hybridMultilevel"/>
    <w:tmpl w:val="22B8396E"/>
    <w:lvl w:ilvl="0" w:tplc="674439F0">
      <w:start w:val="1"/>
      <w:numFmt w:val="upperLetter"/>
      <w:lvlText w:val="%1."/>
      <w:lvlJc w:val="left"/>
      <w:pPr>
        <w:ind w:left="3036" w:hanging="360"/>
      </w:pPr>
      <w:rPr>
        <w:rFonts w:hint="default"/>
        <w:b/>
      </w:rPr>
    </w:lvl>
    <w:lvl w:ilvl="1" w:tplc="07D86A7A" w:tentative="1">
      <w:start w:val="1"/>
      <w:numFmt w:val="lowerLetter"/>
      <w:lvlText w:val="%2."/>
      <w:lvlJc w:val="left"/>
      <w:pPr>
        <w:ind w:left="3756" w:hanging="360"/>
      </w:pPr>
    </w:lvl>
    <w:lvl w:ilvl="2" w:tplc="359CF090" w:tentative="1">
      <w:start w:val="1"/>
      <w:numFmt w:val="lowerRoman"/>
      <w:lvlText w:val="%3."/>
      <w:lvlJc w:val="right"/>
      <w:pPr>
        <w:ind w:left="4476" w:hanging="180"/>
      </w:pPr>
    </w:lvl>
    <w:lvl w:ilvl="3" w:tplc="88A497BA" w:tentative="1">
      <w:start w:val="1"/>
      <w:numFmt w:val="decimal"/>
      <w:lvlText w:val="%4."/>
      <w:lvlJc w:val="left"/>
      <w:pPr>
        <w:ind w:left="5196" w:hanging="360"/>
      </w:pPr>
    </w:lvl>
    <w:lvl w:ilvl="4" w:tplc="263AD83E" w:tentative="1">
      <w:start w:val="1"/>
      <w:numFmt w:val="lowerLetter"/>
      <w:lvlText w:val="%5."/>
      <w:lvlJc w:val="left"/>
      <w:pPr>
        <w:ind w:left="5916" w:hanging="360"/>
      </w:pPr>
    </w:lvl>
    <w:lvl w:ilvl="5" w:tplc="7EF2A770" w:tentative="1">
      <w:start w:val="1"/>
      <w:numFmt w:val="lowerRoman"/>
      <w:lvlText w:val="%6."/>
      <w:lvlJc w:val="right"/>
      <w:pPr>
        <w:ind w:left="6636" w:hanging="180"/>
      </w:pPr>
    </w:lvl>
    <w:lvl w:ilvl="6" w:tplc="265CFA5C" w:tentative="1">
      <w:start w:val="1"/>
      <w:numFmt w:val="decimal"/>
      <w:lvlText w:val="%7."/>
      <w:lvlJc w:val="left"/>
      <w:pPr>
        <w:ind w:left="7356" w:hanging="360"/>
      </w:pPr>
    </w:lvl>
    <w:lvl w:ilvl="7" w:tplc="568A3FA6" w:tentative="1">
      <w:start w:val="1"/>
      <w:numFmt w:val="lowerLetter"/>
      <w:lvlText w:val="%8."/>
      <w:lvlJc w:val="left"/>
      <w:pPr>
        <w:ind w:left="8076" w:hanging="360"/>
      </w:pPr>
    </w:lvl>
    <w:lvl w:ilvl="8" w:tplc="486A6424" w:tentative="1">
      <w:start w:val="1"/>
      <w:numFmt w:val="lowerRoman"/>
      <w:lvlText w:val="%9."/>
      <w:lvlJc w:val="right"/>
      <w:pPr>
        <w:ind w:left="8796" w:hanging="180"/>
      </w:pPr>
    </w:lvl>
  </w:abstractNum>
  <w:abstractNum w:abstractNumId="10"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2"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1EA12FB5"/>
    <w:multiLevelType w:val="multilevel"/>
    <w:tmpl w:val="9E2EEC3A"/>
    <w:styleLink w:val="FormatmallNumreradlistaArialFetVnster472cmHngande061"/>
    <w:lvl w:ilvl="0">
      <w:start w:val="1"/>
      <w:numFmt w:val="upperLetter"/>
      <w:lvlText w:val="%1)"/>
      <w:lvlJc w:val="left"/>
      <w:pPr>
        <w:ind w:left="3036" w:hanging="360"/>
      </w:pPr>
      <w:rPr>
        <w:rFonts w:ascii="Times New Roman" w:hAnsi="Times New Roman"/>
        <w:b w:val="0"/>
        <w:bCs/>
        <w:i w:val="0"/>
        <w:sz w:val="24"/>
      </w:rPr>
    </w:lvl>
    <w:lvl w:ilvl="1">
      <w:start w:val="1"/>
      <w:numFmt w:val="lowerLetter"/>
      <w:lvlText w:val="%2."/>
      <w:lvlJc w:val="left"/>
      <w:pPr>
        <w:ind w:left="3756" w:hanging="360"/>
      </w:pPr>
    </w:lvl>
    <w:lvl w:ilvl="2">
      <w:start w:val="1"/>
      <w:numFmt w:val="lowerRoman"/>
      <w:lvlText w:val="%3."/>
      <w:lvlJc w:val="right"/>
      <w:pPr>
        <w:ind w:left="4476" w:hanging="180"/>
      </w:pPr>
    </w:lvl>
    <w:lvl w:ilvl="3">
      <w:start w:val="1"/>
      <w:numFmt w:val="decimal"/>
      <w:lvlText w:val="%4."/>
      <w:lvlJc w:val="left"/>
      <w:pPr>
        <w:ind w:left="5196" w:hanging="360"/>
      </w:pPr>
    </w:lvl>
    <w:lvl w:ilvl="4">
      <w:start w:val="1"/>
      <w:numFmt w:val="lowerLetter"/>
      <w:lvlText w:val="%5."/>
      <w:lvlJc w:val="left"/>
      <w:pPr>
        <w:ind w:left="5916" w:hanging="360"/>
      </w:pPr>
    </w:lvl>
    <w:lvl w:ilvl="5">
      <w:start w:val="1"/>
      <w:numFmt w:val="lowerRoman"/>
      <w:lvlText w:val="%6."/>
      <w:lvlJc w:val="right"/>
      <w:pPr>
        <w:ind w:left="6636" w:hanging="180"/>
      </w:pPr>
    </w:lvl>
    <w:lvl w:ilvl="6">
      <w:start w:val="1"/>
      <w:numFmt w:val="decimal"/>
      <w:lvlText w:val="%7."/>
      <w:lvlJc w:val="left"/>
      <w:pPr>
        <w:ind w:left="7356" w:hanging="360"/>
      </w:pPr>
    </w:lvl>
    <w:lvl w:ilvl="7">
      <w:start w:val="1"/>
      <w:numFmt w:val="lowerLetter"/>
      <w:lvlText w:val="%8."/>
      <w:lvlJc w:val="left"/>
      <w:pPr>
        <w:ind w:left="8076" w:hanging="360"/>
      </w:pPr>
    </w:lvl>
    <w:lvl w:ilvl="8">
      <w:start w:val="1"/>
      <w:numFmt w:val="lowerRoman"/>
      <w:lvlText w:val="%9."/>
      <w:lvlJc w:val="right"/>
      <w:pPr>
        <w:ind w:left="8796" w:hanging="180"/>
      </w:pPr>
    </w:lvl>
  </w:abstractNum>
  <w:abstractNum w:abstractNumId="14" w15:restartNumberingAfterBreak="0">
    <w:nsid w:val="21AD2818"/>
    <w:multiLevelType w:val="hybridMultilevel"/>
    <w:tmpl w:val="1A9C46C2"/>
    <w:lvl w:ilvl="0" w:tplc="5E1A62D0">
      <w:start w:val="1"/>
      <w:numFmt w:val="upperLetter"/>
      <w:lvlText w:val="%1)"/>
      <w:lvlJc w:val="left"/>
      <w:pPr>
        <w:ind w:left="3036" w:hanging="360"/>
      </w:pPr>
      <w:rPr>
        <w:rFonts w:hint="default"/>
      </w:rPr>
    </w:lvl>
    <w:lvl w:ilvl="1" w:tplc="45D2F1C2" w:tentative="1">
      <w:start w:val="1"/>
      <w:numFmt w:val="lowerLetter"/>
      <w:lvlText w:val="%2."/>
      <w:lvlJc w:val="left"/>
      <w:pPr>
        <w:ind w:left="3756" w:hanging="360"/>
      </w:pPr>
    </w:lvl>
    <w:lvl w:ilvl="2" w:tplc="1F04235C" w:tentative="1">
      <w:start w:val="1"/>
      <w:numFmt w:val="lowerRoman"/>
      <w:lvlText w:val="%3."/>
      <w:lvlJc w:val="right"/>
      <w:pPr>
        <w:ind w:left="4476" w:hanging="180"/>
      </w:pPr>
    </w:lvl>
    <w:lvl w:ilvl="3" w:tplc="C9FE9C9C" w:tentative="1">
      <w:start w:val="1"/>
      <w:numFmt w:val="decimal"/>
      <w:lvlText w:val="%4."/>
      <w:lvlJc w:val="left"/>
      <w:pPr>
        <w:ind w:left="5196" w:hanging="360"/>
      </w:pPr>
    </w:lvl>
    <w:lvl w:ilvl="4" w:tplc="7AC8B6BA" w:tentative="1">
      <w:start w:val="1"/>
      <w:numFmt w:val="lowerLetter"/>
      <w:lvlText w:val="%5."/>
      <w:lvlJc w:val="left"/>
      <w:pPr>
        <w:ind w:left="5916" w:hanging="360"/>
      </w:pPr>
    </w:lvl>
    <w:lvl w:ilvl="5" w:tplc="AF6EC3E2" w:tentative="1">
      <w:start w:val="1"/>
      <w:numFmt w:val="lowerRoman"/>
      <w:lvlText w:val="%6."/>
      <w:lvlJc w:val="right"/>
      <w:pPr>
        <w:ind w:left="6636" w:hanging="180"/>
      </w:pPr>
    </w:lvl>
    <w:lvl w:ilvl="6" w:tplc="2FB814AE" w:tentative="1">
      <w:start w:val="1"/>
      <w:numFmt w:val="decimal"/>
      <w:lvlText w:val="%7."/>
      <w:lvlJc w:val="left"/>
      <w:pPr>
        <w:ind w:left="7356" w:hanging="360"/>
      </w:pPr>
    </w:lvl>
    <w:lvl w:ilvl="7" w:tplc="C582C27E" w:tentative="1">
      <w:start w:val="1"/>
      <w:numFmt w:val="lowerLetter"/>
      <w:lvlText w:val="%8."/>
      <w:lvlJc w:val="left"/>
      <w:pPr>
        <w:ind w:left="8076" w:hanging="360"/>
      </w:pPr>
    </w:lvl>
    <w:lvl w:ilvl="8" w:tplc="CCF8F56C" w:tentative="1">
      <w:start w:val="1"/>
      <w:numFmt w:val="lowerRoman"/>
      <w:lvlText w:val="%9."/>
      <w:lvlJc w:val="right"/>
      <w:pPr>
        <w:ind w:left="8796" w:hanging="180"/>
      </w:pPr>
    </w:lvl>
  </w:abstractNum>
  <w:abstractNum w:abstractNumId="15" w15:restartNumberingAfterBreak="0">
    <w:nsid w:val="2625122C"/>
    <w:multiLevelType w:val="hybridMultilevel"/>
    <w:tmpl w:val="B316D356"/>
    <w:lvl w:ilvl="0" w:tplc="041D0001">
      <w:start w:val="1"/>
      <w:numFmt w:val="bullet"/>
      <w:lvlText w:val=""/>
      <w:lvlJc w:val="left"/>
      <w:pPr>
        <w:ind w:left="1352" w:hanging="360"/>
      </w:pPr>
      <w:rPr>
        <w:rFonts w:ascii="Symbol" w:hAnsi="Symbol"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6" w15:restartNumberingAfterBreak="0">
    <w:nsid w:val="32662D24"/>
    <w:multiLevelType w:val="hybridMultilevel"/>
    <w:tmpl w:val="C10679D2"/>
    <w:lvl w:ilvl="0" w:tplc="15B2A164">
      <w:numFmt w:val="bullet"/>
      <w:pStyle w:val="Punktlista2"/>
      <w:lvlText w:val="-"/>
      <w:lvlJc w:val="left"/>
      <w:pPr>
        <w:tabs>
          <w:tab w:val="num" w:pos="3393"/>
        </w:tabs>
        <w:ind w:left="3393" w:hanging="360"/>
      </w:pPr>
      <w:rPr>
        <w:rFonts w:ascii="Times New Roman" w:eastAsia="Times New Roman" w:hAnsi="Times New Roman" w:cs="Times New Roman" w:hint="default"/>
      </w:rPr>
    </w:lvl>
    <w:lvl w:ilvl="1" w:tplc="1FFC5EE6" w:tentative="1">
      <w:start w:val="1"/>
      <w:numFmt w:val="bullet"/>
      <w:lvlText w:val="o"/>
      <w:lvlJc w:val="left"/>
      <w:pPr>
        <w:tabs>
          <w:tab w:val="num" w:pos="4847"/>
        </w:tabs>
        <w:ind w:left="4847" w:hanging="360"/>
      </w:pPr>
      <w:rPr>
        <w:rFonts w:ascii="Courier New" w:hAnsi="Courier New" w:hint="default"/>
      </w:rPr>
    </w:lvl>
    <w:lvl w:ilvl="2" w:tplc="FF40E2EE" w:tentative="1">
      <w:start w:val="1"/>
      <w:numFmt w:val="bullet"/>
      <w:lvlText w:val=""/>
      <w:lvlJc w:val="left"/>
      <w:pPr>
        <w:tabs>
          <w:tab w:val="num" w:pos="5567"/>
        </w:tabs>
        <w:ind w:left="5567" w:hanging="360"/>
      </w:pPr>
      <w:rPr>
        <w:rFonts w:ascii="Wingdings" w:hAnsi="Wingdings" w:hint="default"/>
      </w:rPr>
    </w:lvl>
    <w:lvl w:ilvl="3" w:tplc="7F647FD0" w:tentative="1">
      <w:start w:val="1"/>
      <w:numFmt w:val="bullet"/>
      <w:lvlText w:val=""/>
      <w:lvlJc w:val="left"/>
      <w:pPr>
        <w:tabs>
          <w:tab w:val="num" w:pos="6287"/>
        </w:tabs>
        <w:ind w:left="6287" w:hanging="360"/>
      </w:pPr>
      <w:rPr>
        <w:rFonts w:ascii="Symbol" w:hAnsi="Symbol" w:hint="default"/>
      </w:rPr>
    </w:lvl>
    <w:lvl w:ilvl="4" w:tplc="C10EF0E0" w:tentative="1">
      <w:start w:val="1"/>
      <w:numFmt w:val="bullet"/>
      <w:lvlText w:val="o"/>
      <w:lvlJc w:val="left"/>
      <w:pPr>
        <w:tabs>
          <w:tab w:val="num" w:pos="7007"/>
        </w:tabs>
        <w:ind w:left="7007" w:hanging="360"/>
      </w:pPr>
      <w:rPr>
        <w:rFonts w:ascii="Courier New" w:hAnsi="Courier New" w:hint="default"/>
      </w:rPr>
    </w:lvl>
    <w:lvl w:ilvl="5" w:tplc="5BE846B0" w:tentative="1">
      <w:start w:val="1"/>
      <w:numFmt w:val="bullet"/>
      <w:lvlText w:val=""/>
      <w:lvlJc w:val="left"/>
      <w:pPr>
        <w:tabs>
          <w:tab w:val="num" w:pos="7727"/>
        </w:tabs>
        <w:ind w:left="7727" w:hanging="360"/>
      </w:pPr>
      <w:rPr>
        <w:rFonts w:ascii="Wingdings" w:hAnsi="Wingdings" w:hint="default"/>
      </w:rPr>
    </w:lvl>
    <w:lvl w:ilvl="6" w:tplc="4C12B338" w:tentative="1">
      <w:start w:val="1"/>
      <w:numFmt w:val="bullet"/>
      <w:lvlText w:val=""/>
      <w:lvlJc w:val="left"/>
      <w:pPr>
        <w:tabs>
          <w:tab w:val="num" w:pos="8447"/>
        </w:tabs>
        <w:ind w:left="8447" w:hanging="360"/>
      </w:pPr>
      <w:rPr>
        <w:rFonts w:ascii="Symbol" w:hAnsi="Symbol" w:hint="default"/>
      </w:rPr>
    </w:lvl>
    <w:lvl w:ilvl="7" w:tplc="EF2AD91A" w:tentative="1">
      <w:start w:val="1"/>
      <w:numFmt w:val="bullet"/>
      <w:lvlText w:val="o"/>
      <w:lvlJc w:val="left"/>
      <w:pPr>
        <w:tabs>
          <w:tab w:val="num" w:pos="9167"/>
        </w:tabs>
        <w:ind w:left="9167" w:hanging="360"/>
      </w:pPr>
      <w:rPr>
        <w:rFonts w:ascii="Courier New" w:hAnsi="Courier New" w:hint="default"/>
      </w:rPr>
    </w:lvl>
    <w:lvl w:ilvl="8" w:tplc="544C691A" w:tentative="1">
      <w:start w:val="1"/>
      <w:numFmt w:val="bullet"/>
      <w:lvlText w:val=""/>
      <w:lvlJc w:val="left"/>
      <w:pPr>
        <w:tabs>
          <w:tab w:val="num" w:pos="9887"/>
        </w:tabs>
        <w:ind w:left="9887" w:hanging="360"/>
      </w:pPr>
      <w:rPr>
        <w:rFonts w:ascii="Wingdings" w:hAnsi="Wingdings" w:hint="default"/>
      </w:rPr>
    </w:lvl>
  </w:abstractNum>
  <w:abstractNum w:abstractNumId="17"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9" w15:restartNumberingAfterBreak="0">
    <w:nsid w:val="3F3D5436"/>
    <w:multiLevelType w:val="hybridMultilevel"/>
    <w:tmpl w:val="E1C61338"/>
    <w:lvl w:ilvl="0" w:tplc="A76087B2">
      <w:start w:val="1"/>
      <w:numFmt w:val="bullet"/>
      <w:lvlText w:val=""/>
      <w:lvlJc w:val="left"/>
      <w:pPr>
        <w:ind w:left="1352" w:hanging="360"/>
      </w:pPr>
      <w:rPr>
        <w:rFonts w:ascii="Symbol" w:hAnsi="Symbol" w:hint="default"/>
      </w:rPr>
    </w:lvl>
    <w:lvl w:ilvl="1" w:tplc="9C0E709C" w:tentative="1">
      <w:start w:val="1"/>
      <w:numFmt w:val="lowerLetter"/>
      <w:lvlText w:val="%2."/>
      <w:lvlJc w:val="left"/>
      <w:pPr>
        <w:ind w:left="3756" w:hanging="360"/>
      </w:pPr>
    </w:lvl>
    <w:lvl w:ilvl="2" w:tplc="7A963B2E" w:tentative="1">
      <w:start w:val="1"/>
      <w:numFmt w:val="lowerRoman"/>
      <w:lvlText w:val="%3."/>
      <w:lvlJc w:val="right"/>
      <w:pPr>
        <w:ind w:left="4476" w:hanging="180"/>
      </w:pPr>
    </w:lvl>
    <w:lvl w:ilvl="3" w:tplc="E31ADCF8" w:tentative="1">
      <w:start w:val="1"/>
      <w:numFmt w:val="decimal"/>
      <w:lvlText w:val="%4."/>
      <w:lvlJc w:val="left"/>
      <w:pPr>
        <w:ind w:left="5196" w:hanging="360"/>
      </w:pPr>
    </w:lvl>
    <w:lvl w:ilvl="4" w:tplc="92400D80" w:tentative="1">
      <w:start w:val="1"/>
      <w:numFmt w:val="lowerLetter"/>
      <w:lvlText w:val="%5."/>
      <w:lvlJc w:val="left"/>
      <w:pPr>
        <w:ind w:left="5916" w:hanging="360"/>
      </w:pPr>
    </w:lvl>
    <w:lvl w:ilvl="5" w:tplc="3BE89428" w:tentative="1">
      <w:start w:val="1"/>
      <w:numFmt w:val="lowerRoman"/>
      <w:lvlText w:val="%6."/>
      <w:lvlJc w:val="right"/>
      <w:pPr>
        <w:ind w:left="6636" w:hanging="180"/>
      </w:pPr>
    </w:lvl>
    <w:lvl w:ilvl="6" w:tplc="29B6A8E6" w:tentative="1">
      <w:start w:val="1"/>
      <w:numFmt w:val="decimal"/>
      <w:lvlText w:val="%7."/>
      <w:lvlJc w:val="left"/>
      <w:pPr>
        <w:ind w:left="7356" w:hanging="360"/>
      </w:pPr>
    </w:lvl>
    <w:lvl w:ilvl="7" w:tplc="0FA0CFDC" w:tentative="1">
      <w:start w:val="1"/>
      <w:numFmt w:val="lowerLetter"/>
      <w:lvlText w:val="%8."/>
      <w:lvlJc w:val="left"/>
      <w:pPr>
        <w:ind w:left="8076" w:hanging="360"/>
      </w:pPr>
    </w:lvl>
    <w:lvl w:ilvl="8" w:tplc="E142664A" w:tentative="1">
      <w:start w:val="1"/>
      <w:numFmt w:val="lowerRoman"/>
      <w:lvlText w:val="%9."/>
      <w:lvlJc w:val="right"/>
      <w:pPr>
        <w:ind w:left="8796" w:hanging="180"/>
      </w:pPr>
    </w:lvl>
  </w:abstractNum>
  <w:abstractNum w:abstractNumId="2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53031D"/>
    <w:multiLevelType w:val="hybridMultilevel"/>
    <w:tmpl w:val="5F14E284"/>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4D587EAD"/>
    <w:multiLevelType w:val="hybridMultilevel"/>
    <w:tmpl w:val="25082F2E"/>
    <w:lvl w:ilvl="0" w:tplc="D2FA55AA">
      <w:start w:val="1"/>
      <w:numFmt w:val="bullet"/>
      <w:lvlText w:val="-"/>
      <w:lvlJc w:val="left"/>
      <w:pPr>
        <w:ind w:left="3036" w:hanging="360"/>
      </w:pPr>
      <w:rPr>
        <w:rFonts w:ascii="Times New Roman" w:eastAsia="Calibri" w:hAnsi="Times New Roman" w:cs="Times New Roman" w:hint="default"/>
      </w:rPr>
    </w:lvl>
    <w:lvl w:ilvl="1" w:tplc="F70E809C" w:tentative="1">
      <w:start w:val="1"/>
      <w:numFmt w:val="bullet"/>
      <w:lvlText w:val="o"/>
      <w:lvlJc w:val="left"/>
      <w:pPr>
        <w:ind w:left="3756" w:hanging="360"/>
      </w:pPr>
      <w:rPr>
        <w:rFonts w:ascii="Courier New" w:hAnsi="Courier New" w:cs="Courier New" w:hint="default"/>
      </w:rPr>
    </w:lvl>
    <w:lvl w:ilvl="2" w:tplc="4CCA5B7A" w:tentative="1">
      <w:start w:val="1"/>
      <w:numFmt w:val="bullet"/>
      <w:lvlText w:val=""/>
      <w:lvlJc w:val="left"/>
      <w:pPr>
        <w:ind w:left="4476" w:hanging="360"/>
      </w:pPr>
      <w:rPr>
        <w:rFonts w:ascii="Wingdings" w:hAnsi="Wingdings" w:hint="default"/>
      </w:rPr>
    </w:lvl>
    <w:lvl w:ilvl="3" w:tplc="B7BE72E4" w:tentative="1">
      <w:start w:val="1"/>
      <w:numFmt w:val="bullet"/>
      <w:lvlText w:val=""/>
      <w:lvlJc w:val="left"/>
      <w:pPr>
        <w:ind w:left="5196" w:hanging="360"/>
      </w:pPr>
      <w:rPr>
        <w:rFonts w:ascii="Symbol" w:hAnsi="Symbol" w:hint="default"/>
      </w:rPr>
    </w:lvl>
    <w:lvl w:ilvl="4" w:tplc="185CD080" w:tentative="1">
      <w:start w:val="1"/>
      <w:numFmt w:val="bullet"/>
      <w:lvlText w:val="o"/>
      <w:lvlJc w:val="left"/>
      <w:pPr>
        <w:ind w:left="5916" w:hanging="360"/>
      </w:pPr>
      <w:rPr>
        <w:rFonts w:ascii="Courier New" w:hAnsi="Courier New" w:cs="Courier New" w:hint="default"/>
      </w:rPr>
    </w:lvl>
    <w:lvl w:ilvl="5" w:tplc="518835A0" w:tentative="1">
      <w:start w:val="1"/>
      <w:numFmt w:val="bullet"/>
      <w:lvlText w:val=""/>
      <w:lvlJc w:val="left"/>
      <w:pPr>
        <w:ind w:left="6636" w:hanging="360"/>
      </w:pPr>
      <w:rPr>
        <w:rFonts w:ascii="Wingdings" w:hAnsi="Wingdings" w:hint="default"/>
      </w:rPr>
    </w:lvl>
    <w:lvl w:ilvl="6" w:tplc="C1488528" w:tentative="1">
      <w:start w:val="1"/>
      <w:numFmt w:val="bullet"/>
      <w:lvlText w:val=""/>
      <w:lvlJc w:val="left"/>
      <w:pPr>
        <w:ind w:left="7356" w:hanging="360"/>
      </w:pPr>
      <w:rPr>
        <w:rFonts w:ascii="Symbol" w:hAnsi="Symbol" w:hint="default"/>
      </w:rPr>
    </w:lvl>
    <w:lvl w:ilvl="7" w:tplc="D276A1DE" w:tentative="1">
      <w:start w:val="1"/>
      <w:numFmt w:val="bullet"/>
      <w:lvlText w:val="o"/>
      <w:lvlJc w:val="left"/>
      <w:pPr>
        <w:ind w:left="8076" w:hanging="360"/>
      </w:pPr>
      <w:rPr>
        <w:rFonts w:ascii="Courier New" w:hAnsi="Courier New" w:cs="Courier New" w:hint="default"/>
      </w:rPr>
    </w:lvl>
    <w:lvl w:ilvl="8" w:tplc="5E9013DA" w:tentative="1">
      <w:start w:val="1"/>
      <w:numFmt w:val="bullet"/>
      <w:lvlText w:val=""/>
      <w:lvlJc w:val="left"/>
      <w:pPr>
        <w:ind w:left="8796" w:hanging="360"/>
      </w:pPr>
      <w:rPr>
        <w:rFonts w:ascii="Wingdings" w:hAnsi="Wingdings" w:hint="default"/>
      </w:rPr>
    </w:lvl>
  </w:abstractNum>
  <w:abstractNum w:abstractNumId="24" w15:restartNumberingAfterBreak="0">
    <w:nsid w:val="4E624B98"/>
    <w:multiLevelType w:val="multilevel"/>
    <w:tmpl w:val="9E2EEC3A"/>
    <w:styleLink w:val="FormatmallNumreradlistaArialFetVnster472cmHngande063"/>
    <w:lvl w:ilvl="0">
      <w:start w:val="1"/>
      <w:numFmt w:val="upperLetter"/>
      <w:lvlText w:val="%1)"/>
      <w:lvlJc w:val="left"/>
      <w:pPr>
        <w:ind w:left="3036" w:hanging="360"/>
      </w:pPr>
      <w:rPr>
        <w:rFonts w:ascii="Times New Roman" w:hAnsi="Times New Roman"/>
        <w:b w:val="0"/>
        <w:bCs/>
        <w:i w:val="0"/>
        <w:sz w:val="24"/>
        <w:u w:val="none"/>
      </w:rPr>
    </w:lvl>
    <w:lvl w:ilvl="1">
      <w:start w:val="1"/>
      <w:numFmt w:val="lowerLetter"/>
      <w:lvlText w:val="%2."/>
      <w:lvlJc w:val="left"/>
      <w:pPr>
        <w:ind w:left="3756" w:hanging="360"/>
      </w:pPr>
    </w:lvl>
    <w:lvl w:ilvl="2">
      <w:start w:val="1"/>
      <w:numFmt w:val="lowerRoman"/>
      <w:lvlText w:val="%3."/>
      <w:lvlJc w:val="right"/>
      <w:pPr>
        <w:ind w:left="4476" w:hanging="180"/>
      </w:pPr>
    </w:lvl>
    <w:lvl w:ilvl="3">
      <w:start w:val="1"/>
      <w:numFmt w:val="decimal"/>
      <w:lvlText w:val="%4."/>
      <w:lvlJc w:val="left"/>
      <w:pPr>
        <w:ind w:left="5196" w:hanging="360"/>
      </w:pPr>
    </w:lvl>
    <w:lvl w:ilvl="4">
      <w:start w:val="1"/>
      <w:numFmt w:val="lowerLetter"/>
      <w:lvlText w:val="%5."/>
      <w:lvlJc w:val="left"/>
      <w:pPr>
        <w:ind w:left="5916" w:hanging="360"/>
      </w:pPr>
    </w:lvl>
    <w:lvl w:ilvl="5">
      <w:start w:val="1"/>
      <w:numFmt w:val="lowerRoman"/>
      <w:lvlText w:val="%6."/>
      <w:lvlJc w:val="right"/>
      <w:pPr>
        <w:ind w:left="6636" w:hanging="180"/>
      </w:pPr>
    </w:lvl>
    <w:lvl w:ilvl="6">
      <w:start w:val="1"/>
      <w:numFmt w:val="decimal"/>
      <w:lvlText w:val="%7."/>
      <w:lvlJc w:val="left"/>
      <w:pPr>
        <w:ind w:left="7356" w:hanging="360"/>
      </w:pPr>
    </w:lvl>
    <w:lvl w:ilvl="7">
      <w:start w:val="1"/>
      <w:numFmt w:val="lowerLetter"/>
      <w:lvlText w:val="%8."/>
      <w:lvlJc w:val="left"/>
      <w:pPr>
        <w:ind w:left="8076" w:hanging="360"/>
      </w:pPr>
    </w:lvl>
    <w:lvl w:ilvl="8">
      <w:start w:val="1"/>
      <w:numFmt w:val="lowerRoman"/>
      <w:lvlText w:val="%9."/>
      <w:lvlJc w:val="right"/>
      <w:pPr>
        <w:ind w:left="8796" w:hanging="180"/>
      </w:pPr>
    </w:lvl>
  </w:abstractNum>
  <w:abstractNum w:abstractNumId="2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5FE6391F"/>
    <w:multiLevelType w:val="hybridMultilevel"/>
    <w:tmpl w:val="F3464764"/>
    <w:lvl w:ilvl="0" w:tplc="CF7EA238">
      <w:start w:val="1"/>
      <w:numFmt w:val="upperLetter"/>
      <w:pStyle w:val="Alfabetiskpunktlista"/>
      <w:lvlText w:val="%1."/>
      <w:lvlJc w:val="left"/>
      <w:pPr>
        <w:ind w:left="3054" w:hanging="360"/>
      </w:pPr>
      <w:rPr>
        <w:rFonts w:hint="default"/>
        <w:b/>
        <w:i w:val="0"/>
      </w:rPr>
    </w:lvl>
    <w:lvl w:ilvl="1" w:tplc="BAE0D81C" w:tentative="1">
      <w:start w:val="1"/>
      <w:numFmt w:val="lowerLetter"/>
      <w:lvlText w:val="%2."/>
      <w:lvlJc w:val="left"/>
      <w:pPr>
        <w:ind w:left="4116" w:hanging="360"/>
      </w:pPr>
    </w:lvl>
    <w:lvl w:ilvl="2" w:tplc="69B24A00" w:tentative="1">
      <w:start w:val="1"/>
      <w:numFmt w:val="lowerRoman"/>
      <w:lvlText w:val="%3."/>
      <w:lvlJc w:val="right"/>
      <w:pPr>
        <w:ind w:left="4836" w:hanging="180"/>
      </w:pPr>
    </w:lvl>
    <w:lvl w:ilvl="3" w:tplc="3DC286DC" w:tentative="1">
      <w:start w:val="1"/>
      <w:numFmt w:val="decimal"/>
      <w:lvlText w:val="%4."/>
      <w:lvlJc w:val="left"/>
      <w:pPr>
        <w:ind w:left="5556" w:hanging="360"/>
      </w:pPr>
    </w:lvl>
    <w:lvl w:ilvl="4" w:tplc="25CC66A0" w:tentative="1">
      <w:start w:val="1"/>
      <w:numFmt w:val="lowerLetter"/>
      <w:lvlText w:val="%5."/>
      <w:lvlJc w:val="left"/>
      <w:pPr>
        <w:ind w:left="6276" w:hanging="360"/>
      </w:pPr>
    </w:lvl>
    <w:lvl w:ilvl="5" w:tplc="82B0122A" w:tentative="1">
      <w:start w:val="1"/>
      <w:numFmt w:val="lowerRoman"/>
      <w:lvlText w:val="%6."/>
      <w:lvlJc w:val="right"/>
      <w:pPr>
        <w:ind w:left="6996" w:hanging="180"/>
      </w:pPr>
    </w:lvl>
    <w:lvl w:ilvl="6" w:tplc="4CD29C28" w:tentative="1">
      <w:start w:val="1"/>
      <w:numFmt w:val="decimal"/>
      <w:lvlText w:val="%7."/>
      <w:lvlJc w:val="left"/>
      <w:pPr>
        <w:ind w:left="7716" w:hanging="360"/>
      </w:pPr>
    </w:lvl>
    <w:lvl w:ilvl="7" w:tplc="2FEE4508" w:tentative="1">
      <w:start w:val="1"/>
      <w:numFmt w:val="lowerLetter"/>
      <w:lvlText w:val="%8."/>
      <w:lvlJc w:val="left"/>
      <w:pPr>
        <w:ind w:left="8436" w:hanging="360"/>
      </w:pPr>
    </w:lvl>
    <w:lvl w:ilvl="8" w:tplc="CAC21376" w:tentative="1">
      <w:start w:val="1"/>
      <w:numFmt w:val="lowerRoman"/>
      <w:lvlText w:val="%9."/>
      <w:lvlJc w:val="right"/>
      <w:pPr>
        <w:ind w:left="9156" w:hanging="180"/>
      </w:pPr>
    </w:lvl>
  </w:abstractNum>
  <w:abstractNum w:abstractNumId="29" w15:restartNumberingAfterBreak="0">
    <w:nsid w:val="622C06A5"/>
    <w:multiLevelType w:val="hybridMultilevel"/>
    <w:tmpl w:val="25FA3DB2"/>
    <w:lvl w:ilvl="0" w:tplc="4496C5A8">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64194D3B"/>
    <w:multiLevelType w:val="hybridMultilevel"/>
    <w:tmpl w:val="452ADDF0"/>
    <w:lvl w:ilvl="0" w:tplc="73F03C68">
      <w:start w:val="1"/>
      <w:numFmt w:val="bullet"/>
      <w:pStyle w:val="Punktlista3"/>
      <w:lvlText w:val="˗"/>
      <w:lvlJc w:val="left"/>
      <w:pPr>
        <w:ind w:left="3396" w:hanging="360"/>
      </w:pPr>
      <w:rPr>
        <w:rFonts w:ascii="Times New Roman" w:hAnsi="Times New Roman" w:cs="Times New Roman" w:hint="default"/>
      </w:rPr>
    </w:lvl>
    <w:lvl w:ilvl="1" w:tplc="ED56C44E" w:tentative="1">
      <w:start w:val="1"/>
      <w:numFmt w:val="bullet"/>
      <w:lvlText w:val="o"/>
      <w:lvlJc w:val="left"/>
      <w:pPr>
        <w:ind w:left="4116" w:hanging="360"/>
      </w:pPr>
      <w:rPr>
        <w:rFonts w:ascii="Courier New" w:hAnsi="Courier New" w:cs="Courier New" w:hint="default"/>
      </w:rPr>
    </w:lvl>
    <w:lvl w:ilvl="2" w:tplc="8544097C" w:tentative="1">
      <w:start w:val="1"/>
      <w:numFmt w:val="bullet"/>
      <w:lvlText w:val=""/>
      <w:lvlJc w:val="left"/>
      <w:pPr>
        <w:ind w:left="4836" w:hanging="360"/>
      </w:pPr>
      <w:rPr>
        <w:rFonts w:ascii="Wingdings" w:hAnsi="Wingdings" w:hint="default"/>
      </w:rPr>
    </w:lvl>
    <w:lvl w:ilvl="3" w:tplc="5E0C5E80" w:tentative="1">
      <w:start w:val="1"/>
      <w:numFmt w:val="bullet"/>
      <w:lvlText w:val=""/>
      <w:lvlJc w:val="left"/>
      <w:pPr>
        <w:ind w:left="5556" w:hanging="360"/>
      </w:pPr>
      <w:rPr>
        <w:rFonts w:ascii="Symbol" w:hAnsi="Symbol" w:hint="default"/>
      </w:rPr>
    </w:lvl>
    <w:lvl w:ilvl="4" w:tplc="C3F8A952" w:tentative="1">
      <w:start w:val="1"/>
      <w:numFmt w:val="bullet"/>
      <w:lvlText w:val="o"/>
      <w:lvlJc w:val="left"/>
      <w:pPr>
        <w:ind w:left="6276" w:hanging="360"/>
      </w:pPr>
      <w:rPr>
        <w:rFonts w:ascii="Courier New" w:hAnsi="Courier New" w:cs="Courier New" w:hint="default"/>
      </w:rPr>
    </w:lvl>
    <w:lvl w:ilvl="5" w:tplc="365AA28C" w:tentative="1">
      <w:start w:val="1"/>
      <w:numFmt w:val="bullet"/>
      <w:lvlText w:val=""/>
      <w:lvlJc w:val="left"/>
      <w:pPr>
        <w:ind w:left="6996" w:hanging="360"/>
      </w:pPr>
      <w:rPr>
        <w:rFonts w:ascii="Wingdings" w:hAnsi="Wingdings" w:hint="default"/>
      </w:rPr>
    </w:lvl>
    <w:lvl w:ilvl="6" w:tplc="837252B4" w:tentative="1">
      <w:start w:val="1"/>
      <w:numFmt w:val="bullet"/>
      <w:lvlText w:val=""/>
      <w:lvlJc w:val="left"/>
      <w:pPr>
        <w:ind w:left="7716" w:hanging="360"/>
      </w:pPr>
      <w:rPr>
        <w:rFonts w:ascii="Symbol" w:hAnsi="Symbol" w:hint="default"/>
      </w:rPr>
    </w:lvl>
    <w:lvl w:ilvl="7" w:tplc="5C6648C2" w:tentative="1">
      <w:start w:val="1"/>
      <w:numFmt w:val="bullet"/>
      <w:lvlText w:val="o"/>
      <w:lvlJc w:val="left"/>
      <w:pPr>
        <w:ind w:left="8436" w:hanging="360"/>
      </w:pPr>
      <w:rPr>
        <w:rFonts w:ascii="Courier New" w:hAnsi="Courier New" w:cs="Courier New" w:hint="default"/>
      </w:rPr>
    </w:lvl>
    <w:lvl w:ilvl="8" w:tplc="A2F063BC" w:tentative="1">
      <w:start w:val="1"/>
      <w:numFmt w:val="bullet"/>
      <w:lvlText w:val=""/>
      <w:lvlJc w:val="left"/>
      <w:pPr>
        <w:ind w:left="9156" w:hanging="360"/>
      </w:pPr>
      <w:rPr>
        <w:rFonts w:ascii="Wingdings" w:hAnsi="Wingdings" w:hint="default"/>
      </w:rPr>
    </w:lvl>
  </w:abstractNum>
  <w:abstractNum w:abstractNumId="31" w15:restartNumberingAfterBreak="0">
    <w:nsid w:val="651E7ED3"/>
    <w:multiLevelType w:val="hybridMultilevel"/>
    <w:tmpl w:val="7C1A84C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2" w15:restartNumberingAfterBreak="0">
    <w:nsid w:val="689C6B4C"/>
    <w:multiLevelType w:val="hybridMultilevel"/>
    <w:tmpl w:val="4F328234"/>
    <w:lvl w:ilvl="0" w:tplc="685C2FE2">
      <w:start w:val="1"/>
      <w:numFmt w:val="upperLetter"/>
      <w:pStyle w:val="Punktlistaalfabetisk"/>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33" w15:restartNumberingAfterBreak="0">
    <w:nsid w:val="6BCF374F"/>
    <w:multiLevelType w:val="hybridMultilevel"/>
    <w:tmpl w:val="08121824"/>
    <w:lvl w:ilvl="0" w:tplc="D180AB3C">
      <w:start w:val="1"/>
      <w:numFmt w:val="bullet"/>
      <w:pStyle w:val="Punktlistaniv2"/>
      <w:lvlText w:val=""/>
      <w:lvlJc w:val="left"/>
      <w:pPr>
        <w:ind w:left="2069" w:hanging="360"/>
      </w:pPr>
      <w:rPr>
        <w:rFonts w:ascii="Symbol" w:hAnsi="Symbol"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3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5" w15:restartNumberingAfterBreak="0">
    <w:nsid w:val="70C8779B"/>
    <w:multiLevelType w:val="multilevel"/>
    <w:tmpl w:val="9E2EEC3A"/>
    <w:styleLink w:val="FormatmallNumreradlistaArialFetVnster472cmHngande062"/>
    <w:lvl w:ilvl="0">
      <w:start w:val="1"/>
      <w:numFmt w:val="upperLetter"/>
      <w:lvlText w:val="%1)"/>
      <w:lvlJc w:val="left"/>
      <w:pPr>
        <w:ind w:left="3036" w:hanging="360"/>
      </w:pPr>
      <w:rPr>
        <w:rFonts w:ascii="Times New Roman" w:hAnsi="Times New Roman"/>
        <w:b w:val="0"/>
        <w:bCs/>
        <w:sz w:val="24"/>
      </w:rPr>
    </w:lvl>
    <w:lvl w:ilvl="1">
      <w:start w:val="1"/>
      <w:numFmt w:val="lowerLetter"/>
      <w:lvlText w:val="%2."/>
      <w:lvlJc w:val="left"/>
      <w:pPr>
        <w:ind w:left="3756" w:hanging="360"/>
      </w:pPr>
    </w:lvl>
    <w:lvl w:ilvl="2">
      <w:start w:val="1"/>
      <w:numFmt w:val="lowerRoman"/>
      <w:lvlText w:val="%3."/>
      <w:lvlJc w:val="right"/>
      <w:pPr>
        <w:ind w:left="4476" w:hanging="180"/>
      </w:pPr>
    </w:lvl>
    <w:lvl w:ilvl="3">
      <w:start w:val="1"/>
      <w:numFmt w:val="decimal"/>
      <w:lvlText w:val="%4."/>
      <w:lvlJc w:val="left"/>
      <w:pPr>
        <w:ind w:left="5196" w:hanging="360"/>
      </w:pPr>
    </w:lvl>
    <w:lvl w:ilvl="4">
      <w:start w:val="1"/>
      <w:numFmt w:val="lowerLetter"/>
      <w:lvlText w:val="%5."/>
      <w:lvlJc w:val="left"/>
      <w:pPr>
        <w:ind w:left="5916" w:hanging="360"/>
      </w:pPr>
    </w:lvl>
    <w:lvl w:ilvl="5">
      <w:start w:val="1"/>
      <w:numFmt w:val="lowerRoman"/>
      <w:lvlText w:val="%6."/>
      <w:lvlJc w:val="right"/>
      <w:pPr>
        <w:ind w:left="6636" w:hanging="180"/>
      </w:pPr>
    </w:lvl>
    <w:lvl w:ilvl="6">
      <w:start w:val="1"/>
      <w:numFmt w:val="decimal"/>
      <w:lvlText w:val="%7."/>
      <w:lvlJc w:val="left"/>
      <w:pPr>
        <w:ind w:left="7356" w:hanging="360"/>
      </w:pPr>
    </w:lvl>
    <w:lvl w:ilvl="7">
      <w:start w:val="1"/>
      <w:numFmt w:val="lowerLetter"/>
      <w:lvlText w:val="%8."/>
      <w:lvlJc w:val="left"/>
      <w:pPr>
        <w:ind w:left="8076" w:hanging="360"/>
      </w:pPr>
    </w:lvl>
    <w:lvl w:ilvl="8">
      <w:start w:val="1"/>
      <w:numFmt w:val="lowerRoman"/>
      <w:lvlText w:val="%9."/>
      <w:lvlJc w:val="right"/>
      <w:pPr>
        <w:ind w:left="8796" w:hanging="180"/>
      </w:pPr>
    </w:lvl>
  </w:abstractNum>
  <w:abstractNum w:abstractNumId="3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06676114">
    <w:abstractNumId w:val="1"/>
  </w:num>
  <w:num w:numId="2" w16cid:durableId="1873878439">
    <w:abstractNumId w:val="16"/>
  </w:num>
  <w:num w:numId="3" w16cid:durableId="993489363">
    <w:abstractNumId w:val="2"/>
  </w:num>
  <w:num w:numId="4" w16cid:durableId="685324836">
    <w:abstractNumId w:val="7"/>
  </w:num>
  <w:num w:numId="5" w16cid:durableId="1066219725">
    <w:abstractNumId w:val="13"/>
  </w:num>
  <w:num w:numId="6" w16cid:durableId="1889024178">
    <w:abstractNumId w:val="35"/>
  </w:num>
  <w:num w:numId="7" w16cid:durableId="1965499191">
    <w:abstractNumId w:val="24"/>
  </w:num>
  <w:num w:numId="8" w16cid:durableId="832330682">
    <w:abstractNumId w:val="28"/>
  </w:num>
  <w:num w:numId="9" w16cid:durableId="367099415">
    <w:abstractNumId w:val="28"/>
    <w:lvlOverride w:ilvl="0">
      <w:startOverride w:val="1"/>
    </w:lvlOverride>
  </w:num>
  <w:num w:numId="10" w16cid:durableId="2124228108">
    <w:abstractNumId w:val="30"/>
  </w:num>
  <w:num w:numId="11" w16cid:durableId="933628371">
    <w:abstractNumId w:val="9"/>
  </w:num>
  <w:num w:numId="12" w16cid:durableId="604507606">
    <w:abstractNumId w:val="23"/>
  </w:num>
  <w:num w:numId="13" w16cid:durableId="2108037101">
    <w:abstractNumId w:val="28"/>
    <w:lvlOverride w:ilvl="0">
      <w:startOverride w:val="1"/>
    </w:lvlOverride>
  </w:num>
  <w:num w:numId="14" w16cid:durableId="1712729429">
    <w:abstractNumId w:val="19"/>
  </w:num>
  <w:num w:numId="15" w16cid:durableId="4134681">
    <w:abstractNumId w:val="14"/>
  </w:num>
  <w:num w:numId="16" w16cid:durableId="1066882170">
    <w:abstractNumId w:val="4"/>
  </w:num>
  <w:num w:numId="17" w16cid:durableId="1658264930">
    <w:abstractNumId w:val="32"/>
  </w:num>
  <w:num w:numId="18" w16cid:durableId="2045785758">
    <w:abstractNumId w:val="32"/>
    <w:lvlOverride w:ilvl="0">
      <w:startOverride w:val="1"/>
    </w:lvlOverride>
  </w:num>
  <w:num w:numId="19" w16cid:durableId="1199784639">
    <w:abstractNumId w:val="33"/>
  </w:num>
  <w:num w:numId="20" w16cid:durableId="1233546365">
    <w:abstractNumId w:val="32"/>
    <w:lvlOverride w:ilvl="0">
      <w:startOverride w:val="1"/>
    </w:lvlOverride>
  </w:num>
  <w:num w:numId="21" w16cid:durableId="762994713">
    <w:abstractNumId w:val="32"/>
    <w:lvlOverride w:ilvl="0">
      <w:startOverride w:val="1"/>
    </w:lvlOverride>
  </w:num>
  <w:num w:numId="22" w16cid:durableId="726954707">
    <w:abstractNumId w:val="8"/>
  </w:num>
  <w:num w:numId="23" w16cid:durableId="1596475265">
    <w:abstractNumId w:val="31"/>
  </w:num>
  <w:num w:numId="24" w16cid:durableId="415977197">
    <w:abstractNumId w:val="15"/>
  </w:num>
  <w:num w:numId="25" w16cid:durableId="1191410712">
    <w:abstractNumId w:val="3"/>
  </w:num>
  <w:num w:numId="26" w16cid:durableId="178129794">
    <w:abstractNumId w:val="3"/>
  </w:num>
  <w:num w:numId="27" w16cid:durableId="1764644332">
    <w:abstractNumId w:val="3"/>
  </w:num>
  <w:num w:numId="28" w16cid:durableId="1962227867">
    <w:abstractNumId w:val="3"/>
  </w:num>
  <w:num w:numId="29" w16cid:durableId="681981145">
    <w:abstractNumId w:val="3"/>
  </w:num>
  <w:num w:numId="30" w16cid:durableId="509226069">
    <w:abstractNumId w:val="29"/>
  </w:num>
  <w:num w:numId="31" w16cid:durableId="668169680">
    <w:abstractNumId w:val="29"/>
  </w:num>
  <w:num w:numId="32" w16cid:durableId="2064133401">
    <w:abstractNumId w:val="22"/>
  </w:num>
  <w:num w:numId="33" w16cid:durableId="19574452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9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0F6"/>
    <w:rsid w:val="00004FF1"/>
    <w:rsid w:val="000051D5"/>
    <w:rsid w:val="00006D2A"/>
    <w:rsid w:val="00007379"/>
    <w:rsid w:val="00010043"/>
    <w:rsid w:val="00010D47"/>
    <w:rsid w:val="000116C9"/>
    <w:rsid w:val="00011A26"/>
    <w:rsid w:val="000169A4"/>
    <w:rsid w:val="00016CF0"/>
    <w:rsid w:val="00017905"/>
    <w:rsid w:val="00022F90"/>
    <w:rsid w:val="0002435C"/>
    <w:rsid w:val="0003001E"/>
    <w:rsid w:val="00030DDD"/>
    <w:rsid w:val="000313BB"/>
    <w:rsid w:val="00031AE0"/>
    <w:rsid w:val="00033ED5"/>
    <w:rsid w:val="000354A7"/>
    <w:rsid w:val="00040FF3"/>
    <w:rsid w:val="0004301C"/>
    <w:rsid w:val="000439B6"/>
    <w:rsid w:val="00046A2E"/>
    <w:rsid w:val="00050500"/>
    <w:rsid w:val="0005691C"/>
    <w:rsid w:val="00056ECB"/>
    <w:rsid w:val="00056ED5"/>
    <w:rsid w:val="00057A0C"/>
    <w:rsid w:val="000655CC"/>
    <w:rsid w:val="000700AE"/>
    <w:rsid w:val="00070B98"/>
    <w:rsid w:val="00071B3F"/>
    <w:rsid w:val="00077011"/>
    <w:rsid w:val="00077FB0"/>
    <w:rsid w:val="00081E03"/>
    <w:rsid w:val="00082501"/>
    <w:rsid w:val="00084024"/>
    <w:rsid w:val="00090273"/>
    <w:rsid w:val="0009062C"/>
    <w:rsid w:val="000917F4"/>
    <w:rsid w:val="00093E80"/>
    <w:rsid w:val="00094F8D"/>
    <w:rsid w:val="00095368"/>
    <w:rsid w:val="000954C4"/>
    <w:rsid w:val="0009727A"/>
    <w:rsid w:val="000A114C"/>
    <w:rsid w:val="000A4C35"/>
    <w:rsid w:val="000A611A"/>
    <w:rsid w:val="000A709C"/>
    <w:rsid w:val="000B12D9"/>
    <w:rsid w:val="000B435F"/>
    <w:rsid w:val="000B4536"/>
    <w:rsid w:val="000B5498"/>
    <w:rsid w:val="000B7715"/>
    <w:rsid w:val="000C2E7D"/>
    <w:rsid w:val="000D23C0"/>
    <w:rsid w:val="000D2708"/>
    <w:rsid w:val="000D6839"/>
    <w:rsid w:val="000E463B"/>
    <w:rsid w:val="000E5A7E"/>
    <w:rsid w:val="000F43A3"/>
    <w:rsid w:val="000F4E70"/>
    <w:rsid w:val="000F7681"/>
    <w:rsid w:val="00103031"/>
    <w:rsid w:val="00103508"/>
    <w:rsid w:val="0010444C"/>
    <w:rsid w:val="001044FE"/>
    <w:rsid w:val="00105EE4"/>
    <w:rsid w:val="0011213B"/>
    <w:rsid w:val="001128A1"/>
    <w:rsid w:val="001139D4"/>
    <w:rsid w:val="00125E4E"/>
    <w:rsid w:val="00127831"/>
    <w:rsid w:val="00131B08"/>
    <w:rsid w:val="00132A59"/>
    <w:rsid w:val="00133337"/>
    <w:rsid w:val="00133A0F"/>
    <w:rsid w:val="00134438"/>
    <w:rsid w:val="00134587"/>
    <w:rsid w:val="0013580F"/>
    <w:rsid w:val="00137B6D"/>
    <w:rsid w:val="0014070B"/>
    <w:rsid w:val="001409F2"/>
    <w:rsid w:val="001412C7"/>
    <w:rsid w:val="001422C1"/>
    <w:rsid w:val="00143763"/>
    <w:rsid w:val="001455BA"/>
    <w:rsid w:val="001458E6"/>
    <w:rsid w:val="00146FE6"/>
    <w:rsid w:val="0014716C"/>
    <w:rsid w:val="001522AE"/>
    <w:rsid w:val="00156858"/>
    <w:rsid w:val="00157D5B"/>
    <w:rsid w:val="00161D8C"/>
    <w:rsid w:val="00161FE6"/>
    <w:rsid w:val="0016329B"/>
    <w:rsid w:val="00163C71"/>
    <w:rsid w:val="001647EA"/>
    <w:rsid w:val="00164C3D"/>
    <w:rsid w:val="00165617"/>
    <w:rsid w:val="00166D3A"/>
    <w:rsid w:val="001676AA"/>
    <w:rsid w:val="001705D7"/>
    <w:rsid w:val="00176D1F"/>
    <w:rsid w:val="00181B8A"/>
    <w:rsid w:val="00181FDC"/>
    <w:rsid w:val="00182058"/>
    <w:rsid w:val="001860B9"/>
    <w:rsid w:val="00186F2B"/>
    <w:rsid w:val="0018735A"/>
    <w:rsid w:val="001874D6"/>
    <w:rsid w:val="00194800"/>
    <w:rsid w:val="0019632A"/>
    <w:rsid w:val="001A0EF4"/>
    <w:rsid w:val="001A4E7C"/>
    <w:rsid w:val="001A71BD"/>
    <w:rsid w:val="001B4153"/>
    <w:rsid w:val="001B762C"/>
    <w:rsid w:val="001C4B2B"/>
    <w:rsid w:val="001C4D0A"/>
    <w:rsid w:val="001C5FEF"/>
    <w:rsid w:val="001D0314"/>
    <w:rsid w:val="001D3549"/>
    <w:rsid w:val="001D3F49"/>
    <w:rsid w:val="001D573C"/>
    <w:rsid w:val="001E451D"/>
    <w:rsid w:val="001E4B73"/>
    <w:rsid w:val="001F5269"/>
    <w:rsid w:val="001F722E"/>
    <w:rsid w:val="00211487"/>
    <w:rsid w:val="00211D91"/>
    <w:rsid w:val="00217DEC"/>
    <w:rsid w:val="00221240"/>
    <w:rsid w:val="00222515"/>
    <w:rsid w:val="00222C4C"/>
    <w:rsid w:val="00235B57"/>
    <w:rsid w:val="00245250"/>
    <w:rsid w:val="00245B3E"/>
    <w:rsid w:val="00246DF1"/>
    <w:rsid w:val="002508DD"/>
    <w:rsid w:val="00250F24"/>
    <w:rsid w:val="002522A4"/>
    <w:rsid w:val="002523C5"/>
    <w:rsid w:val="0025380B"/>
    <w:rsid w:val="0025703A"/>
    <w:rsid w:val="0025759B"/>
    <w:rsid w:val="0026175A"/>
    <w:rsid w:val="00261CF4"/>
    <w:rsid w:val="00262F3D"/>
    <w:rsid w:val="00263281"/>
    <w:rsid w:val="002651D6"/>
    <w:rsid w:val="0026551F"/>
    <w:rsid w:val="00266D98"/>
    <w:rsid w:val="00271243"/>
    <w:rsid w:val="00280A85"/>
    <w:rsid w:val="00284119"/>
    <w:rsid w:val="00284760"/>
    <w:rsid w:val="002904C7"/>
    <w:rsid w:val="00290767"/>
    <w:rsid w:val="00290B5C"/>
    <w:rsid w:val="00293000"/>
    <w:rsid w:val="00294791"/>
    <w:rsid w:val="00294864"/>
    <w:rsid w:val="00296171"/>
    <w:rsid w:val="0029784E"/>
    <w:rsid w:val="002A1B6E"/>
    <w:rsid w:val="002B0B30"/>
    <w:rsid w:val="002B0C78"/>
    <w:rsid w:val="002B4135"/>
    <w:rsid w:val="002C0C02"/>
    <w:rsid w:val="002C1277"/>
    <w:rsid w:val="002C3AEE"/>
    <w:rsid w:val="002C60AD"/>
    <w:rsid w:val="002D0E0E"/>
    <w:rsid w:val="002D6023"/>
    <w:rsid w:val="002D61CA"/>
    <w:rsid w:val="002E1C15"/>
    <w:rsid w:val="002E263F"/>
    <w:rsid w:val="002E6F81"/>
    <w:rsid w:val="002F08BA"/>
    <w:rsid w:val="002F2569"/>
    <w:rsid w:val="002F2CFF"/>
    <w:rsid w:val="002F5320"/>
    <w:rsid w:val="002F568B"/>
    <w:rsid w:val="002F7818"/>
    <w:rsid w:val="00301E4F"/>
    <w:rsid w:val="003024DC"/>
    <w:rsid w:val="003066D0"/>
    <w:rsid w:val="00311401"/>
    <w:rsid w:val="003203D7"/>
    <w:rsid w:val="00320F86"/>
    <w:rsid w:val="0032104B"/>
    <w:rsid w:val="00323AB4"/>
    <w:rsid w:val="00324171"/>
    <w:rsid w:val="00326C24"/>
    <w:rsid w:val="003315B4"/>
    <w:rsid w:val="003337F5"/>
    <w:rsid w:val="0033613E"/>
    <w:rsid w:val="00337F99"/>
    <w:rsid w:val="0034307B"/>
    <w:rsid w:val="003431AC"/>
    <w:rsid w:val="0034383D"/>
    <w:rsid w:val="00343F2E"/>
    <w:rsid w:val="00345EB1"/>
    <w:rsid w:val="00350CC4"/>
    <w:rsid w:val="003511EA"/>
    <w:rsid w:val="003560BA"/>
    <w:rsid w:val="00360034"/>
    <w:rsid w:val="003605DF"/>
    <w:rsid w:val="00360E0D"/>
    <w:rsid w:val="00361EC9"/>
    <w:rsid w:val="00362DEF"/>
    <w:rsid w:val="0036357D"/>
    <w:rsid w:val="00363B23"/>
    <w:rsid w:val="0036594C"/>
    <w:rsid w:val="0036669C"/>
    <w:rsid w:val="00367D19"/>
    <w:rsid w:val="00371BED"/>
    <w:rsid w:val="00383574"/>
    <w:rsid w:val="00384019"/>
    <w:rsid w:val="00384535"/>
    <w:rsid w:val="003854F1"/>
    <w:rsid w:val="0039118E"/>
    <w:rsid w:val="00397F54"/>
    <w:rsid w:val="003A0383"/>
    <w:rsid w:val="003A0D43"/>
    <w:rsid w:val="003A1E0F"/>
    <w:rsid w:val="003A6891"/>
    <w:rsid w:val="003B2A4B"/>
    <w:rsid w:val="003B4DB8"/>
    <w:rsid w:val="003B795D"/>
    <w:rsid w:val="003C23DA"/>
    <w:rsid w:val="003C3E0C"/>
    <w:rsid w:val="003C640B"/>
    <w:rsid w:val="003D099E"/>
    <w:rsid w:val="003D13A1"/>
    <w:rsid w:val="003D21A2"/>
    <w:rsid w:val="003D29D2"/>
    <w:rsid w:val="003D6D64"/>
    <w:rsid w:val="003E0705"/>
    <w:rsid w:val="003E0879"/>
    <w:rsid w:val="003E155D"/>
    <w:rsid w:val="003E26AC"/>
    <w:rsid w:val="003E2FF7"/>
    <w:rsid w:val="003E6190"/>
    <w:rsid w:val="003F1013"/>
    <w:rsid w:val="003F1ACF"/>
    <w:rsid w:val="003F649A"/>
    <w:rsid w:val="00400772"/>
    <w:rsid w:val="0040114D"/>
    <w:rsid w:val="00401287"/>
    <w:rsid w:val="00402834"/>
    <w:rsid w:val="00404692"/>
    <w:rsid w:val="00404948"/>
    <w:rsid w:val="00406BEA"/>
    <w:rsid w:val="00407EE4"/>
    <w:rsid w:val="00413A60"/>
    <w:rsid w:val="00420772"/>
    <w:rsid w:val="004230F7"/>
    <w:rsid w:val="0042454B"/>
    <w:rsid w:val="0043167E"/>
    <w:rsid w:val="0043409A"/>
    <w:rsid w:val="00440726"/>
    <w:rsid w:val="00440F57"/>
    <w:rsid w:val="00442A32"/>
    <w:rsid w:val="00443C1E"/>
    <w:rsid w:val="00445CF0"/>
    <w:rsid w:val="00446255"/>
    <w:rsid w:val="004469B6"/>
    <w:rsid w:val="00451935"/>
    <w:rsid w:val="00453370"/>
    <w:rsid w:val="0045680C"/>
    <w:rsid w:val="00460ED0"/>
    <w:rsid w:val="004623CD"/>
    <w:rsid w:val="00465651"/>
    <w:rsid w:val="00467BCF"/>
    <w:rsid w:val="00470CE7"/>
    <w:rsid w:val="00470F4F"/>
    <w:rsid w:val="00472482"/>
    <w:rsid w:val="00472A40"/>
    <w:rsid w:val="004736E5"/>
    <w:rsid w:val="00476F75"/>
    <w:rsid w:val="004775B6"/>
    <w:rsid w:val="00477984"/>
    <w:rsid w:val="00477F7F"/>
    <w:rsid w:val="00480DC7"/>
    <w:rsid w:val="00482BAE"/>
    <w:rsid w:val="004876F6"/>
    <w:rsid w:val="0049236A"/>
    <w:rsid w:val="00492718"/>
    <w:rsid w:val="00495422"/>
    <w:rsid w:val="00496B27"/>
    <w:rsid w:val="004979C6"/>
    <w:rsid w:val="00497E39"/>
    <w:rsid w:val="004A015F"/>
    <w:rsid w:val="004A355D"/>
    <w:rsid w:val="004A4970"/>
    <w:rsid w:val="004A7D78"/>
    <w:rsid w:val="004B091C"/>
    <w:rsid w:val="004B2183"/>
    <w:rsid w:val="004B2A01"/>
    <w:rsid w:val="004B57AE"/>
    <w:rsid w:val="004C004B"/>
    <w:rsid w:val="004C2559"/>
    <w:rsid w:val="004C7A4E"/>
    <w:rsid w:val="004D0B13"/>
    <w:rsid w:val="004D0DC9"/>
    <w:rsid w:val="004D7442"/>
    <w:rsid w:val="004D7BA3"/>
    <w:rsid w:val="004E7F71"/>
    <w:rsid w:val="004F3DA8"/>
    <w:rsid w:val="004F4518"/>
    <w:rsid w:val="004F4C62"/>
    <w:rsid w:val="004F5848"/>
    <w:rsid w:val="004F5FF8"/>
    <w:rsid w:val="004F741A"/>
    <w:rsid w:val="00501433"/>
    <w:rsid w:val="00504B83"/>
    <w:rsid w:val="005108FB"/>
    <w:rsid w:val="00511CC4"/>
    <w:rsid w:val="00512F82"/>
    <w:rsid w:val="005143E9"/>
    <w:rsid w:val="00514F3A"/>
    <w:rsid w:val="00526D74"/>
    <w:rsid w:val="00527744"/>
    <w:rsid w:val="00531E60"/>
    <w:rsid w:val="0053207C"/>
    <w:rsid w:val="00533BBE"/>
    <w:rsid w:val="00536A5A"/>
    <w:rsid w:val="00541D07"/>
    <w:rsid w:val="00541DA1"/>
    <w:rsid w:val="00542CDD"/>
    <w:rsid w:val="00544881"/>
    <w:rsid w:val="00544BAB"/>
    <w:rsid w:val="005456AC"/>
    <w:rsid w:val="0054580F"/>
    <w:rsid w:val="00545F31"/>
    <w:rsid w:val="005511C9"/>
    <w:rsid w:val="005529BF"/>
    <w:rsid w:val="0055642F"/>
    <w:rsid w:val="005578FA"/>
    <w:rsid w:val="005642F7"/>
    <w:rsid w:val="00565129"/>
    <w:rsid w:val="00565CD0"/>
    <w:rsid w:val="00567820"/>
    <w:rsid w:val="005704FC"/>
    <w:rsid w:val="005770AD"/>
    <w:rsid w:val="00581414"/>
    <w:rsid w:val="00582490"/>
    <w:rsid w:val="005826FA"/>
    <w:rsid w:val="00582BB5"/>
    <w:rsid w:val="0059019D"/>
    <w:rsid w:val="0059478A"/>
    <w:rsid w:val="00597E28"/>
    <w:rsid w:val="005A2E3B"/>
    <w:rsid w:val="005A32B0"/>
    <w:rsid w:val="005A39E1"/>
    <w:rsid w:val="005A3A66"/>
    <w:rsid w:val="005A54ED"/>
    <w:rsid w:val="005A5B22"/>
    <w:rsid w:val="005A5D5B"/>
    <w:rsid w:val="005A6081"/>
    <w:rsid w:val="005A627D"/>
    <w:rsid w:val="005A6A87"/>
    <w:rsid w:val="005B3BA2"/>
    <w:rsid w:val="005B4D1A"/>
    <w:rsid w:val="005B5E60"/>
    <w:rsid w:val="005B6F25"/>
    <w:rsid w:val="005C0045"/>
    <w:rsid w:val="005C084E"/>
    <w:rsid w:val="005C4099"/>
    <w:rsid w:val="005C4606"/>
    <w:rsid w:val="005C5D89"/>
    <w:rsid w:val="005D0B0C"/>
    <w:rsid w:val="005D0CF9"/>
    <w:rsid w:val="005D1A5D"/>
    <w:rsid w:val="005D2A25"/>
    <w:rsid w:val="005D2B71"/>
    <w:rsid w:val="005D5415"/>
    <w:rsid w:val="005E02B3"/>
    <w:rsid w:val="005E1E24"/>
    <w:rsid w:val="005E5565"/>
    <w:rsid w:val="005F1081"/>
    <w:rsid w:val="005F36BA"/>
    <w:rsid w:val="005F5E15"/>
    <w:rsid w:val="005F7F6F"/>
    <w:rsid w:val="0060284A"/>
    <w:rsid w:val="00604CBC"/>
    <w:rsid w:val="0060596B"/>
    <w:rsid w:val="00606D97"/>
    <w:rsid w:val="0061047F"/>
    <w:rsid w:val="0061291F"/>
    <w:rsid w:val="00614E64"/>
    <w:rsid w:val="00617710"/>
    <w:rsid w:val="00617EE6"/>
    <w:rsid w:val="00621275"/>
    <w:rsid w:val="0062184C"/>
    <w:rsid w:val="00623724"/>
    <w:rsid w:val="00624CED"/>
    <w:rsid w:val="00626C29"/>
    <w:rsid w:val="00626FC8"/>
    <w:rsid w:val="00627BEA"/>
    <w:rsid w:val="006319DB"/>
    <w:rsid w:val="00632383"/>
    <w:rsid w:val="00632E36"/>
    <w:rsid w:val="00640D05"/>
    <w:rsid w:val="0064267D"/>
    <w:rsid w:val="006541F4"/>
    <w:rsid w:val="0065595B"/>
    <w:rsid w:val="00657F4D"/>
    <w:rsid w:val="00660269"/>
    <w:rsid w:val="00660FD5"/>
    <w:rsid w:val="00661B70"/>
    <w:rsid w:val="006633F1"/>
    <w:rsid w:val="00665F89"/>
    <w:rsid w:val="0067039F"/>
    <w:rsid w:val="00673C92"/>
    <w:rsid w:val="006753EC"/>
    <w:rsid w:val="006754A9"/>
    <w:rsid w:val="00683E2D"/>
    <w:rsid w:val="006854FD"/>
    <w:rsid w:val="00695DE7"/>
    <w:rsid w:val="006A248E"/>
    <w:rsid w:val="006A2789"/>
    <w:rsid w:val="006A4978"/>
    <w:rsid w:val="006A4DCA"/>
    <w:rsid w:val="006A5A04"/>
    <w:rsid w:val="006A7261"/>
    <w:rsid w:val="006B0D29"/>
    <w:rsid w:val="006B1819"/>
    <w:rsid w:val="006B5956"/>
    <w:rsid w:val="006B5DE7"/>
    <w:rsid w:val="006B6C0A"/>
    <w:rsid w:val="006B782A"/>
    <w:rsid w:val="006C5048"/>
    <w:rsid w:val="006C6A4B"/>
    <w:rsid w:val="006C779F"/>
    <w:rsid w:val="006C7812"/>
    <w:rsid w:val="006D01F5"/>
    <w:rsid w:val="006D0CFB"/>
    <w:rsid w:val="006D2277"/>
    <w:rsid w:val="006D30C0"/>
    <w:rsid w:val="006D7535"/>
    <w:rsid w:val="006E4065"/>
    <w:rsid w:val="006E450B"/>
    <w:rsid w:val="006E4E77"/>
    <w:rsid w:val="006F0D7E"/>
    <w:rsid w:val="006F6F29"/>
    <w:rsid w:val="007033A4"/>
    <w:rsid w:val="00705D06"/>
    <w:rsid w:val="0071017C"/>
    <w:rsid w:val="00710404"/>
    <w:rsid w:val="0071068F"/>
    <w:rsid w:val="00710B77"/>
    <w:rsid w:val="00710E7F"/>
    <w:rsid w:val="00712CD8"/>
    <w:rsid w:val="00713A0B"/>
    <w:rsid w:val="007160B0"/>
    <w:rsid w:val="0071702D"/>
    <w:rsid w:val="007172AF"/>
    <w:rsid w:val="0072075B"/>
    <w:rsid w:val="00721C3C"/>
    <w:rsid w:val="007221C2"/>
    <w:rsid w:val="00725816"/>
    <w:rsid w:val="00726222"/>
    <w:rsid w:val="00730955"/>
    <w:rsid w:val="00731BB3"/>
    <w:rsid w:val="00732582"/>
    <w:rsid w:val="00733A9C"/>
    <w:rsid w:val="007343B8"/>
    <w:rsid w:val="007345E6"/>
    <w:rsid w:val="00735EF2"/>
    <w:rsid w:val="00736574"/>
    <w:rsid w:val="007367E0"/>
    <w:rsid w:val="00737215"/>
    <w:rsid w:val="00740E83"/>
    <w:rsid w:val="00747477"/>
    <w:rsid w:val="0075129E"/>
    <w:rsid w:val="007518B1"/>
    <w:rsid w:val="00754905"/>
    <w:rsid w:val="00760038"/>
    <w:rsid w:val="0076080C"/>
    <w:rsid w:val="00762EE0"/>
    <w:rsid w:val="007647F3"/>
    <w:rsid w:val="00765C41"/>
    <w:rsid w:val="00771100"/>
    <w:rsid w:val="007722D7"/>
    <w:rsid w:val="007759DD"/>
    <w:rsid w:val="00775F6B"/>
    <w:rsid w:val="0078197D"/>
    <w:rsid w:val="007826E1"/>
    <w:rsid w:val="00783889"/>
    <w:rsid w:val="0078609F"/>
    <w:rsid w:val="00786431"/>
    <w:rsid w:val="00786A43"/>
    <w:rsid w:val="00787693"/>
    <w:rsid w:val="007917BA"/>
    <w:rsid w:val="007A2738"/>
    <w:rsid w:val="007A5439"/>
    <w:rsid w:val="007A5C6F"/>
    <w:rsid w:val="007A7A39"/>
    <w:rsid w:val="007B02B7"/>
    <w:rsid w:val="007B343E"/>
    <w:rsid w:val="007B48ED"/>
    <w:rsid w:val="007B5881"/>
    <w:rsid w:val="007D2E69"/>
    <w:rsid w:val="007D3059"/>
    <w:rsid w:val="007D4241"/>
    <w:rsid w:val="007D4317"/>
    <w:rsid w:val="007D4EA3"/>
    <w:rsid w:val="007D5CE8"/>
    <w:rsid w:val="007D67DC"/>
    <w:rsid w:val="007D7ED6"/>
    <w:rsid w:val="007E00A2"/>
    <w:rsid w:val="007E3727"/>
    <w:rsid w:val="007E5088"/>
    <w:rsid w:val="007E54B2"/>
    <w:rsid w:val="007E554D"/>
    <w:rsid w:val="007F1387"/>
    <w:rsid w:val="007F1CFF"/>
    <w:rsid w:val="007F4729"/>
    <w:rsid w:val="007F560E"/>
    <w:rsid w:val="007F5DD5"/>
    <w:rsid w:val="008009E8"/>
    <w:rsid w:val="008018A3"/>
    <w:rsid w:val="008057D9"/>
    <w:rsid w:val="00810C57"/>
    <w:rsid w:val="00821484"/>
    <w:rsid w:val="00821A1B"/>
    <w:rsid w:val="00823D14"/>
    <w:rsid w:val="00824F6C"/>
    <w:rsid w:val="008262E9"/>
    <w:rsid w:val="00827E69"/>
    <w:rsid w:val="0083109D"/>
    <w:rsid w:val="00832F67"/>
    <w:rsid w:val="0083499F"/>
    <w:rsid w:val="0083535B"/>
    <w:rsid w:val="00835C4D"/>
    <w:rsid w:val="00835D9F"/>
    <w:rsid w:val="00837855"/>
    <w:rsid w:val="00842032"/>
    <w:rsid w:val="00843F48"/>
    <w:rsid w:val="008470B6"/>
    <w:rsid w:val="00851423"/>
    <w:rsid w:val="00856681"/>
    <w:rsid w:val="008571AA"/>
    <w:rsid w:val="00857848"/>
    <w:rsid w:val="0086036A"/>
    <w:rsid w:val="00864CFD"/>
    <w:rsid w:val="008654B6"/>
    <w:rsid w:val="00865CC6"/>
    <w:rsid w:val="0087139C"/>
    <w:rsid w:val="00871957"/>
    <w:rsid w:val="00874125"/>
    <w:rsid w:val="008742FC"/>
    <w:rsid w:val="008760C3"/>
    <w:rsid w:val="00880E83"/>
    <w:rsid w:val="00882576"/>
    <w:rsid w:val="00883273"/>
    <w:rsid w:val="00885213"/>
    <w:rsid w:val="008900C0"/>
    <w:rsid w:val="00892F28"/>
    <w:rsid w:val="008A0C5F"/>
    <w:rsid w:val="008A1735"/>
    <w:rsid w:val="008A3DEA"/>
    <w:rsid w:val="008A458D"/>
    <w:rsid w:val="008A4EB9"/>
    <w:rsid w:val="008A74C0"/>
    <w:rsid w:val="008B1694"/>
    <w:rsid w:val="008B4410"/>
    <w:rsid w:val="008C1F89"/>
    <w:rsid w:val="008C2F8C"/>
    <w:rsid w:val="008C4B27"/>
    <w:rsid w:val="008C7F2A"/>
    <w:rsid w:val="008E36F8"/>
    <w:rsid w:val="008E46B2"/>
    <w:rsid w:val="008E5500"/>
    <w:rsid w:val="008E59E0"/>
    <w:rsid w:val="008E6092"/>
    <w:rsid w:val="008E682C"/>
    <w:rsid w:val="008E78A1"/>
    <w:rsid w:val="008F3C5A"/>
    <w:rsid w:val="008F589F"/>
    <w:rsid w:val="008F5A62"/>
    <w:rsid w:val="008F6950"/>
    <w:rsid w:val="009039CF"/>
    <w:rsid w:val="00906238"/>
    <w:rsid w:val="00906739"/>
    <w:rsid w:val="00907AF1"/>
    <w:rsid w:val="00907EF9"/>
    <w:rsid w:val="0091295C"/>
    <w:rsid w:val="00914D2C"/>
    <w:rsid w:val="00914D58"/>
    <w:rsid w:val="009163DC"/>
    <w:rsid w:val="00921DCE"/>
    <w:rsid w:val="00921F47"/>
    <w:rsid w:val="009228AB"/>
    <w:rsid w:val="00927C5A"/>
    <w:rsid w:val="0093085B"/>
    <w:rsid w:val="00931C57"/>
    <w:rsid w:val="00932931"/>
    <w:rsid w:val="00933352"/>
    <w:rsid w:val="00933B1E"/>
    <w:rsid w:val="009347A5"/>
    <w:rsid w:val="009374E5"/>
    <w:rsid w:val="00942257"/>
    <w:rsid w:val="009471A1"/>
    <w:rsid w:val="009471BF"/>
    <w:rsid w:val="0094757A"/>
    <w:rsid w:val="00950E4E"/>
    <w:rsid w:val="009529BD"/>
    <w:rsid w:val="009533B4"/>
    <w:rsid w:val="00953C1E"/>
    <w:rsid w:val="0095478E"/>
    <w:rsid w:val="00957234"/>
    <w:rsid w:val="00960BC0"/>
    <w:rsid w:val="00961AD8"/>
    <w:rsid w:val="00965E68"/>
    <w:rsid w:val="00971D93"/>
    <w:rsid w:val="009739FC"/>
    <w:rsid w:val="0097631D"/>
    <w:rsid w:val="00982AD3"/>
    <w:rsid w:val="00984902"/>
    <w:rsid w:val="009851B2"/>
    <w:rsid w:val="00987F90"/>
    <w:rsid w:val="009953B1"/>
    <w:rsid w:val="009979E6"/>
    <w:rsid w:val="009A37DE"/>
    <w:rsid w:val="009A6158"/>
    <w:rsid w:val="009B06A0"/>
    <w:rsid w:val="009B1F6B"/>
    <w:rsid w:val="009B7471"/>
    <w:rsid w:val="009C0D12"/>
    <w:rsid w:val="009C192E"/>
    <w:rsid w:val="009C6B11"/>
    <w:rsid w:val="009D084A"/>
    <w:rsid w:val="009D3046"/>
    <w:rsid w:val="009D6819"/>
    <w:rsid w:val="009D6D1C"/>
    <w:rsid w:val="009E0CF9"/>
    <w:rsid w:val="009E352C"/>
    <w:rsid w:val="009E3AF9"/>
    <w:rsid w:val="009E465E"/>
    <w:rsid w:val="009E515F"/>
    <w:rsid w:val="009E531B"/>
    <w:rsid w:val="009E58DB"/>
    <w:rsid w:val="009E6C56"/>
    <w:rsid w:val="009E7DCF"/>
    <w:rsid w:val="009F14F5"/>
    <w:rsid w:val="009F26A1"/>
    <w:rsid w:val="009F3244"/>
    <w:rsid w:val="009F470A"/>
    <w:rsid w:val="009F4A56"/>
    <w:rsid w:val="009F4E65"/>
    <w:rsid w:val="009F664E"/>
    <w:rsid w:val="00A006A5"/>
    <w:rsid w:val="00A05942"/>
    <w:rsid w:val="00A073E9"/>
    <w:rsid w:val="00A07BAF"/>
    <w:rsid w:val="00A07BEC"/>
    <w:rsid w:val="00A17BD6"/>
    <w:rsid w:val="00A25561"/>
    <w:rsid w:val="00A264BE"/>
    <w:rsid w:val="00A272CA"/>
    <w:rsid w:val="00A33051"/>
    <w:rsid w:val="00A36250"/>
    <w:rsid w:val="00A407AD"/>
    <w:rsid w:val="00A40923"/>
    <w:rsid w:val="00A40BDD"/>
    <w:rsid w:val="00A41C05"/>
    <w:rsid w:val="00A42426"/>
    <w:rsid w:val="00A4437D"/>
    <w:rsid w:val="00A45D85"/>
    <w:rsid w:val="00A466AE"/>
    <w:rsid w:val="00A514B7"/>
    <w:rsid w:val="00A53408"/>
    <w:rsid w:val="00A54A0B"/>
    <w:rsid w:val="00A55F3D"/>
    <w:rsid w:val="00A646E0"/>
    <w:rsid w:val="00A65650"/>
    <w:rsid w:val="00A65FD4"/>
    <w:rsid w:val="00A700CB"/>
    <w:rsid w:val="00A71D90"/>
    <w:rsid w:val="00A74E91"/>
    <w:rsid w:val="00A75A73"/>
    <w:rsid w:val="00A76FA3"/>
    <w:rsid w:val="00A81198"/>
    <w:rsid w:val="00A812EC"/>
    <w:rsid w:val="00A81E48"/>
    <w:rsid w:val="00A82035"/>
    <w:rsid w:val="00A82347"/>
    <w:rsid w:val="00A82B56"/>
    <w:rsid w:val="00A82F6B"/>
    <w:rsid w:val="00A852AD"/>
    <w:rsid w:val="00A86915"/>
    <w:rsid w:val="00A90805"/>
    <w:rsid w:val="00A90D77"/>
    <w:rsid w:val="00A913A4"/>
    <w:rsid w:val="00A92E07"/>
    <w:rsid w:val="00AA0B3A"/>
    <w:rsid w:val="00AA6EB4"/>
    <w:rsid w:val="00AA767D"/>
    <w:rsid w:val="00AB0CC9"/>
    <w:rsid w:val="00AB1661"/>
    <w:rsid w:val="00AB2FB4"/>
    <w:rsid w:val="00AB5B67"/>
    <w:rsid w:val="00AC0A57"/>
    <w:rsid w:val="00AC3FF6"/>
    <w:rsid w:val="00AC488B"/>
    <w:rsid w:val="00AC63EE"/>
    <w:rsid w:val="00AD73EC"/>
    <w:rsid w:val="00AE25E1"/>
    <w:rsid w:val="00AE5BC7"/>
    <w:rsid w:val="00AE5E8A"/>
    <w:rsid w:val="00AE7768"/>
    <w:rsid w:val="00AF0DE7"/>
    <w:rsid w:val="00AF2A6E"/>
    <w:rsid w:val="00AF5AAF"/>
    <w:rsid w:val="00AF77D9"/>
    <w:rsid w:val="00AF7E1A"/>
    <w:rsid w:val="00B046D8"/>
    <w:rsid w:val="00B04A8E"/>
    <w:rsid w:val="00B0630A"/>
    <w:rsid w:val="00B06AC6"/>
    <w:rsid w:val="00B137EB"/>
    <w:rsid w:val="00B13F4C"/>
    <w:rsid w:val="00B14365"/>
    <w:rsid w:val="00B1584A"/>
    <w:rsid w:val="00B16219"/>
    <w:rsid w:val="00B16C59"/>
    <w:rsid w:val="00B24B13"/>
    <w:rsid w:val="00B30C1A"/>
    <w:rsid w:val="00B32C1D"/>
    <w:rsid w:val="00B33FDD"/>
    <w:rsid w:val="00B359CC"/>
    <w:rsid w:val="00B36107"/>
    <w:rsid w:val="00B4064F"/>
    <w:rsid w:val="00B410EB"/>
    <w:rsid w:val="00B41789"/>
    <w:rsid w:val="00B457B3"/>
    <w:rsid w:val="00B46C03"/>
    <w:rsid w:val="00B51C01"/>
    <w:rsid w:val="00B51EE3"/>
    <w:rsid w:val="00B555A7"/>
    <w:rsid w:val="00B56CB0"/>
    <w:rsid w:val="00B60C6C"/>
    <w:rsid w:val="00B614EB"/>
    <w:rsid w:val="00B619A9"/>
    <w:rsid w:val="00B63C18"/>
    <w:rsid w:val="00B6473D"/>
    <w:rsid w:val="00B64BB7"/>
    <w:rsid w:val="00B653D9"/>
    <w:rsid w:val="00B655A2"/>
    <w:rsid w:val="00B65A9D"/>
    <w:rsid w:val="00B66D60"/>
    <w:rsid w:val="00B75EDE"/>
    <w:rsid w:val="00B77D88"/>
    <w:rsid w:val="00B77FAF"/>
    <w:rsid w:val="00B8027A"/>
    <w:rsid w:val="00B82245"/>
    <w:rsid w:val="00B825B8"/>
    <w:rsid w:val="00B82708"/>
    <w:rsid w:val="00B84262"/>
    <w:rsid w:val="00B84336"/>
    <w:rsid w:val="00B84965"/>
    <w:rsid w:val="00B849A8"/>
    <w:rsid w:val="00B851B9"/>
    <w:rsid w:val="00B854B0"/>
    <w:rsid w:val="00B86453"/>
    <w:rsid w:val="00B90054"/>
    <w:rsid w:val="00B92C14"/>
    <w:rsid w:val="00B95484"/>
    <w:rsid w:val="00BA0066"/>
    <w:rsid w:val="00BA054E"/>
    <w:rsid w:val="00BA3C4E"/>
    <w:rsid w:val="00BA5F93"/>
    <w:rsid w:val="00BB1E13"/>
    <w:rsid w:val="00BB69DB"/>
    <w:rsid w:val="00BB7147"/>
    <w:rsid w:val="00BB7748"/>
    <w:rsid w:val="00BC322E"/>
    <w:rsid w:val="00BC44CD"/>
    <w:rsid w:val="00BC48A6"/>
    <w:rsid w:val="00BD05EC"/>
    <w:rsid w:val="00BD3461"/>
    <w:rsid w:val="00BD42F5"/>
    <w:rsid w:val="00BD5E66"/>
    <w:rsid w:val="00BD681F"/>
    <w:rsid w:val="00BE0DF7"/>
    <w:rsid w:val="00BE263B"/>
    <w:rsid w:val="00BE450B"/>
    <w:rsid w:val="00BE46FF"/>
    <w:rsid w:val="00BE7978"/>
    <w:rsid w:val="00C0481C"/>
    <w:rsid w:val="00C07DDB"/>
    <w:rsid w:val="00C1121C"/>
    <w:rsid w:val="00C11B55"/>
    <w:rsid w:val="00C14657"/>
    <w:rsid w:val="00C21E73"/>
    <w:rsid w:val="00C25DBB"/>
    <w:rsid w:val="00C26FD8"/>
    <w:rsid w:val="00C3194C"/>
    <w:rsid w:val="00C31C33"/>
    <w:rsid w:val="00C33D54"/>
    <w:rsid w:val="00C35E28"/>
    <w:rsid w:val="00C36F7E"/>
    <w:rsid w:val="00C40A34"/>
    <w:rsid w:val="00C40CA0"/>
    <w:rsid w:val="00C4115D"/>
    <w:rsid w:val="00C43BDD"/>
    <w:rsid w:val="00C44828"/>
    <w:rsid w:val="00C455CA"/>
    <w:rsid w:val="00C47778"/>
    <w:rsid w:val="00C5011E"/>
    <w:rsid w:val="00C50A55"/>
    <w:rsid w:val="00C50EE5"/>
    <w:rsid w:val="00C5240A"/>
    <w:rsid w:val="00C5398F"/>
    <w:rsid w:val="00C556F5"/>
    <w:rsid w:val="00C55D90"/>
    <w:rsid w:val="00C65930"/>
    <w:rsid w:val="00C70E19"/>
    <w:rsid w:val="00C70E57"/>
    <w:rsid w:val="00C72574"/>
    <w:rsid w:val="00C73AD6"/>
    <w:rsid w:val="00C7430C"/>
    <w:rsid w:val="00C75B46"/>
    <w:rsid w:val="00C85DA1"/>
    <w:rsid w:val="00C9071C"/>
    <w:rsid w:val="00C908FF"/>
    <w:rsid w:val="00C91B7A"/>
    <w:rsid w:val="00C958C7"/>
    <w:rsid w:val="00C97BD3"/>
    <w:rsid w:val="00CA1B39"/>
    <w:rsid w:val="00CA2BD1"/>
    <w:rsid w:val="00CA3416"/>
    <w:rsid w:val="00CA35BA"/>
    <w:rsid w:val="00CA39EF"/>
    <w:rsid w:val="00CA521F"/>
    <w:rsid w:val="00CB0493"/>
    <w:rsid w:val="00CB17FF"/>
    <w:rsid w:val="00CB1ED7"/>
    <w:rsid w:val="00CB2695"/>
    <w:rsid w:val="00CB3D2E"/>
    <w:rsid w:val="00CB648F"/>
    <w:rsid w:val="00CB74AC"/>
    <w:rsid w:val="00CC167C"/>
    <w:rsid w:val="00CC1CA0"/>
    <w:rsid w:val="00CC52D9"/>
    <w:rsid w:val="00CC71CD"/>
    <w:rsid w:val="00CD6647"/>
    <w:rsid w:val="00CE1714"/>
    <w:rsid w:val="00CE453C"/>
    <w:rsid w:val="00CE46D2"/>
    <w:rsid w:val="00CE4B73"/>
    <w:rsid w:val="00CE7354"/>
    <w:rsid w:val="00CF362D"/>
    <w:rsid w:val="00CF3E48"/>
    <w:rsid w:val="00CF70BB"/>
    <w:rsid w:val="00D058E4"/>
    <w:rsid w:val="00D074DB"/>
    <w:rsid w:val="00D10923"/>
    <w:rsid w:val="00D139CF"/>
    <w:rsid w:val="00D16E4E"/>
    <w:rsid w:val="00D20155"/>
    <w:rsid w:val="00D216A8"/>
    <w:rsid w:val="00D22D0B"/>
    <w:rsid w:val="00D23B13"/>
    <w:rsid w:val="00D2548E"/>
    <w:rsid w:val="00D27F48"/>
    <w:rsid w:val="00D37A00"/>
    <w:rsid w:val="00D37E7F"/>
    <w:rsid w:val="00D419D4"/>
    <w:rsid w:val="00D434CB"/>
    <w:rsid w:val="00D43979"/>
    <w:rsid w:val="00D43E5B"/>
    <w:rsid w:val="00D45635"/>
    <w:rsid w:val="00D47AD7"/>
    <w:rsid w:val="00D51529"/>
    <w:rsid w:val="00D531DD"/>
    <w:rsid w:val="00D53206"/>
    <w:rsid w:val="00D565CF"/>
    <w:rsid w:val="00D5788E"/>
    <w:rsid w:val="00D6002C"/>
    <w:rsid w:val="00D6214C"/>
    <w:rsid w:val="00D6298E"/>
    <w:rsid w:val="00D70C0E"/>
    <w:rsid w:val="00D72FDA"/>
    <w:rsid w:val="00D773CE"/>
    <w:rsid w:val="00D85218"/>
    <w:rsid w:val="00D86070"/>
    <w:rsid w:val="00D915B1"/>
    <w:rsid w:val="00D947FC"/>
    <w:rsid w:val="00D956AE"/>
    <w:rsid w:val="00DA299D"/>
    <w:rsid w:val="00DA65C4"/>
    <w:rsid w:val="00DA6766"/>
    <w:rsid w:val="00DB2E1D"/>
    <w:rsid w:val="00DB6600"/>
    <w:rsid w:val="00DC4E7C"/>
    <w:rsid w:val="00DC5BDF"/>
    <w:rsid w:val="00DC63BE"/>
    <w:rsid w:val="00DD2BE0"/>
    <w:rsid w:val="00DE4447"/>
    <w:rsid w:val="00DE5DA2"/>
    <w:rsid w:val="00DE74B7"/>
    <w:rsid w:val="00DF0033"/>
    <w:rsid w:val="00DF172C"/>
    <w:rsid w:val="00DF2DBA"/>
    <w:rsid w:val="00DF4155"/>
    <w:rsid w:val="00E00AF9"/>
    <w:rsid w:val="00E00DF4"/>
    <w:rsid w:val="00E026BF"/>
    <w:rsid w:val="00E03063"/>
    <w:rsid w:val="00E0352C"/>
    <w:rsid w:val="00E052FE"/>
    <w:rsid w:val="00E06C6F"/>
    <w:rsid w:val="00E07B1B"/>
    <w:rsid w:val="00E11853"/>
    <w:rsid w:val="00E165E7"/>
    <w:rsid w:val="00E2284D"/>
    <w:rsid w:val="00E23122"/>
    <w:rsid w:val="00E272A2"/>
    <w:rsid w:val="00E379C4"/>
    <w:rsid w:val="00E4770F"/>
    <w:rsid w:val="00E52A86"/>
    <w:rsid w:val="00E53105"/>
    <w:rsid w:val="00E54360"/>
    <w:rsid w:val="00E543E7"/>
    <w:rsid w:val="00E54B47"/>
    <w:rsid w:val="00E553BF"/>
    <w:rsid w:val="00E55D93"/>
    <w:rsid w:val="00E564BF"/>
    <w:rsid w:val="00E5657E"/>
    <w:rsid w:val="00E565FB"/>
    <w:rsid w:val="00E569B2"/>
    <w:rsid w:val="00E61294"/>
    <w:rsid w:val="00E637FA"/>
    <w:rsid w:val="00E70445"/>
    <w:rsid w:val="00E7237C"/>
    <w:rsid w:val="00E745FE"/>
    <w:rsid w:val="00E77437"/>
    <w:rsid w:val="00E778AD"/>
    <w:rsid w:val="00E77C46"/>
    <w:rsid w:val="00E85E3D"/>
    <w:rsid w:val="00E86CE8"/>
    <w:rsid w:val="00E86D02"/>
    <w:rsid w:val="00E90E82"/>
    <w:rsid w:val="00E92BF3"/>
    <w:rsid w:val="00E9578A"/>
    <w:rsid w:val="00E95A79"/>
    <w:rsid w:val="00EA00CB"/>
    <w:rsid w:val="00EA1BAA"/>
    <w:rsid w:val="00EA1FFD"/>
    <w:rsid w:val="00EA214C"/>
    <w:rsid w:val="00EA3FCD"/>
    <w:rsid w:val="00EA42A0"/>
    <w:rsid w:val="00EA4FBF"/>
    <w:rsid w:val="00EA5B49"/>
    <w:rsid w:val="00EB0A70"/>
    <w:rsid w:val="00EB42DE"/>
    <w:rsid w:val="00EB5412"/>
    <w:rsid w:val="00EB6714"/>
    <w:rsid w:val="00EC0183"/>
    <w:rsid w:val="00EC0A68"/>
    <w:rsid w:val="00EC15B2"/>
    <w:rsid w:val="00EC5006"/>
    <w:rsid w:val="00ED49C3"/>
    <w:rsid w:val="00ED6CE8"/>
    <w:rsid w:val="00ED7AA6"/>
    <w:rsid w:val="00EE1EAF"/>
    <w:rsid w:val="00EE2A56"/>
    <w:rsid w:val="00EE3818"/>
    <w:rsid w:val="00EE3CA5"/>
    <w:rsid w:val="00EE5D1E"/>
    <w:rsid w:val="00EF4BEC"/>
    <w:rsid w:val="00EF58C2"/>
    <w:rsid w:val="00EF5F7F"/>
    <w:rsid w:val="00F02AA6"/>
    <w:rsid w:val="00F05E18"/>
    <w:rsid w:val="00F06175"/>
    <w:rsid w:val="00F07AAC"/>
    <w:rsid w:val="00F14176"/>
    <w:rsid w:val="00F22264"/>
    <w:rsid w:val="00F2564D"/>
    <w:rsid w:val="00F25DE8"/>
    <w:rsid w:val="00F26290"/>
    <w:rsid w:val="00F26A11"/>
    <w:rsid w:val="00F33775"/>
    <w:rsid w:val="00F340D8"/>
    <w:rsid w:val="00F35B05"/>
    <w:rsid w:val="00F37C4A"/>
    <w:rsid w:val="00F400AB"/>
    <w:rsid w:val="00F413D9"/>
    <w:rsid w:val="00F43DA5"/>
    <w:rsid w:val="00F5135F"/>
    <w:rsid w:val="00F51F78"/>
    <w:rsid w:val="00F56C51"/>
    <w:rsid w:val="00F57384"/>
    <w:rsid w:val="00F61C83"/>
    <w:rsid w:val="00F62FAE"/>
    <w:rsid w:val="00F66501"/>
    <w:rsid w:val="00F73E05"/>
    <w:rsid w:val="00F7599A"/>
    <w:rsid w:val="00F763C7"/>
    <w:rsid w:val="00F86F47"/>
    <w:rsid w:val="00F90B64"/>
    <w:rsid w:val="00F90C36"/>
    <w:rsid w:val="00F93B8C"/>
    <w:rsid w:val="00F95AD9"/>
    <w:rsid w:val="00F976BC"/>
    <w:rsid w:val="00FA2475"/>
    <w:rsid w:val="00FA4763"/>
    <w:rsid w:val="00FA4BA1"/>
    <w:rsid w:val="00FA53C3"/>
    <w:rsid w:val="00FA67CB"/>
    <w:rsid w:val="00FA75EA"/>
    <w:rsid w:val="00FB057B"/>
    <w:rsid w:val="00FB137A"/>
    <w:rsid w:val="00FB25E0"/>
    <w:rsid w:val="00FB2F0F"/>
    <w:rsid w:val="00FB4B1C"/>
    <w:rsid w:val="00FB5086"/>
    <w:rsid w:val="00FB5411"/>
    <w:rsid w:val="00FB6392"/>
    <w:rsid w:val="00FC4F37"/>
    <w:rsid w:val="00FC6BC4"/>
    <w:rsid w:val="00FD3C70"/>
    <w:rsid w:val="00FD6820"/>
    <w:rsid w:val="00FD7756"/>
    <w:rsid w:val="00FE0359"/>
    <w:rsid w:val="00FE0F21"/>
    <w:rsid w:val="00FE12D8"/>
    <w:rsid w:val="00FE45A1"/>
    <w:rsid w:val="00FE6621"/>
    <w:rsid w:val="00FF1A6F"/>
    <w:rsid w:val="00FF712F"/>
    <w:rsid w:val="00FF7C02"/>
    <w:rsid w:val="024801E3"/>
    <w:rsid w:val="07D597CD"/>
    <w:rsid w:val="08E09897"/>
    <w:rsid w:val="3538CC8C"/>
    <w:rsid w:val="37B18C31"/>
    <w:rsid w:val="49FB80D7"/>
    <w:rsid w:val="521E1773"/>
    <w:rsid w:val="58133DB0"/>
    <w:rsid w:val="5E19777E"/>
    <w:rsid w:val="647B2B65"/>
    <w:rsid w:val="6953635C"/>
    <w:rsid w:val="6B2CF8ED"/>
    <w:rsid w:val="6B5FBDDD"/>
    <w:rsid w:val="7ACDD439"/>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89A608F5-D31F-4A24-86BA-06202FCAE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semiHidden="1" w:uiPriority="22"/>
    <w:lsdException w:name="Emphasis" w:locked="1" w:semiHidden="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E69"/>
    <w:pPr>
      <w:spacing w:after="120" w:line="288" w:lineRule="auto"/>
      <w:ind w:left="992" w:right="868"/>
    </w:pPr>
    <w:rPr>
      <w:sz w:val="24"/>
      <w:szCs w:val="24"/>
    </w:rPr>
  </w:style>
  <w:style w:type="paragraph" w:styleId="Rubrik1">
    <w:name w:val="heading 1"/>
    <w:aliases w:val="Rubrik VGR,Huvudrubrik"/>
    <w:next w:val="Normal"/>
    <w:link w:val="Rubrik1Char"/>
    <w:qFormat/>
    <w:rsid w:val="005511C9"/>
    <w:pPr>
      <w:keepNext/>
      <w:spacing w:before="1600"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Styckerubrik"/>
    <w:basedOn w:val="Normal"/>
    <w:next w:val="Normal"/>
    <w:link w:val="Rubrik2Char"/>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Avsnittsrubrik"/>
    <w:basedOn w:val="Normal"/>
    <w:next w:val="Normal"/>
    <w:link w:val="Rubrik3Char"/>
    <w:unhideWhenUsed/>
    <w:qFormat/>
    <w:rsid w:val="00DC5BDF"/>
    <w:pPr>
      <w:keepNext/>
      <w:keepLines/>
      <w:spacing w:before="240" w:after="40" w:line="240" w:lineRule="auto"/>
      <w:outlineLvl w:val="2"/>
    </w:pPr>
    <w:rPr>
      <w:rFonts w:asciiTheme="majorHAnsi" w:eastAsiaTheme="majorEastAsia" w:hAnsiTheme="majorHAnsi" w:cstheme="majorBidi"/>
      <w:bCs/>
      <w:color w:val="0070C0"/>
      <w:sz w:val="36"/>
    </w:rPr>
  </w:style>
  <w:style w:type="paragraph" w:styleId="Rubrik4">
    <w:name w:val="heading 4"/>
    <w:aliases w:val="mellanrubrik,Underrubrik i avsnitt"/>
    <w:basedOn w:val="Normal"/>
    <w:next w:val="Normal"/>
    <w:link w:val="Rubrik4Char"/>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aliases w:val="(Dokumentbenämning)"/>
    <w:basedOn w:val="Normal"/>
    <w:next w:val="Normal"/>
    <w:link w:val="Rubrik6Char"/>
    <w:unhideWhenUsed/>
    <w:qFormat/>
    <w:rsid w:val="007172AF"/>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aliases w:val="Innehållsförteckning"/>
    <w:basedOn w:val="Normal"/>
    <w:next w:val="Normal"/>
    <w:link w:val="Rubrik7Char"/>
    <w:unhideWhenUsed/>
    <w:qFormat/>
    <w:rsid w:val="007172AF"/>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nhideWhenUsed/>
    <w:qFormat/>
    <w:rsid w:val="007172A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aliases w:val="(Ledtexter)"/>
    <w:basedOn w:val="Normal"/>
    <w:link w:val="SidhuvudChar"/>
    <w:rsid w:val="00AA0F08"/>
    <w:pPr>
      <w:tabs>
        <w:tab w:val="center" w:pos="4703"/>
        <w:tab w:val="right" w:pos="9406"/>
      </w:tabs>
    </w:pPr>
  </w:style>
  <w:style w:type="character" w:styleId="Sidnummer">
    <w:name w:val="page number"/>
    <w:basedOn w:val="Standardstycketeckensnitt"/>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Huvudrubrik Char"/>
    <w:link w:val="Rubrik1"/>
    <w:rsid w:val="005511C9"/>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rsid w:val="00F86F47"/>
    <w:rPr>
      <w:rFonts w:ascii="Calibri" w:eastAsia="MS Gothic" w:hAnsi="Calibri"/>
      <w:b/>
      <w:bCs/>
      <w:kern w:val="28"/>
      <w:sz w:val="32"/>
      <w:szCs w:val="32"/>
    </w:rPr>
  </w:style>
  <w:style w:type="paragraph" w:styleId="Ballongtext">
    <w:name w:val="Balloon Text"/>
    <w:basedOn w:val="Normal"/>
    <w:link w:val="BallongtextChar"/>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Styckerubrik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Avsnittsrubrik Char"/>
    <w:basedOn w:val="Standardstycketeckensnitt"/>
    <w:link w:val="Rubrik3"/>
    <w:rsid w:val="00DC5BDF"/>
    <w:rPr>
      <w:rFonts w:asciiTheme="majorHAnsi" w:eastAsiaTheme="majorEastAsia" w:hAnsiTheme="majorHAnsi" w:cstheme="majorBidi"/>
      <w:bCs/>
      <w:color w:val="0070C0"/>
      <w:sz w:val="36"/>
      <w:szCs w:val="24"/>
    </w:rPr>
  </w:style>
  <w:style w:type="character" w:customStyle="1" w:styleId="Rubrik4Char">
    <w:name w:val="Rubrik 4 Char"/>
    <w:aliases w:val="mellanrubrik Char,Underrubrik i avsnitt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778AD"/>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BE46FF"/>
    <w:pPr>
      <w:tabs>
        <w:tab w:val="right" w:leader="dot" w:pos="8777"/>
      </w:tabs>
      <w:spacing w:after="0"/>
      <w:ind w:left="1349"/>
    </w:pPr>
  </w:style>
  <w:style w:type="paragraph" w:styleId="Innehll3">
    <w:name w:val="toc 3"/>
    <w:basedOn w:val="Normal"/>
    <w:next w:val="Normal"/>
    <w:autoRedefine/>
    <w:uiPriority w:val="39"/>
    <w:unhideWhenUsed/>
    <w:rsid w:val="00BE46FF"/>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DC5BDF"/>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712CD8"/>
    <w:pPr>
      <w:numPr>
        <w:numId w:val="30"/>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aliases w:val="(Ledtexter) Char"/>
    <w:basedOn w:val="Standardstycketeckensnitt"/>
    <w:link w:val="Sidhuvud"/>
    <w:uiPriority w:val="99"/>
    <w:rsid w:val="00133A0F"/>
    <w:rPr>
      <w:sz w:val="24"/>
      <w:szCs w:val="24"/>
    </w:rPr>
  </w:style>
  <w:style w:type="character" w:customStyle="1" w:styleId="Rubrik6Char">
    <w:name w:val="Rubrik 6 Char"/>
    <w:aliases w:val="(Dokumentbenämning) Char"/>
    <w:basedOn w:val="Standardstycketeckensnitt"/>
    <w:link w:val="Rubrik6"/>
    <w:uiPriority w:val="9"/>
    <w:semiHidden/>
    <w:rsid w:val="007172AF"/>
    <w:rPr>
      <w:rFonts w:asciiTheme="majorHAnsi" w:eastAsiaTheme="majorEastAsia" w:hAnsiTheme="majorHAnsi" w:cstheme="majorBidi"/>
      <w:color w:val="00304B" w:themeColor="accent1" w:themeShade="7F"/>
      <w:sz w:val="24"/>
      <w:szCs w:val="24"/>
    </w:rPr>
  </w:style>
  <w:style w:type="character" w:customStyle="1" w:styleId="Rubrik7Char">
    <w:name w:val="Rubrik 7 Char"/>
    <w:aliases w:val="Innehållsförteckning Char"/>
    <w:basedOn w:val="Standardstycketeckensnitt"/>
    <w:link w:val="Rubrik7"/>
    <w:uiPriority w:val="9"/>
    <w:semiHidden/>
    <w:rsid w:val="007172AF"/>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7172AF"/>
    <w:rPr>
      <w:rFonts w:asciiTheme="majorHAnsi" w:eastAsiaTheme="majorEastAsia" w:hAnsiTheme="majorHAnsi" w:cstheme="majorBidi"/>
      <w:i/>
      <w:iCs/>
      <w:color w:val="272727" w:themeColor="text1" w:themeTint="D8"/>
      <w:sz w:val="21"/>
      <w:szCs w:val="21"/>
    </w:rPr>
  </w:style>
  <w:style w:type="numbering" w:customStyle="1" w:styleId="NoList1">
    <w:name w:val="No List1"/>
    <w:next w:val="Ingenlista"/>
    <w:uiPriority w:val="99"/>
    <w:semiHidden/>
    <w:unhideWhenUsed/>
    <w:rsid w:val="007172AF"/>
  </w:style>
  <w:style w:type="paragraph" w:styleId="Brdtext">
    <w:name w:val="Body Text"/>
    <w:aliases w:val="(=Löpande text)"/>
    <w:link w:val="BrdtextChar"/>
    <w:rsid w:val="007172AF"/>
    <w:pPr>
      <w:spacing w:after="140"/>
      <w:ind w:left="2676"/>
    </w:pPr>
    <w:rPr>
      <w:sz w:val="24"/>
    </w:rPr>
  </w:style>
  <w:style w:type="character" w:customStyle="1" w:styleId="BrdtextChar">
    <w:name w:val="Brödtext Char"/>
    <w:aliases w:val="(=Löpande text) Char"/>
    <w:basedOn w:val="Standardstycketeckensnitt"/>
    <w:link w:val="Brdtext"/>
    <w:rsid w:val="007172AF"/>
    <w:rPr>
      <w:sz w:val="24"/>
    </w:rPr>
  </w:style>
  <w:style w:type="paragraph" w:customStyle="1" w:styleId="FormatmallArial14pt">
    <w:name w:val="Formatmall Arial 14 pt"/>
    <w:rsid w:val="007172AF"/>
    <w:pPr>
      <w:spacing w:after="160"/>
      <w:ind w:left="2676"/>
    </w:pPr>
    <w:rPr>
      <w:rFonts w:ascii="Arial" w:hAnsi="Arial"/>
      <w:bCs/>
      <w:sz w:val="28"/>
    </w:rPr>
  </w:style>
  <w:style w:type="paragraph" w:styleId="Brdtextmedindrag">
    <w:name w:val="Body Text Indent"/>
    <w:link w:val="BrdtextmedindragChar"/>
    <w:rsid w:val="007172AF"/>
    <w:pPr>
      <w:spacing w:before="60" w:after="60"/>
      <w:ind w:left="3033"/>
    </w:pPr>
    <w:rPr>
      <w:sz w:val="24"/>
    </w:rPr>
  </w:style>
  <w:style w:type="character" w:customStyle="1" w:styleId="BrdtextmedindragChar">
    <w:name w:val="Brödtext med indrag Char"/>
    <w:basedOn w:val="Standardstycketeckensnitt"/>
    <w:link w:val="Brdtextmedindrag"/>
    <w:rsid w:val="007172AF"/>
    <w:rPr>
      <w:sz w:val="24"/>
    </w:rPr>
  </w:style>
  <w:style w:type="table" w:customStyle="1" w:styleId="Tabellrutnt1">
    <w:name w:val="Tabellrutnät1"/>
    <w:basedOn w:val="Normaltabell"/>
    <w:next w:val="Tabellrutnt"/>
    <w:uiPriority w:val="59"/>
    <w:rsid w:val="007172A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lista1">
    <w:name w:val="Punktlista 1"/>
    <w:rsid w:val="007172AF"/>
    <w:pPr>
      <w:numPr>
        <w:numId w:val="1"/>
      </w:numPr>
      <w:spacing w:after="80"/>
    </w:pPr>
    <w:rPr>
      <w:sz w:val="24"/>
    </w:rPr>
  </w:style>
  <w:style w:type="paragraph" w:styleId="Punktlista2">
    <w:name w:val="List Bullet 2"/>
    <w:rsid w:val="007172AF"/>
    <w:pPr>
      <w:numPr>
        <w:numId w:val="2"/>
      </w:numPr>
      <w:spacing w:after="80"/>
    </w:pPr>
    <w:rPr>
      <w:sz w:val="24"/>
    </w:rPr>
  </w:style>
  <w:style w:type="paragraph" w:styleId="Numreradlista">
    <w:name w:val="List Number"/>
    <w:rsid w:val="00E77437"/>
    <w:pPr>
      <w:numPr>
        <w:numId w:val="3"/>
      </w:numPr>
      <w:tabs>
        <w:tab w:val="left" w:pos="1349"/>
      </w:tabs>
      <w:spacing w:after="80" w:line="288" w:lineRule="auto"/>
      <w:ind w:right="868"/>
    </w:pPr>
    <w:rPr>
      <w:sz w:val="24"/>
    </w:rPr>
  </w:style>
  <w:style w:type="paragraph" w:customStyle="1" w:styleId="Egnauppgifterisidhuvud">
    <w:name w:val="Egna uppgifter i sidhuvud"/>
    <w:rsid w:val="007172AF"/>
    <w:pPr>
      <w:tabs>
        <w:tab w:val="left" w:pos="3827"/>
        <w:tab w:val="left" w:pos="5795"/>
      </w:tabs>
    </w:pPr>
    <w:rPr>
      <w:sz w:val="24"/>
    </w:rPr>
  </w:style>
  <w:style w:type="paragraph" w:customStyle="1" w:styleId="Dokumenttyp">
    <w:name w:val="Dokumenttyp"/>
    <w:rsid w:val="007172AF"/>
    <w:pPr>
      <w:spacing w:before="20"/>
    </w:pPr>
    <w:rPr>
      <w:rFonts w:ascii="Arial Fet" w:hAnsi="Arial Fet"/>
      <w:b/>
      <w:caps/>
      <w:szCs w:val="24"/>
    </w:rPr>
  </w:style>
  <w:style w:type="paragraph" w:customStyle="1" w:styleId="Ledtextersidhuvudsidfot">
    <w:name w:val="Ledtexter sidhuvud/sidfot"/>
    <w:rsid w:val="007172AF"/>
    <w:pPr>
      <w:spacing w:before="40"/>
    </w:pPr>
    <w:rPr>
      <w:rFonts w:ascii="Arial" w:hAnsi="Arial"/>
      <w:sz w:val="16"/>
    </w:rPr>
  </w:style>
  <w:style w:type="paragraph" w:customStyle="1" w:styleId="Mellanmrktrutnt1-dekorfrg21">
    <w:name w:val="Mellanmörkt rutnät 1 - dekorfärg 21"/>
    <w:basedOn w:val="Normal"/>
    <w:uiPriority w:val="34"/>
    <w:qFormat/>
    <w:rsid w:val="007172AF"/>
    <w:pPr>
      <w:suppressAutoHyphens/>
      <w:autoSpaceDN w:val="0"/>
      <w:spacing w:after="160" w:line="251" w:lineRule="auto"/>
      <w:ind w:left="720" w:right="0"/>
      <w:textAlignment w:val="baseline"/>
    </w:pPr>
    <w:rPr>
      <w:rFonts w:ascii="Calibri" w:eastAsia="Calibri" w:hAnsi="Calibri"/>
      <w:sz w:val="22"/>
      <w:szCs w:val="22"/>
      <w:lang w:eastAsia="en-US"/>
    </w:rPr>
  </w:style>
  <w:style w:type="character" w:styleId="Betoning">
    <w:name w:val="Emphasis"/>
    <w:qFormat/>
    <w:locked/>
    <w:rsid w:val="007172AF"/>
    <w:rPr>
      <w:i/>
      <w:iCs/>
    </w:rPr>
  </w:style>
  <w:style w:type="character" w:styleId="Kommentarsreferens">
    <w:name w:val="annotation reference"/>
    <w:uiPriority w:val="99"/>
    <w:rsid w:val="007172AF"/>
    <w:rPr>
      <w:sz w:val="16"/>
      <w:szCs w:val="16"/>
    </w:rPr>
  </w:style>
  <w:style w:type="paragraph" w:styleId="Kommentarer">
    <w:name w:val="annotation text"/>
    <w:basedOn w:val="Normal"/>
    <w:link w:val="KommentarerChar"/>
    <w:uiPriority w:val="99"/>
    <w:rsid w:val="007172AF"/>
    <w:pPr>
      <w:overflowPunct w:val="0"/>
      <w:autoSpaceDE w:val="0"/>
      <w:autoSpaceDN w:val="0"/>
      <w:adjustRightInd w:val="0"/>
      <w:spacing w:after="160" w:line="240" w:lineRule="auto"/>
      <w:ind w:left="2676" w:right="0"/>
      <w:textAlignment w:val="baseline"/>
    </w:pPr>
    <w:rPr>
      <w:sz w:val="20"/>
      <w:szCs w:val="20"/>
    </w:rPr>
  </w:style>
  <w:style w:type="character" w:customStyle="1" w:styleId="KommentarerChar">
    <w:name w:val="Kommentarer Char"/>
    <w:basedOn w:val="Standardstycketeckensnitt"/>
    <w:link w:val="Kommentarer"/>
    <w:uiPriority w:val="99"/>
    <w:rsid w:val="007172AF"/>
  </w:style>
  <w:style w:type="paragraph" w:styleId="Kommentarsmne">
    <w:name w:val="annotation subject"/>
    <w:basedOn w:val="Kommentarer"/>
    <w:next w:val="Kommentarer"/>
    <w:link w:val="KommentarsmneChar"/>
    <w:rsid w:val="007172AF"/>
    <w:rPr>
      <w:b/>
      <w:bCs/>
    </w:rPr>
  </w:style>
  <w:style w:type="character" w:customStyle="1" w:styleId="KommentarsmneChar">
    <w:name w:val="Kommentarsämne Char"/>
    <w:basedOn w:val="KommentarerChar"/>
    <w:link w:val="Kommentarsmne"/>
    <w:rsid w:val="007172AF"/>
    <w:rPr>
      <w:b/>
      <w:bCs/>
    </w:rPr>
  </w:style>
  <w:style w:type="paragraph" w:customStyle="1" w:styleId="Frgadskuggning-dekorfrg11">
    <w:name w:val="Färgad skuggning - dekorfärg 11"/>
    <w:hidden/>
    <w:uiPriority w:val="71"/>
    <w:unhideWhenUsed/>
    <w:rsid w:val="007172AF"/>
    <w:rPr>
      <w:sz w:val="24"/>
    </w:rPr>
  </w:style>
  <w:style w:type="numbering" w:customStyle="1" w:styleId="FormatmallNumreradlistaArialFetVnster472cmHngande06">
    <w:name w:val="Formatmall Numrerad lista Arial Fet Vänster:  472 cm Hängande:  06..."/>
    <w:basedOn w:val="Ingenlista"/>
    <w:rsid w:val="007172AF"/>
    <w:pPr>
      <w:numPr>
        <w:numId w:val="4"/>
      </w:numPr>
    </w:pPr>
  </w:style>
  <w:style w:type="numbering" w:customStyle="1" w:styleId="FormatmallNumreradlistaArialFetVnster472cmHngande061">
    <w:name w:val="Formatmall Numrerad lista Arial Fet Vänster:  472 cm Hängande:  06...1"/>
    <w:basedOn w:val="Ingenlista"/>
    <w:rsid w:val="007172AF"/>
    <w:pPr>
      <w:numPr>
        <w:numId w:val="5"/>
      </w:numPr>
    </w:pPr>
  </w:style>
  <w:style w:type="numbering" w:customStyle="1" w:styleId="FormatmallNumreradlistaArialFetVnster472cmHngande062">
    <w:name w:val="Formatmall Numrerad lista Arial Fet Vänster:  472 cm Hängande:  06...2"/>
    <w:basedOn w:val="Ingenlista"/>
    <w:rsid w:val="007172AF"/>
    <w:pPr>
      <w:numPr>
        <w:numId w:val="6"/>
      </w:numPr>
    </w:pPr>
  </w:style>
  <w:style w:type="numbering" w:customStyle="1" w:styleId="FormatmallNumreradlistaArialFetVnster472cmHngande063">
    <w:name w:val="Formatmall Numrerad lista Arial Fet Vänster:  472 cm Hängande:  06...3"/>
    <w:basedOn w:val="Ingenlista"/>
    <w:rsid w:val="007172AF"/>
    <w:pPr>
      <w:numPr>
        <w:numId w:val="7"/>
      </w:numPr>
    </w:pPr>
  </w:style>
  <w:style w:type="paragraph" w:customStyle="1" w:styleId="Alfabetiskpunktlista">
    <w:name w:val="Alfabetisk punktlista"/>
    <w:qFormat/>
    <w:rsid w:val="007172AF"/>
    <w:pPr>
      <w:numPr>
        <w:numId w:val="8"/>
      </w:numPr>
      <w:tabs>
        <w:tab w:val="left" w:pos="3033"/>
      </w:tabs>
      <w:spacing w:after="80"/>
      <w:ind w:left="3036"/>
    </w:pPr>
    <w:rPr>
      <w:rFonts w:eastAsia="Calibri"/>
      <w:sz w:val="24"/>
    </w:rPr>
  </w:style>
  <w:style w:type="paragraph" w:customStyle="1" w:styleId="Frgadlista-dekorfrg11">
    <w:name w:val="Färgad lista - dekorfärg 11"/>
    <w:basedOn w:val="Normal"/>
    <w:uiPriority w:val="34"/>
    <w:qFormat/>
    <w:rsid w:val="007172AF"/>
    <w:pPr>
      <w:overflowPunct w:val="0"/>
      <w:autoSpaceDE w:val="0"/>
      <w:autoSpaceDN w:val="0"/>
      <w:adjustRightInd w:val="0"/>
      <w:spacing w:after="160" w:line="240" w:lineRule="auto"/>
      <w:ind w:left="1304" w:right="0"/>
      <w:textAlignment w:val="baseline"/>
    </w:pPr>
    <w:rPr>
      <w:szCs w:val="20"/>
    </w:rPr>
  </w:style>
  <w:style w:type="paragraph" w:customStyle="1" w:styleId="Punktlista3">
    <w:name w:val="Punktlista3"/>
    <w:qFormat/>
    <w:rsid w:val="007172AF"/>
    <w:pPr>
      <w:numPr>
        <w:numId w:val="10"/>
      </w:numPr>
      <w:tabs>
        <w:tab w:val="left" w:pos="3033"/>
      </w:tabs>
      <w:spacing w:after="80"/>
      <w:ind w:left="3033" w:hanging="357"/>
    </w:pPr>
    <w:rPr>
      <w:sz w:val="24"/>
    </w:rPr>
  </w:style>
  <w:style w:type="paragraph" w:customStyle="1" w:styleId="FormatmallBrdtextmedindragFre4ptEfter4pt">
    <w:name w:val="Formatmall Brödtext med indrag + Före:  4 pt Efter:  4 pt"/>
    <w:basedOn w:val="Brdtextmedindrag"/>
    <w:rsid w:val="007172AF"/>
    <w:pPr>
      <w:spacing w:before="80" w:after="80"/>
    </w:pPr>
  </w:style>
  <w:style w:type="character" w:styleId="AnvndHyperlnk">
    <w:name w:val="FollowedHyperlink"/>
    <w:rsid w:val="007172AF"/>
    <w:rPr>
      <w:color w:val="954F72"/>
      <w:u w:val="single"/>
    </w:rPr>
  </w:style>
  <w:style w:type="paragraph" w:customStyle="1" w:styleId="Punktlistaalfabetisk">
    <w:name w:val="Punktlista alfabetisk"/>
    <w:qFormat/>
    <w:rsid w:val="007D67DC"/>
    <w:pPr>
      <w:numPr>
        <w:numId w:val="17"/>
      </w:numPr>
      <w:tabs>
        <w:tab w:val="left" w:pos="1349"/>
      </w:tabs>
      <w:spacing w:line="288" w:lineRule="auto"/>
      <w:ind w:left="1349" w:right="868" w:hanging="357"/>
    </w:pPr>
    <w:rPr>
      <w:rFonts w:eastAsia="Calibri"/>
      <w:b/>
      <w:sz w:val="24"/>
    </w:rPr>
  </w:style>
  <w:style w:type="paragraph" w:customStyle="1" w:styleId="Normalmedindrag">
    <w:name w:val="Normal med indrag"/>
    <w:qFormat/>
    <w:rsid w:val="00D6298E"/>
    <w:pPr>
      <w:spacing w:after="120" w:line="288" w:lineRule="auto"/>
      <w:ind w:left="1349" w:right="868"/>
    </w:pPr>
    <w:rPr>
      <w:rFonts w:eastAsia="Calibri"/>
      <w:sz w:val="24"/>
      <w:lang w:eastAsia="en-US"/>
    </w:rPr>
  </w:style>
  <w:style w:type="paragraph" w:customStyle="1" w:styleId="Punktlistaniv2">
    <w:name w:val="Punktlista nivå2"/>
    <w:qFormat/>
    <w:rsid w:val="009851B2"/>
    <w:pPr>
      <w:keepNext/>
      <w:keepLines/>
      <w:numPr>
        <w:numId w:val="19"/>
      </w:numPr>
      <w:tabs>
        <w:tab w:val="left" w:pos="1707"/>
      </w:tabs>
      <w:spacing w:line="288" w:lineRule="auto"/>
      <w:ind w:left="1706" w:right="868" w:hanging="357"/>
    </w:pPr>
    <w:rPr>
      <w:sz w:val="24"/>
    </w:rPr>
  </w:style>
  <w:style w:type="character" w:styleId="Olstomnmnande">
    <w:name w:val="Unresolved Mention"/>
    <w:basedOn w:val="Standardstycketeckensnitt"/>
    <w:uiPriority w:val="99"/>
    <w:semiHidden/>
    <w:unhideWhenUsed/>
    <w:rsid w:val="00BE2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42-738863596-98/SURROGATE/Infektionsverktyget%20%e2%80%93%20ansvarsf%c3%b6rdelning%20och%20arbetss%c3%a4tt%20vid%20S%c3%84S.pdf" TargetMode="External" Id="rId13" /><Relationship Type="http://schemas.openxmlformats.org/officeDocument/2006/relationships/footer" Target="footer1.xml" Id="rId18" /><Relationship Type="http://schemas.openxmlformats.org/officeDocument/2006/relationships/footer" Target="footer3.xml" Id="rId21"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U9821-892910994-5/SURROGATE/Antibiotikaprofylax%20i%20samband%20med%20operation.pdf" TargetMode="External" Id="rId12" /><Relationship Type="http://schemas.openxmlformats.org/officeDocument/2006/relationships/header" Target="header1.xml" Id="rId17" /><Relationship Type="http://schemas.openxmlformats.org/officeDocument/2006/relationships/hyperlink" Target="https://mellanarkiv-offentlig.vgregion.se/alfresco/s/archive/stream/public/v1/source/available/SOFIA/SU9821-892910994-5/SURROGATE/Antibiotikaprofylax%20i%20samband%20med%20operation.pdf" TargetMode="External" Id="rId16" /><Relationship Type="http://schemas.openxmlformats.org/officeDocument/2006/relationships/header" Target="header2.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lakemedelsverket.se/sv/behandling-och-forskrivning/behandlingsrekommendationer/sok-behandlingsrekommendationer/antibiotikaprofylax-i-tandvarden---behandlingsrekommendation" TargetMode="Externa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2.xml" Id="rId19"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AS9642-738863596-98/SURROGATE/Infektionsverktyget%20%e2%80%93%20ansvarsf%c3%b6rdelning%20och%20arbetss%c3%a4tt%20vid%20S%c3%84S.pdf" TargetMode="Externa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132</TotalTime>
  <Pages>18</Pages>
  <Words>3966</Words>
  <Characters>21024</Characters>
  <Application>Microsoft Office Word</Application>
  <DocSecurity>0</DocSecurity>
  <Lines>175</Lines>
  <Paragraphs>49</Paragraphs>
  <ScaleCrop>false</ScaleCrop>
  <Manager/>
  <Company/>
  <LinksUpToDate>false</LinksUpToDate>
  <CharactersWithSpaces>24941</CharactersWithSpaces>
  <SharedDoc>false</SharedDoc>
  <HyperlinkBase/>
  <HLinks>
    <vt:vector size="390" baseType="variant">
      <vt:variant>
        <vt:i4>1376272</vt:i4>
      </vt:variant>
      <vt:variant>
        <vt:i4>375</vt:i4>
      </vt:variant>
      <vt:variant>
        <vt:i4>0</vt:i4>
      </vt:variant>
      <vt:variant>
        <vt:i4>5</vt:i4>
      </vt:variant>
      <vt:variant>
        <vt:lpwstr>https://mellanarkiv-offentlig.vgregion.se/alfresco/s/archive/stream/public/v1/source/available/SOFIA/SU9821-892910994-5/SURROGATE/Antibiotikaprofylax i samband med operation.pdf</vt:lpwstr>
      </vt:variant>
      <vt:variant>
        <vt:lpwstr/>
      </vt:variant>
      <vt:variant>
        <vt:i4>5570582</vt:i4>
      </vt:variant>
      <vt:variant>
        <vt:i4>372</vt:i4>
      </vt:variant>
      <vt:variant>
        <vt:i4>0</vt:i4>
      </vt:variant>
      <vt:variant>
        <vt:i4>5</vt:i4>
      </vt:variant>
      <vt:variant>
        <vt:lpwstr>https://www.lakemedelsverket.se/sv/behandling-och-forskrivning/behandlingsrekommendationer/sok-behandlingsrekommendationer/antibiotikaprofylax-i-tandvarden---behandlingsrekommendation</vt:lpwstr>
      </vt:variant>
      <vt:variant>
        <vt:lpwstr>hmainbody1</vt:lpwstr>
      </vt:variant>
      <vt:variant>
        <vt:i4>5242967</vt:i4>
      </vt:variant>
      <vt:variant>
        <vt:i4>369</vt:i4>
      </vt:variant>
      <vt:variant>
        <vt:i4>0</vt:i4>
      </vt:variant>
      <vt:variant>
        <vt:i4>5</vt:i4>
      </vt:variant>
      <vt:variant>
        <vt:lpwstr>https://mellanarkiv-offentlig.vgregion.se/alfresco/s/archive/stream/public/v1/source/available/SOFIA/SAS9642-738863596-98/SURROGATE/Infektionsverktyget %e2%80%93 ansvarsf%c3%b6rdelning och arbetss%c3%a4tt vid S%c3%84S.pdf</vt:lpwstr>
      </vt:variant>
      <vt:variant>
        <vt:lpwstr/>
      </vt:variant>
      <vt:variant>
        <vt:i4>5242967</vt:i4>
      </vt:variant>
      <vt:variant>
        <vt:i4>366</vt:i4>
      </vt:variant>
      <vt:variant>
        <vt:i4>0</vt:i4>
      </vt:variant>
      <vt:variant>
        <vt:i4>5</vt:i4>
      </vt:variant>
      <vt:variant>
        <vt:lpwstr>https://mellanarkiv-offentlig.vgregion.se/alfresco/s/archive/stream/public/v1/source/available/SOFIA/SAS9642-738863596-98/SURROGATE/Infektionsverktyget %e2%80%93 ansvarsf%c3%b6rdelning och arbetss%c3%a4tt vid S%c3%84S.pdf</vt:lpwstr>
      </vt:variant>
      <vt:variant>
        <vt:lpwstr/>
      </vt:variant>
      <vt:variant>
        <vt:i4>1376272</vt:i4>
      </vt:variant>
      <vt:variant>
        <vt:i4>363</vt:i4>
      </vt:variant>
      <vt:variant>
        <vt:i4>0</vt:i4>
      </vt:variant>
      <vt:variant>
        <vt:i4>5</vt:i4>
      </vt:variant>
      <vt:variant>
        <vt:lpwstr>https://mellanarkiv-offentlig.vgregion.se/alfresco/s/archive/stream/public/v1/source/available/SOFIA/SU9821-892910994-5/SURROGATE/Antibiotikaprofylax i samband med operation.pdf</vt:lpwstr>
      </vt:variant>
      <vt:variant>
        <vt:lpwstr/>
      </vt:variant>
      <vt:variant>
        <vt:i4>1245239</vt:i4>
      </vt:variant>
      <vt:variant>
        <vt:i4>356</vt:i4>
      </vt:variant>
      <vt:variant>
        <vt:i4>0</vt:i4>
      </vt:variant>
      <vt:variant>
        <vt:i4>5</vt:i4>
      </vt:variant>
      <vt:variant>
        <vt:lpwstr/>
      </vt:variant>
      <vt:variant>
        <vt:lpwstr>_Toc161304759</vt:lpwstr>
      </vt:variant>
      <vt:variant>
        <vt:i4>1245239</vt:i4>
      </vt:variant>
      <vt:variant>
        <vt:i4>350</vt:i4>
      </vt:variant>
      <vt:variant>
        <vt:i4>0</vt:i4>
      </vt:variant>
      <vt:variant>
        <vt:i4>5</vt:i4>
      </vt:variant>
      <vt:variant>
        <vt:lpwstr/>
      </vt:variant>
      <vt:variant>
        <vt:lpwstr>_Toc161304758</vt:lpwstr>
      </vt:variant>
      <vt:variant>
        <vt:i4>1245239</vt:i4>
      </vt:variant>
      <vt:variant>
        <vt:i4>344</vt:i4>
      </vt:variant>
      <vt:variant>
        <vt:i4>0</vt:i4>
      </vt:variant>
      <vt:variant>
        <vt:i4>5</vt:i4>
      </vt:variant>
      <vt:variant>
        <vt:lpwstr/>
      </vt:variant>
      <vt:variant>
        <vt:lpwstr>_Toc161304757</vt:lpwstr>
      </vt:variant>
      <vt:variant>
        <vt:i4>1245239</vt:i4>
      </vt:variant>
      <vt:variant>
        <vt:i4>338</vt:i4>
      </vt:variant>
      <vt:variant>
        <vt:i4>0</vt:i4>
      </vt:variant>
      <vt:variant>
        <vt:i4>5</vt:i4>
      </vt:variant>
      <vt:variant>
        <vt:lpwstr/>
      </vt:variant>
      <vt:variant>
        <vt:lpwstr>_Toc161304756</vt:lpwstr>
      </vt:variant>
      <vt:variant>
        <vt:i4>1245239</vt:i4>
      </vt:variant>
      <vt:variant>
        <vt:i4>332</vt:i4>
      </vt:variant>
      <vt:variant>
        <vt:i4>0</vt:i4>
      </vt:variant>
      <vt:variant>
        <vt:i4>5</vt:i4>
      </vt:variant>
      <vt:variant>
        <vt:lpwstr/>
      </vt:variant>
      <vt:variant>
        <vt:lpwstr>_Toc161304755</vt:lpwstr>
      </vt:variant>
      <vt:variant>
        <vt:i4>1245239</vt:i4>
      </vt:variant>
      <vt:variant>
        <vt:i4>326</vt:i4>
      </vt:variant>
      <vt:variant>
        <vt:i4>0</vt:i4>
      </vt:variant>
      <vt:variant>
        <vt:i4>5</vt:i4>
      </vt:variant>
      <vt:variant>
        <vt:lpwstr/>
      </vt:variant>
      <vt:variant>
        <vt:lpwstr>_Toc161304754</vt:lpwstr>
      </vt:variant>
      <vt:variant>
        <vt:i4>1245239</vt:i4>
      </vt:variant>
      <vt:variant>
        <vt:i4>320</vt:i4>
      </vt:variant>
      <vt:variant>
        <vt:i4>0</vt:i4>
      </vt:variant>
      <vt:variant>
        <vt:i4>5</vt:i4>
      </vt:variant>
      <vt:variant>
        <vt:lpwstr/>
      </vt:variant>
      <vt:variant>
        <vt:lpwstr>_Toc161304753</vt:lpwstr>
      </vt:variant>
      <vt:variant>
        <vt:i4>1245239</vt:i4>
      </vt:variant>
      <vt:variant>
        <vt:i4>314</vt:i4>
      </vt:variant>
      <vt:variant>
        <vt:i4>0</vt:i4>
      </vt:variant>
      <vt:variant>
        <vt:i4>5</vt:i4>
      </vt:variant>
      <vt:variant>
        <vt:lpwstr/>
      </vt:variant>
      <vt:variant>
        <vt:lpwstr>_Toc161304752</vt:lpwstr>
      </vt:variant>
      <vt:variant>
        <vt:i4>1245239</vt:i4>
      </vt:variant>
      <vt:variant>
        <vt:i4>308</vt:i4>
      </vt:variant>
      <vt:variant>
        <vt:i4>0</vt:i4>
      </vt:variant>
      <vt:variant>
        <vt:i4>5</vt:i4>
      </vt:variant>
      <vt:variant>
        <vt:lpwstr/>
      </vt:variant>
      <vt:variant>
        <vt:lpwstr>_Toc161304751</vt:lpwstr>
      </vt:variant>
      <vt:variant>
        <vt:i4>1245239</vt:i4>
      </vt:variant>
      <vt:variant>
        <vt:i4>302</vt:i4>
      </vt:variant>
      <vt:variant>
        <vt:i4>0</vt:i4>
      </vt:variant>
      <vt:variant>
        <vt:i4>5</vt:i4>
      </vt:variant>
      <vt:variant>
        <vt:lpwstr/>
      </vt:variant>
      <vt:variant>
        <vt:lpwstr>_Toc161304750</vt:lpwstr>
      </vt:variant>
      <vt:variant>
        <vt:i4>1179703</vt:i4>
      </vt:variant>
      <vt:variant>
        <vt:i4>296</vt:i4>
      </vt:variant>
      <vt:variant>
        <vt:i4>0</vt:i4>
      </vt:variant>
      <vt:variant>
        <vt:i4>5</vt:i4>
      </vt:variant>
      <vt:variant>
        <vt:lpwstr/>
      </vt:variant>
      <vt:variant>
        <vt:lpwstr>_Toc161304749</vt:lpwstr>
      </vt:variant>
      <vt:variant>
        <vt:i4>1179703</vt:i4>
      </vt:variant>
      <vt:variant>
        <vt:i4>290</vt:i4>
      </vt:variant>
      <vt:variant>
        <vt:i4>0</vt:i4>
      </vt:variant>
      <vt:variant>
        <vt:i4>5</vt:i4>
      </vt:variant>
      <vt:variant>
        <vt:lpwstr/>
      </vt:variant>
      <vt:variant>
        <vt:lpwstr>_Toc161304748</vt:lpwstr>
      </vt:variant>
      <vt:variant>
        <vt:i4>1179703</vt:i4>
      </vt:variant>
      <vt:variant>
        <vt:i4>284</vt:i4>
      </vt:variant>
      <vt:variant>
        <vt:i4>0</vt:i4>
      </vt:variant>
      <vt:variant>
        <vt:i4>5</vt:i4>
      </vt:variant>
      <vt:variant>
        <vt:lpwstr/>
      </vt:variant>
      <vt:variant>
        <vt:lpwstr>_Toc161304747</vt:lpwstr>
      </vt:variant>
      <vt:variant>
        <vt:i4>1179703</vt:i4>
      </vt:variant>
      <vt:variant>
        <vt:i4>278</vt:i4>
      </vt:variant>
      <vt:variant>
        <vt:i4>0</vt:i4>
      </vt:variant>
      <vt:variant>
        <vt:i4>5</vt:i4>
      </vt:variant>
      <vt:variant>
        <vt:lpwstr/>
      </vt:variant>
      <vt:variant>
        <vt:lpwstr>_Toc161304746</vt:lpwstr>
      </vt:variant>
      <vt:variant>
        <vt:i4>1179703</vt:i4>
      </vt:variant>
      <vt:variant>
        <vt:i4>272</vt:i4>
      </vt:variant>
      <vt:variant>
        <vt:i4>0</vt:i4>
      </vt:variant>
      <vt:variant>
        <vt:i4>5</vt:i4>
      </vt:variant>
      <vt:variant>
        <vt:lpwstr/>
      </vt:variant>
      <vt:variant>
        <vt:lpwstr>_Toc161304745</vt:lpwstr>
      </vt:variant>
      <vt:variant>
        <vt:i4>1179703</vt:i4>
      </vt:variant>
      <vt:variant>
        <vt:i4>266</vt:i4>
      </vt:variant>
      <vt:variant>
        <vt:i4>0</vt:i4>
      </vt:variant>
      <vt:variant>
        <vt:i4>5</vt:i4>
      </vt:variant>
      <vt:variant>
        <vt:lpwstr/>
      </vt:variant>
      <vt:variant>
        <vt:lpwstr>_Toc161304744</vt:lpwstr>
      </vt:variant>
      <vt:variant>
        <vt:i4>1179703</vt:i4>
      </vt:variant>
      <vt:variant>
        <vt:i4>260</vt:i4>
      </vt:variant>
      <vt:variant>
        <vt:i4>0</vt:i4>
      </vt:variant>
      <vt:variant>
        <vt:i4>5</vt:i4>
      </vt:variant>
      <vt:variant>
        <vt:lpwstr/>
      </vt:variant>
      <vt:variant>
        <vt:lpwstr>_Toc161304743</vt:lpwstr>
      </vt:variant>
      <vt:variant>
        <vt:i4>1179703</vt:i4>
      </vt:variant>
      <vt:variant>
        <vt:i4>254</vt:i4>
      </vt:variant>
      <vt:variant>
        <vt:i4>0</vt:i4>
      </vt:variant>
      <vt:variant>
        <vt:i4>5</vt:i4>
      </vt:variant>
      <vt:variant>
        <vt:lpwstr/>
      </vt:variant>
      <vt:variant>
        <vt:lpwstr>_Toc161304742</vt:lpwstr>
      </vt:variant>
      <vt:variant>
        <vt:i4>1179703</vt:i4>
      </vt:variant>
      <vt:variant>
        <vt:i4>248</vt:i4>
      </vt:variant>
      <vt:variant>
        <vt:i4>0</vt:i4>
      </vt:variant>
      <vt:variant>
        <vt:i4>5</vt:i4>
      </vt:variant>
      <vt:variant>
        <vt:lpwstr/>
      </vt:variant>
      <vt:variant>
        <vt:lpwstr>_Toc161304741</vt:lpwstr>
      </vt:variant>
      <vt:variant>
        <vt:i4>1179703</vt:i4>
      </vt:variant>
      <vt:variant>
        <vt:i4>242</vt:i4>
      </vt:variant>
      <vt:variant>
        <vt:i4>0</vt:i4>
      </vt:variant>
      <vt:variant>
        <vt:i4>5</vt:i4>
      </vt:variant>
      <vt:variant>
        <vt:lpwstr/>
      </vt:variant>
      <vt:variant>
        <vt:lpwstr>_Toc161304740</vt:lpwstr>
      </vt:variant>
      <vt:variant>
        <vt:i4>1376311</vt:i4>
      </vt:variant>
      <vt:variant>
        <vt:i4>236</vt:i4>
      </vt:variant>
      <vt:variant>
        <vt:i4>0</vt:i4>
      </vt:variant>
      <vt:variant>
        <vt:i4>5</vt:i4>
      </vt:variant>
      <vt:variant>
        <vt:lpwstr/>
      </vt:variant>
      <vt:variant>
        <vt:lpwstr>_Toc161304739</vt:lpwstr>
      </vt:variant>
      <vt:variant>
        <vt:i4>1376311</vt:i4>
      </vt:variant>
      <vt:variant>
        <vt:i4>230</vt:i4>
      </vt:variant>
      <vt:variant>
        <vt:i4>0</vt:i4>
      </vt:variant>
      <vt:variant>
        <vt:i4>5</vt:i4>
      </vt:variant>
      <vt:variant>
        <vt:lpwstr/>
      </vt:variant>
      <vt:variant>
        <vt:lpwstr>_Toc161304738</vt:lpwstr>
      </vt:variant>
      <vt:variant>
        <vt:i4>1376311</vt:i4>
      </vt:variant>
      <vt:variant>
        <vt:i4>224</vt:i4>
      </vt:variant>
      <vt:variant>
        <vt:i4>0</vt:i4>
      </vt:variant>
      <vt:variant>
        <vt:i4>5</vt:i4>
      </vt:variant>
      <vt:variant>
        <vt:lpwstr/>
      </vt:variant>
      <vt:variant>
        <vt:lpwstr>_Toc161304737</vt:lpwstr>
      </vt:variant>
      <vt:variant>
        <vt:i4>1376311</vt:i4>
      </vt:variant>
      <vt:variant>
        <vt:i4>218</vt:i4>
      </vt:variant>
      <vt:variant>
        <vt:i4>0</vt:i4>
      </vt:variant>
      <vt:variant>
        <vt:i4>5</vt:i4>
      </vt:variant>
      <vt:variant>
        <vt:lpwstr/>
      </vt:variant>
      <vt:variant>
        <vt:lpwstr>_Toc161304736</vt:lpwstr>
      </vt:variant>
      <vt:variant>
        <vt:i4>1376311</vt:i4>
      </vt:variant>
      <vt:variant>
        <vt:i4>212</vt:i4>
      </vt:variant>
      <vt:variant>
        <vt:i4>0</vt:i4>
      </vt:variant>
      <vt:variant>
        <vt:i4>5</vt:i4>
      </vt:variant>
      <vt:variant>
        <vt:lpwstr/>
      </vt:variant>
      <vt:variant>
        <vt:lpwstr>_Toc161304735</vt:lpwstr>
      </vt:variant>
      <vt:variant>
        <vt:i4>1376311</vt:i4>
      </vt:variant>
      <vt:variant>
        <vt:i4>206</vt:i4>
      </vt:variant>
      <vt:variant>
        <vt:i4>0</vt:i4>
      </vt:variant>
      <vt:variant>
        <vt:i4>5</vt:i4>
      </vt:variant>
      <vt:variant>
        <vt:lpwstr/>
      </vt:variant>
      <vt:variant>
        <vt:lpwstr>_Toc161304734</vt:lpwstr>
      </vt:variant>
      <vt:variant>
        <vt:i4>1376311</vt:i4>
      </vt:variant>
      <vt:variant>
        <vt:i4>200</vt:i4>
      </vt:variant>
      <vt:variant>
        <vt:i4>0</vt:i4>
      </vt:variant>
      <vt:variant>
        <vt:i4>5</vt:i4>
      </vt:variant>
      <vt:variant>
        <vt:lpwstr/>
      </vt:variant>
      <vt:variant>
        <vt:lpwstr>_Toc161304733</vt:lpwstr>
      </vt:variant>
      <vt:variant>
        <vt:i4>1376311</vt:i4>
      </vt:variant>
      <vt:variant>
        <vt:i4>194</vt:i4>
      </vt:variant>
      <vt:variant>
        <vt:i4>0</vt:i4>
      </vt:variant>
      <vt:variant>
        <vt:i4>5</vt:i4>
      </vt:variant>
      <vt:variant>
        <vt:lpwstr/>
      </vt:variant>
      <vt:variant>
        <vt:lpwstr>_Toc161304732</vt:lpwstr>
      </vt:variant>
      <vt:variant>
        <vt:i4>1376311</vt:i4>
      </vt:variant>
      <vt:variant>
        <vt:i4>188</vt:i4>
      </vt:variant>
      <vt:variant>
        <vt:i4>0</vt:i4>
      </vt:variant>
      <vt:variant>
        <vt:i4>5</vt:i4>
      </vt:variant>
      <vt:variant>
        <vt:lpwstr/>
      </vt:variant>
      <vt:variant>
        <vt:lpwstr>_Toc161304731</vt:lpwstr>
      </vt:variant>
      <vt:variant>
        <vt:i4>1376311</vt:i4>
      </vt:variant>
      <vt:variant>
        <vt:i4>182</vt:i4>
      </vt:variant>
      <vt:variant>
        <vt:i4>0</vt:i4>
      </vt:variant>
      <vt:variant>
        <vt:i4>5</vt:i4>
      </vt:variant>
      <vt:variant>
        <vt:lpwstr/>
      </vt:variant>
      <vt:variant>
        <vt:lpwstr>_Toc161304730</vt:lpwstr>
      </vt:variant>
      <vt:variant>
        <vt:i4>1310775</vt:i4>
      </vt:variant>
      <vt:variant>
        <vt:i4>176</vt:i4>
      </vt:variant>
      <vt:variant>
        <vt:i4>0</vt:i4>
      </vt:variant>
      <vt:variant>
        <vt:i4>5</vt:i4>
      </vt:variant>
      <vt:variant>
        <vt:lpwstr/>
      </vt:variant>
      <vt:variant>
        <vt:lpwstr>_Toc161304729</vt:lpwstr>
      </vt:variant>
      <vt:variant>
        <vt:i4>1310775</vt:i4>
      </vt:variant>
      <vt:variant>
        <vt:i4>170</vt:i4>
      </vt:variant>
      <vt:variant>
        <vt:i4>0</vt:i4>
      </vt:variant>
      <vt:variant>
        <vt:i4>5</vt:i4>
      </vt:variant>
      <vt:variant>
        <vt:lpwstr/>
      </vt:variant>
      <vt:variant>
        <vt:lpwstr>_Toc161304728</vt:lpwstr>
      </vt:variant>
      <vt:variant>
        <vt:i4>1310775</vt:i4>
      </vt:variant>
      <vt:variant>
        <vt:i4>164</vt:i4>
      </vt:variant>
      <vt:variant>
        <vt:i4>0</vt:i4>
      </vt:variant>
      <vt:variant>
        <vt:i4>5</vt:i4>
      </vt:variant>
      <vt:variant>
        <vt:lpwstr/>
      </vt:variant>
      <vt:variant>
        <vt:lpwstr>_Toc161304727</vt:lpwstr>
      </vt:variant>
      <vt:variant>
        <vt:i4>1310775</vt:i4>
      </vt:variant>
      <vt:variant>
        <vt:i4>158</vt:i4>
      </vt:variant>
      <vt:variant>
        <vt:i4>0</vt:i4>
      </vt:variant>
      <vt:variant>
        <vt:i4>5</vt:i4>
      </vt:variant>
      <vt:variant>
        <vt:lpwstr/>
      </vt:variant>
      <vt:variant>
        <vt:lpwstr>_Toc161304726</vt:lpwstr>
      </vt:variant>
      <vt:variant>
        <vt:i4>1310775</vt:i4>
      </vt:variant>
      <vt:variant>
        <vt:i4>152</vt:i4>
      </vt:variant>
      <vt:variant>
        <vt:i4>0</vt:i4>
      </vt:variant>
      <vt:variant>
        <vt:i4>5</vt:i4>
      </vt:variant>
      <vt:variant>
        <vt:lpwstr/>
      </vt:variant>
      <vt:variant>
        <vt:lpwstr>_Toc161304725</vt:lpwstr>
      </vt:variant>
      <vt:variant>
        <vt:i4>1310775</vt:i4>
      </vt:variant>
      <vt:variant>
        <vt:i4>146</vt:i4>
      </vt:variant>
      <vt:variant>
        <vt:i4>0</vt:i4>
      </vt:variant>
      <vt:variant>
        <vt:i4>5</vt:i4>
      </vt:variant>
      <vt:variant>
        <vt:lpwstr/>
      </vt:variant>
      <vt:variant>
        <vt:lpwstr>_Toc161304724</vt:lpwstr>
      </vt:variant>
      <vt:variant>
        <vt:i4>1310775</vt:i4>
      </vt:variant>
      <vt:variant>
        <vt:i4>140</vt:i4>
      </vt:variant>
      <vt:variant>
        <vt:i4>0</vt:i4>
      </vt:variant>
      <vt:variant>
        <vt:i4>5</vt:i4>
      </vt:variant>
      <vt:variant>
        <vt:lpwstr/>
      </vt:variant>
      <vt:variant>
        <vt:lpwstr>_Toc161304723</vt:lpwstr>
      </vt:variant>
      <vt:variant>
        <vt:i4>1310775</vt:i4>
      </vt:variant>
      <vt:variant>
        <vt:i4>134</vt:i4>
      </vt:variant>
      <vt:variant>
        <vt:i4>0</vt:i4>
      </vt:variant>
      <vt:variant>
        <vt:i4>5</vt:i4>
      </vt:variant>
      <vt:variant>
        <vt:lpwstr/>
      </vt:variant>
      <vt:variant>
        <vt:lpwstr>_Toc161304722</vt:lpwstr>
      </vt:variant>
      <vt:variant>
        <vt:i4>1310775</vt:i4>
      </vt:variant>
      <vt:variant>
        <vt:i4>128</vt:i4>
      </vt:variant>
      <vt:variant>
        <vt:i4>0</vt:i4>
      </vt:variant>
      <vt:variant>
        <vt:i4>5</vt:i4>
      </vt:variant>
      <vt:variant>
        <vt:lpwstr/>
      </vt:variant>
      <vt:variant>
        <vt:lpwstr>_Toc161304721</vt:lpwstr>
      </vt:variant>
      <vt:variant>
        <vt:i4>1310775</vt:i4>
      </vt:variant>
      <vt:variant>
        <vt:i4>122</vt:i4>
      </vt:variant>
      <vt:variant>
        <vt:i4>0</vt:i4>
      </vt:variant>
      <vt:variant>
        <vt:i4>5</vt:i4>
      </vt:variant>
      <vt:variant>
        <vt:lpwstr/>
      </vt:variant>
      <vt:variant>
        <vt:lpwstr>_Toc161304720</vt:lpwstr>
      </vt:variant>
      <vt:variant>
        <vt:i4>1507383</vt:i4>
      </vt:variant>
      <vt:variant>
        <vt:i4>116</vt:i4>
      </vt:variant>
      <vt:variant>
        <vt:i4>0</vt:i4>
      </vt:variant>
      <vt:variant>
        <vt:i4>5</vt:i4>
      </vt:variant>
      <vt:variant>
        <vt:lpwstr/>
      </vt:variant>
      <vt:variant>
        <vt:lpwstr>_Toc161304719</vt:lpwstr>
      </vt:variant>
      <vt:variant>
        <vt:i4>1507383</vt:i4>
      </vt:variant>
      <vt:variant>
        <vt:i4>110</vt:i4>
      </vt:variant>
      <vt:variant>
        <vt:i4>0</vt:i4>
      </vt:variant>
      <vt:variant>
        <vt:i4>5</vt:i4>
      </vt:variant>
      <vt:variant>
        <vt:lpwstr/>
      </vt:variant>
      <vt:variant>
        <vt:lpwstr>_Toc161304718</vt:lpwstr>
      </vt:variant>
      <vt:variant>
        <vt:i4>1507383</vt:i4>
      </vt:variant>
      <vt:variant>
        <vt:i4>104</vt:i4>
      </vt:variant>
      <vt:variant>
        <vt:i4>0</vt:i4>
      </vt:variant>
      <vt:variant>
        <vt:i4>5</vt:i4>
      </vt:variant>
      <vt:variant>
        <vt:lpwstr/>
      </vt:variant>
      <vt:variant>
        <vt:lpwstr>_Toc161304717</vt:lpwstr>
      </vt:variant>
      <vt:variant>
        <vt:i4>1507383</vt:i4>
      </vt:variant>
      <vt:variant>
        <vt:i4>98</vt:i4>
      </vt:variant>
      <vt:variant>
        <vt:i4>0</vt:i4>
      </vt:variant>
      <vt:variant>
        <vt:i4>5</vt:i4>
      </vt:variant>
      <vt:variant>
        <vt:lpwstr/>
      </vt:variant>
      <vt:variant>
        <vt:lpwstr>_Toc161304716</vt:lpwstr>
      </vt:variant>
      <vt:variant>
        <vt:i4>1507383</vt:i4>
      </vt:variant>
      <vt:variant>
        <vt:i4>92</vt:i4>
      </vt:variant>
      <vt:variant>
        <vt:i4>0</vt:i4>
      </vt:variant>
      <vt:variant>
        <vt:i4>5</vt:i4>
      </vt:variant>
      <vt:variant>
        <vt:lpwstr/>
      </vt:variant>
      <vt:variant>
        <vt:lpwstr>_Toc161304715</vt:lpwstr>
      </vt:variant>
      <vt:variant>
        <vt:i4>1507383</vt:i4>
      </vt:variant>
      <vt:variant>
        <vt:i4>86</vt:i4>
      </vt:variant>
      <vt:variant>
        <vt:i4>0</vt:i4>
      </vt:variant>
      <vt:variant>
        <vt:i4>5</vt:i4>
      </vt:variant>
      <vt:variant>
        <vt:lpwstr/>
      </vt:variant>
      <vt:variant>
        <vt:lpwstr>_Toc161304714</vt:lpwstr>
      </vt:variant>
      <vt:variant>
        <vt:i4>1507383</vt:i4>
      </vt:variant>
      <vt:variant>
        <vt:i4>80</vt:i4>
      </vt:variant>
      <vt:variant>
        <vt:i4>0</vt:i4>
      </vt:variant>
      <vt:variant>
        <vt:i4>5</vt:i4>
      </vt:variant>
      <vt:variant>
        <vt:lpwstr/>
      </vt:variant>
      <vt:variant>
        <vt:lpwstr>_Toc161304713</vt:lpwstr>
      </vt:variant>
      <vt:variant>
        <vt:i4>1507383</vt:i4>
      </vt:variant>
      <vt:variant>
        <vt:i4>74</vt:i4>
      </vt:variant>
      <vt:variant>
        <vt:i4>0</vt:i4>
      </vt:variant>
      <vt:variant>
        <vt:i4>5</vt:i4>
      </vt:variant>
      <vt:variant>
        <vt:lpwstr/>
      </vt:variant>
      <vt:variant>
        <vt:lpwstr>_Toc161304712</vt:lpwstr>
      </vt:variant>
      <vt:variant>
        <vt:i4>1507383</vt:i4>
      </vt:variant>
      <vt:variant>
        <vt:i4>68</vt:i4>
      </vt:variant>
      <vt:variant>
        <vt:i4>0</vt:i4>
      </vt:variant>
      <vt:variant>
        <vt:i4>5</vt:i4>
      </vt:variant>
      <vt:variant>
        <vt:lpwstr/>
      </vt:variant>
      <vt:variant>
        <vt:lpwstr>_Toc161304711</vt:lpwstr>
      </vt:variant>
      <vt:variant>
        <vt:i4>1507383</vt:i4>
      </vt:variant>
      <vt:variant>
        <vt:i4>62</vt:i4>
      </vt:variant>
      <vt:variant>
        <vt:i4>0</vt:i4>
      </vt:variant>
      <vt:variant>
        <vt:i4>5</vt:i4>
      </vt:variant>
      <vt:variant>
        <vt:lpwstr/>
      </vt:variant>
      <vt:variant>
        <vt:lpwstr>_Toc161304710</vt:lpwstr>
      </vt:variant>
      <vt:variant>
        <vt:i4>1441847</vt:i4>
      </vt:variant>
      <vt:variant>
        <vt:i4>56</vt:i4>
      </vt:variant>
      <vt:variant>
        <vt:i4>0</vt:i4>
      </vt:variant>
      <vt:variant>
        <vt:i4>5</vt:i4>
      </vt:variant>
      <vt:variant>
        <vt:lpwstr/>
      </vt:variant>
      <vt:variant>
        <vt:lpwstr>_Toc161304709</vt:lpwstr>
      </vt:variant>
      <vt:variant>
        <vt:i4>1441847</vt:i4>
      </vt:variant>
      <vt:variant>
        <vt:i4>50</vt:i4>
      </vt:variant>
      <vt:variant>
        <vt:i4>0</vt:i4>
      </vt:variant>
      <vt:variant>
        <vt:i4>5</vt:i4>
      </vt:variant>
      <vt:variant>
        <vt:lpwstr/>
      </vt:variant>
      <vt:variant>
        <vt:lpwstr>_Toc161304708</vt:lpwstr>
      </vt:variant>
      <vt:variant>
        <vt:i4>1441847</vt:i4>
      </vt:variant>
      <vt:variant>
        <vt:i4>44</vt:i4>
      </vt:variant>
      <vt:variant>
        <vt:i4>0</vt:i4>
      </vt:variant>
      <vt:variant>
        <vt:i4>5</vt:i4>
      </vt:variant>
      <vt:variant>
        <vt:lpwstr/>
      </vt:variant>
      <vt:variant>
        <vt:lpwstr>_Toc161304707</vt:lpwstr>
      </vt:variant>
      <vt:variant>
        <vt:i4>1441847</vt:i4>
      </vt:variant>
      <vt:variant>
        <vt:i4>38</vt:i4>
      </vt:variant>
      <vt:variant>
        <vt:i4>0</vt:i4>
      </vt:variant>
      <vt:variant>
        <vt:i4>5</vt:i4>
      </vt:variant>
      <vt:variant>
        <vt:lpwstr/>
      </vt:variant>
      <vt:variant>
        <vt:lpwstr>_Toc161304706</vt:lpwstr>
      </vt:variant>
      <vt:variant>
        <vt:i4>1441847</vt:i4>
      </vt:variant>
      <vt:variant>
        <vt:i4>32</vt:i4>
      </vt:variant>
      <vt:variant>
        <vt:i4>0</vt:i4>
      </vt:variant>
      <vt:variant>
        <vt:i4>5</vt:i4>
      </vt:variant>
      <vt:variant>
        <vt:lpwstr/>
      </vt:variant>
      <vt:variant>
        <vt:lpwstr>_Toc161304705</vt:lpwstr>
      </vt:variant>
      <vt:variant>
        <vt:i4>1441847</vt:i4>
      </vt:variant>
      <vt:variant>
        <vt:i4>26</vt:i4>
      </vt:variant>
      <vt:variant>
        <vt:i4>0</vt:i4>
      </vt:variant>
      <vt:variant>
        <vt:i4>5</vt:i4>
      </vt:variant>
      <vt:variant>
        <vt:lpwstr/>
      </vt:variant>
      <vt:variant>
        <vt:lpwstr>_Toc161304704</vt:lpwstr>
      </vt:variant>
      <vt:variant>
        <vt:i4>1441847</vt:i4>
      </vt:variant>
      <vt:variant>
        <vt:i4>20</vt:i4>
      </vt:variant>
      <vt:variant>
        <vt:i4>0</vt:i4>
      </vt:variant>
      <vt:variant>
        <vt:i4>5</vt:i4>
      </vt:variant>
      <vt:variant>
        <vt:lpwstr/>
      </vt:variant>
      <vt:variant>
        <vt:lpwstr>_Toc161304703</vt:lpwstr>
      </vt:variant>
      <vt:variant>
        <vt:i4>1441847</vt:i4>
      </vt:variant>
      <vt:variant>
        <vt:i4>14</vt:i4>
      </vt:variant>
      <vt:variant>
        <vt:i4>0</vt:i4>
      </vt:variant>
      <vt:variant>
        <vt:i4>5</vt:i4>
      </vt:variant>
      <vt:variant>
        <vt:lpwstr/>
      </vt:variant>
      <vt:variant>
        <vt:lpwstr>_Toc161304702</vt:lpwstr>
      </vt:variant>
      <vt:variant>
        <vt:i4>1441847</vt:i4>
      </vt:variant>
      <vt:variant>
        <vt:i4>8</vt:i4>
      </vt:variant>
      <vt:variant>
        <vt:i4>0</vt:i4>
      </vt:variant>
      <vt:variant>
        <vt:i4>5</vt:i4>
      </vt:variant>
      <vt:variant>
        <vt:lpwstr/>
      </vt:variant>
      <vt:variant>
        <vt:lpwstr>_Toc161304701</vt:lpwstr>
      </vt:variant>
      <vt:variant>
        <vt:i4>1441847</vt:i4>
      </vt:variant>
      <vt:variant>
        <vt:i4>2</vt:i4>
      </vt:variant>
      <vt:variant>
        <vt:i4>0</vt:i4>
      </vt:variant>
      <vt:variant>
        <vt:i4>5</vt:i4>
      </vt:variant>
      <vt:variant>
        <vt:lpwstr/>
      </vt:variant>
      <vt:variant>
        <vt:lpwstr>_Toc161304700</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Antibiotikaprofylax inför kirurgi</dc:title>
  <dc:subject/>
  <dc:creator>patrik.jens.johansson@vgregion.se</dc:creator>
  <keywords/>
  <lastModifiedBy>Anders Bengtsson Lundqvist</lastModifiedBy>
  <revision>292</revision>
  <lastPrinted>2016-04-01T13:56:00.0000000Z</lastPrinted>
  <dcterms:created xsi:type="dcterms:W3CDTF">2022-03-29T08:06:00.0000000Z</dcterms:created>
  <dcterms:modified xsi:type="dcterms:W3CDTF">2026-02-12T18:44:00.0000000Z</dcterms:modified>
</coreProperties>
</file>