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F586D" w14:textId="77777777" w:rsidR="007D719E" w:rsidRPr="007D719E" w:rsidRDefault="007D719E" w:rsidP="009F0BDA">
      <w:pPr>
        <w:pStyle w:val="Rubrik1"/>
        <w:spacing w:before="960" w:after="120"/>
      </w:pPr>
      <w:bookmarkStart w:id="0" w:name="_Toc321146591"/>
      <w:r w:rsidRPr="007D719E">
        <w:t>Nutrition - Startschema för sondmatning när patienten har gott nutritionsstatus</w:t>
      </w:r>
    </w:p>
    <w:p w14:paraId="283D04A4" w14:textId="08618F52" w:rsidR="007D719E" w:rsidRPr="007D719E" w:rsidRDefault="007D719E" w:rsidP="00B50506">
      <w:pPr>
        <w:keepNext/>
        <w:tabs>
          <w:tab w:val="right" w:leader="dot" w:pos="8789"/>
        </w:tabs>
        <w:overflowPunct w:val="0"/>
        <w:autoSpaceDE w:val="0"/>
        <w:autoSpaceDN w:val="0"/>
        <w:adjustRightInd w:val="0"/>
        <w:spacing w:after="200" w:line="240" w:lineRule="auto"/>
        <w:ind w:left="425" w:right="0"/>
        <w:textAlignment w:val="baseline"/>
        <w:outlineLvl w:val="0"/>
        <w:rPr>
          <w:b/>
          <w:bCs/>
          <w:sz w:val="20"/>
          <w:szCs w:val="20"/>
        </w:rPr>
      </w:pPr>
      <w:r w:rsidRPr="007D719E">
        <w:rPr>
          <w:b/>
          <w:bCs/>
          <w:sz w:val="20"/>
          <w:szCs w:val="20"/>
        </w:rPr>
        <w:t>Namn</w:t>
      </w:r>
      <w:r w:rsidRPr="007D719E">
        <w:rPr>
          <w:bCs/>
          <w:sz w:val="20"/>
          <w:szCs w:val="20"/>
        </w:rPr>
        <w:t>:</w:t>
      </w:r>
      <w:r w:rsidRPr="00CF4B35">
        <w:rPr>
          <w:rFonts w:ascii="Arial" w:hAnsi="Arial" w:cs="Arial"/>
          <w:bCs/>
          <w:sz w:val="18"/>
          <w:szCs w:val="18"/>
        </w:rPr>
        <w:t>………………………………………………………</w:t>
      </w:r>
      <w:r w:rsidRPr="007D719E">
        <w:rPr>
          <w:b/>
          <w:bCs/>
          <w:sz w:val="20"/>
          <w:szCs w:val="20"/>
        </w:rPr>
        <w:t>Personnummer</w:t>
      </w:r>
      <w:r w:rsidRPr="007D719E">
        <w:rPr>
          <w:bCs/>
          <w:sz w:val="20"/>
          <w:szCs w:val="20"/>
        </w:rPr>
        <w:t>:</w:t>
      </w:r>
      <w:r w:rsidR="00515F85" w:rsidRPr="00515F85">
        <w:rPr>
          <w:rFonts w:ascii="Arial" w:hAnsi="Arial" w:cs="Arial"/>
          <w:bCs/>
          <w:sz w:val="18"/>
          <w:szCs w:val="18"/>
        </w:rPr>
        <w:tab/>
      </w:r>
    </w:p>
    <w:p w14:paraId="47E7DA39" w14:textId="7FAF3381" w:rsidR="007D719E" w:rsidRPr="007D719E" w:rsidRDefault="007D719E" w:rsidP="00CF4B35">
      <w:pPr>
        <w:tabs>
          <w:tab w:val="right" w:leader="dot" w:pos="8789"/>
        </w:tabs>
        <w:overflowPunct w:val="0"/>
        <w:autoSpaceDE w:val="0"/>
        <w:autoSpaceDN w:val="0"/>
        <w:adjustRightInd w:val="0"/>
        <w:spacing w:after="200" w:line="240" w:lineRule="auto"/>
        <w:ind w:left="425" w:right="0"/>
        <w:textAlignment w:val="baseline"/>
        <w:rPr>
          <w:sz w:val="20"/>
          <w:szCs w:val="20"/>
        </w:rPr>
      </w:pPr>
      <w:r w:rsidRPr="007D719E">
        <w:rPr>
          <w:sz w:val="20"/>
          <w:szCs w:val="20"/>
        </w:rPr>
        <w:t>Sondnäring (namn)</w:t>
      </w:r>
      <w:r w:rsidR="00CF4B35" w:rsidRPr="00515F85">
        <w:rPr>
          <w:rFonts w:ascii="Arial" w:hAnsi="Arial" w:cs="Arial"/>
          <w:sz w:val="18"/>
          <w:szCs w:val="18"/>
        </w:rPr>
        <w:tab/>
      </w:r>
    </w:p>
    <w:p w14:paraId="24ABA3F6" w14:textId="702717AF" w:rsidR="007D719E" w:rsidRPr="007D719E" w:rsidRDefault="007D719E" w:rsidP="00B50506">
      <w:pPr>
        <w:tabs>
          <w:tab w:val="right" w:leader="dot" w:pos="8789"/>
        </w:tabs>
        <w:overflowPunct w:val="0"/>
        <w:autoSpaceDE w:val="0"/>
        <w:autoSpaceDN w:val="0"/>
        <w:adjustRightInd w:val="0"/>
        <w:spacing w:after="200" w:line="240" w:lineRule="auto"/>
        <w:ind w:left="425" w:right="0"/>
        <w:textAlignment w:val="baseline"/>
        <w:rPr>
          <w:sz w:val="20"/>
          <w:szCs w:val="20"/>
        </w:rPr>
      </w:pPr>
      <w:r w:rsidRPr="007D719E">
        <w:rPr>
          <w:sz w:val="20"/>
          <w:szCs w:val="20"/>
        </w:rPr>
        <w:t>Patientens energibehov bedöms till</w:t>
      </w:r>
      <w:r w:rsidRPr="00515F85">
        <w:rPr>
          <w:rFonts w:ascii="Arial" w:hAnsi="Arial" w:cs="Arial"/>
          <w:sz w:val="18"/>
          <w:szCs w:val="18"/>
        </w:rPr>
        <w:t>..……</w:t>
      </w:r>
      <w:r w:rsidR="00CB1079">
        <w:rPr>
          <w:rFonts w:ascii="Arial" w:hAnsi="Arial" w:cs="Arial"/>
          <w:sz w:val="18"/>
          <w:szCs w:val="18"/>
        </w:rPr>
        <w:t>…..</w:t>
      </w:r>
      <w:r w:rsidRPr="00515F85">
        <w:rPr>
          <w:rFonts w:ascii="Arial" w:hAnsi="Arial" w:cs="Arial"/>
          <w:sz w:val="18"/>
          <w:szCs w:val="18"/>
        </w:rPr>
        <w:t>………………</w:t>
      </w:r>
      <w:r w:rsidRPr="007D719E">
        <w:rPr>
          <w:sz w:val="20"/>
          <w:szCs w:val="20"/>
        </w:rPr>
        <w:t>kcal. Det kan komma att öka med stigande vikt.</w:t>
      </w:r>
    </w:p>
    <w:p w14:paraId="67BDD361" w14:textId="77777777" w:rsidR="007D719E" w:rsidRPr="007D719E" w:rsidRDefault="007D719E" w:rsidP="00B50506">
      <w:pPr>
        <w:tabs>
          <w:tab w:val="right" w:leader="dot" w:pos="8789"/>
        </w:tabs>
        <w:overflowPunct w:val="0"/>
        <w:autoSpaceDE w:val="0"/>
        <w:autoSpaceDN w:val="0"/>
        <w:adjustRightInd w:val="0"/>
        <w:spacing w:after="200" w:line="240" w:lineRule="auto"/>
        <w:ind w:left="425" w:right="0"/>
        <w:textAlignment w:val="baseline"/>
        <w:rPr>
          <w:sz w:val="20"/>
          <w:szCs w:val="20"/>
        </w:rPr>
      </w:pPr>
      <w:r w:rsidRPr="007D719E">
        <w:rPr>
          <w:sz w:val="20"/>
          <w:szCs w:val="20"/>
        </w:rPr>
        <w:t xml:space="preserve">Patientens kroppsvikt </w:t>
      </w:r>
      <w:r w:rsidRPr="00515F85">
        <w:rPr>
          <w:rFonts w:ascii="Arial" w:hAnsi="Arial" w:cs="Arial"/>
          <w:sz w:val="18"/>
          <w:szCs w:val="18"/>
        </w:rPr>
        <w:t>……….………………</w:t>
      </w:r>
      <w:r w:rsidRPr="007D719E">
        <w:rPr>
          <w:sz w:val="20"/>
          <w:szCs w:val="20"/>
        </w:rPr>
        <w:t>kg. Patientens målvikt</w:t>
      </w:r>
      <w:r w:rsidRPr="00515F85">
        <w:rPr>
          <w:rFonts w:ascii="Arial" w:hAnsi="Arial" w:cs="Arial"/>
          <w:sz w:val="18"/>
          <w:szCs w:val="18"/>
        </w:rPr>
        <w:t>………….………………………………</w:t>
      </w:r>
      <w:r w:rsidRPr="007D719E">
        <w:rPr>
          <w:sz w:val="20"/>
          <w:szCs w:val="20"/>
        </w:rPr>
        <w:t>kg.</w:t>
      </w:r>
    </w:p>
    <w:p w14:paraId="78632739" w14:textId="77777777" w:rsidR="007D719E" w:rsidRPr="007D719E" w:rsidRDefault="007D719E" w:rsidP="00B50506">
      <w:pPr>
        <w:tabs>
          <w:tab w:val="right" w:leader="dot" w:pos="8789"/>
        </w:tabs>
        <w:overflowPunct w:val="0"/>
        <w:autoSpaceDE w:val="0"/>
        <w:autoSpaceDN w:val="0"/>
        <w:adjustRightInd w:val="0"/>
        <w:spacing w:after="200" w:line="240" w:lineRule="auto"/>
        <w:ind w:left="425" w:right="0"/>
        <w:textAlignment w:val="baseline"/>
        <w:rPr>
          <w:sz w:val="20"/>
          <w:szCs w:val="20"/>
        </w:rPr>
      </w:pPr>
      <w:r w:rsidRPr="007D719E">
        <w:rPr>
          <w:sz w:val="20"/>
          <w:szCs w:val="20"/>
        </w:rPr>
        <w:t xml:space="preserve">Kontinuerlig matning första </w:t>
      </w:r>
      <w:r w:rsidRPr="00515F85">
        <w:rPr>
          <w:rFonts w:ascii="Arial" w:hAnsi="Arial" w:cs="Arial"/>
          <w:sz w:val="18"/>
          <w:szCs w:val="18"/>
        </w:rPr>
        <w:t>…..………..</w:t>
      </w:r>
      <w:r w:rsidRPr="007D719E">
        <w:rPr>
          <w:sz w:val="20"/>
          <w:szCs w:val="20"/>
        </w:rPr>
        <w:t xml:space="preserve"> dagarna.</w:t>
      </w:r>
    </w:p>
    <w:tbl>
      <w:tblPr>
        <w:tblW w:w="0" w:type="auto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Sondmatningsschema för patient med gott nutritionsstatus "/>
        <w:tblDescription w:val="Schemat visar ett upptrappningsschema över matningshastighet, total matningstid, total mängd sondnäring samt eventuellt tillägg av vätskebehov. "/>
      </w:tblPr>
      <w:tblGrid>
        <w:gridCol w:w="1429"/>
        <w:gridCol w:w="2127"/>
        <w:gridCol w:w="1661"/>
        <w:gridCol w:w="1642"/>
        <w:gridCol w:w="1706"/>
      </w:tblGrid>
      <w:tr w:rsidR="007D719E" w:rsidRPr="007D719E" w14:paraId="66029330" w14:textId="77777777" w:rsidTr="00A8036D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E5E5" w:themeFill="background2" w:themeFillTint="33"/>
          </w:tcPr>
          <w:p w14:paraId="0EE4A0A2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7D719E">
              <w:rPr>
                <w:rFonts w:ascii="Arial" w:hAnsi="Arial" w:cs="Arial"/>
                <w:b/>
                <w:bCs/>
                <w:sz w:val="22"/>
                <w:szCs w:val="20"/>
              </w:rPr>
              <w:t>Dag datum</w:t>
            </w:r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E5E5" w:themeFill="background2" w:themeFillTint="33"/>
          </w:tcPr>
          <w:p w14:paraId="73F3221E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7D719E">
              <w:rPr>
                <w:rFonts w:ascii="Arial" w:hAnsi="Arial" w:cs="Arial"/>
                <w:b/>
                <w:bCs/>
                <w:sz w:val="22"/>
                <w:szCs w:val="20"/>
              </w:rPr>
              <w:t>Matningshastighet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E5E5" w:themeFill="background2" w:themeFillTint="33"/>
          </w:tcPr>
          <w:p w14:paraId="5170CCBD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7D719E">
              <w:rPr>
                <w:rFonts w:ascii="Arial" w:hAnsi="Arial" w:cs="Arial"/>
                <w:b/>
                <w:bCs/>
                <w:sz w:val="22"/>
                <w:szCs w:val="20"/>
              </w:rPr>
              <w:t>Total matningstid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E5E5" w:themeFill="background2" w:themeFillTint="33"/>
          </w:tcPr>
          <w:p w14:paraId="6F6B419A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7D719E">
              <w:rPr>
                <w:rFonts w:ascii="Arial" w:hAnsi="Arial" w:cs="Arial"/>
                <w:b/>
                <w:bCs/>
                <w:sz w:val="22"/>
                <w:szCs w:val="20"/>
              </w:rPr>
              <w:t>Total mängd sondnäring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E5E5" w:themeFill="background2" w:themeFillTint="33"/>
          </w:tcPr>
          <w:p w14:paraId="00C0B413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7D719E">
              <w:rPr>
                <w:rFonts w:ascii="Arial" w:hAnsi="Arial" w:cs="Arial"/>
                <w:b/>
                <w:bCs/>
                <w:sz w:val="22"/>
                <w:szCs w:val="20"/>
              </w:rPr>
              <w:t>Vätskebehov</w:t>
            </w:r>
          </w:p>
          <w:p w14:paraId="7BC8EB94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7D719E">
              <w:rPr>
                <w:rFonts w:ascii="Arial" w:hAnsi="Arial" w:cs="Arial"/>
                <w:b/>
                <w:bCs/>
                <w:sz w:val="22"/>
                <w:szCs w:val="20"/>
              </w:rPr>
              <w:t>Tillägg av</w:t>
            </w:r>
          </w:p>
        </w:tc>
      </w:tr>
      <w:tr w:rsidR="007D719E" w:rsidRPr="007D719E" w14:paraId="42A47D88" w14:textId="77777777" w:rsidTr="002652B5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57893" w14:textId="37D3D3EB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1</w:t>
            </w:r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F549B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50 ml/timma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D7070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Cirka 10 timmar</w:t>
            </w:r>
          </w:p>
          <w:p w14:paraId="6C2F4004" w14:textId="6485215D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Kontinuerlig matning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B7D6A8" w14:textId="77777777" w:rsidR="007D719E" w:rsidRPr="007D719E" w:rsidRDefault="007D719E" w:rsidP="002652B5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500 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39CE1A" w14:textId="13C46BC8" w:rsidR="007D719E" w:rsidRPr="007D719E" w:rsidRDefault="002652B5" w:rsidP="002652B5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ml</w:t>
            </w:r>
          </w:p>
        </w:tc>
      </w:tr>
      <w:tr w:rsidR="007D719E" w:rsidRPr="007D719E" w14:paraId="4E7B88CB" w14:textId="77777777" w:rsidTr="002652B5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0AC30" w14:textId="54759D63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2</w:t>
            </w:r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A88D9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75 ml/timma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0DDC0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Cirka 15 timmar</w:t>
            </w:r>
          </w:p>
          <w:p w14:paraId="3137DE66" w14:textId="625DD2C3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Kontinuerlig matning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5BCC1E" w14:textId="77777777" w:rsidR="007D719E" w:rsidRPr="007D719E" w:rsidRDefault="007D719E" w:rsidP="002652B5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1 000 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E522FA" w14:textId="2D48ACE7" w:rsidR="007D719E" w:rsidRPr="007D719E" w:rsidRDefault="007D719E" w:rsidP="002652B5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ml</w:t>
            </w:r>
          </w:p>
        </w:tc>
      </w:tr>
      <w:tr w:rsidR="007D719E" w:rsidRPr="007D719E" w14:paraId="05252FBA" w14:textId="77777777" w:rsidTr="002652B5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BA185" w14:textId="3F23AF9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3</w:t>
            </w:r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070FD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100 ml/timma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B758C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Cirka 15 timmar</w:t>
            </w:r>
          </w:p>
          <w:p w14:paraId="01095B52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Kontinuerlig matning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011C00" w14:textId="77777777" w:rsidR="007D719E" w:rsidRPr="007D719E" w:rsidRDefault="007D719E" w:rsidP="002652B5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1 500 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344AC5" w14:textId="36BE262D" w:rsidR="007D719E" w:rsidRPr="007D719E" w:rsidRDefault="007D719E" w:rsidP="002652B5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ml</w:t>
            </w:r>
          </w:p>
        </w:tc>
      </w:tr>
      <w:tr w:rsidR="007D719E" w:rsidRPr="007D719E" w14:paraId="41931173" w14:textId="77777777" w:rsidTr="00A8036D">
        <w:trPr>
          <w:trHeight w:hRule="exact" w:val="62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A4A2F8" w14:textId="5713F86A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0D1156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125 ml/timma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CBE164" w14:textId="77777777" w:rsidR="007D719E" w:rsidRPr="007D719E" w:rsidRDefault="007D719E" w:rsidP="00871202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929E43" w14:textId="13634BDD" w:rsidR="007D719E" w:rsidRPr="007D719E" w:rsidRDefault="007D719E" w:rsidP="00871202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5B1073" w14:textId="0EE025FF" w:rsidR="007D719E" w:rsidRPr="007D719E" w:rsidRDefault="007D719E" w:rsidP="002652B5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ml</w:t>
            </w:r>
          </w:p>
        </w:tc>
      </w:tr>
      <w:tr w:rsidR="007D719E" w:rsidRPr="007D719E" w14:paraId="3F619C86" w14:textId="77777777" w:rsidTr="00A8036D">
        <w:trPr>
          <w:trHeight w:hRule="exact" w:val="62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11446A" w14:textId="342DDC11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5</w:t>
            </w:r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7A75F8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150 ml/timma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0C6E4F" w14:textId="7F962119" w:rsidR="007D719E" w:rsidRPr="007D719E" w:rsidRDefault="007D719E" w:rsidP="00871202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0D748D" w14:textId="63620FDC" w:rsidR="007D719E" w:rsidRPr="007D719E" w:rsidRDefault="007D719E" w:rsidP="00871202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  <w:lang w:val="en-GB"/>
              </w:rPr>
              <w:t>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AAED62" w14:textId="1A0995C8" w:rsidR="007D719E" w:rsidRPr="007D719E" w:rsidRDefault="007D719E" w:rsidP="002652B5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  <w:lang w:val="en-GB"/>
              </w:rPr>
              <w:t>ml</w:t>
            </w:r>
          </w:p>
        </w:tc>
      </w:tr>
      <w:tr w:rsidR="007D719E" w:rsidRPr="007D719E" w14:paraId="4F1F69D9" w14:textId="77777777" w:rsidTr="00A8036D">
        <w:trPr>
          <w:trHeight w:hRule="exact" w:val="62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BE84F1" w14:textId="5E603EAF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  <w:lang w:val="en-GB"/>
              </w:rPr>
              <w:t>6</w:t>
            </w:r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FED73D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  <w:lang w:val="en-GB"/>
              </w:rPr>
              <w:t>200 ml/timma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93EFCB" w14:textId="3D80ADF9" w:rsidR="007D719E" w:rsidRPr="007D719E" w:rsidRDefault="007D719E" w:rsidP="00871202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49AE03" w14:textId="44075C10" w:rsidR="007D719E" w:rsidRPr="007D719E" w:rsidRDefault="007D719E" w:rsidP="00871202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BD02C0" w14:textId="52BE983D" w:rsidR="007D719E" w:rsidRPr="007D719E" w:rsidRDefault="007D719E" w:rsidP="002652B5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ml</w:t>
            </w:r>
          </w:p>
        </w:tc>
      </w:tr>
      <w:tr w:rsidR="007D719E" w:rsidRPr="007D719E" w14:paraId="2C7994CD" w14:textId="77777777" w:rsidTr="00A8036D">
        <w:trPr>
          <w:trHeight w:hRule="exact" w:val="62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2C8B78" w14:textId="2D51967E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7</w:t>
            </w:r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EF21B4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250 ml/timma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ECEF8E" w14:textId="0C9F06E5" w:rsidR="007D719E" w:rsidRPr="007D719E" w:rsidRDefault="007D719E" w:rsidP="00871202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EFF8CB" w14:textId="6963B64A" w:rsidR="007D719E" w:rsidRPr="007D719E" w:rsidRDefault="007D719E" w:rsidP="00871202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75E25C" w14:textId="09425E67" w:rsidR="007D719E" w:rsidRPr="007D719E" w:rsidRDefault="007D719E" w:rsidP="002652B5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ml</w:t>
            </w:r>
          </w:p>
        </w:tc>
      </w:tr>
      <w:tr w:rsidR="007D719E" w:rsidRPr="007D719E" w14:paraId="28A5B527" w14:textId="77777777" w:rsidTr="00A8036D">
        <w:trPr>
          <w:trHeight w:hRule="exact" w:val="62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4E4AD9" w14:textId="2E072E3A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8</w:t>
            </w:r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9A4086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300 ml/timma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AA1869" w14:textId="1E1218B8" w:rsidR="007D719E" w:rsidRPr="007D719E" w:rsidRDefault="007D719E" w:rsidP="00871202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måltider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E23EA1" w14:textId="315524FA" w:rsidR="007D719E" w:rsidRPr="007D719E" w:rsidRDefault="007D719E" w:rsidP="00871202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0A13C9" w14:textId="5DE9999B" w:rsidR="007D719E" w:rsidRPr="007D719E" w:rsidRDefault="007D719E" w:rsidP="002652B5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ml</w:t>
            </w:r>
          </w:p>
        </w:tc>
      </w:tr>
      <w:tr w:rsidR="007D719E" w:rsidRPr="007D719E" w14:paraId="7AE99F4B" w14:textId="77777777" w:rsidTr="00A8036D">
        <w:trPr>
          <w:trHeight w:hRule="exact" w:val="62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23564E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 xml:space="preserve">9 </w:t>
            </w:r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B2F6ED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350 ml/timma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B7E765" w14:textId="374B0CC8" w:rsidR="007D719E" w:rsidRPr="007D719E" w:rsidRDefault="007D719E" w:rsidP="00871202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måltider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7214C5" w14:textId="2A785A79" w:rsidR="007D719E" w:rsidRPr="007D719E" w:rsidRDefault="007D719E" w:rsidP="00871202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A68FDA" w14:textId="6C637C47" w:rsidR="007D719E" w:rsidRPr="007D719E" w:rsidRDefault="007D719E" w:rsidP="002652B5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ml</w:t>
            </w:r>
          </w:p>
        </w:tc>
      </w:tr>
      <w:tr w:rsidR="007D719E" w:rsidRPr="007D719E" w14:paraId="76F8E821" w14:textId="77777777" w:rsidTr="00A8036D">
        <w:trPr>
          <w:trHeight w:hRule="exact" w:val="62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90FF3F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 xml:space="preserve">10 </w:t>
            </w:r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9D0F98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400 ml/timma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6C0FDD" w14:textId="55362880" w:rsidR="007D719E" w:rsidRPr="007D719E" w:rsidRDefault="007D719E" w:rsidP="00871202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måltider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4935C7" w14:textId="66338AA7" w:rsidR="007D719E" w:rsidRPr="007D719E" w:rsidRDefault="007D719E" w:rsidP="00871202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D39B47" w14:textId="37CDAED9" w:rsidR="007D719E" w:rsidRPr="007D719E" w:rsidRDefault="007D719E" w:rsidP="002652B5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ml</w:t>
            </w:r>
          </w:p>
        </w:tc>
      </w:tr>
      <w:tr w:rsidR="007D719E" w:rsidRPr="007D719E" w14:paraId="57C05643" w14:textId="77777777" w:rsidTr="00A8036D">
        <w:trPr>
          <w:trHeight w:hRule="exact" w:val="62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EE2510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11</w:t>
            </w:r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10A004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450 ml/timma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D7A50E" w14:textId="19BC9A28" w:rsidR="007D719E" w:rsidRPr="007D719E" w:rsidRDefault="007D719E" w:rsidP="00871202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måltider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FA99D9" w14:textId="625B196F" w:rsidR="007D719E" w:rsidRPr="007D719E" w:rsidRDefault="007D719E" w:rsidP="00871202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5E1E62" w14:textId="13F925B3" w:rsidR="007D719E" w:rsidRPr="007D719E" w:rsidRDefault="007D719E" w:rsidP="002652B5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ml</w:t>
            </w:r>
          </w:p>
        </w:tc>
      </w:tr>
      <w:tr w:rsidR="007D719E" w:rsidRPr="007D719E" w14:paraId="6F73966B" w14:textId="77777777" w:rsidTr="00A8036D">
        <w:trPr>
          <w:trHeight w:hRule="exact" w:val="62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BA3F2E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 xml:space="preserve">12 </w:t>
            </w:r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167E55" w14:textId="77777777" w:rsidR="007D719E" w:rsidRPr="007D719E" w:rsidRDefault="007D719E" w:rsidP="007D719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500 ml/timma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F96CAE" w14:textId="7372BA55" w:rsidR="007D719E" w:rsidRPr="007D719E" w:rsidRDefault="007D719E" w:rsidP="00871202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måltider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F04C0E" w14:textId="5BEB9F53" w:rsidR="007D719E" w:rsidRPr="007D719E" w:rsidRDefault="002847C9" w:rsidP="00871202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m</w:t>
            </w:r>
            <w:r w:rsidR="007D719E" w:rsidRPr="007D719E">
              <w:rPr>
                <w:rFonts w:ascii="Arial" w:hAnsi="Arial" w:cs="Arial"/>
                <w:bCs/>
                <w:sz w:val="20"/>
                <w:szCs w:val="20"/>
              </w:rPr>
              <w:t>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0A3A83" w14:textId="58280969" w:rsidR="007D719E" w:rsidRPr="007D719E" w:rsidRDefault="007D719E" w:rsidP="002652B5">
            <w:pPr>
              <w:spacing w:before="40" w:after="40" w:line="240" w:lineRule="auto"/>
              <w:ind w:left="0" w:right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D719E">
              <w:rPr>
                <w:rFonts w:ascii="Arial" w:hAnsi="Arial" w:cs="Arial"/>
                <w:bCs/>
                <w:sz w:val="20"/>
                <w:szCs w:val="20"/>
              </w:rPr>
              <w:t>ml</w:t>
            </w:r>
          </w:p>
        </w:tc>
      </w:tr>
    </w:tbl>
    <w:p w14:paraId="030C7146" w14:textId="77777777" w:rsidR="007D719E" w:rsidRPr="007D719E" w:rsidRDefault="007D719E" w:rsidP="00260F1E">
      <w:pPr>
        <w:pStyle w:val="Liststycke"/>
        <w:keepNext/>
        <w:keepLines/>
      </w:pPr>
      <w:r w:rsidRPr="007D719E">
        <w:t xml:space="preserve">Om patienten blir </w:t>
      </w:r>
      <w:r w:rsidRPr="007D719E">
        <w:rPr>
          <w:b/>
          <w:bCs/>
        </w:rPr>
        <w:t>illamående, börjar kräkas</w:t>
      </w:r>
      <w:r w:rsidRPr="007D719E">
        <w:t xml:space="preserve">: Stäng av matningen. Vänta två timmar. Kontrollera magsäcksretentionen. Om magsäcksinnehållet understiger 1 dl kan sondmatningen återupptas. Starta med lägre matningshastighet. Om problemet </w:t>
      </w:r>
      <w:r w:rsidRPr="007D719E">
        <w:rPr>
          <w:b/>
          <w:bCs/>
        </w:rPr>
        <w:t>återupprepas - kontakta läkare</w:t>
      </w:r>
      <w:r w:rsidRPr="007D719E">
        <w:t>.</w:t>
      </w:r>
    </w:p>
    <w:p w14:paraId="0F6246D3" w14:textId="77777777" w:rsidR="007D719E" w:rsidRPr="007D719E" w:rsidRDefault="007D719E" w:rsidP="00260F1E">
      <w:pPr>
        <w:pStyle w:val="Liststycke"/>
        <w:keepNext/>
        <w:keepLines/>
      </w:pPr>
      <w:r w:rsidRPr="007D719E">
        <w:t xml:space="preserve">Om patienten de första dagarna får </w:t>
      </w:r>
      <w:r w:rsidRPr="007D719E">
        <w:rPr>
          <w:b/>
          <w:bCs/>
        </w:rPr>
        <w:t>hjärtklappning, oförklarlig temperaturstegring eller blir andningspåverkad</w:t>
      </w:r>
      <w:r w:rsidRPr="007D719E">
        <w:t xml:space="preserve"> - minska totala närings- och energimängden per dag samt sänk matningshastigheten. Upprepa varje dag två gånger enligt ovan. Kontakta dietist.</w:t>
      </w:r>
    </w:p>
    <w:p w14:paraId="4843CF91" w14:textId="77777777" w:rsidR="007D719E" w:rsidRPr="007D719E" w:rsidRDefault="007D719E" w:rsidP="00260F1E">
      <w:pPr>
        <w:pStyle w:val="Liststycke"/>
        <w:keepNext/>
        <w:keepLines/>
      </w:pPr>
      <w:r w:rsidRPr="007D719E">
        <w:t xml:space="preserve">Om patienten får </w:t>
      </w:r>
      <w:r w:rsidRPr="007D719E">
        <w:rPr>
          <w:b/>
          <w:bCs/>
        </w:rPr>
        <w:t>diarré</w:t>
      </w:r>
      <w:r w:rsidRPr="007D719E">
        <w:t xml:space="preserve"> vid uppstart - matningen går för snabbt. Backa i hastighet enligt schemat.</w:t>
      </w:r>
    </w:p>
    <w:p w14:paraId="76B9F95B" w14:textId="7AB45CA7" w:rsidR="00536A5A" w:rsidRPr="00536A5A" w:rsidRDefault="007D719E" w:rsidP="00CA5A4E">
      <w:pPr>
        <w:pStyle w:val="Liststycke"/>
      </w:pPr>
      <w:r w:rsidRPr="007D719E">
        <w:t>Om patienten får förstoppning efter några veckor: byt 500 ml standardsondnäring till sondnäring med fiber. Kontakta dietist.</w:t>
      </w:r>
      <w:bookmarkEnd w:id="0"/>
    </w:p>
    <w:sectPr w:rsidR="00536A5A" w:rsidRPr="00536A5A" w:rsidSect="007D719E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D"/>
    <w:multiLevelType w:val="singleLevel"/>
    <w:tmpl w:val="18CCC11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8"/>
  </w:num>
  <w:num w:numId="2">
    <w:abstractNumId w:val="15"/>
  </w:num>
  <w:num w:numId="3">
    <w:abstractNumId w:val="0"/>
  </w:num>
  <w:num w:numId="4">
    <w:abstractNumId w:val="7"/>
  </w:num>
  <w:num w:numId="5">
    <w:abstractNumId w:val="16"/>
  </w:num>
  <w:num w:numId="6">
    <w:abstractNumId w:val="3"/>
  </w:num>
  <w:num w:numId="7">
    <w:abstractNumId w:val="12"/>
  </w:num>
  <w:num w:numId="8">
    <w:abstractNumId w:val="9"/>
  </w:num>
  <w:num w:numId="9">
    <w:abstractNumId w:val="2"/>
  </w:num>
  <w:num w:numId="10">
    <w:abstractNumId w:val="2"/>
  </w:num>
  <w:num w:numId="11">
    <w:abstractNumId w:val="4"/>
  </w:num>
  <w:num w:numId="12">
    <w:abstractNumId w:val="5"/>
  </w:num>
  <w:num w:numId="13">
    <w:abstractNumId w:val="14"/>
  </w:num>
  <w:num w:numId="14">
    <w:abstractNumId w:val="10"/>
  </w:num>
  <w:num w:numId="15">
    <w:abstractNumId w:val="8"/>
  </w:num>
  <w:num w:numId="16">
    <w:abstractNumId w:val="13"/>
  </w:num>
  <w:num w:numId="17">
    <w:abstractNumId w:val="6"/>
  </w:num>
  <w:num w:numId="18">
    <w:abstractNumId w:val="11"/>
  </w:num>
  <w:num w:numId="19">
    <w:abstractNumId w:val="17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6B2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5872"/>
    <w:rsid w:val="00211487"/>
    <w:rsid w:val="00211D91"/>
    <w:rsid w:val="00217DEC"/>
    <w:rsid w:val="00235B57"/>
    <w:rsid w:val="00250F24"/>
    <w:rsid w:val="002523C5"/>
    <w:rsid w:val="0025380B"/>
    <w:rsid w:val="0025703A"/>
    <w:rsid w:val="00260F1E"/>
    <w:rsid w:val="00262F3D"/>
    <w:rsid w:val="00263281"/>
    <w:rsid w:val="002651D6"/>
    <w:rsid w:val="002652B5"/>
    <w:rsid w:val="0026551F"/>
    <w:rsid w:val="00280A85"/>
    <w:rsid w:val="00284119"/>
    <w:rsid w:val="002847C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5F85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00C1"/>
    <w:rsid w:val="007917BA"/>
    <w:rsid w:val="007A5C6F"/>
    <w:rsid w:val="007D4241"/>
    <w:rsid w:val="007D4317"/>
    <w:rsid w:val="007D4EA3"/>
    <w:rsid w:val="007D719E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202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0BDA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036D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0506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41BA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212D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A4E"/>
    <w:rsid w:val="00CB0493"/>
    <w:rsid w:val="00CB1079"/>
    <w:rsid w:val="00CB17FF"/>
    <w:rsid w:val="00CB1ED7"/>
    <w:rsid w:val="00CC167C"/>
    <w:rsid w:val="00CC52D9"/>
    <w:rsid w:val="00CD6647"/>
    <w:rsid w:val="00CE4B73"/>
    <w:rsid w:val="00CF4B35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6391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B50506"/>
    <w:pPr>
      <w:keepNext/>
      <w:spacing w:after="240" w:line="288" w:lineRule="auto"/>
      <w:ind w:left="425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B50506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260F1E"/>
    <w:pPr>
      <w:numPr>
        <w:numId w:val="13"/>
      </w:numPr>
      <w:ind w:left="782" w:hanging="357"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24</TotalTime>
  <Pages>2</Pages>
  <Words>232</Words>
  <Characters>1402</Characters>
  <Application>Microsoft Office Word</Application>
  <DocSecurity>0</DocSecurity>
  <Lines>42</Lines>
  <Paragraphs>26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Nutrition - Startschema för sondmatning när patienten har gott nutritionsstatus</dc:title>
  <dc:subject/>
  <dc:creator>patrik.jens.johansson@vgregion.se</dc:creator>
  <keywords/>
  <lastModifiedBy>Karin Åhlin</lastModifiedBy>
  <revision>19</revision>
  <lastPrinted>2016-03-31T10:56:00.0000000Z</lastPrinted>
  <dcterms:created xsi:type="dcterms:W3CDTF">2022-03-28T08:52:00.0000000Z</dcterms:created>
  <dcterms:modified xsi:type="dcterms:W3CDTF">2022-09-16T14:28:00.0000000Z</dcterms:modified>
</coreProperties>
</file>