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19128A" w14:textId="77777777" w:rsidR="000016E5" w:rsidRDefault="000016E5" w:rsidP="00F35B05">
      <w:pPr>
        <w:pStyle w:val="Rubrik2"/>
        <w:sectPr w:rsidR="000016E5" w:rsidSect="00253A7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2268" w:right="1979" w:bottom="1276" w:left="992" w:header="284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2E92455" w14:textId="77777777" w:rsidR="000016E5" w:rsidRPr="000016E5" w:rsidRDefault="000016E5" w:rsidP="001A4B02">
      <w:pPr>
        <w:pStyle w:val="Rubrik1"/>
      </w:pPr>
      <w:r w:rsidRPr="000016E5">
        <w:t>Hälsodeklaration med avseende på tuberkulos</w:t>
      </w:r>
    </w:p>
    <w:p w14:paraId="45238F72" w14:textId="77777777" w:rsidR="000016E5" w:rsidRPr="006A748B" w:rsidRDefault="000016E5" w:rsidP="006A748B">
      <w:pPr>
        <w:pStyle w:val="Rubrik2"/>
      </w:pPr>
      <w:r w:rsidRPr="006A748B">
        <w:t>Till alla nyanställda på SÄS</w:t>
      </w:r>
    </w:p>
    <w:p w14:paraId="0042D599" w14:textId="4E8B7AE9" w:rsidR="000016E5" w:rsidRPr="000016E5" w:rsidRDefault="000016E5" w:rsidP="00C63EAB">
      <w:pPr>
        <w:pStyle w:val="Punktlista"/>
      </w:pPr>
      <w:r w:rsidRPr="000016E5">
        <w:t>För att undvika smittspridning till patienterna är det viktigt att känna till om du har symtom på eller riskerar att insjukna i tuberkulos. Om det finns behov av att utreda dig närmare blir du remitterad till infektions</w:t>
      </w:r>
      <w:r w:rsidR="00296585">
        <w:softHyphen/>
        <w:t>mottagningen</w:t>
      </w:r>
      <w:r w:rsidRPr="000016E5">
        <w:t>, SÄS.</w:t>
      </w:r>
    </w:p>
    <w:p w14:paraId="1F08F626" w14:textId="77777777" w:rsidR="000016E5" w:rsidRPr="000016E5" w:rsidRDefault="000016E5" w:rsidP="00C63EAB">
      <w:pPr>
        <w:pStyle w:val="Punktlista"/>
      </w:pPr>
      <w:r w:rsidRPr="000016E5">
        <w:t>Det är inte aktuellt med vaccination för tuberkulos (BCG) för anställda inom vården, då den inte är effektiv som skydd för tuberkulos hos vuxna.</w:t>
      </w:r>
    </w:p>
    <w:p w14:paraId="35D7BFB0" w14:textId="77777777" w:rsidR="000016E5" w:rsidRPr="000016E5" w:rsidRDefault="000016E5" w:rsidP="00C63EAB">
      <w:pPr>
        <w:pStyle w:val="Punktlista"/>
      </w:pPr>
      <w:r w:rsidRPr="000016E5">
        <w:t>Risken för att du själv ska kunna smittas av någon patient är minimal om du iakttar föreskrivna skyddsåtgärder vid tuberkulos.</w:t>
      </w:r>
    </w:p>
    <w:p w14:paraId="30E1876C" w14:textId="77777777" w:rsidR="000016E5" w:rsidRPr="000016E5" w:rsidRDefault="000016E5" w:rsidP="00C63EAB">
      <w:pPr>
        <w:pStyle w:val="Punktlista"/>
      </w:pPr>
      <w:r w:rsidRPr="000016E5">
        <w:t>Besvara frågorna nedan och lämna snarast till din chef innan du börjar ditt arbete.</w:t>
      </w:r>
    </w:p>
    <w:p w14:paraId="571514D2" w14:textId="77777777" w:rsidR="000016E5" w:rsidRPr="000016E5" w:rsidRDefault="000016E5" w:rsidP="00C63EAB">
      <w:pPr>
        <w:pStyle w:val="Punktlista"/>
      </w:pPr>
      <w:r w:rsidRPr="000016E5">
        <w:t>Dina uppgifter kommer att sparas under sekretess enligt 39 kap 2§ Offentlighets och sekretesslagen (2009:400) som innebär att sekretessen är densamma som för andra uppgifter om medarbetare.</w:t>
      </w:r>
    </w:p>
    <w:p w14:paraId="5ECCAD48" w14:textId="77777777" w:rsidR="000016E5" w:rsidRPr="000016E5" w:rsidRDefault="000016E5" w:rsidP="001A4B02">
      <w:pPr>
        <w:pStyle w:val="Rubrik2"/>
      </w:pPr>
      <w:r w:rsidRPr="000016E5">
        <w:t>Till vederbörande chef, SÄS</w:t>
      </w:r>
    </w:p>
    <w:p w14:paraId="6D2079B2" w14:textId="39F8251E" w:rsidR="000016E5" w:rsidRPr="000016E5" w:rsidRDefault="000016E5" w:rsidP="0022401F">
      <w:pPr>
        <w:pStyle w:val="Rubrik3"/>
        <w:spacing w:before="120"/>
      </w:pPr>
      <w:r w:rsidRPr="000016E5">
        <w:t>Nej-svar på alla frågor</w:t>
      </w:r>
    </w:p>
    <w:p w14:paraId="11E99A01" w14:textId="79670338" w:rsidR="000016E5" w:rsidRPr="000016E5" w:rsidRDefault="000016E5" w:rsidP="003201C0">
      <w:r w:rsidRPr="000016E5">
        <w:t xml:space="preserve">Informera den nyanställde allmänt om tuberkulos, uppmärksamma på risker och tidiga symtom, samt uppmana att söka sjukvård tidigt vid tuberkulos-misstanke. </w:t>
      </w:r>
      <w:hyperlink r:id="rId17" w:history="1">
        <w:r w:rsidRPr="007A5151">
          <w:rPr>
            <w:rStyle w:val="Hyperlnk"/>
          </w:rPr>
          <w:t>Informationsblad om Tuberkulos</w:t>
        </w:r>
        <w:r w:rsidRPr="007A5151">
          <w:t>.</w:t>
        </w:r>
      </w:hyperlink>
    </w:p>
    <w:p w14:paraId="49C5C10D" w14:textId="7FB4BEF2" w:rsidR="000016E5" w:rsidRPr="000016E5" w:rsidRDefault="000016E5" w:rsidP="003201C0">
      <w:pPr>
        <w:pStyle w:val="Rubrik3"/>
      </w:pPr>
      <w:r w:rsidRPr="000016E5">
        <w:t>Ja-svar</w:t>
      </w:r>
    </w:p>
    <w:p w14:paraId="428BDB67" w14:textId="429C499E" w:rsidR="000016E5" w:rsidRPr="000016E5" w:rsidRDefault="000016E5" w:rsidP="00F17B34">
      <w:pPr>
        <w:pStyle w:val="Punktlista"/>
      </w:pPr>
      <w:r w:rsidRPr="000016E5">
        <w:t xml:space="preserve">Om fråga 1 besvaras med </w:t>
      </w:r>
      <w:proofErr w:type="gramStart"/>
      <w:r w:rsidRPr="000016E5">
        <w:t>Ja</w:t>
      </w:r>
      <w:proofErr w:type="gramEnd"/>
      <w:r w:rsidRPr="000016E5">
        <w:t xml:space="preserve"> ska den nyanställde skyndsamt utredas på infektions</w:t>
      </w:r>
      <w:r w:rsidR="00786934">
        <w:t>mottagningen</w:t>
      </w:r>
      <w:r w:rsidRPr="000016E5">
        <w:t>. I avvaktan på akut läkarbedömning ska den nyanställde inte arbeta. Kontakta infektions</w:t>
      </w:r>
      <w:r w:rsidR="00B7653D">
        <w:t xml:space="preserve">mottagningen </w:t>
      </w:r>
      <w:r w:rsidRPr="000016E5">
        <w:t>på t</w:t>
      </w:r>
      <w:r w:rsidR="002504A7">
        <w:t>elefon</w:t>
      </w:r>
      <w:r w:rsidRPr="000016E5">
        <w:t xml:space="preserve"> </w:t>
      </w:r>
      <w:r w:rsidRPr="000016E5">
        <w:rPr>
          <w:b/>
        </w:rPr>
        <w:t>033</w:t>
      </w:r>
      <w:r w:rsidR="00E4144F">
        <w:rPr>
          <w:b/>
        </w:rPr>
        <w:t> – </w:t>
      </w:r>
      <w:r w:rsidRPr="000016E5">
        <w:rPr>
          <w:b/>
        </w:rPr>
        <w:t>616</w:t>
      </w:r>
      <w:r w:rsidR="00E4144F">
        <w:rPr>
          <w:b/>
        </w:rPr>
        <w:t> </w:t>
      </w:r>
      <w:r w:rsidRPr="000016E5">
        <w:rPr>
          <w:b/>
        </w:rPr>
        <w:t>45</w:t>
      </w:r>
      <w:r w:rsidR="00E4144F">
        <w:rPr>
          <w:b/>
        </w:rPr>
        <w:t> </w:t>
      </w:r>
      <w:r w:rsidRPr="000016E5">
        <w:rPr>
          <w:b/>
        </w:rPr>
        <w:t>86</w:t>
      </w:r>
      <w:r w:rsidRPr="000016E5">
        <w:t xml:space="preserve"> för tidbokning.</w:t>
      </w:r>
    </w:p>
    <w:p w14:paraId="0992119B" w14:textId="02E8E923" w:rsidR="000016E5" w:rsidRPr="000016E5" w:rsidRDefault="000016E5" w:rsidP="00F17B34">
      <w:pPr>
        <w:pStyle w:val="Punktlista"/>
      </w:pPr>
      <w:r w:rsidRPr="000016E5">
        <w:rPr>
          <w:szCs w:val="20"/>
        </w:rPr>
        <w:t xml:space="preserve">Om någon av frågorna </w:t>
      </w:r>
      <w:proofErr w:type="gramStart"/>
      <w:r w:rsidRPr="000016E5">
        <w:rPr>
          <w:szCs w:val="20"/>
        </w:rPr>
        <w:t>2-5</w:t>
      </w:r>
      <w:proofErr w:type="gramEnd"/>
      <w:r w:rsidRPr="000016E5">
        <w:rPr>
          <w:szCs w:val="20"/>
        </w:rPr>
        <w:t xml:space="preserve"> besvaras med Ja sker uppföljning på infektionsmottagningen och remiss skrivs dit. Använd </w:t>
      </w:r>
      <w:hyperlink r:id="rId18" w:history="1">
        <w:r w:rsidRPr="00AB1971">
          <w:rPr>
            <w:rStyle w:val="Hyperlnk"/>
          </w:rPr>
          <w:t>bilaga 1, Remissfråga</w:t>
        </w:r>
      </w:hyperlink>
      <w:r w:rsidRPr="000016E5">
        <w:rPr>
          <w:szCs w:val="20"/>
        </w:rPr>
        <w:t>. Den nyanställde kan arbeta.</w:t>
      </w:r>
    </w:p>
    <w:p w14:paraId="25DFA4A1" w14:textId="00273A75" w:rsidR="002F43B0" w:rsidRDefault="000016E5" w:rsidP="00F17B34">
      <w:pPr>
        <w:tabs>
          <w:tab w:val="right" w:leader="dot" w:pos="8647"/>
          <w:tab w:val="left" w:leader="dot" w:pos="9498"/>
        </w:tabs>
        <w:overflowPunct w:val="0"/>
        <w:autoSpaceDE w:val="0"/>
        <w:autoSpaceDN w:val="0"/>
        <w:adjustRightInd w:val="0"/>
        <w:spacing w:before="280" w:after="40" w:line="240" w:lineRule="auto"/>
        <w:ind w:left="360" w:right="0"/>
        <w:textAlignment w:val="baseline"/>
        <w:rPr>
          <w:rFonts w:ascii="Arial" w:hAnsi="Arial"/>
          <w:sz w:val="18"/>
          <w:szCs w:val="18"/>
        </w:rPr>
      </w:pPr>
      <w:r w:rsidRPr="000016E5">
        <w:rPr>
          <w:rFonts w:ascii="Arial" w:hAnsi="Arial" w:cs="Arial"/>
          <w:bCs/>
          <w:kern w:val="32"/>
          <w:sz w:val="32"/>
          <w:szCs w:val="32"/>
        </w:rPr>
        <w:br w:type="page"/>
      </w:r>
      <w:r w:rsidRPr="000016E5">
        <w:rPr>
          <w:rFonts w:ascii="Arial" w:hAnsi="Arial"/>
          <w:sz w:val="18"/>
          <w:szCs w:val="18"/>
        </w:rPr>
        <w:lastRenderedPageBreak/>
        <w:t>Namn</w:t>
      </w:r>
      <w:r w:rsidR="00EB5BBC">
        <w:rPr>
          <w:rFonts w:ascii="Arial" w:hAnsi="Arial"/>
          <w:sz w:val="18"/>
          <w:szCs w:val="18"/>
        </w:rPr>
        <w:t xml:space="preserve"> </w:t>
      </w:r>
      <w:r w:rsidR="00EB5BBC" w:rsidRPr="00EB5BBC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bookmarkStart w:id="1" w:name="Text2"/>
      <w:r w:rsidR="00EB5BBC" w:rsidRPr="00EB5BBC">
        <w:rPr>
          <w:sz w:val="22"/>
          <w:szCs w:val="22"/>
        </w:rPr>
        <w:instrText xml:space="preserve"> FORMTEXT </w:instrText>
      </w:r>
      <w:r w:rsidR="00EB5BBC" w:rsidRPr="00EB5BBC">
        <w:rPr>
          <w:sz w:val="22"/>
          <w:szCs w:val="22"/>
        </w:rPr>
      </w:r>
      <w:r w:rsidR="00EB5BBC" w:rsidRPr="00EB5BBC">
        <w:rPr>
          <w:sz w:val="22"/>
          <w:szCs w:val="22"/>
        </w:rPr>
        <w:fldChar w:fldCharType="separate"/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sz w:val="22"/>
          <w:szCs w:val="22"/>
        </w:rPr>
        <w:fldChar w:fldCharType="end"/>
      </w:r>
      <w:bookmarkEnd w:id="1"/>
      <w:r w:rsidR="002F43B0">
        <w:rPr>
          <w:rFonts w:ascii="Arial" w:hAnsi="Arial"/>
          <w:sz w:val="18"/>
          <w:szCs w:val="18"/>
        </w:rPr>
        <w:tab/>
      </w:r>
    </w:p>
    <w:p w14:paraId="54C7EC85" w14:textId="38751EB1" w:rsidR="000016E5" w:rsidRPr="000016E5" w:rsidRDefault="000016E5" w:rsidP="00F17B34">
      <w:pPr>
        <w:tabs>
          <w:tab w:val="right" w:leader="dot" w:pos="8647"/>
          <w:tab w:val="left" w:leader="dot" w:pos="9498"/>
        </w:tabs>
        <w:overflowPunct w:val="0"/>
        <w:autoSpaceDE w:val="0"/>
        <w:autoSpaceDN w:val="0"/>
        <w:adjustRightInd w:val="0"/>
        <w:spacing w:before="280" w:after="40" w:line="240" w:lineRule="auto"/>
        <w:ind w:left="360" w:right="0"/>
        <w:textAlignment w:val="baseline"/>
        <w:rPr>
          <w:rFonts w:ascii="Arial" w:hAnsi="Arial" w:cs="Arial"/>
          <w:bCs/>
          <w:sz w:val="18"/>
          <w:szCs w:val="18"/>
        </w:rPr>
      </w:pPr>
      <w:r w:rsidRPr="000016E5">
        <w:rPr>
          <w:rFonts w:ascii="Arial" w:hAnsi="Arial"/>
          <w:sz w:val="18"/>
          <w:szCs w:val="18"/>
        </w:rPr>
        <w:t>Personnummer</w:t>
      </w:r>
      <w:r w:rsidR="00EB5BBC">
        <w:rPr>
          <w:rFonts w:ascii="Arial" w:hAnsi="Arial"/>
          <w:sz w:val="18"/>
          <w:szCs w:val="18"/>
        </w:rPr>
        <w:t xml:space="preserve"> </w:t>
      </w:r>
      <w:r w:rsidR="00EB5BBC" w:rsidRPr="00EB5BBC">
        <w:rPr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maxLength w:val="60"/>
            </w:textInput>
          </w:ffData>
        </w:fldChar>
      </w:r>
      <w:r w:rsidR="00EB5BBC" w:rsidRPr="00EB5BBC">
        <w:rPr>
          <w:sz w:val="22"/>
          <w:szCs w:val="22"/>
        </w:rPr>
        <w:instrText xml:space="preserve"> FORMTEXT </w:instrText>
      </w:r>
      <w:r w:rsidR="00EB5BBC" w:rsidRPr="00EB5BBC">
        <w:rPr>
          <w:sz w:val="22"/>
          <w:szCs w:val="22"/>
        </w:rPr>
      </w:r>
      <w:r w:rsidR="00EB5BBC" w:rsidRPr="00EB5BBC">
        <w:rPr>
          <w:sz w:val="22"/>
          <w:szCs w:val="22"/>
        </w:rPr>
        <w:fldChar w:fldCharType="separate"/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sz w:val="22"/>
          <w:szCs w:val="22"/>
        </w:rPr>
        <w:fldChar w:fldCharType="end"/>
      </w:r>
      <w:r w:rsidR="002F43B0">
        <w:rPr>
          <w:rFonts w:ascii="Arial" w:hAnsi="Arial"/>
          <w:sz w:val="18"/>
          <w:szCs w:val="18"/>
        </w:rPr>
        <w:tab/>
      </w:r>
    </w:p>
    <w:p w14:paraId="14C98A01" w14:textId="6E0F5D7C" w:rsidR="000016E5" w:rsidRPr="000016E5" w:rsidRDefault="000016E5" w:rsidP="00F17B34">
      <w:pPr>
        <w:keepNext/>
        <w:tabs>
          <w:tab w:val="right" w:leader="dot" w:pos="8647"/>
          <w:tab w:val="left" w:leader="dot" w:pos="9498"/>
        </w:tabs>
        <w:spacing w:before="280" w:after="40" w:line="240" w:lineRule="auto"/>
        <w:ind w:left="360" w:right="0"/>
        <w:outlineLvl w:val="0"/>
        <w:rPr>
          <w:rFonts w:ascii="Arial" w:hAnsi="Arial"/>
          <w:sz w:val="18"/>
          <w:szCs w:val="18"/>
        </w:rPr>
      </w:pPr>
      <w:r w:rsidRPr="000016E5">
        <w:rPr>
          <w:rFonts w:ascii="Arial" w:hAnsi="Arial"/>
          <w:sz w:val="18"/>
          <w:szCs w:val="18"/>
        </w:rPr>
        <w:t xml:space="preserve">Anställd på </w:t>
      </w:r>
      <w:r w:rsidR="00154FCE">
        <w:rPr>
          <w:rFonts w:ascii="Arial" w:hAnsi="Arial"/>
          <w:sz w:val="18"/>
          <w:szCs w:val="18"/>
        </w:rPr>
        <w:t>S</w:t>
      </w:r>
      <w:r w:rsidR="00FA025A">
        <w:rPr>
          <w:rFonts w:ascii="Arial" w:hAnsi="Arial"/>
          <w:sz w:val="18"/>
          <w:szCs w:val="18"/>
        </w:rPr>
        <w:t>ÄS</w:t>
      </w:r>
      <w:r w:rsidR="00C55BD0">
        <w:rPr>
          <w:rFonts w:ascii="Arial" w:hAnsi="Arial"/>
          <w:sz w:val="18"/>
          <w:szCs w:val="18"/>
        </w:rPr>
        <w:t>,</w:t>
      </w:r>
      <w:r w:rsidR="002770CB">
        <w:rPr>
          <w:rFonts w:ascii="Arial" w:hAnsi="Arial"/>
          <w:sz w:val="18"/>
          <w:szCs w:val="18"/>
        </w:rPr>
        <w:t xml:space="preserve"> verksamhet</w:t>
      </w:r>
      <w:r w:rsidR="007C6539">
        <w:rPr>
          <w:rFonts w:ascii="Arial" w:hAnsi="Arial"/>
          <w:sz w:val="18"/>
          <w:szCs w:val="18"/>
        </w:rPr>
        <w:t>/</w:t>
      </w:r>
      <w:r w:rsidRPr="000016E5">
        <w:rPr>
          <w:rFonts w:ascii="Arial" w:hAnsi="Arial"/>
          <w:sz w:val="18"/>
          <w:szCs w:val="18"/>
        </w:rPr>
        <w:t>avdelning</w:t>
      </w:r>
      <w:r w:rsidR="00EB5BBC">
        <w:rPr>
          <w:rFonts w:ascii="Arial" w:hAnsi="Arial"/>
          <w:sz w:val="18"/>
          <w:szCs w:val="18"/>
        </w:rPr>
        <w:t xml:space="preserve"> </w:t>
      </w:r>
      <w:r w:rsidR="00EB5BBC" w:rsidRPr="00EB5BBC">
        <w:rPr>
          <w:sz w:val="22"/>
          <w:szCs w:val="22"/>
        </w:rPr>
        <w:fldChar w:fldCharType="begin">
          <w:ffData>
            <w:name w:val=""/>
            <w:enabled/>
            <w:calcOnExit w:val="0"/>
            <w:textInput>
              <w:maxLength w:val="60"/>
            </w:textInput>
          </w:ffData>
        </w:fldChar>
      </w:r>
      <w:r w:rsidR="00EB5BBC" w:rsidRPr="00EB5BBC">
        <w:rPr>
          <w:sz w:val="22"/>
          <w:szCs w:val="22"/>
        </w:rPr>
        <w:instrText xml:space="preserve"> FORMTEXT </w:instrText>
      </w:r>
      <w:r w:rsidR="00C55BD0" w:rsidRPr="00EB5BBC">
        <w:rPr>
          <w:sz w:val="22"/>
          <w:szCs w:val="22"/>
        </w:rPr>
      </w:r>
      <w:r w:rsidR="00EB5BBC" w:rsidRPr="00EB5BBC">
        <w:rPr>
          <w:sz w:val="22"/>
          <w:szCs w:val="22"/>
        </w:rPr>
        <w:fldChar w:fldCharType="separate"/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noProof/>
          <w:sz w:val="22"/>
          <w:szCs w:val="22"/>
        </w:rPr>
        <w:t> </w:t>
      </w:r>
      <w:r w:rsidR="00EB5BBC" w:rsidRPr="00EB5BBC">
        <w:rPr>
          <w:sz w:val="22"/>
          <w:szCs w:val="22"/>
        </w:rPr>
        <w:fldChar w:fldCharType="end"/>
      </w:r>
      <w:r w:rsidR="002F43B0">
        <w:rPr>
          <w:rFonts w:ascii="Arial" w:hAnsi="Arial"/>
          <w:sz w:val="18"/>
          <w:szCs w:val="18"/>
        </w:rPr>
        <w:tab/>
      </w:r>
    </w:p>
    <w:p w14:paraId="69EB1BC0" w14:textId="60930226" w:rsidR="000016E5" w:rsidRPr="00C67A3E" w:rsidRDefault="000016E5" w:rsidP="00C67A3E">
      <w:pPr>
        <w:pStyle w:val="Rubrik2"/>
        <w:spacing w:before="480"/>
      </w:pPr>
      <w:r w:rsidRPr="00C67A3E">
        <w:t>Hälsodeklaration med avseende på tuberkulos</w:t>
      </w:r>
    </w:p>
    <w:p w14:paraId="7B948032" w14:textId="77777777" w:rsidR="000016E5" w:rsidRPr="00F17B34" w:rsidRDefault="000016E5" w:rsidP="00F17B34">
      <w:pPr>
        <w:spacing w:before="120" w:after="0"/>
        <w:rPr>
          <w:b/>
          <w:bCs/>
        </w:rPr>
      </w:pPr>
      <w:r w:rsidRPr="00F17B34">
        <w:rPr>
          <w:b/>
          <w:bCs/>
        </w:rPr>
        <w:t>Har du ett eller flera av följande symtom?</w:t>
      </w:r>
    </w:p>
    <w:p w14:paraId="0B06EA24" w14:textId="77777777" w:rsidR="000016E5" w:rsidRPr="000016E5" w:rsidRDefault="000016E5" w:rsidP="00F17B34">
      <w:r w:rsidRPr="000016E5">
        <w:t>(sätt ett kryss i den eller de rutor du tycker stämmer)</w:t>
      </w:r>
    </w:p>
    <w:p w14:paraId="235110D1" w14:textId="77777777" w:rsidR="000016E5" w:rsidRPr="000016E5" w:rsidRDefault="000016E5" w:rsidP="00F17B34">
      <w:pPr>
        <w:spacing w:line="240" w:lineRule="auto"/>
        <w:ind w:left="1293" w:right="0" w:hanging="936"/>
        <w:rPr>
          <w:rFonts w:cs="Arial"/>
          <w:bCs/>
          <w:szCs w:val="20"/>
        </w:rPr>
      </w:pPr>
      <w:r w:rsidRPr="000016E5">
        <w:rPr>
          <w:rFonts w:cs="Arial"/>
          <w:bCs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ryss1"/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bookmarkEnd w:id="2"/>
      <w:r w:rsidRPr="000016E5">
        <w:rPr>
          <w:rFonts w:cs="Arial"/>
          <w:bCs/>
          <w:szCs w:val="20"/>
        </w:rPr>
        <w:t xml:space="preserve"> Långvarig hosta (mer än tre veckor)</w:t>
      </w:r>
    </w:p>
    <w:p w14:paraId="77FEDC11" w14:textId="77777777" w:rsidR="000016E5" w:rsidRPr="000016E5" w:rsidRDefault="000016E5" w:rsidP="00F17B34">
      <w:pPr>
        <w:spacing w:line="240" w:lineRule="auto"/>
        <w:ind w:left="1293" w:right="0" w:hanging="936"/>
        <w:rPr>
          <w:rFonts w:cs="Arial"/>
          <w:bCs/>
          <w:szCs w:val="20"/>
        </w:rPr>
      </w:pPr>
      <w:r w:rsidRPr="000016E5">
        <w:rPr>
          <w:rFonts w:cs="Arial"/>
          <w:bCs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Feber</w:t>
      </w:r>
    </w:p>
    <w:p w14:paraId="074D7695" w14:textId="77777777" w:rsidR="000016E5" w:rsidRPr="000016E5" w:rsidRDefault="000016E5" w:rsidP="00F17B34">
      <w:pPr>
        <w:spacing w:line="240" w:lineRule="auto"/>
        <w:ind w:left="1293" w:right="0" w:hanging="936"/>
        <w:rPr>
          <w:rFonts w:cs="Arial"/>
          <w:bCs/>
          <w:szCs w:val="20"/>
        </w:rPr>
      </w:pPr>
      <w:r w:rsidRPr="000016E5">
        <w:rPr>
          <w:rFonts w:cs="Arial"/>
          <w:bCs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Avmagring</w:t>
      </w:r>
    </w:p>
    <w:p w14:paraId="41CAF617" w14:textId="77777777" w:rsidR="000016E5" w:rsidRPr="000016E5" w:rsidRDefault="000016E5" w:rsidP="00F17B34">
      <w:pPr>
        <w:spacing w:line="240" w:lineRule="auto"/>
        <w:ind w:left="1293" w:right="0" w:hanging="936"/>
        <w:rPr>
          <w:rFonts w:cs="Arial"/>
          <w:bCs/>
          <w:szCs w:val="20"/>
        </w:rPr>
      </w:pPr>
      <w:r w:rsidRPr="000016E5">
        <w:rPr>
          <w:rFonts w:cs="Arial"/>
          <w:bCs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Nattliga svettningar</w:t>
      </w:r>
    </w:p>
    <w:p w14:paraId="224FA088" w14:textId="77777777" w:rsidR="000016E5" w:rsidRPr="000016E5" w:rsidRDefault="000016E5" w:rsidP="00F17B34">
      <w:pPr>
        <w:spacing w:line="240" w:lineRule="auto"/>
        <w:ind w:left="1293" w:right="0" w:hanging="936"/>
        <w:rPr>
          <w:rFonts w:cs="Arial"/>
          <w:bCs/>
          <w:szCs w:val="20"/>
        </w:rPr>
      </w:pPr>
      <w:r w:rsidRPr="000016E5">
        <w:rPr>
          <w:rFonts w:cs="Arial"/>
          <w:bCs/>
          <w:szCs w:val="20"/>
        </w:rPr>
        <w:fldChar w:fldCharType="begin">
          <w:ffData>
            <w:name w:val="Kryss1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Nej, jag har inget av de ovanstående symtomen</w:t>
      </w:r>
    </w:p>
    <w:p w14:paraId="63CE4284" w14:textId="77777777" w:rsidR="000016E5" w:rsidRPr="0022401F" w:rsidRDefault="000016E5" w:rsidP="00BD1741">
      <w:pPr>
        <w:spacing w:before="240" w:after="40"/>
        <w:rPr>
          <w:b/>
          <w:bCs/>
        </w:rPr>
      </w:pPr>
      <w:r w:rsidRPr="0022401F">
        <w:rPr>
          <w:b/>
          <w:bCs/>
        </w:rPr>
        <w:t>Har du själv haft tuberkulos?</w:t>
      </w:r>
    </w:p>
    <w:p w14:paraId="7ADABC3C" w14:textId="32ECC0AE" w:rsidR="000016E5" w:rsidRPr="000016E5" w:rsidRDefault="000016E5" w:rsidP="00F17B34">
      <w:pPr>
        <w:tabs>
          <w:tab w:val="left" w:pos="2268"/>
          <w:tab w:val="left" w:pos="3969"/>
        </w:tabs>
        <w:spacing w:line="240" w:lineRule="auto"/>
        <w:ind w:left="726" w:right="0" w:hanging="369"/>
        <w:rPr>
          <w:rFonts w:cs="Arial"/>
          <w:bCs/>
          <w:szCs w:val="20"/>
        </w:rPr>
      </w:pPr>
      <w:r w:rsidRPr="000016E5">
        <w:rPr>
          <w:rFonts w:cs="Arial"/>
          <w:bCs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ryss2"/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bookmarkEnd w:id="3"/>
      <w:r w:rsidRPr="000016E5">
        <w:rPr>
          <w:rFonts w:cs="Arial"/>
          <w:bCs/>
          <w:szCs w:val="20"/>
        </w:rPr>
        <w:t xml:space="preserve"> Ja</w:t>
      </w:r>
      <w:r w:rsidRPr="000016E5">
        <w:rPr>
          <w:rFonts w:cs="Arial"/>
          <w:bCs/>
          <w:szCs w:val="20"/>
        </w:rPr>
        <w:tab/>
      </w:r>
      <w:r w:rsidRPr="000016E5">
        <w:rPr>
          <w:rFonts w:cs="Arial"/>
          <w:bCs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Nej</w:t>
      </w:r>
      <w:r w:rsidRPr="000016E5">
        <w:rPr>
          <w:rFonts w:cs="Arial"/>
          <w:bCs/>
          <w:szCs w:val="20"/>
        </w:rPr>
        <w:tab/>
      </w:r>
      <w:r w:rsidRPr="000016E5">
        <w:rPr>
          <w:rFonts w:cs="Arial"/>
          <w:bCs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Vet inte</w:t>
      </w:r>
    </w:p>
    <w:p w14:paraId="3474346C" w14:textId="77777777" w:rsidR="000016E5" w:rsidRPr="0022401F" w:rsidRDefault="000016E5" w:rsidP="00BD1741">
      <w:pPr>
        <w:spacing w:before="240" w:after="40"/>
        <w:rPr>
          <w:b/>
          <w:bCs/>
        </w:rPr>
      </w:pPr>
      <w:r w:rsidRPr="0022401F">
        <w:rPr>
          <w:b/>
          <w:bCs/>
        </w:rPr>
        <w:t>Har någon nära anhörig eller annan nära kontakt till dig haft tuberkulos eller kontrollerats p.g.a. misstänkt tuberkulos under de senaste fem åren?</w:t>
      </w:r>
    </w:p>
    <w:p w14:paraId="690BD8FE" w14:textId="77777777" w:rsidR="000016E5" w:rsidRPr="000016E5" w:rsidRDefault="000016E5" w:rsidP="00F17B34">
      <w:pPr>
        <w:tabs>
          <w:tab w:val="left" w:pos="2268"/>
          <w:tab w:val="left" w:pos="3969"/>
        </w:tabs>
        <w:spacing w:line="240" w:lineRule="auto"/>
        <w:ind w:left="726" w:right="0" w:hanging="369"/>
        <w:rPr>
          <w:rFonts w:cs="Arial"/>
          <w:bCs/>
          <w:szCs w:val="20"/>
        </w:rPr>
      </w:pPr>
      <w:r w:rsidRPr="000016E5">
        <w:rPr>
          <w:rFonts w:cs="Arial"/>
          <w:bCs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Ja </w:t>
      </w:r>
      <w:r w:rsidRPr="000016E5">
        <w:rPr>
          <w:rFonts w:cs="Arial"/>
          <w:bCs/>
          <w:szCs w:val="20"/>
        </w:rPr>
        <w:tab/>
      </w:r>
      <w:r w:rsidRPr="000016E5">
        <w:rPr>
          <w:rFonts w:cs="Arial"/>
          <w:bCs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Nej </w:t>
      </w:r>
      <w:r w:rsidRPr="000016E5">
        <w:rPr>
          <w:rFonts w:cs="Arial"/>
          <w:bCs/>
          <w:szCs w:val="20"/>
        </w:rPr>
        <w:tab/>
      </w:r>
      <w:r w:rsidRPr="000016E5">
        <w:rPr>
          <w:rFonts w:cs="Arial"/>
          <w:bCs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Vet inte</w:t>
      </w:r>
    </w:p>
    <w:p w14:paraId="6CAEDD17" w14:textId="46178ED3" w:rsidR="000016E5" w:rsidRDefault="000016E5" w:rsidP="007749FD">
      <w:pPr>
        <w:tabs>
          <w:tab w:val="left" w:leader="dot" w:pos="8647"/>
        </w:tabs>
        <w:ind w:right="140"/>
        <w:rPr>
          <w:rFonts w:ascii="Arial" w:hAnsi="Arial" w:cs="Arial"/>
          <w:bCs/>
          <w:sz w:val="18"/>
          <w:szCs w:val="18"/>
        </w:rPr>
      </w:pPr>
      <w:r w:rsidRPr="000016E5">
        <w:t xml:space="preserve">Om ja, vem och när: </w:t>
      </w:r>
      <w:r w:rsidRPr="000016E5">
        <w:fldChar w:fldCharType="begin">
          <w:ffData>
            <w:name w:val="Text1"/>
            <w:enabled/>
            <w:calcOnExit w:val="0"/>
            <w:textInput>
              <w:maxLength w:val="200"/>
            </w:textInput>
          </w:ffData>
        </w:fldChar>
      </w:r>
      <w:bookmarkStart w:id="4" w:name="Text1"/>
      <w:r w:rsidRPr="000016E5">
        <w:instrText xml:space="preserve"> FORMTEXT </w:instrText>
      </w:r>
      <w:r w:rsidRPr="000016E5">
        <w:fldChar w:fldCharType="separate"/>
      </w:r>
      <w:r w:rsidRPr="000016E5">
        <w:t> </w:t>
      </w:r>
      <w:r w:rsidRPr="000016E5">
        <w:t> </w:t>
      </w:r>
      <w:r w:rsidRPr="000016E5">
        <w:t> </w:t>
      </w:r>
      <w:r w:rsidRPr="000016E5">
        <w:t> </w:t>
      </w:r>
      <w:r w:rsidRPr="000016E5">
        <w:t> </w:t>
      </w:r>
      <w:r w:rsidRPr="000016E5">
        <w:fldChar w:fldCharType="end"/>
      </w:r>
      <w:bookmarkEnd w:id="4"/>
      <w:r w:rsidRPr="000016E5">
        <w:rPr>
          <w:rFonts w:ascii="Arial" w:hAnsi="Arial" w:cs="Arial"/>
          <w:bCs/>
          <w:sz w:val="18"/>
          <w:szCs w:val="18"/>
        </w:rPr>
        <w:tab/>
      </w:r>
    </w:p>
    <w:p w14:paraId="603F08E7" w14:textId="61E685AF" w:rsidR="007749FD" w:rsidRPr="000016E5" w:rsidRDefault="007749FD" w:rsidP="007749FD">
      <w:pPr>
        <w:tabs>
          <w:tab w:val="left" w:leader="dot" w:pos="8647"/>
        </w:tabs>
        <w:ind w:right="140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</w:p>
    <w:p w14:paraId="0B64BEA2" w14:textId="77777777" w:rsidR="000016E5" w:rsidRPr="0022401F" w:rsidRDefault="000016E5" w:rsidP="00BD1741">
      <w:pPr>
        <w:spacing w:before="240" w:after="40"/>
        <w:rPr>
          <w:b/>
          <w:bCs/>
        </w:rPr>
      </w:pPr>
      <w:r w:rsidRPr="0022401F">
        <w:rPr>
          <w:b/>
          <w:bCs/>
        </w:rPr>
        <w:t>Är du född utanför Sverige?</w:t>
      </w:r>
    </w:p>
    <w:p w14:paraId="32F20952" w14:textId="77777777" w:rsidR="000016E5" w:rsidRPr="000016E5" w:rsidRDefault="000016E5" w:rsidP="007749FD">
      <w:pPr>
        <w:tabs>
          <w:tab w:val="left" w:pos="2268"/>
        </w:tabs>
        <w:spacing w:line="240" w:lineRule="auto"/>
        <w:ind w:left="726" w:right="0" w:hanging="369"/>
        <w:rPr>
          <w:rFonts w:cs="Arial"/>
          <w:bCs/>
          <w:szCs w:val="20"/>
        </w:rPr>
      </w:pPr>
      <w:r w:rsidRPr="000016E5">
        <w:rPr>
          <w:rFonts w:cs="Arial"/>
          <w:bCs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Ja </w:t>
      </w:r>
      <w:r w:rsidRPr="000016E5">
        <w:rPr>
          <w:rFonts w:cs="Arial"/>
          <w:bCs/>
          <w:szCs w:val="20"/>
        </w:rPr>
        <w:tab/>
      </w:r>
      <w:r w:rsidRPr="000016E5">
        <w:rPr>
          <w:rFonts w:cs="Arial"/>
          <w:bCs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Nej</w:t>
      </w:r>
    </w:p>
    <w:p w14:paraId="13C275B6" w14:textId="41F9D0DF" w:rsidR="000016E5" w:rsidRDefault="000016E5" w:rsidP="007749FD">
      <w:pPr>
        <w:tabs>
          <w:tab w:val="left" w:leader="dot" w:pos="8647"/>
        </w:tabs>
        <w:ind w:right="-143"/>
        <w:rPr>
          <w:rFonts w:ascii="Arial" w:hAnsi="Arial" w:cs="Arial"/>
          <w:bCs/>
          <w:sz w:val="18"/>
          <w:szCs w:val="18"/>
        </w:rPr>
      </w:pPr>
      <w:r w:rsidRPr="000016E5">
        <w:t xml:space="preserve">Om ja, i vilket land och hur länge har du bott i Sverige? </w:t>
      </w:r>
      <w:r w:rsidRPr="000016E5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0016E5">
        <w:instrText xml:space="preserve"> FORMTEXT </w:instrText>
      </w:r>
      <w:r w:rsidRPr="000016E5">
        <w:fldChar w:fldCharType="separate"/>
      </w:r>
      <w:r w:rsidRPr="000016E5">
        <w:rPr>
          <w:noProof/>
        </w:rPr>
        <w:t> </w:t>
      </w:r>
      <w:r w:rsidRPr="000016E5">
        <w:rPr>
          <w:noProof/>
        </w:rPr>
        <w:t> </w:t>
      </w:r>
      <w:r w:rsidRPr="000016E5">
        <w:rPr>
          <w:noProof/>
        </w:rPr>
        <w:t> </w:t>
      </w:r>
      <w:r w:rsidRPr="000016E5">
        <w:rPr>
          <w:noProof/>
        </w:rPr>
        <w:t> </w:t>
      </w:r>
      <w:r w:rsidRPr="000016E5">
        <w:rPr>
          <w:noProof/>
        </w:rPr>
        <w:t> </w:t>
      </w:r>
      <w:r w:rsidRPr="000016E5">
        <w:fldChar w:fldCharType="end"/>
      </w:r>
      <w:r w:rsidRPr="000016E5">
        <w:rPr>
          <w:rFonts w:ascii="Arial" w:hAnsi="Arial" w:cs="Arial"/>
          <w:bCs/>
          <w:sz w:val="18"/>
          <w:szCs w:val="18"/>
        </w:rPr>
        <w:tab/>
      </w:r>
    </w:p>
    <w:p w14:paraId="6A17FA70" w14:textId="0E0268A3" w:rsidR="007749FD" w:rsidRPr="000016E5" w:rsidRDefault="007749FD" w:rsidP="007749FD">
      <w:pPr>
        <w:tabs>
          <w:tab w:val="left" w:leader="dot" w:pos="8647"/>
        </w:tabs>
        <w:ind w:right="-143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</w:p>
    <w:p w14:paraId="262A7593" w14:textId="15BC19B8" w:rsidR="000016E5" w:rsidRPr="002C4F3C" w:rsidRDefault="000016E5" w:rsidP="00BD1741">
      <w:pPr>
        <w:spacing w:before="240" w:after="40"/>
        <w:rPr>
          <w:b/>
          <w:bCs/>
        </w:rPr>
      </w:pPr>
      <w:r w:rsidRPr="002C4F3C">
        <w:rPr>
          <w:b/>
          <w:bCs/>
        </w:rPr>
        <w:t>Har du under de senaste fem åren vistats under längre tid (mer än 3</w:t>
      </w:r>
      <w:r w:rsidR="0043515E">
        <w:rPr>
          <w:b/>
          <w:bCs/>
        </w:rPr>
        <w:t> </w:t>
      </w:r>
      <w:r w:rsidRPr="002C4F3C">
        <w:rPr>
          <w:b/>
          <w:bCs/>
        </w:rPr>
        <w:t>månader) i ett land utanför Västeuropa/Nordamerika/Australien?</w:t>
      </w:r>
    </w:p>
    <w:p w14:paraId="45ED538E" w14:textId="77777777" w:rsidR="000016E5" w:rsidRPr="000016E5" w:rsidRDefault="000016E5" w:rsidP="00632867">
      <w:pPr>
        <w:tabs>
          <w:tab w:val="left" w:pos="2268"/>
        </w:tabs>
        <w:spacing w:line="240" w:lineRule="auto"/>
        <w:ind w:left="726" w:right="0" w:hanging="369"/>
        <w:rPr>
          <w:rFonts w:cs="Arial"/>
          <w:bCs/>
          <w:szCs w:val="20"/>
        </w:rPr>
      </w:pPr>
      <w:r w:rsidRPr="000016E5">
        <w:rPr>
          <w:rFonts w:cs="Arial"/>
          <w:bCs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Ja </w:t>
      </w:r>
      <w:r w:rsidRPr="000016E5">
        <w:rPr>
          <w:rFonts w:cs="Arial"/>
          <w:bCs/>
          <w:szCs w:val="20"/>
        </w:rPr>
        <w:tab/>
      </w:r>
      <w:r w:rsidRPr="000016E5">
        <w:rPr>
          <w:rFonts w:cs="Arial"/>
          <w:bCs/>
          <w:szCs w:val="20"/>
        </w:rPr>
        <w:fldChar w:fldCharType="begin">
          <w:ffData>
            <w:name w:val="Kryss2"/>
            <w:enabled/>
            <w:calcOnExit w:val="0"/>
            <w:checkBox>
              <w:sizeAuto/>
              <w:default w:val="0"/>
            </w:checkBox>
          </w:ffData>
        </w:fldChar>
      </w:r>
      <w:r w:rsidRPr="000016E5">
        <w:rPr>
          <w:rFonts w:cs="Arial"/>
          <w:bCs/>
          <w:szCs w:val="20"/>
        </w:rPr>
        <w:instrText xml:space="preserve"> FORMCHECKBOX </w:instrText>
      </w:r>
      <w:r w:rsidR="007C6539">
        <w:rPr>
          <w:rFonts w:cs="Arial"/>
          <w:bCs/>
          <w:szCs w:val="20"/>
        </w:rPr>
      </w:r>
      <w:r w:rsidR="007C6539">
        <w:rPr>
          <w:rFonts w:cs="Arial"/>
          <w:bCs/>
          <w:szCs w:val="20"/>
        </w:rPr>
        <w:fldChar w:fldCharType="separate"/>
      </w:r>
      <w:r w:rsidRPr="000016E5">
        <w:rPr>
          <w:rFonts w:cs="Arial"/>
          <w:bCs/>
          <w:szCs w:val="20"/>
        </w:rPr>
        <w:fldChar w:fldCharType="end"/>
      </w:r>
      <w:r w:rsidRPr="000016E5">
        <w:rPr>
          <w:rFonts w:cs="Arial"/>
          <w:bCs/>
          <w:szCs w:val="20"/>
        </w:rPr>
        <w:t xml:space="preserve"> Nej</w:t>
      </w:r>
    </w:p>
    <w:p w14:paraId="1164D6FF" w14:textId="77777777" w:rsidR="00632867" w:rsidRDefault="000016E5" w:rsidP="00632867">
      <w:pPr>
        <w:tabs>
          <w:tab w:val="left" w:leader="dot" w:pos="8647"/>
        </w:tabs>
        <w:ind w:right="142"/>
        <w:rPr>
          <w:rFonts w:ascii="Arial" w:hAnsi="Arial" w:cs="Arial"/>
          <w:bCs/>
          <w:sz w:val="18"/>
          <w:szCs w:val="18"/>
        </w:rPr>
      </w:pPr>
      <w:r w:rsidRPr="000016E5">
        <w:t xml:space="preserve">Om ja, var och hur länge? </w:t>
      </w:r>
      <w:r w:rsidRPr="000016E5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Pr="000016E5">
        <w:instrText xml:space="preserve"> FORMTEXT </w:instrText>
      </w:r>
      <w:r w:rsidRPr="000016E5">
        <w:fldChar w:fldCharType="separate"/>
      </w:r>
      <w:r w:rsidRPr="000016E5">
        <w:t> </w:t>
      </w:r>
      <w:r w:rsidRPr="000016E5">
        <w:t> </w:t>
      </w:r>
      <w:r w:rsidRPr="000016E5">
        <w:t> </w:t>
      </w:r>
      <w:r w:rsidRPr="000016E5">
        <w:t> </w:t>
      </w:r>
      <w:r w:rsidRPr="000016E5">
        <w:t> </w:t>
      </w:r>
      <w:r w:rsidRPr="000016E5">
        <w:fldChar w:fldCharType="end"/>
      </w:r>
      <w:r w:rsidR="002C4F3C" w:rsidRPr="000016E5">
        <w:rPr>
          <w:rFonts w:ascii="Arial" w:hAnsi="Arial" w:cs="Arial"/>
          <w:bCs/>
          <w:sz w:val="18"/>
          <w:szCs w:val="18"/>
        </w:rPr>
        <w:tab/>
      </w:r>
      <w:bookmarkEnd w:id="0"/>
    </w:p>
    <w:p w14:paraId="0510C76C" w14:textId="5E76DF64" w:rsidR="002C4F3C" w:rsidRPr="000016E5" w:rsidRDefault="00632867" w:rsidP="00632867">
      <w:pPr>
        <w:tabs>
          <w:tab w:val="left" w:leader="dot" w:pos="8647"/>
        </w:tabs>
        <w:ind w:right="142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ab/>
      </w:r>
    </w:p>
    <w:sectPr w:rsidR="002C4F3C" w:rsidRPr="000016E5" w:rsidSect="000016E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E076F" w14:textId="77777777" w:rsidR="002C7F84" w:rsidRDefault="002C7F84">
      <w:r>
        <w:separator/>
      </w:r>
    </w:p>
  </w:endnote>
  <w:endnote w:type="continuationSeparator" w:id="0">
    <w:p w14:paraId="3688F9D6" w14:textId="77777777" w:rsidR="002C7F84" w:rsidRDefault="002C7F84">
      <w:r>
        <w:continuationSeparator/>
      </w:r>
    </w:p>
  </w:endnote>
  <w:endnote w:type="continuationNotice" w:id="1">
    <w:p w14:paraId="59925585" w14:textId="77777777" w:rsidR="002C7F84" w:rsidRDefault="002C7F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A77F6" w14:textId="77777777" w:rsidR="002C7F84" w:rsidRDefault="002C7F84"/>
  </w:footnote>
  <w:footnote w:type="continuationSeparator" w:id="0">
    <w:p w14:paraId="3E38BF9B" w14:textId="77777777" w:rsidR="002C7F84" w:rsidRDefault="002C7F84">
      <w:r>
        <w:continuationSeparator/>
      </w:r>
    </w:p>
  </w:footnote>
  <w:footnote w:type="continuationNotice" w:id="1">
    <w:p w14:paraId="1246A386" w14:textId="77777777" w:rsidR="002C7F84" w:rsidRDefault="002C7F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382A151D" w:rsidR="008A4EB9" w:rsidRDefault="00CA39EF" w:rsidP="006A748B">
    <w:pPr>
      <w:ind w:left="360"/>
    </w:pPr>
    <w:r w:rsidRPr="00762EE0">
      <w:rPr>
        <w:noProof/>
      </w:rPr>
      <w:drawing>
        <wp:anchor distT="0" distB="0" distL="114300" distR="114300" simplePos="0" relativeHeight="251658240" behindDoc="0" locked="0" layoutInCell="1" allowOverlap="1" wp14:anchorId="2F5396D5" wp14:editId="37D4D631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F0A69BE2"/>
    <w:lvl w:ilvl="0" w:tplc="728AB6D2">
      <w:start w:val="1"/>
      <w:numFmt w:val="bullet"/>
      <w:pStyle w:val="Punktlista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52048669">
    <w:abstractNumId w:val="17"/>
  </w:num>
  <w:num w:numId="2" w16cid:durableId="377827422">
    <w:abstractNumId w:val="14"/>
  </w:num>
  <w:num w:numId="3" w16cid:durableId="2125223887">
    <w:abstractNumId w:val="0"/>
  </w:num>
  <w:num w:numId="4" w16cid:durableId="784160304">
    <w:abstractNumId w:val="6"/>
  </w:num>
  <w:num w:numId="5" w16cid:durableId="400687373">
    <w:abstractNumId w:val="15"/>
  </w:num>
  <w:num w:numId="6" w16cid:durableId="1186021286">
    <w:abstractNumId w:val="2"/>
  </w:num>
  <w:num w:numId="7" w16cid:durableId="656110245">
    <w:abstractNumId w:val="11"/>
  </w:num>
  <w:num w:numId="8" w16cid:durableId="822164934">
    <w:abstractNumId w:val="8"/>
  </w:num>
  <w:num w:numId="9" w16cid:durableId="2139495332">
    <w:abstractNumId w:val="1"/>
  </w:num>
  <w:num w:numId="10" w16cid:durableId="844172897">
    <w:abstractNumId w:val="1"/>
  </w:num>
  <w:num w:numId="11" w16cid:durableId="787939926">
    <w:abstractNumId w:val="3"/>
  </w:num>
  <w:num w:numId="12" w16cid:durableId="1387021975">
    <w:abstractNumId w:val="4"/>
  </w:num>
  <w:num w:numId="13" w16cid:durableId="1753046253">
    <w:abstractNumId w:val="13"/>
  </w:num>
  <w:num w:numId="14" w16cid:durableId="2074890608">
    <w:abstractNumId w:val="9"/>
  </w:num>
  <w:num w:numId="15" w16cid:durableId="786967069">
    <w:abstractNumId w:val="7"/>
  </w:num>
  <w:num w:numId="16" w16cid:durableId="1005087909">
    <w:abstractNumId w:val="12"/>
  </w:num>
  <w:num w:numId="17" w16cid:durableId="562718825">
    <w:abstractNumId w:val="5"/>
  </w:num>
  <w:num w:numId="18" w16cid:durableId="308557648">
    <w:abstractNumId w:val="10"/>
  </w:num>
  <w:num w:numId="19" w16cid:durableId="147733837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edit="forms" w:formatting="1" w:enforcement="1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16E5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70D81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4FC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B02"/>
    <w:rsid w:val="001A4E7C"/>
    <w:rsid w:val="001B762C"/>
    <w:rsid w:val="001C4D0A"/>
    <w:rsid w:val="001C5FEF"/>
    <w:rsid w:val="00211487"/>
    <w:rsid w:val="00211D91"/>
    <w:rsid w:val="00217DEC"/>
    <w:rsid w:val="0022401F"/>
    <w:rsid w:val="00235B57"/>
    <w:rsid w:val="002504A7"/>
    <w:rsid w:val="00250F24"/>
    <w:rsid w:val="002523C5"/>
    <w:rsid w:val="0025380B"/>
    <w:rsid w:val="00253A73"/>
    <w:rsid w:val="0025703A"/>
    <w:rsid w:val="00262F3D"/>
    <w:rsid w:val="00263281"/>
    <w:rsid w:val="002651D6"/>
    <w:rsid w:val="0026551F"/>
    <w:rsid w:val="002770CB"/>
    <w:rsid w:val="00280A85"/>
    <w:rsid w:val="00284119"/>
    <w:rsid w:val="00290B5C"/>
    <w:rsid w:val="00294791"/>
    <w:rsid w:val="00296585"/>
    <w:rsid w:val="002B0B30"/>
    <w:rsid w:val="002B0C78"/>
    <w:rsid w:val="002C0C02"/>
    <w:rsid w:val="002C1277"/>
    <w:rsid w:val="002C4F3C"/>
    <w:rsid w:val="002C60AD"/>
    <w:rsid w:val="002C7F84"/>
    <w:rsid w:val="002D0E0E"/>
    <w:rsid w:val="002D6023"/>
    <w:rsid w:val="002E263F"/>
    <w:rsid w:val="002E6F81"/>
    <w:rsid w:val="002F08BA"/>
    <w:rsid w:val="002F2CFF"/>
    <w:rsid w:val="002F43B0"/>
    <w:rsid w:val="002F568B"/>
    <w:rsid w:val="002F7818"/>
    <w:rsid w:val="003066D0"/>
    <w:rsid w:val="00311401"/>
    <w:rsid w:val="003201C0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A25ED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1087"/>
    <w:rsid w:val="004230F7"/>
    <w:rsid w:val="0043167E"/>
    <w:rsid w:val="0043409A"/>
    <w:rsid w:val="0043515E"/>
    <w:rsid w:val="00442E77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4E23"/>
    <w:rsid w:val="004B2183"/>
    <w:rsid w:val="004B2A01"/>
    <w:rsid w:val="004C2559"/>
    <w:rsid w:val="004D56F1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2867"/>
    <w:rsid w:val="0065595B"/>
    <w:rsid w:val="00660269"/>
    <w:rsid w:val="006658E0"/>
    <w:rsid w:val="00665F89"/>
    <w:rsid w:val="00673C92"/>
    <w:rsid w:val="006753EC"/>
    <w:rsid w:val="006A2789"/>
    <w:rsid w:val="006A4978"/>
    <w:rsid w:val="006A7261"/>
    <w:rsid w:val="006A748B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49FD"/>
    <w:rsid w:val="007759DD"/>
    <w:rsid w:val="00777D7B"/>
    <w:rsid w:val="0078609F"/>
    <w:rsid w:val="00786934"/>
    <w:rsid w:val="007917BA"/>
    <w:rsid w:val="007A5151"/>
    <w:rsid w:val="007A5C6F"/>
    <w:rsid w:val="007C6539"/>
    <w:rsid w:val="007D4241"/>
    <w:rsid w:val="007D4317"/>
    <w:rsid w:val="007D4EA3"/>
    <w:rsid w:val="007F1CFF"/>
    <w:rsid w:val="007F5DD5"/>
    <w:rsid w:val="0081109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B1971"/>
    <w:rsid w:val="00AC3FF6"/>
    <w:rsid w:val="00AD73EC"/>
    <w:rsid w:val="00AE5BC7"/>
    <w:rsid w:val="00AF5AAF"/>
    <w:rsid w:val="00B046D8"/>
    <w:rsid w:val="00B13F4C"/>
    <w:rsid w:val="00B151F1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3A4E"/>
    <w:rsid w:val="00B65A9D"/>
    <w:rsid w:val="00B66D60"/>
    <w:rsid w:val="00B75EDE"/>
    <w:rsid w:val="00B7653D"/>
    <w:rsid w:val="00B77D88"/>
    <w:rsid w:val="00B77FAF"/>
    <w:rsid w:val="00B84336"/>
    <w:rsid w:val="00B851B3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D1741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55BD0"/>
    <w:rsid w:val="00C63EAB"/>
    <w:rsid w:val="00C67A3E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6DB2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778D"/>
    <w:rsid w:val="00E4144F"/>
    <w:rsid w:val="00E52A86"/>
    <w:rsid w:val="00E54B47"/>
    <w:rsid w:val="00E553BF"/>
    <w:rsid w:val="00E55D93"/>
    <w:rsid w:val="00E60C04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5BBC"/>
    <w:rsid w:val="00EB6714"/>
    <w:rsid w:val="00EC0A68"/>
    <w:rsid w:val="00EC5006"/>
    <w:rsid w:val="00ED49C3"/>
    <w:rsid w:val="00ED6CE8"/>
    <w:rsid w:val="00ED7AA6"/>
    <w:rsid w:val="00EE2A56"/>
    <w:rsid w:val="00EE3818"/>
    <w:rsid w:val="00F17B34"/>
    <w:rsid w:val="00F22264"/>
    <w:rsid w:val="00F2564D"/>
    <w:rsid w:val="00F35B05"/>
    <w:rsid w:val="00F413D9"/>
    <w:rsid w:val="00F5135F"/>
    <w:rsid w:val="00F51F78"/>
    <w:rsid w:val="00F86F47"/>
    <w:rsid w:val="00F90B64"/>
    <w:rsid w:val="00FA025A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39C03D25-7697-43D1-B52F-B5C9518E3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34"/>
    <w:pPr>
      <w:spacing w:after="120" w:line="288" w:lineRule="auto"/>
      <w:ind w:left="35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4D56F1"/>
    <w:pPr>
      <w:keepNext/>
      <w:spacing w:after="240"/>
      <w:ind w:left="357" w:right="868"/>
      <w:contextualSpacing/>
      <w:outlineLvl w:val="0"/>
    </w:pPr>
    <w:rPr>
      <w:rFonts w:ascii="Calibri" w:eastAsia="MS Gothic" w:hAnsi="Calibri"/>
      <w:bCs/>
      <w:kern w:val="32"/>
      <w:sz w:val="44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C63EAB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D56DB2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4D56F1"/>
    <w:rPr>
      <w:rFonts w:ascii="Calibri" w:eastAsia="MS Gothic" w:hAnsi="Calibri"/>
      <w:bCs/>
      <w:kern w:val="32"/>
      <w:sz w:val="44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C63EAB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D56DB2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63EAB"/>
    <w:pPr>
      <w:numPr>
        <w:numId w:val="14"/>
      </w:numPr>
      <w:tabs>
        <w:tab w:val="left" w:pos="714"/>
      </w:tabs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hyperlink" Target="https://mellanarkiv-offentlig.vgregion.se/alfresco/s/archive/stream/public/v1/source/available/sofia/sas9642-738863596-446/surrogate/Tuberkulos%2c%20remissfr%c3%a5ga%20till%20infektionskliniken%20f%c3%b6r%20tb-uppf%c3%b6ljning.pdf" TargetMode="Externa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SAS9642-738863596-466/SURROGATE/Tuberkulos%20(informationsblad%20till%20medarbetare)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35</TotalTime>
  <Pages>2</Pages>
  <Words>505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3177</CharactersWithSpaces>
  <SharedDoc>false</SharedDoc>
  <HyperlinkBase/>
  <HLinks>
    <vt:vector size="12" baseType="variant">
      <vt:variant>
        <vt:i4>655369</vt:i4>
      </vt:variant>
      <vt:variant>
        <vt:i4>3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https://mellanarkiv-offentlig.vgregion.se/alfresco/s/archive/stream/public/v1/source/available/sofia/sas9642-738863596-446/surrogate/Tuberkulos%2c remissfr%c3%a5ga till infektionskliniken f%c3%b6r tb-uppf%c3%b6ljning.pdf</vt:lpwstr>
      </vt:variant>
      <vt:variant>
        <vt:lpwstr/>
      </vt:variant>
      <vt:variant>
        <vt:i4>3670140</vt:i4>
      </vt:variant>
      <vt:variant>
        <vt:i4>0</vt:i4>
      </vt:variant>
      <vt:variant>
        <vt:i4>0</vt:i4>
      </vt:variant>
      <vt:variant>
        <vt:i4>5</vt:i4>
      </vt:variant>
      <vt:variant>
        <vt:lpwstr>https://mellanarkiv-offentlig.vgregion.se/alfresco/s/archive/stream/public/v1/source/available/SOFIA/SAS9642-738863596-466/SURROGATE/Tuberkulos (informationsblad till medarbetare).pdf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Hälsodeklaration med avseende på tuberkulos</dc:title>
  <dc:subject/>
  <dc:creator>patrik.jens.johansson@vgregion.se</dc:creator>
  <keywords/>
  <lastModifiedBy>Karin Åhlin</lastModifiedBy>
  <revision>40</revision>
  <lastPrinted>2016-03-31T19:56:00.0000000Z</lastPrinted>
  <dcterms:created xsi:type="dcterms:W3CDTF">2022-03-28T17:47:00.0000000Z</dcterms:created>
  <dcterms:modified xsi:type="dcterms:W3CDTF">2024-09-23T14:33:00.0000000Z</dcterms:modified>
</coreProperties>
</file>