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B7883" w14:textId="2962B9CB" w:rsidR="00847D0A" w:rsidRPr="00847D0A" w:rsidRDefault="002740E4" w:rsidP="00305E75">
      <w:pPr>
        <w:pStyle w:val="Rubrik1"/>
        <w:tabs>
          <w:tab w:val="right" w:leader="dot" w:pos="8789"/>
        </w:tabs>
        <w:spacing w:before="1200" w:after="200"/>
      </w:pPr>
      <w:bookmarkStart w:id="0" w:name="_Toc321146591"/>
      <w:proofErr w:type="spellStart"/>
      <w:r>
        <w:t>F</w:t>
      </w:r>
      <w:r w:rsidR="00847D0A" w:rsidRPr="00847D0A">
        <w:t>aR</w:t>
      </w:r>
      <w:proofErr w:type="spellEnd"/>
      <w:r w:rsidR="00847D0A" w:rsidRPr="00847D0A">
        <w:rPr>
          <w:vertAlign w:val="superscript"/>
        </w:rPr>
        <w:t>®</w:t>
      </w:r>
      <w:r w:rsidR="00847D0A" w:rsidRPr="00847D0A">
        <w:t xml:space="preserve"> - Delegering av arbetsuppgift</w:t>
      </w:r>
    </w:p>
    <w:p w14:paraId="706AED7A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>Härmed delegerar undertecknad till</w:t>
      </w:r>
    </w:p>
    <w:p w14:paraId="51254623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 xml:space="preserve">Yrkestitel och namn </w:t>
      </w:r>
      <w:r w:rsidRPr="00847D0A">
        <w:rPr>
          <w:rFonts w:ascii="Arial" w:hAnsi="Arial"/>
          <w:sz w:val="18"/>
          <w:szCs w:val="18"/>
        </w:rPr>
        <w:tab/>
      </w:r>
    </w:p>
    <w:p w14:paraId="1E0082A9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 xml:space="preserve">Arbetsplats </w:t>
      </w:r>
      <w:r w:rsidRPr="00847D0A">
        <w:rPr>
          <w:rFonts w:ascii="Arial" w:hAnsi="Arial"/>
          <w:sz w:val="18"/>
          <w:szCs w:val="18"/>
        </w:rPr>
        <w:tab/>
      </w:r>
    </w:p>
    <w:p w14:paraId="14A14DFC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 xml:space="preserve">om vilken jag har personlig kännedom om hans/hennes medicinska yrkeskompetens att utföra följande arbetsuppgift: </w:t>
      </w:r>
    </w:p>
    <w:p w14:paraId="0B39860E" w14:textId="34C919C5" w:rsidR="00847D0A" w:rsidRPr="00847D0A" w:rsidRDefault="00847D0A" w:rsidP="00DC4971">
      <w:pPr>
        <w:tabs>
          <w:tab w:val="right" w:leader="dot" w:pos="8789"/>
        </w:tabs>
        <w:ind w:right="-2"/>
      </w:pPr>
      <w:r>
        <w:t>Användning av metoden Fysisk aktivitet på Recept (</w:t>
      </w:r>
      <w:proofErr w:type="spellStart"/>
      <w:r>
        <w:t>FaR</w:t>
      </w:r>
      <w:proofErr w:type="spellEnd"/>
      <w:r w:rsidRPr="50D7C5AA">
        <w:rPr>
          <w:vertAlign w:val="superscript"/>
        </w:rPr>
        <w:t>®</w:t>
      </w:r>
      <w:r>
        <w:t>), vilket inkluderar individanpassad, skriftlig ordination, motiverande samtal och planerad uppföljning. Ordinationen ska ske enligt SÄS riktlinje ”</w:t>
      </w:r>
      <w:proofErr w:type="spellStart"/>
      <w:r w:rsidR="007D0274">
        <w:t>FaR</w:t>
      </w:r>
      <w:proofErr w:type="spellEnd"/>
      <w:r w:rsidR="007D0274">
        <w:t xml:space="preserve"> (fysisk aktivitet på recept) vid SÄS</w:t>
      </w:r>
      <w:r>
        <w:t xml:space="preserve">”. Riktlinjen finns att tillgå på </w:t>
      </w:r>
      <w:r w:rsidR="00EF56E9">
        <w:t>intranätet under</w:t>
      </w:r>
      <w:r>
        <w:t xml:space="preserve"> </w:t>
      </w:r>
      <w:r w:rsidR="009C0C97">
        <w:t>meny/</w:t>
      </w:r>
      <w:r>
        <w:t xml:space="preserve">rubrik </w:t>
      </w:r>
      <w:r w:rsidRPr="50D7C5AA">
        <w:rPr>
          <w:i/>
          <w:iCs/>
        </w:rPr>
        <w:t>S</w:t>
      </w:r>
      <w:r w:rsidR="4F5EE39E" w:rsidRPr="50D7C5AA">
        <w:rPr>
          <w:i/>
          <w:iCs/>
        </w:rPr>
        <w:t xml:space="preserve">tyrande </w:t>
      </w:r>
      <w:r w:rsidRPr="50D7C5AA">
        <w:rPr>
          <w:i/>
          <w:iCs/>
        </w:rPr>
        <w:t>dokument</w:t>
      </w:r>
      <w:r>
        <w:t xml:space="preserve">. </w:t>
      </w:r>
    </w:p>
    <w:p w14:paraId="38D881D5" w14:textId="77777777" w:rsidR="00847D0A" w:rsidRPr="00847D0A" w:rsidRDefault="00847D0A" w:rsidP="00DC4971">
      <w:pPr>
        <w:tabs>
          <w:tab w:val="right" w:leader="dot" w:pos="8789"/>
        </w:tabs>
        <w:ind w:right="-2"/>
      </w:pPr>
      <w:r w:rsidRPr="00847D0A">
        <w:t xml:space="preserve">För att ha god kunskap om att utföra arbetsuppgiften på rätt sätt, ska personen ha genomgått SÄS </w:t>
      </w:r>
      <w:proofErr w:type="spellStart"/>
      <w:r w:rsidRPr="00847D0A">
        <w:t>FaR</w:t>
      </w:r>
      <w:proofErr w:type="spellEnd"/>
      <w:r w:rsidRPr="00847D0A">
        <w:t>-utbildning.</w:t>
      </w:r>
    </w:p>
    <w:p w14:paraId="64F98B70" w14:textId="57663117" w:rsidR="00847D0A" w:rsidRPr="00847D0A" w:rsidRDefault="00847D0A" w:rsidP="00DC4971">
      <w:pPr>
        <w:tabs>
          <w:tab w:val="right" w:leader="dot" w:pos="8789"/>
        </w:tabs>
        <w:ind w:right="-2"/>
      </w:pPr>
      <w:r>
        <w:t xml:space="preserve">Delegationen gäller inom </w:t>
      </w:r>
      <w:r w:rsidR="221F1A79">
        <w:t>verksamhetsområde</w:t>
      </w:r>
      <w:r>
        <w:t xml:space="preserve">/enhet </w:t>
      </w:r>
    </w:p>
    <w:p w14:paraId="54673754" w14:textId="7A55ADE9" w:rsidR="00847D0A" w:rsidRPr="00E64AB0" w:rsidRDefault="00FD4035" w:rsidP="00FD4035">
      <w:pPr>
        <w:tabs>
          <w:tab w:val="right" w:leader="dot" w:pos="8789"/>
        </w:tabs>
        <w:rPr>
          <w:rFonts w:ascii="Arial" w:hAnsi="Arial" w:cs="Arial"/>
          <w:sz w:val="18"/>
          <w:szCs w:val="18"/>
        </w:rPr>
      </w:pPr>
      <w:r w:rsidRPr="00E64AB0">
        <w:rPr>
          <w:rFonts w:ascii="Arial" w:hAnsi="Arial" w:cs="Arial"/>
          <w:sz w:val="18"/>
          <w:szCs w:val="18"/>
        </w:rPr>
        <w:tab/>
      </w:r>
    </w:p>
    <w:p w14:paraId="16C28415" w14:textId="77777777" w:rsidR="00847D0A" w:rsidRPr="00847D0A" w:rsidRDefault="00847D0A" w:rsidP="00A354C3">
      <w:pPr>
        <w:tabs>
          <w:tab w:val="right" w:leader="dot" w:pos="8789"/>
        </w:tabs>
      </w:pPr>
      <w:r w:rsidRPr="00847D0A">
        <w:t>under tiden (max ett år)</w:t>
      </w:r>
      <w:r w:rsidRPr="00847D0A">
        <w:rPr>
          <w:rFonts w:ascii="Arial" w:hAnsi="Arial"/>
          <w:sz w:val="18"/>
          <w:szCs w:val="18"/>
        </w:rPr>
        <w:tab/>
      </w:r>
    </w:p>
    <w:p w14:paraId="3F51E90E" w14:textId="0343B194" w:rsidR="00847D0A" w:rsidRPr="00847D0A" w:rsidRDefault="00847D0A" w:rsidP="00A354C3">
      <w:pPr>
        <w:tabs>
          <w:tab w:val="right" w:leader="dot" w:pos="8789"/>
        </w:tabs>
      </w:pPr>
      <w:r w:rsidRPr="00847D0A">
        <w:t>Delegationen återkallad/upphörd datum</w:t>
      </w:r>
      <w:r w:rsidRPr="00847D0A">
        <w:rPr>
          <w:rFonts w:ascii="Arial" w:hAnsi="Arial"/>
          <w:sz w:val="18"/>
          <w:szCs w:val="18"/>
        </w:rPr>
        <w:tab/>
      </w:r>
    </w:p>
    <w:p w14:paraId="2C38CF4B" w14:textId="77777777" w:rsidR="00847D0A" w:rsidRPr="00847D0A" w:rsidRDefault="00847D0A" w:rsidP="00305E75">
      <w:pPr>
        <w:pStyle w:val="Rubrik2"/>
        <w:spacing w:before="280" w:after="20"/>
      </w:pPr>
      <w:r w:rsidRPr="00847D0A">
        <w:t>Delegerat av</w:t>
      </w:r>
    </w:p>
    <w:p w14:paraId="1A7530C3" w14:textId="570023D3" w:rsidR="00847D0A" w:rsidRPr="00847D0A" w:rsidRDefault="00847D0A" w:rsidP="004D3A66">
      <w:pPr>
        <w:tabs>
          <w:tab w:val="right" w:leader="dot" w:pos="8789"/>
        </w:tabs>
      </w:pPr>
      <w:r w:rsidRPr="00847D0A">
        <w:t xml:space="preserve">Yrkestitel och namn </w:t>
      </w:r>
      <w:r w:rsidRPr="00847D0A">
        <w:rPr>
          <w:rFonts w:ascii="Arial" w:hAnsi="Arial"/>
          <w:sz w:val="18"/>
          <w:szCs w:val="18"/>
        </w:rPr>
        <w:tab/>
      </w:r>
    </w:p>
    <w:p w14:paraId="1CDC6B61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>Arbetsplats</w:t>
      </w:r>
      <w:r w:rsidRPr="00847D0A">
        <w:rPr>
          <w:rFonts w:ascii="Arial" w:hAnsi="Arial"/>
          <w:sz w:val="18"/>
          <w:szCs w:val="18"/>
        </w:rPr>
        <w:tab/>
      </w:r>
    </w:p>
    <w:p w14:paraId="4F10271A" w14:textId="77777777" w:rsidR="00847D0A" w:rsidRPr="00847D0A" w:rsidRDefault="00847D0A" w:rsidP="004D3A66">
      <w:pPr>
        <w:tabs>
          <w:tab w:val="right" w:leader="dot" w:pos="8789"/>
        </w:tabs>
        <w:rPr>
          <w:rFonts w:ascii="Arial" w:hAnsi="Arial"/>
          <w:sz w:val="18"/>
          <w:szCs w:val="18"/>
        </w:rPr>
      </w:pPr>
      <w:r w:rsidRPr="00847D0A">
        <w:t>Ort och datum</w:t>
      </w:r>
      <w:r w:rsidRPr="00847D0A">
        <w:rPr>
          <w:rFonts w:ascii="Arial" w:hAnsi="Arial"/>
          <w:sz w:val="18"/>
          <w:szCs w:val="18"/>
        </w:rPr>
        <w:tab/>
      </w:r>
    </w:p>
    <w:p w14:paraId="084849F1" w14:textId="77777777" w:rsidR="00847D0A" w:rsidRPr="00847D0A" w:rsidRDefault="00847D0A" w:rsidP="00305E75">
      <w:pPr>
        <w:pStyle w:val="Rubrik2"/>
        <w:spacing w:before="280" w:after="20"/>
      </w:pPr>
      <w:r w:rsidRPr="00847D0A">
        <w:t>Delegerat till</w:t>
      </w:r>
    </w:p>
    <w:p w14:paraId="58495CFE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 xml:space="preserve">Jag åtar mig arbetsuppgiften och är medveten om mitt fulla yrkesansvar för den delegerade arbetsuppgiften samt är väl förtrogen med innehållet i Socialstyrelsens författning (SOSFS 1997:14) med föreskrifter och allmänna råd om delegering inom hälso- och sjukvård </w:t>
      </w:r>
      <w:proofErr w:type="gramStart"/>
      <w:r w:rsidRPr="00847D0A">
        <w:t>m.m.</w:t>
      </w:r>
      <w:proofErr w:type="gramEnd"/>
    </w:p>
    <w:p w14:paraId="11817031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 xml:space="preserve">Yrkestitel och namn </w:t>
      </w:r>
      <w:r w:rsidRPr="00847D0A">
        <w:rPr>
          <w:rFonts w:ascii="Arial" w:hAnsi="Arial"/>
          <w:sz w:val="18"/>
          <w:szCs w:val="18"/>
        </w:rPr>
        <w:tab/>
      </w:r>
    </w:p>
    <w:p w14:paraId="2DB9BB34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 xml:space="preserve">Arbetsplats </w:t>
      </w:r>
      <w:r w:rsidRPr="00847D0A">
        <w:rPr>
          <w:rFonts w:ascii="Arial" w:hAnsi="Arial"/>
          <w:sz w:val="18"/>
          <w:szCs w:val="18"/>
        </w:rPr>
        <w:tab/>
      </w:r>
    </w:p>
    <w:p w14:paraId="494F8498" w14:textId="77777777" w:rsidR="00847D0A" w:rsidRPr="00847D0A" w:rsidRDefault="00847D0A" w:rsidP="004D3A66">
      <w:pPr>
        <w:tabs>
          <w:tab w:val="right" w:leader="dot" w:pos="8789"/>
        </w:tabs>
      </w:pPr>
      <w:r w:rsidRPr="00847D0A">
        <w:t>Ort och datum</w:t>
      </w:r>
      <w:r w:rsidRPr="00847D0A">
        <w:rPr>
          <w:rFonts w:ascii="Arial" w:hAnsi="Arial"/>
          <w:sz w:val="18"/>
          <w:szCs w:val="18"/>
        </w:rPr>
        <w:tab/>
      </w:r>
    </w:p>
    <w:p w14:paraId="76B9F95B" w14:textId="520417B3" w:rsidR="00536A5A" w:rsidRPr="00536A5A" w:rsidRDefault="00847D0A" w:rsidP="009D6143">
      <w:pPr>
        <w:tabs>
          <w:tab w:val="right" w:leader="dot" w:pos="8789"/>
        </w:tabs>
        <w:spacing w:before="360"/>
      </w:pPr>
      <w:r w:rsidRPr="00847D0A">
        <w:t>Delegeringsbeslutet undertecknas i två exemplar. Ett exemplar förvaras hos närmaste arbetsledare och ett exemplar behålls av den som mottagit arbetsuppgiften.</w:t>
      </w:r>
      <w:bookmarkEnd w:id="0"/>
    </w:p>
    <w:sectPr w:rsidR="00536A5A" w:rsidRPr="00536A5A" w:rsidSect="00847D0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77084" w14:textId="77777777" w:rsidR="00314CFC" w:rsidRDefault="00314CFC">
      <w:r>
        <w:separator/>
      </w:r>
    </w:p>
  </w:endnote>
  <w:endnote w:type="continuationSeparator" w:id="0">
    <w:p w14:paraId="4D78EADD" w14:textId="77777777" w:rsidR="00314CFC" w:rsidRDefault="00314CFC">
      <w:r>
        <w:continuationSeparator/>
      </w:r>
    </w:p>
  </w:endnote>
  <w:endnote w:type="continuationNotice" w:id="1">
    <w:p w14:paraId="7E1AFA37" w14:textId="77777777" w:rsidR="00314CFC" w:rsidRDefault="00314C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3CCE6" w14:textId="77777777" w:rsidR="00314CFC" w:rsidRDefault="00314CFC"/>
  </w:footnote>
  <w:footnote w:type="continuationSeparator" w:id="0">
    <w:p w14:paraId="2345FB34" w14:textId="77777777" w:rsidR="00314CFC" w:rsidRDefault="00314CFC">
      <w:r>
        <w:continuationSeparator/>
      </w:r>
    </w:p>
  </w:footnote>
  <w:footnote w:type="continuationNotice" w:id="1">
    <w:p w14:paraId="2047C0E1" w14:textId="77777777" w:rsidR="00314CFC" w:rsidRDefault="00314C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6EF398A" w:rsidR="008A4EB9" w:rsidRDefault="00CA39EF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150E1B1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508973">
    <w:abstractNumId w:val="17"/>
  </w:num>
  <w:num w:numId="2" w16cid:durableId="940383068">
    <w:abstractNumId w:val="14"/>
  </w:num>
  <w:num w:numId="3" w16cid:durableId="770780100">
    <w:abstractNumId w:val="0"/>
  </w:num>
  <w:num w:numId="4" w16cid:durableId="193422667">
    <w:abstractNumId w:val="6"/>
  </w:num>
  <w:num w:numId="5" w16cid:durableId="565074140">
    <w:abstractNumId w:val="15"/>
  </w:num>
  <w:num w:numId="6" w16cid:durableId="2046829770">
    <w:abstractNumId w:val="2"/>
  </w:num>
  <w:num w:numId="7" w16cid:durableId="1679431679">
    <w:abstractNumId w:val="11"/>
  </w:num>
  <w:num w:numId="8" w16cid:durableId="773208924">
    <w:abstractNumId w:val="8"/>
  </w:num>
  <w:num w:numId="9" w16cid:durableId="56704839">
    <w:abstractNumId w:val="1"/>
  </w:num>
  <w:num w:numId="10" w16cid:durableId="2031032817">
    <w:abstractNumId w:val="1"/>
  </w:num>
  <w:num w:numId="11" w16cid:durableId="1057168872">
    <w:abstractNumId w:val="3"/>
  </w:num>
  <w:num w:numId="12" w16cid:durableId="1199049567">
    <w:abstractNumId w:val="4"/>
  </w:num>
  <w:num w:numId="13" w16cid:durableId="99297118">
    <w:abstractNumId w:val="13"/>
  </w:num>
  <w:num w:numId="14" w16cid:durableId="2090885266">
    <w:abstractNumId w:val="9"/>
  </w:num>
  <w:num w:numId="15" w16cid:durableId="698362202">
    <w:abstractNumId w:val="7"/>
  </w:num>
  <w:num w:numId="16" w16cid:durableId="99961330">
    <w:abstractNumId w:val="12"/>
  </w:num>
  <w:num w:numId="17" w16cid:durableId="454712085">
    <w:abstractNumId w:val="5"/>
  </w:num>
  <w:num w:numId="18" w16cid:durableId="1669360664">
    <w:abstractNumId w:val="10"/>
  </w:num>
  <w:num w:numId="19" w16cid:durableId="17415177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0E4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E75"/>
    <w:rsid w:val="003066D0"/>
    <w:rsid w:val="00311401"/>
    <w:rsid w:val="00314CFC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A6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AF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27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7D0A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39A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C97"/>
    <w:rsid w:val="009C0D12"/>
    <w:rsid w:val="009C192E"/>
    <w:rsid w:val="009D614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4C3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ACF"/>
    <w:rsid w:val="00CF70BB"/>
    <w:rsid w:val="00D074DB"/>
    <w:rsid w:val="00D139CF"/>
    <w:rsid w:val="00D37E7F"/>
    <w:rsid w:val="00D40710"/>
    <w:rsid w:val="00D47AD7"/>
    <w:rsid w:val="00D51529"/>
    <w:rsid w:val="00D85218"/>
    <w:rsid w:val="00D915B1"/>
    <w:rsid w:val="00DA299D"/>
    <w:rsid w:val="00DA65C4"/>
    <w:rsid w:val="00DC497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AB0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6E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4035"/>
    <w:rsid w:val="00FD6820"/>
    <w:rsid w:val="00FE12D8"/>
    <w:rsid w:val="00FF7C02"/>
    <w:rsid w:val="024801E3"/>
    <w:rsid w:val="221F1A79"/>
    <w:rsid w:val="4F5EE39E"/>
    <w:rsid w:val="50D7C5AA"/>
    <w:rsid w:val="516F24E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143"/>
    <w:pPr>
      <w:spacing w:after="120" w:line="264" w:lineRule="auto"/>
      <w:ind w:left="567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0739A"/>
    <w:pPr>
      <w:keepNext/>
      <w:spacing w:before="1120"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90739A"/>
    <w:pPr>
      <w:keepNext/>
      <w:keepLines/>
      <w:spacing w:before="360" w:after="40" w:line="240" w:lineRule="auto"/>
      <w:outlineLvl w:val="1"/>
    </w:pPr>
    <w:rPr>
      <w:rFonts w:ascii="Calibri" w:eastAsiaTheme="majorEastAsia" w:hAnsi="Calibri" w:cstheme="majorBidi"/>
      <w:b/>
      <w:bCs/>
      <w:color w:val="000000" w:themeColor="text1"/>
      <w:sz w:val="28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0739A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90739A"/>
    <w:rPr>
      <w:rFonts w:ascii="Calibri" w:eastAsiaTheme="majorEastAsia" w:hAnsi="Calibri" w:cstheme="majorBidi"/>
      <w:b/>
      <w:bCs/>
      <w:color w:val="000000" w:themeColor="text1"/>
      <w:sz w:val="28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174</Words>
  <Characters>1157</Characters>
  <Application>Microsoft Office Word</Application>
  <DocSecurity>0</DocSecurity>
  <Lines>9</Lines>
  <Paragraphs>2</Paragraphs>
  <ScaleCrop>false</ScaleCrop>
  <Manager/>
  <Company/>
  <LinksUpToDate>false</LinksUpToDate>
  <CharactersWithSpaces>1329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 - Delegering av arbetsuppgift</dc:title>
  <dc:subject/>
  <dc:creator>patrik.jens.johansson@vgregion.se</dc:creator>
  <keywords/>
  <lastModifiedBy>Karin Åhlin</lastModifiedBy>
  <revision>18</revision>
  <lastPrinted>2016-03-31T10:56:00.0000000Z</lastPrinted>
  <dcterms:created xsi:type="dcterms:W3CDTF">2022-03-28T08:46:00.0000000Z</dcterms:created>
  <dcterms:modified xsi:type="dcterms:W3CDTF">2024-09-24T13:49:00.0000000Z</dcterms:modified>
</coreProperties>
</file>