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5F512" w14:textId="77777777" w:rsidR="007C6664" w:rsidRDefault="00634C6A" w:rsidP="001D7956">
      <w:pPr>
        <w:pStyle w:val="Heading1"/>
      </w:pPr>
      <w:bookmarkStart w:id="0" w:name="_Toc321146591"/>
      <w:r w:rsidRPr="007C6664">
        <w:t xml:space="preserve">Fallriskinventering </w:t>
      </w:r>
      <w:proofErr w:type="spellStart"/>
      <w:r w:rsidRPr="007C6664">
        <w:t>Downton</w:t>
      </w:r>
      <w:proofErr w:type="spellEnd"/>
      <w:r w:rsidRPr="007C6664">
        <w:t xml:space="preserve"> Fall Risk Index (DFRI)</w:t>
      </w:r>
    </w:p>
    <w:p w14:paraId="40414116" w14:textId="02411D27" w:rsidR="000877E3" w:rsidRDefault="000877E3" w:rsidP="00D20C38">
      <w:pPr>
        <w:numPr>
          <w:ilvl w:val="0"/>
          <w:numId w:val="0"/>
        </w:numPr>
        <w:tabs>
          <w:tab w:val="right" w:leader="dot" w:pos="9356"/>
        </w:tabs>
        <w:spacing w:after="60"/>
        <w:ind w:right="-567"/>
      </w:pPr>
      <w:r w:rsidRPr="007C6664">
        <w:rPr>
          <w:rFonts w:ascii="Calibri" w:hAnsi="Calibri" w:cs="Calibri"/>
          <w:color w:val="000000"/>
        </w:rPr>
        <w:t>Namn:</w:t>
      </w:r>
      <w:r w:rsidRPr="007C6664">
        <w:fldChar w:fldCharType="begin">
          <w:ffData>
            <w:name w:val="Text27"/>
            <w:enabled/>
            <w:calcOnExit w:val="0"/>
            <w:textInput>
              <w:maxLength w:val="55"/>
            </w:textInput>
          </w:ffData>
        </w:fldChar>
      </w:r>
      <w:bookmarkStart w:id="1" w:name="Text27"/>
      <w:r w:rsidRPr="007C6664">
        <w:instrText xml:space="preserve"> FORMTEXT </w:instrText>
      </w:r>
      <w:r w:rsidRPr="007C6664">
        <w:fldChar w:fldCharType="separate"/>
      </w:r>
      <w:r w:rsidRPr="007C6664">
        <w:rPr>
          <w:noProof/>
        </w:rPr>
        <w:t> </w:t>
      </w:r>
      <w:r w:rsidRPr="007C6664">
        <w:rPr>
          <w:noProof/>
        </w:rPr>
        <w:t> </w:t>
      </w:r>
      <w:r w:rsidRPr="007C6664">
        <w:rPr>
          <w:noProof/>
        </w:rPr>
        <w:t> </w:t>
      </w:r>
      <w:r w:rsidRPr="007C6664">
        <w:rPr>
          <w:noProof/>
        </w:rPr>
        <w:t> </w:t>
      </w:r>
      <w:r w:rsidRPr="007C6664">
        <w:rPr>
          <w:noProof/>
        </w:rPr>
        <w:t> </w:t>
      </w:r>
      <w:r w:rsidRPr="007C6664">
        <w:fldChar w:fldCharType="end"/>
      </w:r>
      <w:bookmarkEnd w:id="1"/>
      <w:r w:rsidRPr="000877E3">
        <w:tab/>
      </w:r>
    </w:p>
    <w:p w14:paraId="1B64564E" w14:textId="1C11DC8B" w:rsidR="000877E3" w:rsidRDefault="000877E3" w:rsidP="00D20C38">
      <w:pPr>
        <w:numPr>
          <w:ilvl w:val="0"/>
          <w:numId w:val="0"/>
        </w:numPr>
        <w:tabs>
          <w:tab w:val="right" w:leader="dot" w:pos="9356"/>
        </w:tabs>
        <w:spacing w:after="240"/>
        <w:ind w:right="-567"/>
      </w:pPr>
      <w:r w:rsidRPr="007C6664">
        <w:rPr>
          <w:rFonts w:ascii="Calibri" w:hAnsi="Calibri" w:cs="Calibri"/>
          <w:color w:val="000000"/>
        </w:rPr>
        <w:t xml:space="preserve">Personnummer:  </w:t>
      </w:r>
      <w:r w:rsidRPr="007C6664">
        <w:rPr>
          <w:rFonts w:ascii="Calibri" w:hAnsi="Calibri" w:cs="Calibri"/>
          <w:color w:val="000000"/>
        </w:rPr>
        <w:fldChar w:fldCharType="begin">
          <w:ffData>
            <w:name w:val="Text28"/>
            <w:enabled/>
            <w:calcOnExit w:val="0"/>
            <w:textInput>
              <w:maxLength w:val="55"/>
            </w:textInput>
          </w:ffData>
        </w:fldChar>
      </w:r>
      <w:bookmarkStart w:id="2" w:name="Text28"/>
      <w:r w:rsidRPr="007C6664">
        <w:rPr>
          <w:rFonts w:ascii="Calibri" w:hAnsi="Calibri" w:cs="Calibri"/>
          <w:color w:val="000000"/>
        </w:rPr>
        <w:instrText xml:space="preserve"> FORMTEXT </w:instrText>
      </w:r>
      <w:r w:rsidRPr="007C6664">
        <w:rPr>
          <w:rFonts w:ascii="Calibri" w:hAnsi="Calibri" w:cs="Calibri"/>
          <w:color w:val="000000"/>
        </w:rPr>
      </w:r>
      <w:r w:rsidRPr="007C6664">
        <w:rPr>
          <w:rFonts w:ascii="Calibri" w:hAnsi="Calibri" w:cs="Calibri"/>
          <w:color w:val="000000"/>
        </w:rPr>
        <w:fldChar w:fldCharType="separate"/>
      </w:r>
      <w:r w:rsidRPr="007C6664">
        <w:rPr>
          <w:rFonts w:ascii="Calibri" w:hAnsi="Calibri" w:cs="Calibri"/>
          <w:noProof/>
          <w:color w:val="000000"/>
        </w:rPr>
        <w:t> </w:t>
      </w:r>
      <w:r w:rsidRPr="007C6664">
        <w:rPr>
          <w:rFonts w:ascii="Calibri" w:hAnsi="Calibri" w:cs="Calibri"/>
          <w:noProof/>
          <w:color w:val="000000"/>
        </w:rPr>
        <w:t> </w:t>
      </w:r>
      <w:r w:rsidRPr="007C6664">
        <w:rPr>
          <w:rFonts w:ascii="Calibri" w:hAnsi="Calibri" w:cs="Calibri"/>
          <w:noProof/>
          <w:color w:val="000000"/>
        </w:rPr>
        <w:t> </w:t>
      </w:r>
      <w:r w:rsidRPr="007C6664">
        <w:rPr>
          <w:rFonts w:ascii="Calibri" w:hAnsi="Calibri" w:cs="Calibri"/>
          <w:noProof/>
          <w:color w:val="000000"/>
        </w:rPr>
        <w:t> </w:t>
      </w:r>
      <w:r w:rsidRPr="007C6664">
        <w:rPr>
          <w:rFonts w:ascii="Calibri" w:hAnsi="Calibri" w:cs="Calibri"/>
          <w:noProof/>
          <w:color w:val="000000"/>
        </w:rPr>
        <w:t> </w:t>
      </w:r>
      <w:r w:rsidRPr="007C6664">
        <w:rPr>
          <w:rFonts w:ascii="Calibri" w:hAnsi="Calibri" w:cs="Calibri"/>
          <w:color w:val="000000"/>
        </w:rPr>
        <w:fldChar w:fldCharType="end"/>
      </w:r>
      <w:bookmarkEnd w:id="2"/>
      <w:r w:rsidRPr="000877E3">
        <w:tab/>
      </w:r>
    </w:p>
    <w:p w14:paraId="13855DE7" w14:textId="1783963B" w:rsidR="000877E3" w:rsidRPr="000877E3" w:rsidRDefault="000877E3" w:rsidP="000877E3">
      <w:pPr>
        <w:sectPr w:rsidR="000877E3" w:rsidRPr="000877E3" w:rsidSect="00634C6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/>
          <w:pgMar w:top="1985" w:right="1979" w:bottom="1276" w:left="992" w:header="284" w:footer="737" w:gutter="0"/>
          <w:cols w:space="708"/>
          <w:noEndnote/>
          <w:titlePg/>
          <w:docGrid w:linePitch="326"/>
        </w:sectPr>
      </w:pPr>
    </w:p>
    <w:tbl>
      <w:tblPr>
        <w:tblW w:w="102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2835"/>
        <w:gridCol w:w="554"/>
        <w:gridCol w:w="2806"/>
        <w:gridCol w:w="358"/>
        <w:gridCol w:w="190"/>
        <w:gridCol w:w="765"/>
        <w:gridCol w:w="1003"/>
        <w:gridCol w:w="738"/>
      </w:tblGrid>
      <w:tr w:rsidR="007C6664" w:rsidRPr="007C6664" w14:paraId="63F23FFC" w14:textId="77777777" w:rsidTr="00BD2865">
        <w:trPr>
          <w:trHeight w:val="300"/>
        </w:trPr>
        <w:tc>
          <w:tcPr>
            <w:tcW w:w="75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FA22A2E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Finns det tidigare kända fallolyckor?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B390306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535CEA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C44BAF9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3C5BD0B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Poäng</w:t>
            </w:r>
          </w:p>
        </w:tc>
      </w:tr>
      <w:tr w:rsidR="007C6664" w:rsidRPr="007C6664" w14:paraId="139E03F2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A373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6B1C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Nej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067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B46E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AD37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D4DE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4A3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629E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3" w:name="Text22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</w:tr>
      <w:tr w:rsidR="007C6664" w:rsidRPr="007C6664" w14:paraId="51BD5972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0A0566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7DF386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Ja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F40A82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440B39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6F561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455AC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B99D7B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DB28E9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4" w:name="Text3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4"/>
          </w:p>
        </w:tc>
      </w:tr>
      <w:tr w:rsidR="007C6664" w:rsidRPr="007C6664" w14:paraId="22B5B856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57E2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6167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8043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6DFE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997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5AAB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2B0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CF97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7C6664" w:rsidRPr="007C6664" w14:paraId="6B132B2E" w14:textId="77777777" w:rsidTr="00BD2865">
        <w:trPr>
          <w:trHeight w:val="300"/>
        </w:trPr>
        <w:tc>
          <w:tcPr>
            <w:tcW w:w="3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06D84F9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Medicinering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493141A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9772CD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C01319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4D7574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43B087E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7C1A63C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C6664" w:rsidRPr="007C6664" w14:paraId="7F2EAFDA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6651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0CC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Ingen medicinering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7ECB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DF13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D7FB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BEFB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7455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5" w:name="Text4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5"/>
          </w:p>
        </w:tc>
      </w:tr>
      <w:tr w:rsidR="007C6664" w:rsidRPr="007C6664" w14:paraId="0093A510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1D2945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7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C50546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Lugnande/ sömnmedel/ </w:t>
            </w:r>
            <w:proofErr w:type="spellStart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Neuroleptika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6813A9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C7344D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2E5C32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6" w:name="Text5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6"/>
          </w:p>
        </w:tc>
      </w:tr>
      <w:tr w:rsidR="007C6664" w:rsidRPr="007C6664" w14:paraId="0F81D6E4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0173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59D1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Vätskedrivande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7F58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135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7ED7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EBBA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0E86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7" w:name="Text6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7"/>
          </w:p>
        </w:tc>
      </w:tr>
      <w:tr w:rsidR="007C6664" w:rsidRPr="007C6664" w14:paraId="0DC06F7A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1DA2C0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F962E3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Blodtryckssänkande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536EB7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CB4191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9F1E68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5E679B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B96766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8" w:name="Text7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8"/>
          </w:p>
        </w:tc>
      </w:tr>
      <w:tr w:rsidR="007C6664" w:rsidRPr="007C6664" w14:paraId="77FE14D7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505F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7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1711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Läkemedel mot Parkinsons sjukdom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B6B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B9D7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6212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9" w:name="Text8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9"/>
          </w:p>
        </w:tc>
      </w:tr>
      <w:tr w:rsidR="007C6664" w:rsidRPr="007C6664" w14:paraId="3CCD325B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72872C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B8819E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Antidepressiva läkemedel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51740C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DDCE8B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4990B3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40F39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0" w:name="Text9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10"/>
          </w:p>
        </w:tc>
      </w:tr>
      <w:tr w:rsidR="007C6664" w:rsidRPr="007C6664" w14:paraId="2431697F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B2BD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C2CA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Andra läkemedel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C03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AE3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E6A5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150A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1D5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1" w:name="Text10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11"/>
          </w:p>
        </w:tc>
      </w:tr>
      <w:tr w:rsidR="007C6664" w:rsidRPr="007C6664" w14:paraId="1AD72DBB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E20A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563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AD11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3A8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D5E3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29B9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8A42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B69B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7C6664" w:rsidRPr="007C6664" w14:paraId="1B8B84EC" w14:textId="77777777" w:rsidTr="00BD2865">
        <w:trPr>
          <w:trHeight w:val="300"/>
        </w:trPr>
        <w:tc>
          <w:tcPr>
            <w:tcW w:w="75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C02151B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Sensoriska funktionsnedsättningar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6F0932A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64A6A61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FDFE6F2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BABDEB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C6664" w:rsidRPr="007C6664" w14:paraId="0FED28BA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09EE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D22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Inga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9163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426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4A08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E71B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B43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D2F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2" w:name="Text11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12"/>
          </w:p>
        </w:tc>
      </w:tr>
      <w:tr w:rsidR="007C6664" w:rsidRPr="007C6664" w14:paraId="1CAA652D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4021DE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600143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Nedsatt syn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1D4958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93A549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38C613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1397C1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B17A36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3" w:name="Text12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13"/>
          </w:p>
        </w:tc>
      </w:tr>
      <w:tr w:rsidR="007C6664" w:rsidRPr="007C6664" w14:paraId="544EADE2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370E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E769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Hörselnedsättning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5A06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5878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D5F9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9E41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F39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4" w:name="Text13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14"/>
          </w:p>
        </w:tc>
      </w:tr>
      <w:tr w:rsidR="007C6664" w:rsidRPr="007C6664" w14:paraId="69189A25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719762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7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C9741A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Motorik (tecken på förlamning)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77D9B1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E749BE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04F42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5" w:name="Text14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15"/>
          </w:p>
        </w:tc>
      </w:tr>
      <w:tr w:rsidR="007C6664" w:rsidRPr="007C6664" w14:paraId="6E809494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E6CE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5F17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CC6E1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69A7A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11403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97AD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9D248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507F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C6664" w:rsidRPr="007C6664" w14:paraId="78A1F54C" w14:textId="77777777" w:rsidTr="00BD2865">
        <w:trPr>
          <w:trHeight w:val="300"/>
        </w:trPr>
        <w:tc>
          <w:tcPr>
            <w:tcW w:w="4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5D0F4E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Kognitiv funktionsnedsättning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C4FA3D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64E8212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CE0C122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55E11F7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4E3F7B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C6664" w:rsidRPr="007C6664" w14:paraId="12A1E93A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670E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8D6E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Helt orienterad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8CDA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6383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43AC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0855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7F77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6" w:name="Text15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16"/>
          </w:p>
        </w:tc>
      </w:tr>
      <w:tr w:rsidR="007C6664" w:rsidRPr="007C6664" w14:paraId="55F88FFE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7D063F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659739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Inte orienterad till tid och rum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67349C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5A0269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1B69C3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B51BC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7" w:name="Text16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17"/>
          </w:p>
        </w:tc>
      </w:tr>
      <w:tr w:rsidR="007C6664" w:rsidRPr="007C6664" w14:paraId="623BC121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8DB2A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CB692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4D07D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F0FE5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19EC9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52949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DAC1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EBF3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C6664" w:rsidRPr="007C6664" w14:paraId="21CE740A" w14:textId="77777777" w:rsidTr="00BD2865">
        <w:trPr>
          <w:trHeight w:val="300"/>
        </w:trPr>
        <w:tc>
          <w:tcPr>
            <w:tcW w:w="3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96D08C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Gångförmåga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6F56798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F9414C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EECDE1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01212F8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06E876A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B4DC6B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C6664" w:rsidRPr="007C6664" w14:paraId="4DA51D22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77C8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E676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Säker med eller utan hjälpmedel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F631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678E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7D71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8" w:name="Text17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18"/>
          </w:p>
        </w:tc>
      </w:tr>
      <w:tr w:rsidR="007C6664" w:rsidRPr="007C6664" w14:paraId="06403001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5B8D53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49792E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Osäker eller glömmer att använda hjälpmedel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BA8CE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BBBCA0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9" w:name="Text18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</w:tr>
      <w:tr w:rsidR="007C6664" w:rsidRPr="007C6664" w14:paraId="7743339D" w14:textId="77777777" w:rsidTr="00BD2865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3CB9" w14:textId="77777777" w:rsidR="007C6664" w:rsidRPr="007C6664" w:rsidRDefault="007C6664" w:rsidP="004F12CE">
            <w:pPr>
              <w:numPr>
                <w:ilvl w:val="0"/>
                <w:numId w:val="0"/>
              </w:numPr>
              <w:spacing w:after="0" w:line="240" w:lineRule="auto"/>
              <w:ind w:left="-36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8568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Gångförmåga saknas helt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DED1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D177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9E65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4C3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20" w:name="Text29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</w:tr>
      <w:tr w:rsidR="007C6664" w:rsidRPr="007C6664" w14:paraId="17819D74" w14:textId="77777777" w:rsidTr="00BD2865">
        <w:trPr>
          <w:trHeight w:val="315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0E3C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0BE8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A3A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94AE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C9B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C6D8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3F1C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EBB7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E63498" w:rsidRPr="007C6664" w14:paraId="4B291E35" w14:textId="77777777" w:rsidTr="00BD2865">
        <w:trPr>
          <w:trHeight w:val="342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3A0A" w14:textId="77777777" w:rsidR="00E63498" w:rsidRPr="007C6664" w:rsidRDefault="00E63498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75BD" w14:textId="77777777" w:rsidR="00E63498" w:rsidRPr="007C6664" w:rsidRDefault="00E63498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A0E9" w14:textId="77777777" w:rsidR="00E63498" w:rsidRPr="007C6664" w:rsidRDefault="00E63498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1EB7" w14:textId="291A1F0D" w:rsidR="00E63498" w:rsidRPr="007C6664" w:rsidRDefault="00E63498" w:rsidP="007C6664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4C8BE" w14:textId="6A26012C" w:rsidR="00E63498" w:rsidRPr="007C6664" w:rsidRDefault="00E63498" w:rsidP="007C6664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C6664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Downton</w:t>
            </w:r>
            <w:proofErr w:type="spellEnd"/>
            <w:r w:rsidRPr="007C6664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Poäng: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5FD0A" w14:textId="77777777" w:rsidR="00E63498" w:rsidRPr="007C6664" w:rsidRDefault="00E63498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21" w:name="Text19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</w:tr>
      <w:tr w:rsidR="007C6664" w:rsidRPr="007C6664" w14:paraId="42B8AC24" w14:textId="77777777" w:rsidTr="00BD2865">
        <w:trPr>
          <w:trHeight w:val="342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AC3A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DFCC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6DD3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13E3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DC4F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8B7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C94A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0828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7C6664" w:rsidRPr="007C6664" w14:paraId="37E75F74" w14:textId="77777777" w:rsidTr="00BD2865">
        <w:trPr>
          <w:trHeight w:val="300"/>
        </w:trPr>
        <w:tc>
          <w:tcPr>
            <w:tcW w:w="102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7904" w14:textId="77777777" w:rsidR="007C6664" w:rsidRPr="007C6664" w:rsidRDefault="007C6664" w:rsidP="007C6664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Bedömningen gjord av: 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22" w:name="Text25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22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__________________________Datum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3" w:name="Text26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23"/>
            <w:r w:rsidRPr="007C6664">
              <w:rPr>
                <w:rFonts w:ascii="Calibri" w:hAnsi="Calibri" w:cs="Calibri"/>
                <w:color w:val="000000"/>
                <w:sz w:val="22"/>
                <w:szCs w:val="22"/>
              </w:rPr>
              <w:t>________</w:t>
            </w:r>
          </w:p>
        </w:tc>
      </w:tr>
      <w:bookmarkEnd w:id="0"/>
    </w:tbl>
    <w:p w14:paraId="76B9F95B" w14:textId="24513497" w:rsidR="00536A5A" w:rsidRPr="00536A5A" w:rsidRDefault="00536A5A" w:rsidP="00D20C38">
      <w:pPr>
        <w:numPr>
          <w:ilvl w:val="0"/>
          <w:numId w:val="0"/>
        </w:numPr>
        <w:spacing w:after="0" w:line="240" w:lineRule="auto"/>
        <w:ind w:left="-360" w:right="0"/>
      </w:pPr>
    </w:p>
    <w:sectPr w:rsidR="00536A5A" w:rsidRPr="00536A5A" w:rsidSect="007C666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60A89" w14:textId="77777777" w:rsidR="00363B23" w:rsidRDefault="00363B23">
      <w:r>
        <w:separator/>
      </w:r>
    </w:p>
  </w:endnote>
  <w:endnote w:type="continuationSeparator" w:id="0">
    <w:p w14:paraId="370E2C73" w14:textId="77777777" w:rsidR="00363B23" w:rsidRDefault="00363B23">
      <w:r>
        <w:continuationSeparator/>
      </w:r>
    </w:p>
  </w:endnote>
  <w:endnote w:type="continuationNotice" w:id="1">
    <w:p w14:paraId="716AC4F4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D321FC">
    <w:pPr>
      <w:pStyle w:val="Footer"/>
      <w:numPr>
        <w:ilvl w:val="0"/>
        <w:numId w:val="0"/>
      </w:numPr>
      <w:ind w:left="6096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CC636" w14:textId="77777777" w:rsidR="00363B23" w:rsidRDefault="00363B23"/>
  </w:footnote>
  <w:footnote w:type="continuationSeparator" w:id="0">
    <w:p w14:paraId="5004D051" w14:textId="77777777" w:rsidR="00363B23" w:rsidRDefault="00363B23">
      <w:r>
        <w:continuationSeparator/>
      </w:r>
    </w:p>
  </w:footnote>
  <w:footnote w:type="continuationNotice" w:id="1">
    <w:p w14:paraId="3C889EEC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71FCA" w14:textId="77777777" w:rsidR="00D321FC" w:rsidRDefault="00D321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22FBA304" w:rsidR="008A4EB9" w:rsidRDefault="00413A60" w:rsidP="00D321FC">
    <w:pPr>
      <w:pStyle w:val="Header"/>
      <w:numPr>
        <w:ilvl w:val="0"/>
        <w:numId w:val="0"/>
      </w:numPr>
      <w:ind w:left="-36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6A55C838">
              <wp:simplePos x="0" y="0"/>
              <wp:positionH relativeFrom="column">
                <wp:posOffset>-14605</wp:posOffset>
              </wp:positionH>
              <wp:positionV relativeFrom="paragraph">
                <wp:posOffset>-50214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 w:rsidP="00D321FC">
                          <w:pPr>
                            <w:numPr>
                              <w:ilvl w:val="0"/>
                              <w:numId w:val="0"/>
                            </w:numPr>
                            <w:ind w:left="-360" w:firstLine="218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left:0;text-align:left;margin-left:-1.15pt;margin-top:-3.9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" filled="f" stroked="f" strokeweight=".5pt">
              <v:textbox>
                <w:txbxContent>
                  <w:p w14:paraId="72D45401" w14:textId="0A2CCBAA" w:rsidR="00413A60" w:rsidRDefault="00413A60" w:rsidP="00D321FC">
                    <w:pPr>
                      <w:numPr>
                        <w:ilvl w:val="0"/>
                        <w:numId w:val="0"/>
                      </w:numPr>
                      <w:ind w:left="-360" w:firstLine="218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Nor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58579679">
    <w:abstractNumId w:val="17"/>
  </w:num>
  <w:num w:numId="2" w16cid:durableId="1898205016">
    <w:abstractNumId w:val="14"/>
  </w:num>
  <w:num w:numId="3" w16cid:durableId="1899242051">
    <w:abstractNumId w:val="0"/>
  </w:num>
  <w:num w:numId="4" w16cid:durableId="110247242">
    <w:abstractNumId w:val="6"/>
  </w:num>
  <w:num w:numId="5" w16cid:durableId="984049413">
    <w:abstractNumId w:val="15"/>
  </w:num>
  <w:num w:numId="6" w16cid:durableId="16852943">
    <w:abstractNumId w:val="2"/>
  </w:num>
  <w:num w:numId="7" w16cid:durableId="136148486">
    <w:abstractNumId w:val="11"/>
  </w:num>
  <w:num w:numId="8" w16cid:durableId="1876387408">
    <w:abstractNumId w:val="8"/>
  </w:num>
  <w:num w:numId="9" w16cid:durableId="560797727">
    <w:abstractNumId w:val="1"/>
  </w:num>
  <w:num w:numId="10" w16cid:durableId="1921334015">
    <w:abstractNumId w:val="1"/>
  </w:num>
  <w:num w:numId="11" w16cid:durableId="2104104060">
    <w:abstractNumId w:val="3"/>
  </w:num>
  <w:num w:numId="12" w16cid:durableId="1873346586">
    <w:abstractNumId w:val="4"/>
  </w:num>
  <w:num w:numId="13" w16cid:durableId="1744788656">
    <w:abstractNumId w:val="13"/>
  </w:num>
  <w:num w:numId="14" w16cid:durableId="2015910003">
    <w:abstractNumId w:val="9"/>
  </w:num>
  <w:num w:numId="15" w16cid:durableId="756751723">
    <w:abstractNumId w:val="7"/>
  </w:num>
  <w:num w:numId="16" w16cid:durableId="102580299">
    <w:abstractNumId w:val="12"/>
  </w:num>
  <w:num w:numId="17" w16cid:durableId="1034575847">
    <w:abstractNumId w:val="5"/>
  </w:num>
  <w:num w:numId="18" w16cid:durableId="1128546397">
    <w:abstractNumId w:val="10"/>
  </w:num>
  <w:num w:numId="19" w16cid:durableId="13511032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7C42"/>
    <w:rsid w:val="000700AE"/>
    <w:rsid w:val="00084024"/>
    <w:rsid w:val="000877E3"/>
    <w:rsid w:val="0009062C"/>
    <w:rsid w:val="000929D0"/>
    <w:rsid w:val="00095368"/>
    <w:rsid w:val="000954C4"/>
    <w:rsid w:val="000A4C35"/>
    <w:rsid w:val="000A611A"/>
    <w:rsid w:val="000B08E7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3CE9"/>
    <w:rsid w:val="0011538A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7956"/>
    <w:rsid w:val="00211487"/>
    <w:rsid w:val="00211D91"/>
    <w:rsid w:val="00217DEC"/>
    <w:rsid w:val="002246EE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568B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7F02"/>
    <w:rsid w:val="002D0E0E"/>
    <w:rsid w:val="002D6023"/>
    <w:rsid w:val="002E263F"/>
    <w:rsid w:val="002E6F81"/>
    <w:rsid w:val="002F08BA"/>
    <w:rsid w:val="002F1524"/>
    <w:rsid w:val="002F2CFF"/>
    <w:rsid w:val="002F568B"/>
    <w:rsid w:val="002F7818"/>
    <w:rsid w:val="003066D0"/>
    <w:rsid w:val="00311401"/>
    <w:rsid w:val="003203D7"/>
    <w:rsid w:val="00320F86"/>
    <w:rsid w:val="00323B39"/>
    <w:rsid w:val="00324171"/>
    <w:rsid w:val="00326C24"/>
    <w:rsid w:val="00337F99"/>
    <w:rsid w:val="0034307B"/>
    <w:rsid w:val="00345EB1"/>
    <w:rsid w:val="00346BBC"/>
    <w:rsid w:val="00350CC4"/>
    <w:rsid w:val="00360E0D"/>
    <w:rsid w:val="003625AC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24E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2830"/>
    <w:rsid w:val="00465651"/>
    <w:rsid w:val="00467534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12CE"/>
    <w:rsid w:val="004F4518"/>
    <w:rsid w:val="004F4C62"/>
    <w:rsid w:val="004F69A1"/>
    <w:rsid w:val="00501433"/>
    <w:rsid w:val="00501594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041A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0CFA"/>
    <w:rsid w:val="005C4606"/>
    <w:rsid w:val="005D0B0C"/>
    <w:rsid w:val="005D19B2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C6A"/>
    <w:rsid w:val="0065595B"/>
    <w:rsid w:val="00660269"/>
    <w:rsid w:val="006635C4"/>
    <w:rsid w:val="00665F89"/>
    <w:rsid w:val="00673C92"/>
    <w:rsid w:val="006753EC"/>
    <w:rsid w:val="00681119"/>
    <w:rsid w:val="00682D6E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719B"/>
    <w:rsid w:val="00710B77"/>
    <w:rsid w:val="0072075B"/>
    <w:rsid w:val="007221C2"/>
    <w:rsid w:val="00725816"/>
    <w:rsid w:val="0072780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6664"/>
    <w:rsid w:val="007D4241"/>
    <w:rsid w:val="007D4317"/>
    <w:rsid w:val="007D4EA3"/>
    <w:rsid w:val="007D4EEC"/>
    <w:rsid w:val="007F1CFF"/>
    <w:rsid w:val="007F5DD5"/>
    <w:rsid w:val="00817D9D"/>
    <w:rsid w:val="00821A1B"/>
    <w:rsid w:val="008262E9"/>
    <w:rsid w:val="00827E69"/>
    <w:rsid w:val="0083352F"/>
    <w:rsid w:val="00835C4D"/>
    <w:rsid w:val="00843F48"/>
    <w:rsid w:val="008474D6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6BD4"/>
    <w:rsid w:val="008C7F2A"/>
    <w:rsid w:val="008E36F8"/>
    <w:rsid w:val="008E46B2"/>
    <w:rsid w:val="008E682C"/>
    <w:rsid w:val="008E776E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58E"/>
    <w:rsid w:val="0096429D"/>
    <w:rsid w:val="0096608F"/>
    <w:rsid w:val="00971D93"/>
    <w:rsid w:val="009720F8"/>
    <w:rsid w:val="00973BBB"/>
    <w:rsid w:val="00980CF6"/>
    <w:rsid w:val="00996095"/>
    <w:rsid w:val="009A155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41D"/>
    <w:rsid w:val="00A407AD"/>
    <w:rsid w:val="00A40923"/>
    <w:rsid w:val="00A41C05"/>
    <w:rsid w:val="00A42426"/>
    <w:rsid w:val="00A43436"/>
    <w:rsid w:val="00A514B7"/>
    <w:rsid w:val="00A54A0B"/>
    <w:rsid w:val="00A65FD4"/>
    <w:rsid w:val="00A81198"/>
    <w:rsid w:val="00A81E48"/>
    <w:rsid w:val="00A82035"/>
    <w:rsid w:val="00A90D77"/>
    <w:rsid w:val="00A92E07"/>
    <w:rsid w:val="00A93ECD"/>
    <w:rsid w:val="00A978DB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767C"/>
    <w:rsid w:val="00B13F4C"/>
    <w:rsid w:val="00B16219"/>
    <w:rsid w:val="00B16C59"/>
    <w:rsid w:val="00B337EA"/>
    <w:rsid w:val="00B33FDD"/>
    <w:rsid w:val="00B359CC"/>
    <w:rsid w:val="00B36107"/>
    <w:rsid w:val="00B41789"/>
    <w:rsid w:val="00B46C03"/>
    <w:rsid w:val="00B60C6C"/>
    <w:rsid w:val="00B619A9"/>
    <w:rsid w:val="00B6281B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25A8"/>
    <w:rsid w:val="00BB69DB"/>
    <w:rsid w:val="00BC322E"/>
    <w:rsid w:val="00BC44CD"/>
    <w:rsid w:val="00BC48A6"/>
    <w:rsid w:val="00BC7CD3"/>
    <w:rsid w:val="00BD2865"/>
    <w:rsid w:val="00BE2B1B"/>
    <w:rsid w:val="00BE7978"/>
    <w:rsid w:val="00C07DDB"/>
    <w:rsid w:val="00C10CFE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040"/>
    <w:rsid w:val="00CF70BB"/>
    <w:rsid w:val="00CF7BE7"/>
    <w:rsid w:val="00D074DB"/>
    <w:rsid w:val="00D139CF"/>
    <w:rsid w:val="00D17080"/>
    <w:rsid w:val="00D20C38"/>
    <w:rsid w:val="00D321FC"/>
    <w:rsid w:val="00D37E7F"/>
    <w:rsid w:val="00D444F4"/>
    <w:rsid w:val="00D47AD7"/>
    <w:rsid w:val="00D50F2F"/>
    <w:rsid w:val="00D51529"/>
    <w:rsid w:val="00D85218"/>
    <w:rsid w:val="00D915B1"/>
    <w:rsid w:val="00DA299D"/>
    <w:rsid w:val="00DA65C4"/>
    <w:rsid w:val="00DB68AD"/>
    <w:rsid w:val="00DC0AAE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3498"/>
    <w:rsid w:val="00E66A50"/>
    <w:rsid w:val="00E7237C"/>
    <w:rsid w:val="00E77C46"/>
    <w:rsid w:val="00E86CE8"/>
    <w:rsid w:val="00E90E82"/>
    <w:rsid w:val="00E91B41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0686"/>
    <w:rsid w:val="00F86F47"/>
    <w:rsid w:val="00F90B64"/>
    <w:rsid w:val="00FB2F0F"/>
    <w:rsid w:val="00FB5086"/>
    <w:rsid w:val="00FB5411"/>
    <w:rsid w:val="00FB6392"/>
    <w:rsid w:val="00FB68D8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8A4FEA25-FA26-48B5-93F8-3D4D059A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numPr>
        <w:numId w:val="4"/>
      </w:numPr>
      <w:spacing w:after="120" w:line="288" w:lineRule="auto"/>
      <w:ind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0877E3"/>
    <w:pPr>
      <w:keepNext/>
      <w:spacing w:before="640" w:after="240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rsid w:val="000877E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0877E3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18</TotalTime>
  <Pages>1</Pages>
  <Words>211</Words>
  <Characters>1204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1413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Fallriskinventering Downton Fall Risk Index (DFRI)</dc:title>
  <dc:subject/>
  <dc:creator>patrik.jens.johansson@vgregion.se</dc:creator>
  <keywords/>
  <lastModifiedBy>TK.SpStyMigProd</lastModifiedBy>
  <revision>22</revision>
  <lastPrinted>2024-05-20T23:30:00.0000000Z</lastPrinted>
  <dcterms:created xsi:type="dcterms:W3CDTF">2022-03-28T17:46:00.0000000Z</dcterms:created>
  <dcterms:modified xsi:type="dcterms:W3CDTF">2024-05-20T23:35:00.0000000Z</dcterms:modified>
</coreProperties>
</file>