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169E" w:rsidP="009D7C6B" w:rsidRDefault="005B169E" w14:paraId="10CFFD6E" w14:textId="77777777">
      <w:pPr>
        <w:pStyle w:val="Rubrik1"/>
        <w:ind w:right="-143"/>
      </w:pPr>
      <w:r>
        <w:t>Anestesiutrustning på akutmottagningen</w:t>
      </w:r>
    </w:p>
    <w:p w:rsidR="005B169E" w:rsidP="005B169E" w:rsidRDefault="005B169E" w14:paraId="163A1B83" w14:textId="77777777">
      <w:pPr>
        <w:pStyle w:val="Rubrik1"/>
      </w:pPr>
      <w:r>
        <w:t>- ansvarsfördelning vid SÄS</w:t>
      </w:r>
    </w:p>
    <w:p w:rsidR="005B169E" w:rsidP="005B169E" w:rsidRDefault="005B169E" w14:paraId="4E3E2D0E" w14:textId="77777777">
      <w:pPr>
        <w:pStyle w:val="Rubrik2"/>
      </w:pPr>
      <w:r>
        <w:t>Sammanfattning</w:t>
      </w:r>
    </w:p>
    <w:p w:rsidR="005B169E" w:rsidP="005B169E" w:rsidRDefault="005B169E" w14:paraId="42536254" w14:textId="07A2E3DE">
      <w:r>
        <w:t>Riktlinjen tydliggör, dels ansvarsfördelningen för att säkerställa att akututrustning finns tillgänglig i alla situationer då anestesiologiskt omhändertagande blir aktuellt på akutmottagningen, dels ansvar för att regelbundna kontroller genomförs (</w:t>
      </w:r>
      <w:hyperlink w:history="1" w:anchor="_Bilaga_-Checklista_(måndagskollen)">
        <w:r w:rsidRPr="005B169E">
          <w:rPr>
            <w:rStyle w:val="Hyperlnk"/>
          </w:rPr>
          <w:t>checklista för kontroller ingår som bilaga</w:t>
        </w:r>
      </w:hyperlink>
      <w:r>
        <w:t>).</w:t>
      </w:r>
    </w:p>
    <w:p w:rsidR="005B169E" w:rsidP="005B169E" w:rsidRDefault="005B169E" w14:paraId="13F00E1B" w14:textId="48AEFB33">
      <w:pPr>
        <w:pStyle w:val="Rubrik2"/>
      </w:pPr>
      <w:r>
        <w:t>Förändringar sedan föregående version</w:t>
      </w:r>
    </w:p>
    <w:p w:rsidR="005B169E" w:rsidP="005B169E" w:rsidRDefault="00050188" w14:paraId="4057F805" w14:textId="31ACEA6B">
      <w:r w:rsidR="00050188">
        <w:rPr/>
        <w:t>Redaktionella ändringar</w:t>
      </w:r>
      <w:r w:rsidR="0188D27B">
        <w:rPr/>
        <w:t xml:space="preserve"> samt uppdatering av bilaga</w:t>
      </w:r>
      <w:r w:rsidR="00050188">
        <w:rPr/>
        <w:t>, giltighetstiden förlängd.</w:t>
      </w:r>
    </w:p>
    <w:p w:rsidR="005B169E" w:rsidP="005B169E" w:rsidRDefault="005B169E" w14:paraId="7B59D043" w14:textId="77777777">
      <w:pPr>
        <w:pStyle w:val="Rubrik2"/>
      </w:pPr>
      <w:r>
        <w:t>Förutsättningar</w:t>
      </w:r>
    </w:p>
    <w:p w:rsidR="005B169E" w:rsidP="00691306" w:rsidRDefault="005B169E" w14:paraId="3F978BDB" w14:textId="77777777">
      <w:pPr>
        <w:pStyle w:val="Rubrik3"/>
        <w:spacing w:before="120"/>
      </w:pPr>
      <w:r>
        <w:t>Ansvar</w:t>
      </w:r>
    </w:p>
    <w:p w:rsidR="005B169E" w:rsidP="005B169E" w:rsidRDefault="005B169E" w14:paraId="33DD3198" w14:textId="77777777">
      <w:pPr>
        <w:pStyle w:val="MellanrubrikVGR"/>
        <w:spacing w:before="120"/>
      </w:pPr>
      <w:r>
        <w:t>Läkare anestesikliniken</w:t>
      </w:r>
    </w:p>
    <w:p w:rsidR="005B169E" w:rsidP="005B169E" w:rsidRDefault="005B169E" w14:paraId="47C45050" w14:textId="77777777">
      <w:r>
        <w:t>Ansvarar för beslut om vilken utrustning som ska ingå i akutlådor/akutväskor på akutmottagningen. Genomför kontroll av akututrustning tillsammans med sjuksköterska från anestesikliniken varje måndag.</w:t>
      </w:r>
    </w:p>
    <w:p w:rsidR="005B169E" w:rsidP="005B169E" w:rsidRDefault="005B169E" w14:paraId="5149DA76" w14:textId="77777777">
      <w:pPr>
        <w:pStyle w:val="MellanrubrikVGR"/>
      </w:pPr>
      <w:r>
        <w:t>Sjuksköterska anestesikliniken</w:t>
      </w:r>
    </w:p>
    <w:p w:rsidR="005B169E" w:rsidP="005B169E" w:rsidRDefault="005B169E" w14:paraId="194ED310" w14:textId="77777777">
      <w:r>
        <w:t>Ansvarar för att anestesiutrustning finns tillgänglig på akutmottagningen samt att förteckningar över utrustning för akutlådor respektive akutväskor hålls uppdaterade. Genomför kontroll av akututrustning tillsammans med läkare från anestesikliniken varje måndag.</w:t>
      </w:r>
    </w:p>
    <w:p w:rsidR="005B169E" w:rsidP="005B169E" w:rsidRDefault="005B169E" w14:paraId="0003B966" w14:textId="77777777">
      <w:pPr>
        <w:pStyle w:val="MellanrubrikVGR"/>
      </w:pPr>
      <w:r>
        <w:t>Sjuksköterska akutmottagningen</w:t>
      </w:r>
    </w:p>
    <w:p w:rsidR="005B169E" w:rsidP="005B169E" w:rsidRDefault="005B169E" w14:paraId="29EC3474" w14:textId="77777777">
      <w:r>
        <w:t>Ansvarar för att akututrustningen hålls aktuell enligt förteckningar samt att den förvaras på angiven plats och finns tillgänglig i trauma-/</w:t>
      </w:r>
      <w:proofErr w:type="spellStart"/>
      <w:r>
        <w:t>akutrum</w:t>
      </w:r>
      <w:proofErr w:type="spellEnd"/>
      <w:r>
        <w:t xml:space="preserve"> när behov uppstår.</w:t>
      </w:r>
    </w:p>
    <w:p w:rsidR="005B169E" w:rsidP="005B169E" w:rsidRDefault="005B169E" w14:paraId="0A0B0838" w14:textId="77777777">
      <w:pPr>
        <w:pStyle w:val="Rubrik2"/>
      </w:pPr>
      <w:r>
        <w:t>Genomförande</w:t>
      </w:r>
    </w:p>
    <w:p w:rsidR="005B169E" w:rsidP="005B169E" w:rsidRDefault="005B169E" w14:paraId="64470357" w14:textId="77777777">
      <w:r>
        <w:t xml:space="preserve">Akututrustning enligt innehållsförteckningar i anslutning till respektive låda/väska i </w:t>
      </w:r>
      <w:proofErr w:type="spellStart"/>
      <w:r>
        <w:t>akutrum</w:t>
      </w:r>
      <w:proofErr w:type="spellEnd"/>
      <w:r>
        <w:t>/traumarum är avsedd att användas i alla situationer då det finns behov av anestesiologiskt omhändertagande på akutmottagningen, oavsett bakomliggande sjukdom eller trauma.</w:t>
      </w:r>
    </w:p>
    <w:p w:rsidR="005B169E" w:rsidP="005B169E" w:rsidRDefault="005B169E" w14:paraId="135806E3" w14:textId="77777777">
      <w:pPr>
        <w:pStyle w:val="Rubrik3"/>
      </w:pPr>
      <w:r>
        <w:t>Dokumentation</w:t>
      </w:r>
    </w:p>
    <w:p w:rsidR="005B169E" w:rsidP="005B169E" w:rsidRDefault="005B169E" w14:paraId="330CE39E" w14:textId="77777777">
      <w:r>
        <w:t>Ifyllda checklistor efter ”måndagskontroller” förvaras i pärm på anestesikliniken.</w:t>
      </w:r>
    </w:p>
    <w:p w:rsidR="005B169E" w:rsidP="005B169E" w:rsidRDefault="005B169E" w14:paraId="1085043C" w14:textId="77777777">
      <w:pPr>
        <w:pStyle w:val="Rubrik2"/>
      </w:pPr>
      <w:r>
        <w:t>Dokumentinformation</w:t>
      </w:r>
    </w:p>
    <w:p w:rsidRPr="005B169E" w:rsidR="005B169E" w:rsidP="005B169E" w:rsidRDefault="005B169E" w14:paraId="5A00317C" w14:textId="77777777">
      <w:pPr>
        <w:spacing w:after="0"/>
        <w:rPr>
          <w:b/>
          <w:bCs/>
        </w:rPr>
      </w:pPr>
      <w:r w:rsidRPr="005B169E">
        <w:rPr>
          <w:b/>
          <w:bCs/>
        </w:rPr>
        <w:t>För innehållet svarar</w:t>
      </w:r>
    </w:p>
    <w:p w:rsidR="005B169E" w:rsidP="005B169E" w:rsidRDefault="005B169E" w14:paraId="7F85EB02" w14:textId="379E097C">
      <w:r>
        <w:t>Joacim Linde, överläkare, anestesikliniken, SÄS</w:t>
      </w:r>
      <w:r w:rsidR="00310182">
        <w:br/>
      </w:r>
      <w:r>
        <w:t>Camilla Adriansson, anestesisjuksköterska, anestesikliniken, SÄS</w:t>
      </w:r>
    </w:p>
    <w:p w:rsidRPr="005B169E" w:rsidR="005B169E" w:rsidP="005B169E" w:rsidRDefault="005B169E" w14:paraId="4F95B705" w14:textId="3234C494">
      <w:pPr>
        <w:spacing w:after="0"/>
        <w:rPr>
          <w:b/>
          <w:bCs/>
        </w:rPr>
      </w:pPr>
      <w:r w:rsidRPr="005B169E">
        <w:rPr>
          <w:b/>
          <w:bCs/>
        </w:rPr>
        <w:t>Remissinstanser (utgåva 1, 2019)</w:t>
      </w:r>
    </w:p>
    <w:p w:rsidR="005B169E" w:rsidP="005B169E" w:rsidRDefault="005B169E" w14:paraId="7F91586D" w14:textId="59371BDD">
      <w:r>
        <w:t>Nina Widfeldt, verksamhetschef, anestesikliniken, SÄS</w:t>
      </w:r>
      <w:r w:rsidR="00310182">
        <w:br/>
      </w:r>
      <w:r>
        <w:t>Katarina Zamac, verksamhetschef, akutkliniken, SÄS</w:t>
      </w:r>
    </w:p>
    <w:p w:rsidRPr="005B169E" w:rsidR="005B169E" w:rsidP="005B169E" w:rsidRDefault="005B169E" w14:paraId="05FA4F27" w14:textId="77777777">
      <w:pPr>
        <w:spacing w:after="0"/>
        <w:rPr>
          <w:b/>
          <w:bCs/>
        </w:rPr>
      </w:pPr>
      <w:r w:rsidRPr="005B169E">
        <w:rPr>
          <w:b/>
          <w:bCs/>
        </w:rPr>
        <w:t>Fastställt av</w:t>
      </w:r>
    </w:p>
    <w:p w:rsidR="005B169E" w:rsidP="005B169E" w:rsidRDefault="00CF2593" w14:paraId="6EBB40E4" w14:textId="1A99C247">
      <w:r>
        <w:t>Jerker Nilson</w:t>
      </w:r>
      <w:r w:rsidR="005B169E">
        <w:t>, chefläkare, SÄS</w:t>
      </w:r>
    </w:p>
    <w:p w:rsidRPr="005B169E" w:rsidR="005B169E" w:rsidP="005B169E" w:rsidRDefault="005B169E" w14:paraId="20B54DBC" w14:textId="77777777">
      <w:pPr>
        <w:spacing w:after="0"/>
        <w:rPr>
          <w:b/>
          <w:bCs/>
        </w:rPr>
      </w:pPr>
      <w:r w:rsidRPr="005B169E">
        <w:rPr>
          <w:b/>
          <w:bCs/>
        </w:rPr>
        <w:t>Nyckelord</w:t>
      </w:r>
    </w:p>
    <w:p w:rsidR="009C6C0C" w:rsidP="005B169E" w:rsidRDefault="005B169E" w14:paraId="40AA233F" w14:textId="506F6CAB">
      <w:r>
        <w:t xml:space="preserve">Akututrustning, medicintekniska apparater, andningshjälpmedel, katetrar, sonder, läkemedel, intubationsutrustning, luftvägar, syrgas, oxygen, sprutor, kanyler, </w:t>
      </w:r>
      <w:proofErr w:type="spellStart"/>
      <w:r>
        <w:t>trakea</w:t>
      </w:r>
      <w:proofErr w:type="spellEnd"/>
      <w:r>
        <w:t>, luftstrupe, andningsvägar, smärtstillande, anestesiläkemedel</w:t>
      </w:r>
    </w:p>
    <w:p w:rsidR="005B169E" w:rsidRDefault="005B169E" w14:paraId="5DA8B6EF" w14:textId="2C7ECE5C">
      <w:pPr>
        <w:spacing w:after="0" w:line="240" w:lineRule="auto"/>
        <w:ind w:left="0" w:right="0"/>
      </w:pPr>
      <w:r>
        <w:br w:type="page"/>
      </w:r>
    </w:p>
    <w:p w:rsidR="005B169E" w:rsidP="005B169E" w:rsidRDefault="005B169E" w14:paraId="25430C0B" w14:textId="77777777">
      <w:pPr>
        <w:pStyle w:val="Rubrik2"/>
        <w:ind w:left="-454"/>
      </w:pPr>
      <w:bookmarkStart w:name="_Bilaga_-Checklista_(måndagskollen)" w:id="0"/>
      <w:bookmarkStart w:name="_Toc2330119" w:id="1"/>
      <w:bookmarkEnd w:id="0"/>
      <w:r>
        <w:t>Bilaga -Checklista (måndagskollen)</w:t>
      </w:r>
      <w:bookmarkEnd w:id="1"/>
    </w:p>
    <w:tbl>
      <w:tblPr>
        <w:tblW w:w="11081" w:type="dxa"/>
        <w:tblInd w:w="-45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875"/>
        <w:gridCol w:w="993"/>
        <w:gridCol w:w="963"/>
        <w:gridCol w:w="992"/>
        <w:gridCol w:w="992"/>
        <w:gridCol w:w="1163"/>
        <w:gridCol w:w="992"/>
        <w:gridCol w:w="992"/>
        <w:gridCol w:w="1135"/>
        <w:gridCol w:w="992"/>
        <w:gridCol w:w="992"/>
      </w:tblGrid>
      <w:tr w:rsidR="00B65098" w:rsidTr="005A40C1" w14:paraId="6455E136" w14:textId="77777777">
        <w:tc>
          <w:tcPr>
            <w:tcW w:w="875" w:type="dxa"/>
            <w:shd w:val="clear" w:color="auto" w:fill="E5E5E5" w:themeFill="background2" w:themeFillTint="33"/>
            <w:tcMar>
              <w:left w:w="68" w:type="dxa"/>
              <w:right w:w="68" w:type="dxa"/>
            </w:tcMar>
          </w:tcPr>
          <w:p w:rsidRPr="000C256E" w:rsidR="00B65098" w:rsidP="000C256E" w:rsidRDefault="00B65098" w14:paraId="3EE35FD9" w14:textId="566FC063">
            <w:pPr>
              <w:pStyle w:val="Tabellrubrik"/>
            </w:pPr>
          </w:p>
        </w:tc>
        <w:tc>
          <w:tcPr>
            <w:tcW w:w="993" w:type="dxa"/>
            <w:shd w:val="clear" w:color="auto" w:fill="E5E5E5" w:themeFill="background2" w:themeFillTint="33"/>
            <w:tcMar>
              <w:left w:w="68" w:type="dxa"/>
              <w:right w:w="68" w:type="dxa"/>
            </w:tcMar>
            <w:vAlign w:val="bottom"/>
          </w:tcPr>
          <w:p w:rsidR="00B65098" w:rsidP="00882747" w:rsidRDefault="00B65098" w14:paraId="33E0E89A" w14:textId="3EA056B5">
            <w:pPr>
              <w:pStyle w:val="Tabellrubrik"/>
            </w:pPr>
            <w:proofErr w:type="spellStart"/>
            <w:r>
              <w:t>Akutrum</w:t>
            </w:r>
            <w:proofErr w:type="spellEnd"/>
            <w:r>
              <w:t xml:space="preserve"> </w:t>
            </w:r>
            <w:r w:rsidR="00841DD9">
              <w:br/>
            </w:r>
            <w:proofErr w:type="gramStart"/>
            <w:r>
              <w:t>1-3</w:t>
            </w:r>
            <w:proofErr w:type="gramEnd"/>
          </w:p>
        </w:tc>
        <w:tc>
          <w:tcPr>
            <w:tcW w:w="2947" w:type="dxa"/>
            <w:gridSpan w:val="3"/>
            <w:shd w:val="clear" w:color="auto" w:fill="E5E5E5" w:themeFill="background2" w:themeFillTint="33"/>
            <w:tcMar>
              <w:left w:w="68" w:type="dxa"/>
              <w:right w:w="68" w:type="dxa"/>
            </w:tcMar>
            <w:vAlign w:val="bottom"/>
          </w:tcPr>
          <w:p w:rsidR="00B65098" w:rsidP="00841DD9" w:rsidRDefault="00B65098" w14:paraId="5493C9C5" w14:textId="7A14A7AC">
            <w:pPr>
              <w:pStyle w:val="Tabellrubrik"/>
              <w:jc w:val="center"/>
            </w:pPr>
            <w:r>
              <w:t>Hamilton T1</w:t>
            </w:r>
            <w:r>
              <w:br/>
            </w:r>
            <w:r>
              <w:t>+ full O2-flaska</w:t>
            </w:r>
          </w:p>
        </w:tc>
        <w:tc>
          <w:tcPr>
            <w:tcW w:w="1163" w:type="dxa"/>
            <w:shd w:val="clear" w:color="auto" w:fill="E5E5E5" w:themeFill="background2" w:themeFillTint="33"/>
            <w:tcMar>
              <w:left w:w="68" w:type="dxa"/>
              <w:right w:w="68" w:type="dxa"/>
            </w:tcMar>
            <w:vAlign w:val="bottom"/>
          </w:tcPr>
          <w:p w:rsidR="00B65098" w:rsidP="00882747" w:rsidRDefault="00B65098" w14:paraId="44B069A7" w14:textId="4AEF7059">
            <w:pPr>
              <w:pStyle w:val="Tabellrubrik"/>
            </w:pPr>
            <w:proofErr w:type="spellStart"/>
            <w:r>
              <w:t>Glidescope</w:t>
            </w:r>
            <w:proofErr w:type="spellEnd"/>
            <w:r>
              <w:t>/</w:t>
            </w:r>
            <w:r w:rsidR="00DD745B">
              <w:t xml:space="preserve"> </w:t>
            </w:r>
            <w:r>
              <w:t>MEQU-</w:t>
            </w:r>
            <w:proofErr w:type="spellStart"/>
            <w:r>
              <w:t>blodvärmar</w:t>
            </w:r>
            <w:r w:rsidR="00B325D2">
              <w:t>e</w:t>
            </w:r>
            <w:proofErr w:type="spellEnd"/>
          </w:p>
        </w:tc>
        <w:tc>
          <w:tcPr>
            <w:tcW w:w="1984" w:type="dxa"/>
            <w:gridSpan w:val="2"/>
            <w:shd w:val="clear" w:color="auto" w:fill="E5E5E5" w:themeFill="background2" w:themeFillTint="33"/>
            <w:tcMar>
              <w:left w:w="68" w:type="dxa"/>
              <w:right w:w="68" w:type="dxa"/>
            </w:tcMar>
            <w:vAlign w:val="bottom"/>
          </w:tcPr>
          <w:p w:rsidR="00B65098" w:rsidP="00CB769E" w:rsidRDefault="00B65098" w14:paraId="174D1EE1" w14:textId="0B25728C">
            <w:pPr>
              <w:pStyle w:val="Tabellrubrik"/>
              <w:jc w:val="center"/>
            </w:pPr>
            <w:r>
              <w:t>Trauma 1 och 2</w:t>
            </w:r>
          </w:p>
        </w:tc>
        <w:tc>
          <w:tcPr>
            <w:tcW w:w="1135" w:type="dxa"/>
            <w:shd w:val="clear" w:color="auto" w:fill="E5E5E5" w:themeFill="background2" w:themeFillTint="33"/>
            <w:tcMar>
              <w:left w:w="68" w:type="dxa"/>
              <w:right w:w="68" w:type="dxa"/>
            </w:tcMar>
            <w:vAlign w:val="bottom"/>
          </w:tcPr>
          <w:p w:rsidR="00B65098" w:rsidP="00882747" w:rsidRDefault="00B65098" w14:paraId="04A65FD4" w14:textId="509B674F">
            <w:pPr>
              <w:pStyle w:val="Tabellrubrik"/>
            </w:pPr>
            <w:r>
              <w:t>Intubations</w:t>
            </w:r>
            <w:r w:rsidR="00CB769E">
              <w:t>-</w:t>
            </w:r>
            <w:r>
              <w:t>väskor</w:t>
            </w:r>
          </w:p>
        </w:tc>
        <w:tc>
          <w:tcPr>
            <w:tcW w:w="992" w:type="dxa"/>
            <w:shd w:val="clear" w:color="auto" w:fill="E5E5E5" w:themeFill="background2" w:themeFillTint="33"/>
            <w:tcMar>
              <w:left w:w="68" w:type="dxa"/>
              <w:right w:w="68" w:type="dxa"/>
            </w:tcMar>
            <w:vAlign w:val="bottom"/>
          </w:tcPr>
          <w:p w:rsidR="00CB769E" w:rsidP="00882747" w:rsidRDefault="00B65098" w14:paraId="7B0351E8" w14:textId="77777777">
            <w:pPr>
              <w:pStyle w:val="Tabellrubrik"/>
            </w:pPr>
            <w:r>
              <w:t xml:space="preserve"> RANGER/</w:t>
            </w:r>
          </w:p>
          <w:p w:rsidR="00B65098" w:rsidP="00882747" w:rsidRDefault="00B65098" w14:paraId="7DB7036E" w14:textId="74D719BD">
            <w:pPr>
              <w:pStyle w:val="Tabellrubrik"/>
            </w:pPr>
            <w:r>
              <w:t>Artärtryck</w:t>
            </w:r>
          </w:p>
        </w:tc>
        <w:tc>
          <w:tcPr>
            <w:tcW w:w="992" w:type="dxa"/>
            <w:shd w:val="clear" w:color="auto" w:fill="E5E5E5" w:themeFill="background2" w:themeFillTint="33"/>
            <w:tcMar>
              <w:left w:w="68" w:type="dxa"/>
              <w:right w:w="68" w:type="dxa"/>
            </w:tcMar>
            <w:vAlign w:val="bottom"/>
          </w:tcPr>
          <w:p w:rsidR="00B65098" w:rsidP="00882747" w:rsidRDefault="00B65098" w14:paraId="710B94BC" w14:textId="1BCD50F7">
            <w:pPr>
              <w:pStyle w:val="Tabellrubrik"/>
            </w:pPr>
            <w:r>
              <w:t>EMMA + Transport</w:t>
            </w:r>
            <w:r w:rsidR="005A0D19">
              <w:t>-</w:t>
            </w:r>
            <w:r>
              <w:t>båge</w:t>
            </w:r>
          </w:p>
        </w:tc>
      </w:tr>
      <w:tr w:rsidR="005B169E" w:rsidTr="00651F7B" w14:paraId="1A0B8FCC" w14:textId="77777777">
        <w:tc>
          <w:tcPr>
            <w:tcW w:w="875" w:type="dxa"/>
            <w:shd w:val="clear" w:color="auto" w:fill="auto"/>
            <w:tcMar>
              <w:left w:w="68" w:type="dxa"/>
              <w:right w:w="68" w:type="dxa"/>
            </w:tcMar>
          </w:tcPr>
          <w:p w:rsidR="005B169E" w:rsidP="000C256E" w:rsidRDefault="004B1118" w14:paraId="5E918140" w14:textId="77777777">
            <w:pPr>
              <w:pStyle w:val="Tabellrubrik"/>
            </w:pPr>
            <w:r w:rsidRPr="000C256E">
              <w:t>År/vecka</w:t>
            </w:r>
          </w:p>
          <w:p w:rsidRPr="000C256E" w:rsidR="0085278F" w:rsidP="000C256E" w:rsidRDefault="0085278F" w14:paraId="4DADCAA1" w14:textId="15ADEA55">
            <w:pPr>
              <w:pStyle w:val="Tabellrubrik"/>
            </w:pP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</w:tcPr>
          <w:p w:rsidRPr="00BE5F6B" w:rsidR="005B169E" w:rsidP="0012585B" w:rsidRDefault="004B1118" w14:paraId="1F435F8D" w14:textId="57358EA9">
            <w:pPr>
              <w:pStyle w:val="Brdtexttabell"/>
              <w:ind w:right="-90"/>
            </w:pPr>
            <w:r w:rsidRPr="00BE5F6B">
              <w:t>Plombering</w:t>
            </w:r>
            <w:r w:rsidR="0012585B">
              <w:t>.</w:t>
            </w:r>
            <w:r w:rsidRPr="00BE5F6B">
              <w:t xml:space="preserve"> Handtag i laddare/</w:t>
            </w:r>
            <w:r w:rsidRPr="00BE5F6B">
              <w:br/>
            </w:r>
            <w:r w:rsidRPr="00BE5F6B">
              <w:t>lampa</w:t>
            </w:r>
            <w:r w:rsidRPr="00BE5F6B">
              <w:br/>
            </w:r>
            <w:r w:rsidRPr="00BE5F6B">
              <w:t>lyser</w:t>
            </w:r>
          </w:p>
        </w:tc>
        <w:tc>
          <w:tcPr>
            <w:tcW w:w="963" w:type="dxa"/>
            <w:shd w:val="clear" w:color="auto" w:fill="auto"/>
            <w:tcMar>
              <w:left w:w="57" w:type="dxa"/>
              <w:right w:w="57" w:type="dxa"/>
            </w:tcMar>
          </w:tcPr>
          <w:p w:rsidRPr="00BE5F6B" w:rsidR="005B169E" w:rsidP="00BE5F6B" w:rsidRDefault="008873D7" w14:paraId="76B56EA0" w14:textId="6DC35DA0">
            <w:pPr>
              <w:pStyle w:val="Brdtexttabell"/>
            </w:pPr>
            <w:r w:rsidRPr="00BE5F6B">
              <w:t>Funktions</w:t>
            </w:r>
            <w:r w:rsidR="0012585B">
              <w:t>-</w:t>
            </w:r>
            <w:r w:rsidRPr="00BE5F6B">
              <w:t>kontroll: Täthet, Flöde/CO2-sensor, EL/larm</w:t>
            </w:r>
            <w:r w:rsidR="005A40C1">
              <w:t>-</w:t>
            </w:r>
            <w:r w:rsidRPr="00BE5F6B">
              <w:t>test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Pr="00BE5F6B" w:rsidR="005B169E" w:rsidP="00BE5F6B" w:rsidRDefault="008873D7" w14:paraId="2961D821" w14:textId="0C6E0167">
            <w:pPr>
              <w:pStyle w:val="Brdtexttabell"/>
            </w:pPr>
            <w:r w:rsidRPr="00BE5F6B">
              <w:t>EL/O2-ansluten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Pr="00BE5F6B" w:rsidR="005B169E" w:rsidP="00FC04C1" w:rsidRDefault="008873D7" w14:paraId="29AD21F6" w14:textId="1F42C5D3">
            <w:pPr>
              <w:pStyle w:val="Brdtexttabell"/>
              <w:spacing w:after="0"/>
            </w:pPr>
            <w:r w:rsidRPr="00BE5F6B">
              <w:t xml:space="preserve">Efter </w:t>
            </w:r>
            <w:proofErr w:type="spellStart"/>
            <w:r w:rsidRPr="00BE5F6B">
              <w:t>anv</w:t>
            </w:r>
            <w:proofErr w:type="spellEnd"/>
            <w:r w:rsidRPr="00BE5F6B">
              <w:t>: Slangbyte, funktions</w:t>
            </w:r>
            <w:r w:rsidR="005A40C1">
              <w:t>-</w:t>
            </w:r>
            <w:r w:rsidRPr="00BE5F6B">
              <w:t>kontroll, EL/O2-ansluten (notera datum)</w:t>
            </w:r>
          </w:p>
        </w:tc>
        <w:tc>
          <w:tcPr>
            <w:tcW w:w="1163" w:type="dxa"/>
            <w:shd w:val="clear" w:color="auto" w:fill="auto"/>
            <w:tcMar>
              <w:left w:w="57" w:type="dxa"/>
              <w:right w:w="57" w:type="dxa"/>
            </w:tcMar>
          </w:tcPr>
          <w:p w:rsidRPr="00BE5F6B" w:rsidR="005B169E" w:rsidP="00BE5F6B" w:rsidRDefault="00B65098" w14:paraId="71FCA824" w14:textId="2F940425">
            <w:pPr>
              <w:pStyle w:val="Brdtexttabell"/>
            </w:pPr>
            <w:proofErr w:type="spellStart"/>
            <w:r w:rsidRPr="00BE5F6B">
              <w:t>Glidescope</w:t>
            </w:r>
            <w:proofErr w:type="spellEnd"/>
            <w:r w:rsidRPr="00BE5F6B">
              <w:t xml:space="preserve"> på laddning och påfyllt. MEQU </w:t>
            </w:r>
            <w:proofErr w:type="spellStart"/>
            <w:r w:rsidR="00197A38">
              <w:t>blodvärmare</w:t>
            </w:r>
            <w:proofErr w:type="spellEnd"/>
            <w:r w:rsidR="00197A38">
              <w:t xml:space="preserve"> </w:t>
            </w:r>
            <w:r w:rsidRPr="00BE5F6B">
              <w:t xml:space="preserve">på laddning och </w:t>
            </w:r>
            <w:r w:rsidR="006652A0">
              <w:t xml:space="preserve">lådan </w:t>
            </w:r>
            <w:r w:rsidRPr="00BE5F6B">
              <w:t>påfyll</w:t>
            </w:r>
            <w:r w:rsidR="006652A0">
              <w:t>d</w:t>
            </w:r>
            <w:r w:rsidRPr="00BE5F6B">
              <w:t>.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Pr="00BE5F6B" w:rsidR="005B169E" w:rsidP="00BE5F6B" w:rsidRDefault="00B65098" w14:paraId="04CB5BC0" w14:textId="018D715F">
            <w:pPr>
              <w:pStyle w:val="Brdtexttabell"/>
            </w:pPr>
            <w:r w:rsidRPr="00BE5F6B">
              <w:t>Plombering</w:t>
            </w:r>
            <w:r w:rsidR="00B3703C">
              <w:br/>
            </w:r>
            <w:r w:rsidR="00B3703C">
              <w:t>H</w:t>
            </w:r>
            <w:r w:rsidRPr="00BE5F6B">
              <w:t>andtag i laddare/</w:t>
            </w:r>
            <w:r w:rsidR="00B3703C">
              <w:br/>
            </w:r>
            <w:r w:rsidRPr="00BE5F6B">
              <w:t>lampa lyser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Pr="00BE5F6B" w:rsidR="005B169E" w:rsidP="00822D09" w:rsidRDefault="00B65098" w14:paraId="088B932B" w14:textId="73773CA1">
            <w:pPr>
              <w:pStyle w:val="Brdtexttabell"/>
            </w:pPr>
            <w:r w:rsidRPr="00BE5F6B">
              <w:t xml:space="preserve">Sprutpump på laddning, </w:t>
            </w:r>
            <w:r w:rsidR="00822D09">
              <w:br/>
            </w:r>
            <w:proofErr w:type="gramStart"/>
            <w:r w:rsidRPr="00BE5F6B">
              <w:t xml:space="preserve">2 </w:t>
            </w:r>
            <w:proofErr w:type="spellStart"/>
            <w:r w:rsidRPr="00BE5F6B">
              <w:t>st</w:t>
            </w:r>
            <w:proofErr w:type="spellEnd"/>
            <w:proofErr w:type="gramEnd"/>
          </w:p>
        </w:tc>
        <w:tc>
          <w:tcPr>
            <w:tcW w:w="1135" w:type="dxa"/>
            <w:shd w:val="clear" w:color="auto" w:fill="auto"/>
            <w:tcMar>
              <w:left w:w="57" w:type="dxa"/>
              <w:right w:w="57" w:type="dxa"/>
            </w:tcMar>
          </w:tcPr>
          <w:p w:rsidRPr="00BE5F6B" w:rsidR="00B65098" w:rsidP="00BE5F6B" w:rsidRDefault="00B65098" w14:paraId="6D9997DC" w14:textId="7139F60D">
            <w:pPr>
              <w:pStyle w:val="Brdtexttabell"/>
            </w:pPr>
            <w:r w:rsidRPr="00BE5F6B">
              <w:t>Byte av laryngoskops</w:t>
            </w:r>
            <w:r w:rsidR="00651F7B">
              <w:t>-</w:t>
            </w:r>
            <w:r w:rsidRPr="00BE5F6B">
              <w:t>handtag. Vuxen/Barn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Pr="00BE5F6B" w:rsidR="005B169E" w:rsidP="00BE5F6B" w:rsidRDefault="001A293A" w14:paraId="3863B873" w14:textId="2530AD3C">
            <w:pPr>
              <w:pStyle w:val="Brdtexttabell"/>
            </w:pPr>
            <w:r>
              <w:t>”SET” enl</w:t>
            </w:r>
            <w:r w:rsidR="00F72C65">
              <w:t>igt</w:t>
            </w:r>
            <w:r>
              <w:t xml:space="preserve"> innehålls-förteckning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Pr="00BE5F6B" w:rsidR="005B169E" w:rsidP="00FC04C1" w:rsidRDefault="00B65098" w14:paraId="64A7F269" w14:textId="6B431705">
            <w:pPr>
              <w:pStyle w:val="Brdtexttabell"/>
              <w:spacing w:after="0"/>
            </w:pPr>
            <w:r w:rsidRPr="00BE5F6B">
              <w:t>Batteribyte på EMMA + inspektera transport</w:t>
            </w:r>
            <w:r w:rsidR="00822D09">
              <w:t>-</w:t>
            </w:r>
            <w:r w:rsidRPr="00BE5F6B">
              <w:t>bå</w:t>
            </w:r>
            <w:r w:rsidRPr="00BE5F6B" w:rsidR="009656AB">
              <w:t>g</w:t>
            </w:r>
            <w:r w:rsidRPr="00BE5F6B">
              <w:t>e i ambulans</w:t>
            </w:r>
            <w:r w:rsidR="00822D09">
              <w:t>-</w:t>
            </w:r>
            <w:r w:rsidRPr="00BE5F6B">
              <w:t>hallen</w:t>
            </w:r>
          </w:p>
        </w:tc>
      </w:tr>
      <w:tr w:rsidR="00D940D1" w:rsidTr="005A40C1" w14:paraId="6CA3AF6E" w14:textId="77777777">
        <w:tc>
          <w:tcPr>
            <w:tcW w:w="875" w:type="dxa"/>
            <w:shd w:val="clear" w:color="auto" w:fill="auto"/>
          </w:tcPr>
          <w:p w:rsidR="00D940D1" w:rsidP="00D940D1" w:rsidRDefault="00D940D1" w14:paraId="48983CEE" w14:textId="6232C3EE">
            <w:pPr>
              <w:pStyle w:val="Tabellrubrik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D940D1" w:rsidP="00D940D1" w:rsidRDefault="00D940D1" w14:paraId="13665CAB" w14:textId="77777777">
            <w:pPr>
              <w:pStyle w:val="Brdtexttabell"/>
            </w:pPr>
          </w:p>
        </w:tc>
        <w:tc>
          <w:tcPr>
            <w:tcW w:w="963" w:type="dxa"/>
            <w:shd w:val="clear" w:color="auto" w:fill="auto"/>
          </w:tcPr>
          <w:p w:rsidR="00D940D1" w:rsidP="00D940D1" w:rsidRDefault="00D940D1" w14:paraId="58FDB64E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1847B24B" w14:textId="4C8874C9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118FA690" w14:textId="271C194A">
            <w:pPr>
              <w:pStyle w:val="Brdtexttabell"/>
            </w:pPr>
          </w:p>
        </w:tc>
        <w:tc>
          <w:tcPr>
            <w:tcW w:w="1163" w:type="dxa"/>
            <w:shd w:val="clear" w:color="auto" w:fill="auto"/>
          </w:tcPr>
          <w:p w:rsidR="00D940D1" w:rsidP="00D940D1" w:rsidRDefault="00D940D1" w14:paraId="4EF5A872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414BF7DA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1A704941" w14:textId="0136F7EC">
            <w:pPr>
              <w:pStyle w:val="Brdtexttabell"/>
            </w:pPr>
          </w:p>
        </w:tc>
        <w:tc>
          <w:tcPr>
            <w:tcW w:w="1135" w:type="dxa"/>
            <w:shd w:val="clear" w:color="auto" w:fill="auto"/>
          </w:tcPr>
          <w:p w:rsidR="00D940D1" w:rsidP="00D940D1" w:rsidRDefault="00D940D1" w14:paraId="60B6FB08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66C9597D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557B0CB7" w14:textId="77777777">
            <w:pPr>
              <w:pStyle w:val="Brdtexttabell"/>
            </w:pPr>
          </w:p>
        </w:tc>
      </w:tr>
      <w:tr w:rsidR="00D940D1" w:rsidTr="005A40C1" w14:paraId="2DEA1C44" w14:textId="77777777">
        <w:tc>
          <w:tcPr>
            <w:tcW w:w="875" w:type="dxa"/>
            <w:shd w:val="clear" w:color="auto" w:fill="auto"/>
          </w:tcPr>
          <w:p w:rsidR="00D940D1" w:rsidP="00D940D1" w:rsidRDefault="00D940D1" w14:paraId="5E8DFED4" w14:textId="509360FE">
            <w:pPr>
              <w:pStyle w:val="Tabellrubrik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D940D1" w:rsidP="00D940D1" w:rsidRDefault="00D940D1" w14:paraId="0875EC34" w14:textId="77777777">
            <w:pPr>
              <w:pStyle w:val="Brdtexttabell"/>
            </w:pPr>
          </w:p>
        </w:tc>
        <w:tc>
          <w:tcPr>
            <w:tcW w:w="963" w:type="dxa"/>
            <w:shd w:val="clear" w:color="auto" w:fill="auto"/>
          </w:tcPr>
          <w:p w:rsidR="00D940D1" w:rsidP="00D940D1" w:rsidRDefault="00D940D1" w14:paraId="2EF32A8F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41B4751C" w14:textId="4D714B79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42FD7FC0" w14:textId="17B9EE8E">
            <w:pPr>
              <w:pStyle w:val="Brdtexttabell"/>
            </w:pPr>
          </w:p>
        </w:tc>
        <w:tc>
          <w:tcPr>
            <w:tcW w:w="1163" w:type="dxa"/>
            <w:shd w:val="clear" w:color="auto" w:fill="auto"/>
          </w:tcPr>
          <w:p w:rsidR="00D940D1" w:rsidP="00D940D1" w:rsidRDefault="00D940D1" w14:paraId="121AB4A8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25914495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5100E0C5" w14:textId="64BB9A1D">
            <w:pPr>
              <w:pStyle w:val="Brdtexttabell"/>
            </w:pPr>
          </w:p>
        </w:tc>
        <w:tc>
          <w:tcPr>
            <w:tcW w:w="1135" w:type="dxa"/>
            <w:shd w:val="clear" w:color="auto" w:fill="auto"/>
          </w:tcPr>
          <w:p w:rsidR="00D940D1" w:rsidP="00D940D1" w:rsidRDefault="00D940D1" w14:paraId="29BBBAD6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21FB7258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465E6233" w14:textId="77777777">
            <w:pPr>
              <w:pStyle w:val="Brdtexttabell"/>
            </w:pPr>
          </w:p>
        </w:tc>
      </w:tr>
      <w:tr w:rsidR="00D940D1" w:rsidTr="005A40C1" w14:paraId="46865B2E" w14:textId="77777777">
        <w:tc>
          <w:tcPr>
            <w:tcW w:w="875" w:type="dxa"/>
            <w:shd w:val="clear" w:color="auto" w:fill="auto"/>
          </w:tcPr>
          <w:p w:rsidR="00D940D1" w:rsidP="00D940D1" w:rsidRDefault="00D940D1" w14:paraId="094B1919" w14:textId="40FCE0D1">
            <w:pPr>
              <w:pStyle w:val="Tabellrubrik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D940D1" w:rsidP="00D940D1" w:rsidRDefault="00D940D1" w14:paraId="210E96FF" w14:textId="77777777">
            <w:pPr>
              <w:pStyle w:val="Brdtexttabell"/>
            </w:pPr>
          </w:p>
        </w:tc>
        <w:tc>
          <w:tcPr>
            <w:tcW w:w="963" w:type="dxa"/>
            <w:shd w:val="clear" w:color="auto" w:fill="auto"/>
          </w:tcPr>
          <w:p w:rsidR="00D940D1" w:rsidP="00D940D1" w:rsidRDefault="00D940D1" w14:paraId="47C36FFB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2FABC4A1" w14:textId="7D4ED2E2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6BA32329" w14:textId="600A9B3A">
            <w:pPr>
              <w:pStyle w:val="Brdtexttabell"/>
            </w:pPr>
          </w:p>
        </w:tc>
        <w:tc>
          <w:tcPr>
            <w:tcW w:w="1163" w:type="dxa"/>
            <w:shd w:val="clear" w:color="auto" w:fill="auto"/>
          </w:tcPr>
          <w:p w:rsidR="00D940D1" w:rsidP="00D940D1" w:rsidRDefault="00D940D1" w14:paraId="6C88D174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57D84F31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2062F4FA" w14:textId="13B4CFA2">
            <w:pPr>
              <w:pStyle w:val="Brdtexttabell"/>
            </w:pPr>
          </w:p>
        </w:tc>
        <w:tc>
          <w:tcPr>
            <w:tcW w:w="1135" w:type="dxa"/>
            <w:shd w:val="clear" w:color="auto" w:fill="auto"/>
          </w:tcPr>
          <w:p w:rsidR="00D940D1" w:rsidP="00D940D1" w:rsidRDefault="00D940D1" w14:paraId="0F5CDD0F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789951CD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2CE41F02" w14:textId="77777777">
            <w:pPr>
              <w:pStyle w:val="Brdtexttabell"/>
            </w:pPr>
          </w:p>
        </w:tc>
      </w:tr>
      <w:tr w:rsidR="00D940D1" w:rsidTr="005A40C1" w14:paraId="3A8CA474" w14:textId="77777777">
        <w:tc>
          <w:tcPr>
            <w:tcW w:w="875" w:type="dxa"/>
            <w:shd w:val="clear" w:color="auto" w:fill="auto"/>
          </w:tcPr>
          <w:p w:rsidR="00D940D1" w:rsidP="00D940D1" w:rsidRDefault="00D940D1" w14:paraId="2B64CA2E" w14:textId="40498506">
            <w:pPr>
              <w:pStyle w:val="Tabellrubrik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D940D1" w:rsidP="00D940D1" w:rsidRDefault="00D940D1" w14:paraId="54AD11B7" w14:textId="77777777">
            <w:pPr>
              <w:pStyle w:val="Brdtexttabell"/>
            </w:pPr>
          </w:p>
        </w:tc>
        <w:tc>
          <w:tcPr>
            <w:tcW w:w="963" w:type="dxa"/>
            <w:shd w:val="clear" w:color="auto" w:fill="auto"/>
          </w:tcPr>
          <w:p w:rsidR="00D940D1" w:rsidP="00D940D1" w:rsidRDefault="00D940D1" w14:paraId="0E8D6C81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62884E3A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222DFE35" w14:textId="04B76DF2">
            <w:pPr>
              <w:pStyle w:val="Brdtexttabell"/>
            </w:pPr>
          </w:p>
        </w:tc>
        <w:tc>
          <w:tcPr>
            <w:tcW w:w="1163" w:type="dxa"/>
            <w:shd w:val="clear" w:color="auto" w:fill="auto"/>
          </w:tcPr>
          <w:p w:rsidR="00D940D1" w:rsidP="00D940D1" w:rsidRDefault="00D940D1" w14:paraId="597E09C0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5348E410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2E62276F" w14:textId="670BB34E">
            <w:pPr>
              <w:pStyle w:val="Brdtexttabell"/>
            </w:pPr>
          </w:p>
        </w:tc>
        <w:tc>
          <w:tcPr>
            <w:tcW w:w="1135" w:type="dxa"/>
            <w:shd w:val="clear" w:color="auto" w:fill="auto"/>
          </w:tcPr>
          <w:p w:rsidR="00D940D1" w:rsidP="00D940D1" w:rsidRDefault="00D940D1" w14:paraId="068F9D34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4E8E7921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4AC9CB64" w14:textId="77777777">
            <w:pPr>
              <w:pStyle w:val="Brdtexttabell"/>
            </w:pPr>
          </w:p>
        </w:tc>
      </w:tr>
      <w:tr w:rsidR="00D940D1" w:rsidTr="005A40C1" w14:paraId="39D4D8EE" w14:textId="77777777">
        <w:tc>
          <w:tcPr>
            <w:tcW w:w="875" w:type="dxa"/>
            <w:shd w:val="clear" w:color="auto" w:fill="auto"/>
          </w:tcPr>
          <w:p w:rsidR="00D940D1" w:rsidP="00D940D1" w:rsidRDefault="00D940D1" w14:paraId="408DC9E9" w14:textId="5F80FB83">
            <w:pPr>
              <w:pStyle w:val="Tabellrubrik"/>
              <w:rPr>
                <w:rFonts w:ascii="Arial" w:hAnsi="Arial"/>
              </w:rPr>
            </w:pPr>
            <w:r>
              <w:rPr>
                <w:rFonts w:ascii="Arial" w:hAnsi="Arial"/>
              </w:rPr>
              <w:t>5</w:t>
            </w:r>
          </w:p>
        </w:tc>
        <w:tc>
          <w:tcPr>
            <w:tcW w:w="993" w:type="dxa"/>
            <w:shd w:val="clear" w:color="auto" w:fill="auto"/>
          </w:tcPr>
          <w:p w:rsidR="00D940D1" w:rsidP="00D940D1" w:rsidRDefault="00D940D1" w14:paraId="1A87CC55" w14:textId="77777777">
            <w:pPr>
              <w:pStyle w:val="Brdtexttabell"/>
            </w:pPr>
          </w:p>
        </w:tc>
        <w:tc>
          <w:tcPr>
            <w:tcW w:w="963" w:type="dxa"/>
            <w:shd w:val="clear" w:color="auto" w:fill="auto"/>
          </w:tcPr>
          <w:p w:rsidR="00D940D1" w:rsidP="00D940D1" w:rsidRDefault="00D940D1" w14:paraId="66B6A6CD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082A0315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4EC4F2BA" w14:textId="551FA888">
            <w:pPr>
              <w:pStyle w:val="Brdtexttabell"/>
            </w:pPr>
          </w:p>
        </w:tc>
        <w:tc>
          <w:tcPr>
            <w:tcW w:w="1163" w:type="dxa"/>
            <w:shd w:val="clear" w:color="auto" w:fill="auto"/>
          </w:tcPr>
          <w:p w:rsidR="00D940D1" w:rsidP="00D940D1" w:rsidRDefault="00D940D1" w14:paraId="74A0A8F3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527E7B3F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594AFB39" w14:textId="77777777">
            <w:pPr>
              <w:pStyle w:val="Brdtexttabell"/>
            </w:pPr>
          </w:p>
        </w:tc>
        <w:tc>
          <w:tcPr>
            <w:tcW w:w="1135" w:type="dxa"/>
            <w:shd w:val="clear" w:color="auto" w:fill="auto"/>
          </w:tcPr>
          <w:p w:rsidR="00D940D1" w:rsidP="00D940D1" w:rsidRDefault="00D940D1" w14:paraId="2C94A3A8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5D5737BA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7601B049" w14:textId="77777777">
            <w:pPr>
              <w:pStyle w:val="Brdtexttabell"/>
            </w:pPr>
          </w:p>
        </w:tc>
      </w:tr>
      <w:tr w:rsidR="00D940D1" w:rsidTr="005A40C1" w14:paraId="3536ACFC" w14:textId="77777777">
        <w:tc>
          <w:tcPr>
            <w:tcW w:w="875" w:type="dxa"/>
            <w:shd w:val="clear" w:color="auto" w:fill="auto"/>
          </w:tcPr>
          <w:p w:rsidR="00D940D1" w:rsidP="00D940D1" w:rsidRDefault="00D940D1" w14:paraId="3592F868" w14:textId="723DC39A">
            <w:pPr>
              <w:pStyle w:val="Tabellrubrik"/>
              <w:rPr>
                <w:rFonts w:ascii="Arial" w:hAnsi="Arial"/>
              </w:rPr>
            </w:pPr>
            <w:r>
              <w:rPr>
                <w:rFonts w:ascii="Arial" w:hAnsi="Arial"/>
              </w:rPr>
              <w:t>6</w:t>
            </w:r>
          </w:p>
        </w:tc>
        <w:tc>
          <w:tcPr>
            <w:tcW w:w="993" w:type="dxa"/>
            <w:shd w:val="clear" w:color="auto" w:fill="auto"/>
          </w:tcPr>
          <w:p w:rsidR="00D940D1" w:rsidP="00D940D1" w:rsidRDefault="00D940D1" w14:paraId="62506E5E" w14:textId="77777777">
            <w:pPr>
              <w:pStyle w:val="Brdtexttabell"/>
            </w:pPr>
          </w:p>
        </w:tc>
        <w:tc>
          <w:tcPr>
            <w:tcW w:w="963" w:type="dxa"/>
            <w:shd w:val="clear" w:color="auto" w:fill="auto"/>
          </w:tcPr>
          <w:p w:rsidR="00D940D1" w:rsidP="00D940D1" w:rsidRDefault="00D940D1" w14:paraId="42A6FC04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1B1F0690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104B8560" w14:textId="4E3D9AAE">
            <w:pPr>
              <w:pStyle w:val="Brdtexttabell"/>
            </w:pPr>
          </w:p>
        </w:tc>
        <w:tc>
          <w:tcPr>
            <w:tcW w:w="1163" w:type="dxa"/>
            <w:shd w:val="clear" w:color="auto" w:fill="auto"/>
          </w:tcPr>
          <w:p w:rsidR="00D940D1" w:rsidP="00D940D1" w:rsidRDefault="00D940D1" w14:paraId="3C487D28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43F633BC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572B82B8" w14:textId="77777777">
            <w:pPr>
              <w:pStyle w:val="Brdtexttabell"/>
            </w:pPr>
          </w:p>
        </w:tc>
        <w:tc>
          <w:tcPr>
            <w:tcW w:w="1135" w:type="dxa"/>
            <w:shd w:val="clear" w:color="auto" w:fill="auto"/>
          </w:tcPr>
          <w:p w:rsidR="00D940D1" w:rsidP="00D940D1" w:rsidRDefault="00D940D1" w14:paraId="3B42BB5D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0A1AB58E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3DB3C91A" w14:textId="77777777">
            <w:pPr>
              <w:pStyle w:val="Brdtexttabell"/>
            </w:pPr>
          </w:p>
        </w:tc>
      </w:tr>
      <w:tr w:rsidR="00D940D1" w:rsidTr="005A40C1" w14:paraId="627DE1FA" w14:textId="77777777">
        <w:tc>
          <w:tcPr>
            <w:tcW w:w="875" w:type="dxa"/>
            <w:shd w:val="clear" w:color="auto" w:fill="auto"/>
          </w:tcPr>
          <w:p w:rsidR="00D940D1" w:rsidP="00D940D1" w:rsidRDefault="00D940D1" w14:paraId="0D96FE6A" w14:textId="4685E42E">
            <w:pPr>
              <w:pStyle w:val="Tabellrubrik"/>
              <w:rPr>
                <w:rFonts w:ascii="Arial" w:hAnsi="Arial"/>
              </w:rPr>
            </w:pPr>
            <w:r>
              <w:rPr>
                <w:rFonts w:ascii="Arial" w:hAnsi="Arial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:rsidR="00D940D1" w:rsidP="00D940D1" w:rsidRDefault="00D940D1" w14:paraId="74AAEB31" w14:textId="77777777">
            <w:pPr>
              <w:pStyle w:val="Brdtexttabell"/>
            </w:pPr>
          </w:p>
        </w:tc>
        <w:tc>
          <w:tcPr>
            <w:tcW w:w="963" w:type="dxa"/>
            <w:shd w:val="clear" w:color="auto" w:fill="auto"/>
          </w:tcPr>
          <w:p w:rsidR="00D940D1" w:rsidP="00D940D1" w:rsidRDefault="00D940D1" w14:paraId="5C0DA9F7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133E499E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579AE08E" w14:textId="34832039">
            <w:pPr>
              <w:pStyle w:val="Brdtexttabell"/>
            </w:pPr>
          </w:p>
        </w:tc>
        <w:tc>
          <w:tcPr>
            <w:tcW w:w="1163" w:type="dxa"/>
            <w:shd w:val="clear" w:color="auto" w:fill="auto"/>
          </w:tcPr>
          <w:p w:rsidR="00D940D1" w:rsidP="00D940D1" w:rsidRDefault="00D940D1" w14:paraId="6BA57D3A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46C20B83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1D407ABB" w14:textId="77777777">
            <w:pPr>
              <w:pStyle w:val="Brdtexttabell"/>
            </w:pPr>
          </w:p>
        </w:tc>
        <w:tc>
          <w:tcPr>
            <w:tcW w:w="1135" w:type="dxa"/>
            <w:shd w:val="clear" w:color="auto" w:fill="auto"/>
          </w:tcPr>
          <w:p w:rsidR="00D940D1" w:rsidP="00D940D1" w:rsidRDefault="00D940D1" w14:paraId="4DB11F1D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1F038ACE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65F0D08F" w14:textId="77777777">
            <w:pPr>
              <w:pStyle w:val="Brdtexttabell"/>
            </w:pPr>
          </w:p>
        </w:tc>
      </w:tr>
      <w:tr w:rsidR="00D940D1" w:rsidTr="005A40C1" w14:paraId="70C9E9A6" w14:textId="77777777">
        <w:tc>
          <w:tcPr>
            <w:tcW w:w="875" w:type="dxa"/>
            <w:shd w:val="clear" w:color="auto" w:fill="auto"/>
          </w:tcPr>
          <w:p w:rsidR="00D940D1" w:rsidP="00D940D1" w:rsidRDefault="00D940D1" w14:paraId="12532078" w14:textId="198F8EA8">
            <w:pPr>
              <w:pStyle w:val="Tabellrubrik"/>
              <w:rPr>
                <w:rFonts w:ascii="Arial" w:hAnsi="Arial"/>
              </w:rPr>
            </w:pPr>
            <w:r>
              <w:rPr>
                <w:rFonts w:ascii="Arial" w:hAnsi="Arial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:rsidR="00D940D1" w:rsidP="00D940D1" w:rsidRDefault="00D940D1" w14:paraId="1A115D9C" w14:textId="77777777">
            <w:pPr>
              <w:pStyle w:val="Brdtexttabell"/>
            </w:pPr>
          </w:p>
        </w:tc>
        <w:tc>
          <w:tcPr>
            <w:tcW w:w="963" w:type="dxa"/>
            <w:shd w:val="clear" w:color="auto" w:fill="auto"/>
          </w:tcPr>
          <w:p w:rsidR="00D940D1" w:rsidP="00D940D1" w:rsidRDefault="00D940D1" w14:paraId="2740DE20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7E962ACB" w14:textId="32A6EF62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61F49E49" w14:textId="746E5CE6">
            <w:pPr>
              <w:pStyle w:val="Brdtexttabell"/>
            </w:pPr>
          </w:p>
        </w:tc>
        <w:tc>
          <w:tcPr>
            <w:tcW w:w="1163" w:type="dxa"/>
            <w:shd w:val="clear" w:color="auto" w:fill="auto"/>
          </w:tcPr>
          <w:p w:rsidR="00D940D1" w:rsidP="00D940D1" w:rsidRDefault="00D940D1" w14:paraId="00695022" w14:textId="299FF0E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6333D442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5662D2C0" w14:textId="77777777">
            <w:pPr>
              <w:pStyle w:val="Brdtexttabell"/>
            </w:pPr>
          </w:p>
        </w:tc>
        <w:tc>
          <w:tcPr>
            <w:tcW w:w="1135" w:type="dxa"/>
            <w:shd w:val="clear" w:color="auto" w:fill="auto"/>
          </w:tcPr>
          <w:p w:rsidR="00D940D1" w:rsidP="00D940D1" w:rsidRDefault="00D940D1" w14:paraId="283BF1C2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1EB6696F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56F78583" w14:textId="77777777">
            <w:pPr>
              <w:pStyle w:val="Brdtexttabell"/>
            </w:pPr>
          </w:p>
        </w:tc>
      </w:tr>
      <w:tr w:rsidR="00D940D1" w:rsidTr="005A40C1" w14:paraId="7B3C398A" w14:textId="77777777">
        <w:tc>
          <w:tcPr>
            <w:tcW w:w="875" w:type="dxa"/>
            <w:shd w:val="clear" w:color="auto" w:fill="auto"/>
          </w:tcPr>
          <w:p w:rsidR="00D940D1" w:rsidP="00D940D1" w:rsidRDefault="00D940D1" w14:paraId="0D157733" w14:textId="3360839F">
            <w:pPr>
              <w:pStyle w:val="Tabellrubrik"/>
              <w:rPr>
                <w:rFonts w:ascii="Arial" w:hAnsi="Arial"/>
              </w:rPr>
            </w:pPr>
            <w:r>
              <w:rPr>
                <w:rFonts w:ascii="Arial" w:hAnsi="Arial"/>
              </w:rPr>
              <w:t>9</w:t>
            </w:r>
          </w:p>
        </w:tc>
        <w:tc>
          <w:tcPr>
            <w:tcW w:w="993" w:type="dxa"/>
            <w:shd w:val="clear" w:color="auto" w:fill="auto"/>
          </w:tcPr>
          <w:p w:rsidR="00D940D1" w:rsidP="00D940D1" w:rsidRDefault="00D940D1" w14:paraId="0B8A969A" w14:textId="77777777">
            <w:pPr>
              <w:pStyle w:val="Brdtexttabell"/>
            </w:pPr>
          </w:p>
        </w:tc>
        <w:tc>
          <w:tcPr>
            <w:tcW w:w="963" w:type="dxa"/>
            <w:shd w:val="clear" w:color="auto" w:fill="auto"/>
          </w:tcPr>
          <w:p w:rsidR="00D940D1" w:rsidP="00D940D1" w:rsidRDefault="00D940D1" w14:paraId="5EC058D3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141C906A" w14:textId="279611CD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26DCEC5B" w14:textId="77777777">
            <w:pPr>
              <w:pStyle w:val="Brdtexttabell"/>
            </w:pPr>
          </w:p>
        </w:tc>
        <w:tc>
          <w:tcPr>
            <w:tcW w:w="1163" w:type="dxa"/>
            <w:shd w:val="clear" w:color="auto" w:fill="auto"/>
          </w:tcPr>
          <w:p w:rsidR="00D940D1" w:rsidP="00D940D1" w:rsidRDefault="00D940D1" w14:paraId="04641B3B" w14:textId="6E509623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0F755471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23353AC2" w14:textId="77777777">
            <w:pPr>
              <w:pStyle w:val="Brdtexttabell"/>
            </w:pPr>
          </w:p>
        </w:tc>
        <w:tc>
          <w:tcPr>
            <w:tcW w:w="1135" w:type="dxa"/>
            <w:shd w:val="clear" w:color="auto" w:fill="auto"/>
          </w:tcPr>
          <w:p w:rsidR="00D940D1" w:rsidP="00D940D1" w:rsidRDefault="00D940D1" w14:paraId="4C1BF7CC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67FE2659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1C120AFC" w14:textId="77777777">
            <w:pPr>
              <w:pStyle w:val="Brdtexttabell"/>
            </w:pPr>
          </w:p>
        </w:tc>
      </w:tr>
      <w:tr w:rsidR="00D940D1" w:rsidTr="005A40C1" w14:paraId="305345BB" w14:textId="77777777">
        <w:tc>
          <w:tcPr>
            <w:tcW w:w="875" w:type="dxa"/>
            <w:shd w:val="clear" w:color="auto" w:fill="auto"/>
          </w:tcPr>
          <w:p w:rsidR="00D940D1" w:rsidP="00D940D1" w:rsidRDefault="00D940D1" w14:paraId="507854B9" w14:textId="18A63445">
            <w:pPr>
              <w:pStyle w:val="Tabellrubrik"/>
              <w:rPr>
                <w:rFonts w:ascii="Arial" w:hAnsi="Arial"/>
              </w:rPr>
            </w:pPr>
            <w:r>
              <w:rPr>
                <w:rFonts w:ascii="Arial" w:hAnsi="Arial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:rsidR="00D940D1" w:rsidP="00D940D1" w:rsidRDefault="00D940D1" w14:paraId="33572522" w14:textId="77777777">
            <w:pPr>
              <w:pStyle w:val="Brdtexttabell"/>
            </w:pPr>
          </w:p>
        </w:tc>
        <w:tc>
          <w:tcPr>
            <w:tcW w:w="963" w:type="dxa"/>
            <w:shd w:val="clear" w:color="auto" w:fill="auto"/>
          </w:tcPr>
          <w:p w:rsidR="00D940D1" w:rsidP="00D940D1" w:rsidRDefault="00D940D1" w14:paraId="313860B8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5AE344BD" w14:textId="084E1B60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5BD0F4F4" w14:textId="77777777">
            <w:pPr>
              <w:pStyle w:val="Brdtexttabell"/>
            </w:pPr>
          </w:p>
        </w:tc>
        <w:tc>
          <w:tcPr>
            <w:tcW w:w="1163" w:type="dxa"/>
            <w:shd w:val="clear" w:color="auto" w:fill="auto"/>
          </w:tcPr>
          <w:p w:rsidR="00D940D1" w:rsidP="00D940D1" w:rsidRDefault="00D940D1" w14:paraId="7A521CDD" w14:textId="11C3230F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3B2A3D87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5E87259B" w14:textId="77777777">
            <w:pPr>
              <w:pStyle w:val="Brdtexttabell"/>
            </w:pPr>
          </w:p>
        </w:tc>
        <w:tc>
          <w:tcPr>
            <w:tcW w:w="1135" w:type="dxa"/>
            <w:shd w:val="clear" w:color="auto" w:fill="auto"/>
          </w:tcPr>
          <w:p w:rsidR="00D940D1" w:rsidP="00D940D1" w:rsidRDefault="00D940D1" w14:paraId="01BA82AE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6B33F8BE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43DA7F52" w14:textId="77777777">
            <w:pPr>
              <w:pStyle w:val="Brdtexttabell"/>
            </w:pPr>
          </w:p>
        </w:tc>
      </w:tr>
      <w:tr w:rsidR="00D940D1" w:rsidTr="005A40C1" w14:paraId="46D4C266" w14:textId="77777777">
        <w:tc>
          <w:tcPr>
            <w:tcW w:w="875" w:type="dxa"/>
            <w:shd w:val="clear" w:color="auto" w:fill="auto"/>
          </w:tcPr>
          <w:p w:rsidR="00D940D1" w:rsidP="00D940D1" w:rsidRDefault="00D940D1" w14:paraId="05A6E1B7" w14:textId="3B2FF5D0">
            <w:pPr>
              <w:pStyle w:val="Tabellrubrik"/>
              <w:rPr>
                <w:rFonts w:ascii="Arial" w:hAnsi="Arial"/>
              </w:rPr>
            </w:pPr>
            <w:r>
              <w:rPr>
                <w:rFonts w:ascii="Arial" w:hAnsi="Arial"/>
              </w:rPr>
              <w:t>11</w:t>
            </w:r>
          </w:p>
        </w:tc>
        <w:tc>
          <w:tcPr>
            <w:tcW w:w="993" w:type="dxa"/>
            <w:shd w:val="clear" w:color="auto" w:fill="auto"/>
          </w:tcPr>
          <w:p w:rsidR="00D940D1" w:rsidP="00D940D1" w:rsidRDefault="00D940D1" w14:paraId="6E2DE798" w14:textId="77777777">
            <w:pPr>
              <w:pStyle w:val="Brdtexttabell"/>
            </w:pPr>
          </w:p>
        </w:tc>
        <w:tc>
          <w:tcPr>
            <w:tcW w:w="963" w:type="dxa"/>
            <w:shd w:val="clear" w:color="auto" w:fill="auto"/>
          </w:tcPr>
          <w:p w:rsidR="00D940D1" w:rsidP="00D940D1" w:rsidRDefault="00D940D1" w14:paraId="721AA24F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02D1A6B7" w14:textId="054D3C12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3FF57141" w14:textId="77777777">
            <w:pPr>
              <w:pStyle w:val="Brdtexttabell"/>
            </w:pPr>
          </w:p>
        </w:tc>
        <w:tc>
          <w:tcPr>
            <w:tcW w:w="1163" w:type="dxa"/>
            <w:shd w:val="clear" w:color="auto" w:fill="auto"/>
          </w:tcPr>
          <w:p w:rsidR="00D940D1" w:rsidP="00D940D1" w:rsidRDefault="00D940D1" w14:paraId="46069BFD" w14:textId="59BD1E10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069B0D6F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055F0A9C" w14:textId="77777777">
            <w:pPr>
              <w:pStyle w:val="Brdtexttabell"/>
            </w:pPr>
          </w:p>
        </w:tc>
        <w:tc>
          <w:tcPr>
            <w:tcW w:w="1135" w:type="dxa"/>
            <w:shd w:val="clear" w:color="auto" w:fill="auto"/>
          </w:tcPr>
          <w:p w:rsidR="00D940D1" w:rsidP="00D940D1" w:rsidRDefault="00D940D1" w14:paraId="2A26A763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27F05AF5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4ADE2240" w14:textId="77777777">
            <w:pPr>
              <w:pStyle w:val="Brdtexttabell"/>
            </w:pPr>
          </w:p>
        </w:tc>
      </w:tr>
      <w:tr w:rsidR="00D940D1" w:rsidTr="005A40C1" w14:paraId="7538C3EB" w14:textId="77777777">
        <w:tc>
          <w:tcPr>
            <w:tcW w:w="875" w:type="dxa"/>
            <w:shd w:val="clear" w:color="auto" w:fill="auto"/>
          </w:tcPr>
          <w:p w:rsidR="00D940D1" w:rsidP="00D940D1" w:rsidRDefault="00D940D1" w14:paraId="6B329207" w14:textId="39F5EFA0">
            <w:pPr>
              <w:pStyle w:val="Tabellrubrik"/>
              <w:rPr>
                <w:rFonts w:ascii="Arial" w:hAnsi="Arial"/>
              </w:rPr>
            </w:pPr>
            <w:r>
              <w:rPr>
                <w:rFonts w:ascii="Arial" w:hAnsi="Arial"/>
              </w:rPr>
              <w:t>12</w:t>
            </w:r>
          </w:p>
        </w:tc>
        <w:tc>
          <w:tcPr>
            <w:tcW w:w="993" w:type="dxa"/>
            <w:shd w:val="clear" w:color="auto" w:fill="auto"/>
          </w:tcPr>
          <w:p w:rsidR="00D940D1" w:rsidP="00D940D1" w:rsidRDefault="00D940D1" w14:paraId="0E19019E" w14:textId="77777777">
            <w:pPr>
              <w:pStyle w:val="Brdtexttabell"/>
            </w:pPr>
          </w:p>
        </w:tc>
        <w:tc>
          <w:tcPr>
            <w:tcW w:w="963" w:type="dxa"/>
            <w:shd w:val="clear" w:color="auto" w:fill="auto"/>
          </w:tcPr>
          <w:p w:rsidR="00D940D1" w:rsidP="00D940D1" w:rsidRDefault="00D940D1" w14:paraId="705FD39A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2745A68B" w14:textId="2AEB3D88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3612F60B" w14:textId="24CF9BFC">
            <w:pPr>
              <w:pStyle w:val="Brdtexttabell"/>
            </w:pPr>
          </w:p>
        </w:tc>
        <w:tc>
          <w:tcPr>
            <w:tcW w:w="1163" w:type="dxa"/>
            <w:shd w:val="clear" w:color="auto" w:fill="auto"/>
          </w:tcPr>
          <w:p w:rsidR="00D940D1" w:rsidP="00D940D1" w:rsidRDefault="00D940D1" w14:paraId="1075CBC8" w14:textId="107BFDCB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12176B96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27870840" w14:textId="77777777">
            <w:pPr>
              <w:pStyle w:val="Brdtexttabell"/>
            </w:pPr>
          </w:p>
        </w:tc>
        <w:tc>
          <w:tcPr>
            <w:tcW w:w="1135" w:type="dxa"/>
            <w:shd w:val="clear" w:color="auto" w:fill="auto"/>
          </w:tcPr>
          <w:p w:rsidR="00D940D1" w:rsidP="00D940D1" w:rsidRDefault="00D940D1" w14:paraId="02543FEB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7524C47A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1E927FAD" w14:textId="77777777">
            <w:pPr>
              <w:pStyle w:val="Brdtexttabell"/>
            </w:pPr>
          </w:p>
        </w:tc>
      </w:tr>
      <w:tr w:rsidR="00D940D1" w:rsidTr="005A40C1" w14:paraId="7BAED88E" w14:textId="77777777">
        <w:tc>
          <w:tcPr>
            <w:tcW w:w="875" w:type="dxa"/>
            <w:shd w:val="clear" w:color="auto" w:fill="auto"/>
          </w:tcPr>
          <w:p w:rsidR="00D940D1" w:rsidP="00D940D1" w:rsidRDefault="00D940D1" w14:paraId="1DC117CB" w14:textId="2AF69668">
            <w:pPr>
              <w:pStyle w:val="Tabellrubrik"/>
              <w:rPr>
                <w:rFonts w:ascii="Arial" w:hAnsi="Arial"/>
              </w:rPr>
            </w:pPr>
            <w:r>
              <w:rPr>
                <w:rFonts w:ascii="Arial" w:hAnsi="Arial"/>
              </w:rPr>
              <w:t>13</w:t>
            </w:r>
          </w:p>
        </w:tc>
        <w:tc>
          <w:tcPr>
            <w:tcW w:w="993" w:type="dxa"/>
            <w:shd w:val="clear" w:color="auto" w:fill="auto"/>
          </w:tcPr>
          <w:p w:rsidR="00D940D1" w:rsidP="00D940D1" w:rsidRDefault="00D940D1" w14:paraId="13BA7F52" w14:textId="77777777">
            <w:pPr>
              <w:pStyle w:val="Brdtexttabell"/>
            </w:pPr>
          </w:p>
        </w:tc>
        <w:tc>
          <w:tcPr>
            <w:tcW w:w="963" w:type="dxa"/>
            <w:shd w:val="clear" w:color="auto" w:fill="auto"/>
          </w:tcPr>
          <w:p w:rsidR="00D940D1" w:rsidP="00D940D1" w:rsidRDefault="00D940D1" w14:paraId="74B32595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17B5B932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318E7494" w14:textId="2F4104BE">
            <w:pPr>
              <w:pStyle w:val="Brdtexttabell"/>
            </w:pPr>
          </w:p>
        </w:tc>
        <w:tc>
          <w:tcPr>
            <w:tcW w:w="1163" w:type="dxa"/>
            <w:shd w:val="clear" w:color="auto" w:fill="auto"/>
          </w:tcPr>
          <w:p w:rsidR="00D940D1" w:rsidP="00D940D1" w:rsidRDefault="00D940D1" w14:paraId="411B1B32" w14:textId="2FAD6834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47EF274D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3CC3A285" w14:textId="77777777">
            <w:pPr>
              <w:pStyle w:val="Brdtexttabell"/>
            </w:pPr>
          </w:p>
        </w:tc>
        <w:tc>
          <w:tcPr>
            <w:tcW w:w="1135" w:type="dxa"/>
            <w:shd w:val="clear" w:color="auto" w:fill="auto"/>
          </w:tcPr>
          <w:p w:rsidR="00D940D1" w:rsidP="00D940D1" w:rsidRDefault="00D940D1" w14:paraId="383E9139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5356076E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2667EAFE" w14:textId="77777777">
            <w:pPr>
              <w:pStyle w:val="Brdtexttabell"/>
            </w:pPr>
          </w:p>
        </w:tc>
      </w:tr>
      <w:tr w:rsidR="00D940D1" w:rsidTr="005A40C1" w14:paraId="13CD9C7F" w14:textId="77777777">
        <w:tc>
          <w:tcPr>
            <w:tcW w:w="875" w:type="dxa"/>
            <w:shd w:val="clear" w:color="auto" w:fill="auto"/>
          </w:tcPr>
          <w:p w:rsidR="00D940D1" w:rsidP="00D940D1" w:rsidRDefault="00D940D1" w14:paraId="7DB6A7F5" w14:textId="50F4DFFC">
            <w:pPr>
              <w:pStyle w:val="Tabellrubrik"/>
              <w:rPr>
                <w:rFonts w:ascii="Arial" w:hAnsi="Arial"/>
              </w:rPr>
            </w:pPr>
            <w:r>
              <w:rPr>
                <w:rFonts w:ascii="Arial" w:hAnsi="Arial"/>
              </w:rPr>
              <w:t>14</w:t>
            </w:r>
          </w:p>
        </w:tc>
        <w:tc>
          <w:tcPr>
            <w:tcW w:w="993" w:type="dxa"/>
            <w:shd w:val="clear" w:color="auto" w:fill="auto"/>
          </w:tcPr>
          <w:p w:rsidR="00D940D1" w:rsidP="00D940D1" w:rsidRDefault="00D940D1" w14:paraId="63566341" w14:textId="77777777">
            <w:pPr>
              <w:pStyle w:val="Brdtexttabell"/>
            </w:pPr>
          </w:p>
        </w:tc>
        <w:tc>
          <w:tcPr>
            <w:tcW w:w="963" w:type="dxa"/>
            <w:shd w:val="clear" w:color="auto" w:fill="auto"/>
          </w:tcPr>
          <w:p w:rsidR="00D940D1" w:rsidP="00D940D1" w:rsidRDefault="00D940D1" w14:paraId="042A9B32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719073D3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4DB85B5D" w14:textId="57F9F524">
            <w:pPr>
              <w:pStyle w:val="Brdtexttabell"/>
            </w:pPr>
          </w:p>
        </w:tc>
        <w:tc>
          <w:tcPr>
            <w:tcW w:w="1163" w:type="dxa"/>
            <w:shd w:val="clear" w:color="auto" w:fill="auto"/>
          </w:tcPr>
          <w:p w:rsidR="00D940D1" w:rsidP="00D940D1" w:rsidRDefault="00D940D1" w14:paraId="3495E669" w14:textId="76BE291A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75B52BFF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4265DE62" w14:textId="77777777">
            <w:pPr>
              <w:pStyle w:val="Brdtexttabell"/>
            </w:pPr>
          </w:p>
        </w:tc>
        <w:tc>
          <w:tcPr>
            <w:tcW w:w="1135" w:type="dxa"/>
            <w:shd w:val="clear" w:color="auto" w:fill="auto"/>
          </w:tcPr>
          <w:p w:rsidR="00D940D1" w:rsidP="00D940D1" w:rsidRDefault="00D940D1" w14:paraId="59111C1C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00703518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6BB181CE" w14:textId="77777777">
            <w:pPr>
              <w:pStyle w:val="Brdtexttabell"/>
            </w:pPr>
          </w:p>
        </w:tc>
      </w:tr>
      <w:tr w:rsidR="00D940D1" w:rsidTr="005A40C1" w14:paraId="250598D6" w14:textId="77777777">
        <w:tc>
          <w:tcPr>
            <w:tcW w:w="875" w:type="dxa"/>
            <w:shd w:val="clear" w:color="auto" w:fill="auto"/>
          </w:tcPr>
          <w:p w:rsidR="00D940D1" w:rsidP="00D940D1" w:rsidRDefault="00D940D1" w14:paraId="51F97F4A" w14:textId="5D4195F8">
            <w:pPr>
              <w:pStyle w:val="Tabellrubrik"/>
              <w:rPr>
                <w:rFonts w:ascii="Arial" w:hAnsi="Arial"/>
              </w:rPr>
            </w:pPr>
            <w:r>
              <w:rPr>
                <w:rFonts w:ascii="Arial" w:hAnsi="Arial"/>
              </w:rPr>
              <w:t>15</w:t>
            </w:r>
          </w:p>
        </w:tc>
        <w:tc>
          <w:tcPr>
            <w:tcW w:w="993" w:type="dxa"/>
            <w:shd w:val="clear" w:color="auto" w:fill="auto"/>
          </w:tcPr>
          <w:p w:rsidR="00D940D1" w:rsidP="00D940D1" w:rsidRDefault="00D940D1" w14:paraId="6B951AD6" w14:textId="77777777">
            <w:pPr>
              <w:pStyle w:val="Brdtexttabell"/>
            </w:pPr>
          </w:p>
        </w:tc>
        <w:tc>
          <w:tcPr>
            <w:tcW w:w="963" w:type="dxa"/>
            <w:shd w:val="clear" w:color="auto" w:fill="auto"/>
          </w:tcPr>
          <w:p w:rsidR="00D940D1" w:rsidP="00D940D1" w:rsidRDefault="00D940D1" w14:paraId="52338598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1D98E9D1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0E4EC95A" w14:textId="77777777">
            <w:pPr>
              <w:pStyle w:val="Brdtexttabell"/>
            </w:pPr>
          </w:p>
        </w:tc>
        <w:tc>
          <w:tcPr>
            <w:tcW w:w="1163" w:type="dxa"/>
            <w:shd w:val="clear" w:color="auto" w:fill="auto"/>
          </w:tcPr>
          <w:p w:rsidR="00D940D1" w:rsidP="00D940D1" w:rsidRDefault="00D940D1" w14:paraId="7F8F2DAD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32D83797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2BD96B81" w14:textId="77777777">
            <w:pPr>
              <w:pStyle w:val="Brdtexttabell"/>
            </w:pPr>
          </w:p>
        </w:tc>
        <w:tc>
          <w:tcPr>
            <w:tcW w:w="1135" w:type="dxa"/>
            <w:shd w:val="clear" w:color="auto" w:fill="auto"/>
          </w:tcPr>
          <w:p w:rsidR="00D940D1" w:rsidP="00D940D1" w:rsidRDefault="00D940D1" w14:paraId="4EFE10EC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03DC1E81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2E8AFC80" w14:textId="77777777">
            <w:pPr>
              <w:pStyle w:val="Brdtexttabell"/>
            </w:pPr>
          </w:p>
        </w:tc>
      </w:tr>
      <w:tr w:rsidR="00D940D1" w:rsidTr="005A40C1" w14:paraId="49A832AD" w14:textId="77777777">
        <w:tc>
          <w:tcPr>
            <w:tcW w:w="875" w:type="dxa"/>
            <w:shd w:val="clear" w:color="auto" w:fill="auto"/>
          </w:tcPr>
          <w:p w:rsidR="00D940D1" w:rsidP="00D940D1" w:rsidRDefault="00D940D1" w14:paraId="62C51784" w14:textId="3823399D">
            <w:pPr>
              <w:pStyle w:val="Tabellrubrik"/>
              <w:rPr>
                <w:rFonts w:ascii="Arial" w:hAnsi="Arial"/>
              </w:rPr>
            </w:pPr>
            <w:r>
              <w:rPr>
                <w:rFonts w:ascii="Arial" w:hAnsi="Arial"/>
              </w:rPr>
              <w:t>16</w:t>
            </w:r>
          </w:p>
        </w:tc>
        <w:tc>
          <w:tcPr>
            <w:tcW w:w="993" w:type="dxa"/>
            <w:shd w:val="clear" w:color="auto" w:fill="auto"/>
          </w:tcPr>
          <w:p w:rsidR="00D940D1" w:rsidP="00D940D1" w:rsidRDefault="00D940D1" w14:paraId="3E24119F" w14:textId="77777777">
            <w:pPr>
              <w:pStyle w:val="Brdtexttabell"/>
            </w:pPr>
          </w:p>
        </w:tc>
        <w:tc>
          <w:tcPr>
            <w:tcW w:w="963" w:type="dxa"/>
            <w:shd w:val="clear" w:color="auto" w:fill="auto"/>
          </w:tcPr>
          <w:p w:rsidR="00D940D1" w:rsidP="00D940D1" w:rsidRDefault="00D940D1" w14:paraId="08C4E578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04A3E4DE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1E8FDBF0" w14:textId="77777777">
            <w:pPr>
              <w:pStyle w:val="Brdtexttabell"/>
            </w:pPr>
          </w:p>
        </w:tc>
        <w:tc>
          <w:tcPr>
            <w:tcW w:w="1163" w:type="dxa"/>
            <w:shd w:val="clear" w:color="auto" w:fill="auto"/>
          </w:tcPr>
          <w:p w:rsidR="00D940D1" w:rsidP="00D940D1" w:rsidRDefault="00D940D1" w14:paraId="0FF53E03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4E58B8EE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3CBB5302" w14:textId="77777777">
            <w:pPr>
              <w:pStyle w:val="Brdtexttabell"/>
            </w:pPr>
          </w:p>
        </w:tc>
        <w:tc>
          <w:tcPr>
            <w:tcW w:w="1135" w:type="dxa"/>
            <w:shd w:val="clear" w:color="auto" w:fill="auto"/>
          </w:tcPr>
          <w:p w:rsidR="00D940D1" w:rsidP="00D940D1" w:rsidRDefault="00D940D1" w14:paraId="796C57AD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4C6C93E3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7C725808" w14:textId="77777777">
            <w:pPr>
              <w:pStyle w:val="Brdtexttabell"/>
            </w:pPr>
          </w:p>
        </w:tc>
      </w:tr>
      <w:tr w:rsidR="00D940D1" w:rsidTr="005A40C1" w14:paraId="6886465C" w14:textId="77777777">
        <w:tc>
          <w:tcPr>
            <w:tcW w:w="875" w:type="dxa"/>
            <w:shd w:val="clear" w:color="auto" w:fill="auto"/>
          </w:tcPr>
          <w:p w:rsidR="00D940D1" w:rsidP="00D940D1" w:rsidRDefault="00D940D1" w14:paraId="54ACF5C8" w14:textId="3A6612CE">
            <w:pPr>
              <w:pStyle w:val="Tabellrubrik"/>
              <w:rPr>
                <w:rFonts w:ascii="Arial" w:hAnsi="Arial"/>
              </w:rPr>
            </w:pPr>
            <w:r>
              <w:rPr>
                <w:rFonts w:ascii="Arial" w:hAnsi="Arial"/>
              </w:rPr>
              <w:t>17</w:t>
            </w:r>
          </w:p>
        </w:tc>
        <w:tc>
          <w:tcPr>
            <w:tcW w:w="993" w:type="dxa"/>
            <w:shd w:val="clear" w:color="auto" w:fill="auto"/>
          </w:tcPr>
          <w:p w:rsidR="00D940D1" w:rsidP="00D940D1" w:rsidRDefault="00D940D1" w14:paraId="0A5DD8D2" w14:textId="77777777">
            <w:pPr>
              <w:pStyle w:val="Brdtexttabell"/>
            </w:pPr>
          </w:p>
        </w:tc>
        <w:tc>
          <w:tcPr>
            <w:tcW w:w="963" w:type="dxa"/>
            <w:shd w:val="clear" w:color="auto" w:fill="auto"/>
          </w:tcPr>
          <w:p w:rsidR="00D940D1" w:rsidP="00D940D1" w:rsidRDefault="00D940D1" w14:paraId="4D5397A0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1AECBCD4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0714D37B" w14:textId="77777777">
            <w:pPr>
              <w:pStyle w:val="Brdtexttabell"/>
            </w:pPr>
          </w:p>
        </w:tc>
        <w:tc>
          <w:tcPr>
            <w:tcW w:w="1163" w:type="dxa"/>
            <w:shd w:val="clear" w:color="auto" w:fill="auto"/>
          </w:tcPr>
          <w:p w:rsidR="00D940D1" w:rsidP="00D940D1" w:rsidRDefault="00D940D1" w14:paraId="4501CD95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713893EF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22902A9E" w14:textId="77777777">
            <w:pPr>
              <w:pStyle w:val="Brdtexttabell"/>
            </w:pPr>
          </w:p>
        </w:tc>
        <w:tc>
          <w:tcPr>
            <w:tcW w:w="1135" w:type="dxa"/>
            <w:shd w:val="clear" w:color="auto" w:fill="auto"/>
          </w:tcPr>
          <w:p w:rsidR="00D940D1" w:rsidP="00D940D1" w:rsidRDefault="00D940D1" w14:paraId="0FBFAD5E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476AAAF1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622CB771" w14:textId="77777777">
            <w:pPr>
              <w:pStyle w:val="Brdtexttabell"/>
            </w:pPr>
          </w:p>
        </w:tc>
      </w:tr>
      <w:tr w:rsidR="00D940D1" w:rsidTr="005A40C1" w14:paraId="2D51CDD2" w14:textId="77777777">
        <w:tc>
          <w:tcPr>
            <w:tcW w:w="875" w:type="dxa"/>
            <w:shd w:val="clear" w:color="auto" w:fill="auto"/>
          </w:tcPr>
          <w:p w:rsidR="00D940D1" w:rsidP="00D940D1" w:rsidRDefault="00D940D1" w14:paraId="02462F3C" w14:textId="78EC2959">
            <w:pPr>
              <w:pStyle w:val="Tabellrubrik"/>
              <w:rPr>
                <w:rFonts w:ascii="Arial" w:hAnsi="Arial"/>
              </w:rPr>
            </w:pPr>
            <w:r>
              <w:rPr>
                <w:rFonts w:ascii="Arial" w:hAnsi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:rsidR="00D940D1" w:rsidP="00D940D1" w:rsidRDefault="00D940D1" w14:paraId="598ED548" w14:textId="77777777">
            <w:pPr>
              <w:pStyle w:val="Brdtexttabell"/>
            </w:pPr>
          </w:p>
        </w:tc>
        <w:tc>
          <w:tcPr>
            <w:tcW w:w="963" w:type="dxa"/>
            <w:shd w:val="clear" w:color="auto" w:fill="auto"/>
          </w:tcPr>
          <w:p w:rsidR="00D940D1" w:rsidP="00D940D1" w:rsidRDefault="00D940D1" w14:paraId="579905BF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247E5205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1D1D574B" w14:textId="77777777">
            <w:pPr>
              <w:pStyle w:val="Brdtexttabell"/>
            </w:pPr>
          </w:p>
        </w:tc>
        <w:tc>
          <w:tcPr>
            <w:tcW w:w="1163" w:type="dxa"/>
            <w:shd w:val="clear" w:color="auto" w:fill="auto"/>
          </w:tcPr>
          <w:p w:rsidR="00D940D1" w:rsidP="00D940D1" w:rsidRDefault="00D940D1" w14:paraId="09AAAB0C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737093D1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40E3BC6D" w14:textId="77777777">
            <w:pPr>
              <w:pStyle w:val="Brdtexttabell"/>
            </w:pPr>
          </w:p>
        </w:tc>
        <w:tc>
          <w:tcPr>
            <w:tcW w:w="1135" w:type="dxa"/>
            <w:shd w:val="clear" w:color="auto" w:fill="auto"/>
          </w:tcPr>
          <w:p w:rsidR="00D940D1" w:rsidP="00D940D1" w:rsidRDefault="00D940D1" w14:paraId="7BC0730B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210A57D9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24D8D435" w14:textId="77777777">
            <w:pPr>
              <w:pStyle w:val="Brdtexttabell"/>
            </w:pPr>
          </w:p>
        </w:tc>
      </w:tr>
      <w:tr w:rsidR="00D940D1" w:rsidTr="005A40C1" w14:paraId="351A4FF7" w14:textId="77777777">
        <w:tc>
          <w:tcPr>
            <w:tcW w:w="875" w:type="dxa"/>
            <w:shd w:val="clear" w:color="auto" w:fill="auto"/>
          </w:tcPr>
          <w:p w:rsidR="00D940D1" w:rsidP="00D940D1" w:rsidRDefault="00D940D1" w14:paraId="3651BF97" w14:textId="16FB243C">
            <w:pPr>
              <w:pStyle w:val="Tabellrubrik"/>
              <w:rPr>
                <w:rFonts w:ascii="Arial" w:hAnsi="Arial"/>
              </w:rPr>
            </w:pPr>
            <w:r>
              <w:rPr>
                <w:rFonts w:ascii="Arial" w:hAnsi="Arial"/>
              </w:rPr>
              <w:t>19</w:t>
            </w:r>
          </w:p>
        </w:tc>
        <w:tc>
          <w:tcPr>
            <w:tcW w:w="993" w:type="dxa"/>
            <w:shd w:val="clear" w:color="auto" w:fill="auto"/>
          </w:tcPr>
          <w:p w:rsidR="00D940D1" w:rsidP="00D940D1" w:rsidRDefault="00D940D1" w14:paraId="792FD693" w14:textId="77777777">
            <w:pPr>
              <w:pStyle w:val="Brdtexttabell"/>
            </w:pPr>
          </w:p>
        </w:tc>
        <w:tc>
          <w:tcPr>
            <w:tcW w:w="963" w:type="dxa"/>
            <w:shd w:val="clear" w:color="auto" w:fill="auto"/>
          </w:tcPr>
          <w:p w:rsidR="00D940D1" w:rsidP="00D940D1" w:rsidRDefault="00D940D1" w14:paraId="3B47B39F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48C2BC18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71B6BCAF" w14:textId="77777777">
            <w:pPr>
              <w:pStyle w:val="Brdtexttabell"/>
            </w:pPr>
          </w:p>
        </w:tc>
        <w:tc>
          <w:tcPr>
            <w:tcW w:w="1163" w:type="dxa"/>
            <w:shd w:val="clear" w:color="auto" w:fill="auto"/>
          </w:tcPr>
          <w:p w:rsidR="00D940D1" w:rsidP="00D940D1" w:rsidRDefault="00D940D1" w14:paraId="0A7168DC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3BD066F6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450AB732" w14:textId="77777777">
            <w:pPr>
              <w:pStyle w:val="Brdtexttabell"/>
            </w:pPr>
          </w:p>
        </w:tc>
        <w:tc>
          <w:tcPr>
            <w:tcW w:w="1135" w:type="dxa"/>
            <w:shd w:val="clear" w:color="auto" w:fill="auto"/>
          </w:tcPr>
          <w:p w:rsidR="00D940D1" w:rsidP="00D940D1" w:rsidRDefault="00D940D1" w14:paraId="4722CC1C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1CFD2AF0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3764E7B8" w14:textId="77777777">
            <w:pPr>
              <w:pStyle w:val="Brdtexttabell"/>
            </w:pPr>
          </w:p>
        </w:tc>
      </w:tr>
      <w:tr w:rsidR="00D940D1" w:rsidTr="005A40C1" w14:paraId="6E6308F0" w14:textId="77777777">
        <w:tc>
          <w:tcPr>
            <w:tcW w:w="875" w:type="dxa"/>
            <w:shd w:val="clear" w:color="auto" w:fill="auto"/>
          </w:tcPr>
          <w:p w:rsidR="00D940D1" w:rsidP="00D940D1" w:rsidRDefault="00D940D1" w14:paraId="4D7A9391" w14:textId="45858AF9">
            <w:pPr>
              <w:pStyle w:val="Tabellrubrik"/>
              <w:rPr>
                <w:rFonts w:ascii="Arial" w:hAnsi="Arial"/>
              </w:rPr>
            </w:pPr>
            <w:r>
              <w:rPr>
                <w:rFonts w:ascii="Arial" w:hAnsi="Arial"/>
              </w:rPr>
              <w:t>20</w:t>
            </w:r>
          </w:p>
        </w:tc>
        <w:tc>
          <w:tcPr>
            <w:tcW w:w="993" w:type="dxa"/>
            <w:shd w:val="clear" w:color="auto" w:fill="auto"/>
          </w:tcPr>
          <w:p w:rsidR="00D940D1" w:rsidP="00D940D1" w:rsidRDefault="00D940D1" w14:paraId="727BFD89" w14:textId="77777777">
            <w:pPr>
              <w:pStyle w:val="Brdtexttabell"/>
            </w:pPr>
          </w:p>
        </w:tc>
        <w:tc>
          <w:tcPr>
            <w:tcW w:w="963" w:type="dxa"/>
            <w:shd w:val="clear" w:color="auto" w:fill="auto"/>
          </w:tcPr>
          <w:p w:rsidR="00D940D1" w:rsidP="00D940D1" w:rsidRDefault="00D940D1" w14:paraId="19BA6523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1EC6A6A4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45F39A86" w14:textId="77777777">
            <w:pPr>
              <w:pStyle w:val="Brdtexttabell"/>
            </w:pPr>
          </w:p>
        </w:tc>
        <w:tc>
          <w:tcPr>
            <w:tcW w:w="1163" w:type="dxa"/>
            <w:shd w:val="clear" w:color="auto" w:fill="auto"/>
          </w:tcPr>
          <w:p w:rsidR="00D940D1" w:rsidP="00D940D1" w:rsidRDefault="00D940D1" w14:paraId="2D7BE252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04A61CE3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73AEF3AC" w14:textId="77777777">
            <w:pPr>
              <w:pStyle w:val="Brdtexttabell"/>
            </w:pPr>
          </w:p>
        </w:tc>
        <w:tc>
          <w:tcPr>
            <w:tcW w:w="1135" w:type="dxa"/>
            <w:shd w:val="clear" w:color="auto" w:fill="auto"/>
          </w:tcPr>
          <w:p w:rsidR="00D940D1" w:rsidP="00D940D1" w:rsidRDefault="00D940D1" w14:paraId="19C70B11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04004F24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1AE8C1E4" w14:textId="77777777">
            <w:pPr>
              <w:pStyle w:val="Brdtexttabell"/>
            </w:pPr>
          </w:p>
        </w:tc>
      </w:tr>
      <w:tr w:rsidR="00D940D1" w:rsidTr="005A40C1" w14:paraId="2D7E18A9" w14:textId="77777777">
        <w:tc>
          <w:tcPr>
            <w:tcW w:w="875" w:type="dxa"/>
            <w:shd w:val="clear" w:color="auto" w:fill="auto"/>
          </w:tcPr>
          <w:p w:rsidR="00D940D1" w:rsidP="00D940D1" w:rsidRDefault="00D940D1" w14:paraId="685AD978" w14:textId="0EDBED38">
            <w:pPr>
              <w:pStyle w:val="Tabellrubrik"/>
              <w:rPr>
                <w:rFonts w:ascii="Arial" w:hAnsi="Arial"/>
              </w:rPr>
            </w:pPr>
            <w:r>
              <w:rPr>
                <w:rFonts w:ascii="Arial" w:hAnsi="Arial"/>
              </w:rPr>
              <w:t>21</w:t>
            </w:r>
          </w:p>
        </w:tc>
        <w:tc>
          <w:tcPr>
            <w:tcW w:w="993" w:type="dxa"/>
            <w:shd w:val="clear" w:color="auto" w:fill="auto"/>
          </w:tcPr>
          <w:p w:rsidR="00D940D1" w:rsidP="00D940D1" w:rsidRDefault="00D940D1" w14:paraId="0055BB39" w14:textId="77777777">
            <w:pPr>
              <w:pStyle w:val="Brdtexttabell"/>
            </w:pPr>
          </w:p>
        </w:tc>
        <w:tc>
          <w:tcPr>
            <w:tcW w:w="963" w:type="dxa"/>
            <w:shd w:val="clear" w:color="auto" w:fill="auto"/>
          </w:tcPr>
          <w:p w:rsidR="00D940D1" w:rsidP="00D940D1" w:rsidRDefault="00D940D1" w14:paraId="73FC1906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2958F88A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554383A6" w14:textId="77777777">
            <w:pPr>
              <w:pStyle w:val="Brdtexttabell"/>
            </w:pPr>
          </w:p>
        </w:tc>
        <w:tc>
          <w:tcPr>
            <w:tcW w:w="1163" w:type="dxa"/>
            <w:shd w:val="clear" w:color="auto" w:fill="auto"/>
          </w:tcPr>
          <w:p w:rsidR="00D940D1" w:rsidP="00D940D1" w:rsidRDefault="00D940D1" w14:paraId="1A1E5604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18D6A1B6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7D0676D0" w14:textId="77777777">
            <w:pPr>
              <w:pStyle w:val="Brdtexttabell"/>
            </w:pPr>
          </w:p>
        </w:tc>
        <w:tc>
          <w:tcPr>
            <w:tcW w:w="1135" w:type="dxa"/>
            <w:shd w:val="clear" w:color="auto" w:fill="auto"/>
          </w:tcPr>
          <w:p w:rsidR="00D940D1" w:rsidP="00D940D1" w:rsidRDefault="00D940D1" w14:paraId="7C091680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03B11FF8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3D241D20" w14:textId="77777777">
            <w:pPr>
              <w:pStyle w:val="Brdtexttabell"/>
            </w:pPr>
          </w:p>
        </w:tc>
      </w:tr>
      <w:tr w:rsidR="00D940D1" w:rsidTr="005A40C1" w14:paraId="122D92C0" w14:textId="77777777">
        <w:tc>
          <w:tcPr>
            <w:tcW w:w="875" w:type="dxa"/>
            <w:shd w:val="clear" w:color="auto" w:fill="auto"/>
          </w:tcPr>
          <w:p w:rsidR="00D940D1" w:rsidP="00D940D1" w:rsidRDefault="00D940D1" w14:paraId="6B297ADA" w14:textId="6FFF6D49">
            <w:pPr>
              <w:pStyle w:val="Tabellrubrik"/>
              <w:rPr>
                <w:rFonts w:ascii="Arial" w:hAnsi="Arial"/>
              </w:rPr>
            </w:pPr>
            <w:r>
              <w:rPr>
                <w:rFonts w:ascii="Arial" w:hAnsi="Arial"/>
              </w:rPr>
              <w:t>22</w:t>
            </w:r>
          </w:p>
        </w:tc>
        <w:tc>
          <w:tcPr>
            <w:tcW w:w="993" w:type="dxa"/>
            <w:shd w:val="clear" w:color="auto" w:fill="auto"/>
          </w:tcPr>
          <w:p w:rsidR="00D940D1" w:rsidP="00D940D1" w:rsidRDefault="00D940D1" w14:paraId="315AEC51" w14:textId="77777777">
            <w:pPr>
              <w:pStyle w:val="Brdtexttabell"/>
            </w:pPr>
          </w:p>
        </w:tc>
        <w:tc>
          <w:tcPr>
            <w:tcW w:w="963" w:type="dxa"/>
            <w:shd w:val="clear" w:color="auto" w:fill="auto"/>
          </w:tcPr>
          <w:p w:rsidR="00D940D1" w:rsidP="00D940D1" w:rsidRDefault="00D940D1" w14:paraId="0828A14B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19C060C3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044CDA42" w14:textId="77777777">
            <w:pPr>
              <w:pStyle w:val="Brdtexttabell"/>
            </w:pPr>
          </w:p>
        </w:tc>
        <w:tc>
          <w:tcPr>
            <w:tcW w:w="1163" w:type="dxa"/>
            <w:shd w:val="clear" w:color="auto" w:fill="auto"/>
          </w:tcPr>
          <w:p w:rsidR="00D940D1" w:rsidP="00D940D1" w:rsidRDefault="00D940D1" w14:paraId="135DB90C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0D90B523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0381C6E7" w14:textId="77777777">
            <w:pPr>
              <w:pStyle w:val="Brdtexttabell"/>
            </w:pPr>
          </w:p>
        </w:tc>
        <w:tc>
          <w:tcPr>
            <w:tcW w:w="1135" w:type="dxa"/>
            <w:shd w:val="clear" w:color="auto" w:fill="auto"/>
          </w:tcPr>
          <w:p w:rsidR="00D940D1" w:rsidP="00D940D1" w:rsidRDefault="00D940D1" w14:paraId="24B82E76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48DB3497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1C7D68E3" w14:textId="77777777">
            <w:pPr>
              <w:pStyle w:val="Brdtexttabell"/>
            </w:pPr>
          </w:p>
        </w:tc>
      </w:tr>
      <w:tr w:rsidR="00D940D1" w:rsidTr="005A40C1" w14:paraId="4ABFAFFF" w14:textId="77777777">
        <w:tc>
          <w:tcPr>
            <w:tcW w:w="875" w:type="dxa"/>
            <w:shd w:val="clear" w:color="auto" w:fill="auto"/>
          </w:tcPr>
          <w:p w:rsidR="00D940D1" w:rsidP="00D940D1" w:rsidRDefault="00D940D1" w14:paraId="6F94BF2C" w14:textId="5366F3A6">
            <w:pPr>
              <w:pStyle w:val="Tabellrubrik"/>
              <w:rPr>
                <w:rFonts w:ascii="Arial" w:hAnsi="Arial"/>
              </w:rPr>
            </w:pPr>
            <w:r>
              <w:rPr>
                <w:rFonts w:ascii="Arial" w:hAnsi="Arial"/>
              </w:rPr>
              <w:t>23</w:t>
            </w:r>
          </w:p>
        </w:tc>
        <w:tc>
          <w:tcPr>
            <w:tcW w:w="993" w:type="dxa"/>
            <w:shd w:val="clear" w:color="auto" w:fill="auto"/>
          </w:tcPr>
          <w:p w:rsidR="00D940D1" w:rsidP="00D940D1" w:rsidRDefault="00D940D1" w14:paraId="3876E921" w14:textId="77777777">
            <w:pPr>
              <w:pStyle w:val="Brdtexttabell"/>
            </w:pPr>
          </w:p>
        </w:tc>
        <w:tc>
          <w:tcPr>
            <w:tcW w:w="963" w:type="dxa"/>
            <w:shd w:val="clear" w:color="auto" w:fill="auto"/>
          </w:tcPr>
          <w:p w:rsidR="00D940D1" w:rsidP="00D940D1" w:rsidRDefault="00D940D1" w14:paraId="44DA716D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0B3E45A8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6F02F673" w14:textId="77777777">
            <w:pPr>
              <w:pStyle w:val="Brdtexttabell"/>
            </w:pPr>
          </w:p>
        </w:tc>
        <w:tc>
          <w:tcPr>
            <w:tcW w:w="1163" w:type="dxa"/>
            <w:shd w:val="clear" w:color="auto" w:fill="auto"/>
          </w:tcPr>
          <w:p w:rsidR="00D940D1" w:rsidP="00D940D1" w:rsidRDefault="00D940D1" w14:paraId="5FB5915C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539672BA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4DBC3085" w14:textId="77777777">
            <w:pPr>
              <w:pStyle w:val="Brdtexttabell"/>
            </w:pPr>
          </w:p>
        </w:tc>
        <w:tc>
          <w:tcPr>
            <w:tcW w:w="1135" w:type="dxa"/>
            <w:shd w:val="clear" w:color="auto" w:fill="auto"/>
          </w:tcPr>
          <w:p w:rsidR="00D940D1" w:rsidP="00D940D1" w:rsidRDefault="00D940D1" w14:paraId="479E4E2F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1F2A422F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3339C823" w14:textId="77777777">
            <w:pPr>
              <w:pStyle w:val="Brdtexttabell"/>
            </w:pPr>
          </w:p>
        </w:tc>
      </w:tr>
      <w:tr w:rsidR="00D940D1" w:rsidTr="005A40C1" w14:paraId="52315D98" w14:textId="77777777">
        <w:tc>
          <w:tcPr>
            <w:tcW w:w="875" w:type="dxa"/>
            <w:shd w:val="clear" w:color="auto" w:fill="auto"/>
          </w:tcPr>
          <w:p w:rsidR="00D940D1" w:rsidP="00D940D1" w:rsidRDefault="00D940D1" w14:paraId="46151F3A" w14:textId="5A936624">
            <w:pPr>
              <w:pStyle w:val="Tabellrubrik"/>
              <w:rPr>
                <w:rFonts w:ascii="Arial" w:hAnsi="Arial"/>
              </w:rPr>
            </w:pPr>
            <w:r>
              <w:rPr>
                <w:rFonts w:ascii="Arial" w:hAnsi="Arial"/>
              </w:rPr>
              <w:t>24</w:t>
            </w:r>
          </w:p>
        </w:tc>
        <w:tc>
          <w:tcPr>
            <w:tcW w:w="993" w:type="dxa"/>
            <w:shd w:val="clear" w:color="auto" w:fill="auto"/>
          </w:tcPr>
          <w:p w:rsidR="00D940D1" w:rsidP="00D940D1" w:rsidRDefault="00D940D1" w14:paraId="335BD195" w14:textId="77777777">
            <w:pPr>
              <w:pStyle w:val="Brdtexttabell"/>
            </w:pPr>
          </w:p>
        </w:tc>
        <w:tc>
          <w:tcPr>
            <w:tcW w:w="963" w:type="dxa"/>
            <w:shd w:val="clear" w:color="auto" w:fill="auto"/>
          </w:tcPr>
          <w:p w:rsidR="00D940D1" w:rsidP="00D940D1" w:rsidRDefault="00D940D1" w14:paraId="64840EFA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393F8275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547CA316" w14:textId="77777777">
            <w:pPr>
              <w:pStyle w:val="Brdtexttabell"/>
            </w:pPr>
          </w:p>
        </w:tc>
        <w:tc>
          <w:tcPr>
            <w:tcW w:w="1163" w:type="dxa"/>
            <w:shd w:val="clear" w:color="auto" w:fill="auto"/>
          </w:tcPr>
          <w:p w:rsidR="00D940D1" w:rsidP="00D940D1" w:rsidRDefault="00D940D1" w14:paraId="4C896200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4D818020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7C1D3B91" w14:textId="77777777">
            <w:pPr>
              <w:pStyle w:val="Brdtexttabell"/>
            </w:pPr>
          </w:p>
        </w:tc>
        <w:tc>
          <w:tcPr>
            <w:tcW w:w="1135" w:type="dxa"/>
            <w:shd w:val="clear" w:color="auto" w:fill="auto"/>
          </w:tcPr>
          <w:p w:rsidR="00D940D1" w:rsidP="00D940D1" w:rsidRDefault="00D940D1" w14:paraId="088311C1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274CD821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4A0C3A9C" w14:textId="77777777">
            <w:pPr>
              <w:pStyle w:val="Brdtexttabell"/>
            </w:pPr>
          </w:p>
        </w:tc>
      </w:tr>
      <w:tr w:rsidR="00D940D1" w:rsidTr="005A40C1" w14:paraId="45963A7D" w14:textId="77777777">
        <w:tc>
          <w:tcPr>
            <w:tcW w:w="875" w:type="dxa"/>
            <w:shd w:val="clear" w:color="auto" w:fill="auto"/>
          </w:tcPr>
          <w:p w:rsidR="00D940D1" w:rsidP="00D940D1" w:rsidRDefault="00D940D1" w14:paraId="2E789A8B" w14:textId="2FEE0678">
            <w:pPr>
              <w:pStyle w:val="Tabellrubrik"/>
              <w:rPr>
                <w:rFonts w:ascii="Arial" w:hAnsi="Arial"/>
              </w:rPr>
            </w:pPr>
            <w:r>
              <w:rPr>
                <w:rFonts w:ascii="Arial" w:hAnsi="Arial"/>
              </w:rPr>
              <w:t>25</w:t>
            </w:r>
          </w:p>
        </w:tc>
        <w:tc>
          <w:tcPr>
            <w:tcW w:w="993" w:type="dxa"/>
            <w:shd w:val="clear" w:color="auto" w:fill="auto"/>
          </w:tcPr>
          <w:p w:rsidR="00D940D1" w:rsidP="00D940D1" w:rsidRDefault="00D940D1" w14:paraId="63CD8057" w14:textId="77777777">
            <w:pPr>
              <w:pStyle w:val="Brdtexttabell"/>
            </w:pPr>
          </w:p>
        </w:tc>
        <w:tc>
          <w:tcPr>
            <w:tcW w:w="963" w:type="dxa"/>
            <w:shd w:val="clear" w:color="auto" w:fill="auto"/>
          </w:tcPr>
          <w:p w:rsidR="00D940D1" w:rsidP="00D940D1" w:rsidRDefault="00D940D1" w14:paraId="5DC16C22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605E4F15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1D0CC6B3" w14:textId="77777777">
            <w:pPr>
              <w:pStyle w:val="Brdtexttabell"/>
            </w:pPr>
          </w:p>
        </w:tc>
        <w:tc>
          <w:tcPr>
            <w:tcW w:w="1163" w:type="dxa"/>
            <w:shd w:val="clear" w:color="auto" w:fill="auto"/>
          </w:tcPr>
          <w:p w:rsidR="00D940D1" w:rsidP="00D940D1" w:rsidRDefault="00D940D1" w14:paraId="0E2F945A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525AF392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063F0EB2" w14:textId="77777777">
            <w:pPr>
              <w:pStyle w:val="Brdtexttabell"/>
            </w:pPr>
          </w:p>
        </w:tc>
        <w:tc>
          <w:tcPr>
            <w:tcW w:w="1135" w:type="dxa"/>
            <w:shd w:val="clear" w:color="auto" w:fill="auto"/>
          </w:tcPr>
          <w:p w:rsidR="00D940D1" w:rsidP="00D940D1" w:rsidRDefault="00D940D1" w14:paraId="3C23704C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3697DED7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7B4C9FAA" w14:textId="77777777">
            <w:pPr>
              <w:pStyle w:val="Brdtexttabell"/>
            </w:pPr>
          </w:p>
        </w:tc>
      </w:tr>
      <w:tr w:rsidR="00D940D1" w:rsidTr="005A40C1" w14:paraId="3FBDF082" w14:textId="77777777">
        <w:tc>
          <w:tcPr>
            <w:tcW w:w="875" w:type="dxa"/>
            <w:shd w:val="clear" w:color="auto" w:fill="auto"/>
          </w:tcPr>
          <w:p w:rsidR="00D940D1" w:rsidP="00D940D1" w:rsidRDefault="00D940D1" w14:paraId="45209261" w14:textId="5A79E1F5">
            <w:pPr>
              <w:pStyle w:val="Tabellrubrik"/>
              <w:rPr>
                <w:rFonts w:ascii="Arial" w:hAnsi="Arial"/>
              </w:rPr>
            </w:pPr>
            <w:r>
              <w:rPr>
                <w:rFonts w:ascii="Arial" w:hAnsi="Arial"/>
              </w:rPr>
              <w:t>26</w:t>
            </w:r>
          </w:p>
        </w:tc>
        <w:tc>
          <w:tcPr>
            <w:tcW w:w="993" w:type="dxa"/>
            <w:shd w:val="clear" w:color="auto" w:fill="auto"/>
          </w:tcPr>
          <w:p w:rsidR="00D940D1" w:rsidP="00D940D1" w:rsidRDefault="00D940D1" w14:paraId="0D9C7E17" w14:textId="77777777">
            <w:pPr>
              <w:pStyle w:val="Brdtexttabell"/>
            </w:pPr>
          </w:p>
        </w:tc>
        <w:tc>
          <w:tcPr>
            <w:tcW w:w="963" w:type="dxa"/>
            <w:shd w:val="clear" w:color="auto" w:fill="auto"/>
          </w:tcPr>
          <w:p w:rsidR="00D940D1" w:rsidP="00D940D1" w:rsidRDefault="00D940D1" w14:paraId="479DEC95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1089DAC3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139A1B06" w14:textId="77777777">
            <w:pPr>
              <w:pStyle w:val="Brdtexttabell"/>
            </w:pPr>
          </w:p>
        </w:tc>
        <w:tc>
          <w:tcPr>
            <w:tcW w:w="1163" w:type="dxa"/>
            <w:shd w:val="clear" w:color="auto" w:fill="auto"/>
          </w:tcPr>
          <w:p w:rsidR="00D940D1" w:rsidP="00D940D1" w:rsidRDefault="00D940D1" w14:paraId="1A0B60CA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418CF448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57845242" w14:textId="77777777">
            <w:pPr>
              <w:pStyle w:val="Brdtexttabell"/>
            </w:pPr>
          </w:p>
        </w:tc>
        <w:tc>
          <w:tcPr>
            <w:tcW w:w="1135" w:type="dxa"/>
            <w:shd w:val="clear" w:color="auto" w:fill="auto"/>
          </w:tcPr>
          <w:p w:rsidR="00D940D1" w:rsidP="00D940D1" w:rsidRDefault="00D940D1" w14:paraId="0A54A198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6BC8021B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7305C75B" w14:textId="77777777">
            <w:pPr>
              <w:pStyle w:val="Brdtexttabell"/>
            </w:pPr>
          </w:p>
        </w:tc>
      </w:tr>
      <w:tr w:rsidR="00D940D1" w:rsidTr="005A40C1" w14:paraId="59E8F620" w14:textId="77777777">
        <w:tc>
          <w:tcPr>
            <w:tcW w:w="875" w:type="dxa"/>
            <w:shd w:val="clear" w:color="auto" w:fill="auto"/>
          </w:tcPr>
          <w:p w:rsidR="00D940D1" w:rsidP="00D940D1" w:rsidRDefault="00D940D1" w14:paraId="2D872056" w14:textId="3F0EDE98">
            <w:pPr>
              <w:pStyle w:val="Tabellrubrik"/>
              <w:rPr>
                <w:rFonts w:ascii="Arial" w:hAnsi="Arial"/>
              </w:rPr>
            </w:pPr>
            <w:r>
              <w:rPr>
                <w:rFonts w:ascii="Arial" w:hAnsi="Arial"/>
              </w:rPr>
              <w:t>27</w:t>
            </w:r>
          </w:p>
        </w:tc>
        <w:tc>
          <w:tcPr>
            <w:tcW w:w="993" w:type="dxa"/>
            <w:shd w:val="clear" w:color="auto" w:fill="auto"/>
          </w:tcPr>
          <w:p w:rsidR="00D940D1" w:rsidP="00D940D1" w:rsidRDefault="00D940D1" w14:paraId="33F04B19" w14:textId="77777777">
            <w:pPr>
              <w:pStyle w:val="Brdtexttabell"/>
            </w:pPr>
          </w:p>
        </w:tc>
        <w:tc>
          <w:tcPr>
            <w:tcW w:w="963" w:type="dxa"/>
            <w:shd w:val="clear" w:color="auto" w:fill="auto"/>
          </w:tcPr>
          <w:p w:rsidR="00D940D1" w:rsidP="00D940D1" w:rsidRDefault="00D940D1" w14:paraId="247DDF57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0BEDDD9B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3F5B4459" w14:textId="77777777">
            <w:pPr>
              <w:pStyle w:val="Brdtexttabell"/>
            </w:pPr>
          </w:p>
        </w:tc>
        <w:tc>
          <w:tcPr>
            <w:tcW w:w="1163" w:type="dxa"/>
            <w:shd w:val="clear" w:color="auto" w:fill="auto"/>
          </w:tcPr>
          <w:p w:rsidR="00D940D1" w:rsidP="00D940D1" w:rsidRDefault="00D940D1" w14:paraId="2B59D749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30A4D3E7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3E620A3A" w14:textId="77777777">
            <w:pPr>
              <w:pStyle w:val="Brdtexttabell"/>
            </w:pPr>
          </w:p>
        </w:tc>
        <w:tc>
          <w:tcPr>
            <w:tcW w:w="1135" w:type="dxa"/>
            <w:shd w:val="clear" w:color="auto" w:fill="auto"/>
          </w:tcPr>
          <w:p w:rsidR="00D940D1" w:rsidP="00D940D1" w:rsidRDefault="00D940D1" w14:paraId="522F2D95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76F49726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D940D1" w:rsidP="00D940D1" w:rsidRDefault="00D940D1" w14:paraId="20578DD5" w14:textId="77777777">
            <w:pPr>
              <w:pStyle w:val="Brdtexttabell"/>
            </w:pPr>
          </w:p>
        </w:tc>
      </w:tr>
    </w:tbl>
    <w:p w:rsidR="005B169E" w:rsidP="001E6BC1" w:rsidRDefault="004E3E16" w14:paraId="17BF699B" w14:textId="73645074">
      <w:pPr>
        <w:spacing w:before="120"/>
        <w:ind w:left="-340" w:right="-2"/>
        <w:rPr>
          <w:rFonts w:asciiTheme="majorHAnsi" w:hAnsiTheme="majorHAnsi" w:cstheme="majorHAnsi"/>
        </w:rPr>
      </w:pPr>
      <w:r w:rsidRPr="004E3E16">
        <w:rPr>
          <w:rFonts w:asciiTheme="majorHAnsi" w:hAnsiTheme="majorHAnsi" w:cstheme="majorHAnsi"/>
        </w:rPr>
        <w:t>Ansvariga Anestesi/Op1/A</w:t>
      </w:r>
      <w:r w:rsidR="001E6BC1">
        <w:rPr>
          <w:rFonts w:asciiTheme="majorHAnsi" w:hAnsiTheme="majorHAnsi" w:cstheme="majorHAnsi"/>
        </w:rPr>
        <w:t>kutmottagningen</w:t>
      </w:r>
      <w:r w:rsidRPr="004E3E16">
        <w:rPr>
          <w:rFonts w:asciiTheme="majorHAnsi" w:hAnsiTheme="majorHAnsi" w:cstheme="majorHAnsi"/>
        </w:rPr>
        <w:t xml:space="preserve">: Anders Aderstedt och Lovisa </w:t>
      </w:r>
      <w:proofErr w:type="spellStart"/>
      <w:r w:rsidRPr="004E3E16">
        <w:rPr>
          <w:rFonts w:asciiTheme="majorHAnsi" w:hAnsiTheme="majorHAnsi" w:cstheme="majorHAnsi"/>
        </w:rPr>
        <w:t>Gyllsdorf</w:t>
      </w:r>
      <w:proofErr w:type="spellEnd"/>
      <w:r w:rsidRPr="004E3E16">
        <w:rPr>
          <w:rFonts w:asciiTheme="majorHAnsi" w:hAnsiTheme="majorHAnsi" w:cstheme="majorHAnsi"/>
        </w:rPr>
        <w:t>. T</w:t>
      </w:r>
      <w:r w:rsidR="00B14897">
        <w:rPr>
          <w:rFonts w:asciiTheme="majorHAnsi" w:hAnsiTheme="majorHAnsi" w:cstheme="majorHAnsi"/>
        </w:rPr>
        <w:t>fn</w:t>
      </w:r>
      <w:r w:rsidRPr="004E3E16">
        <w:rPr>
          <w:rFonts w:asciiTheme="majorHAnsi" w:hAnsiTheme="majorHAnsi" w:cstheme="majorHAnsi"/>
        </w:rPr>
        <w:t xml:space="preserve"> 3072</w:t>
      </w:r>
    </w:p>
    <w:p w:rsidR="00BC4834" w:rsidRDefault="00BC4834" w14:paraId="67999C38" w14:textId="4634C774">
      <w:pPr>
        <w:spacing w:after="0" w:line="240" w:lineRule="auto"/>
        <w:ind w:left="0" w:right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 w:type="page"/>
      </w:r>
    </w:p>
    <w:tbl>
      <w:tblPr>
        <w:tblW w:w="11081" w:type="dxa"/>
        <w:tblInd w:w="-45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875"/>
        <w:gridCol w:w="993"/>
        <w:gridCol w:w="963"/>
        <w:gridCol w:w="992"/>
        <w:gridCol w:w="992"/>
        <w:gridCol w:w="1163"/>
        <w:gridCol w:w="992"/>
        <w:gridCol w:w="992"/>
        <w:gridCol w:w="1135"/>
        <w:gridCol w:w="992"/>
        <w:gridCol w:w="992"/>
      </w:tblGrid>
      <w:tr w:rsidR="00BC4834" w:rsidTr="00E75F0D" w14:paraId="404A5ACE" w14:textId="77777777">
        <w:tc>
          <w:tcPr>
            <w:tcW w:w="875" w:type="dxa"/>
            <w:shd w:val="clear" w:color="auto" w:fill="E5E5E5" w:themeFill="background2" w:themeFillTint="33"/>
            <w:tcMar>
              <w:left w:w="68" w:type="dxa"/>
              <w:right w:w="68" w:type="dxa"/>
            </w:tcMar>
          </w:tcPr>
          <w:p w:rsidRPr="000C256E" w:rsidR="00BC4834" w:rsidP="00E75F0D" w:rsidRDefault="00BC4834" w14:paraId="008A8586" w14:textId="77777777">
            <w:pPr>
              <w:pStyle w:val="Tabellrubrik"/>
            </w:pPr>
          </w:p>
        </w:tc>
        <w:tc>
          <w:tcPr>
            <w:tcW w:w="993" w:type="dxa"/>
            <w:shd w:val="clear" w:color="auto" w:fill="E5E5E5" w:themeFill="background2" w:themeFillTint="33"/>
            <w:tcMar>
              <w:left w:w="68" w:type="dxa"/>
              <w:right w:w="68" w:type="dxa"/>
            </w:tcMar>
            <w:vAlign w:val="bottom"/>
          </w:tcPr>
          <w:p w:rsidR="00BC4834" w:rsidP="00E75F0D" w:rsidRDefault="00BC4834" w14:paraId="5D312059" w14:textId="77777777">
            <w:pPr>
              <w:pStyle w:val="Tabellrubrik"/>
            </w:pPr>
            <w:proofErr w:type="spellStart"/>
            <w:r>
              <w:t>Akutrum</w:t>
            </w:r>
            <w:proofErr w:type="spellEnd"/>
            <w:r>
              <w:t xml:space="preserve"> </w:t>
            </w:r>
            <w:r>
              <w:br/>
            </w:r>
            <w:proofErr w:type="gramStart"/>
            <w:r>
              <w:t>1-3</w:t>
            </w:r>
            <w:proofErr w:type="gramEnd"/>
          </w:p>
        </w:tc>
        <w:tc>
          <w:tcPr>
            <w:tcW w:w="2947" w:type="dxa"/>
            <w:gridSpan w:val="3"/>
            <w:shd w:val="clear" w:color="auto" w:fill="E5E5E5" w:themeFill="background2" w:themeFillTint="33"/>
            <w:tcMar>
              <w:left w:w="68" w:type="dxa"/>
              <w:right w:w="68" w:type="dxa"/>
            </w:tcMar>
            <w:vAlign w:val="bottom"/>
          </w:tcPr>
          <w:p w:rsidR="00BC4834" w:rsidP="00E75F0D" w:rsidRDefault="00BC4834" w14:paraId="40B2D8CA" w14:textId="77777777">
            <w:pPr>
              <w:pStyle w:val="Tabellrubrik"/>
              <w:jc w:val="center"/>
            </w:pPr>
            <w:r>
              <w:t>Hamilton T1</w:t>
            </w:r>
            <w:r>
              <w:br/>
            </w:r>
            <w:r>
              <w:t>+ full O2-flaska</w:t>
            </w:r>
          </w:p>
        </w:tc>
        <w:tc>
          <w:tcPr>
            <w:tcW w:w="1163" w:type="dxa"/>
            <w:shd w:val="clear" w:color="auto" w:fill="E5E5E5" w:themeFill="background2" w:themeFillTint="33"/>
            <w:tcMar>
              <w:left w:w="68" w:type="dxa"/>
              <w:right w:w="68" w:type="dxa"/>
            </w:tcMar>
            <w:vAlign w:val="bottom"/>
          </w:tcPr>
          <w:p w:rsidR="00BC4834" w:rsidP="00E75F0D" w:rsidRDefault="00BC4834" w14:paraId="28339640" w14:textId="77777777">
            <w:pPr>
              <w:pStyle w:val="Tabellrubrik"/>
            </w:pPr>
            <w:proofErr w:type="spellStart"/>
            <w:r>
              <w:t>Glidescope</w:t>
            </w:r>
            <w:proofErr w:type="spellEnd"/>
            <w:r>
              <w:t>/ MEQU-</w:t>
            </w:r>
            <w:proofErr w:type="spellStart"/>
            <w:r>
              <w:t>blodvärmare</w:t>
            </w:r>
            <w:proofErr w:type="spellEnd"/>
          </w:p>
        </w:tc>
        <w:tc>
          <w:tcPr>
            <w:tcW w:w="1984" w:type="dxa"/>
            <w:gridSpan w:val="2"/>
            <w:shd w:val="clear" w:color="auto" w:fill="E5E5E5" w:themeFill="background2" w:themeFillTint="33"/>
            <w:tcMar>
              <w:left w:w="68" w:type="dxa"/>
              <w:right w:w="68" w:type="dxa"/>
            </w:tcMar>
            <w:vAlign w:val="bottom"/>
          </w:tcPr>
          <w:p w:rsidR="00BC4834" w:rsidP="00E75F0D" w:rsidRDefault="00BC4834" w14:paraId="5E17D90F" w14:textId="77777777">
            <w:pPr>
              <w:pStyle w:val="Tabellrubrik"/>
              <w:jc w:val="center"/>
            </w:pPr>
            <w:r>
              <w:t>Trauma 1 och 2</w:t>
            </w:r>
          </w:p>
        </w:tc>
        <w:tc>
          <w:tcPr>
            <w:tcW w:w="1135" w:type="dxa"/>
            <w:shd w:val="clear" w:color="auto" w:fill="E5E5E5" w:themeFill="background2" w:themeFillTint="33"/>
            <w:tcMar>
              <w:left w:w="68" w:type="dxa"/>
              <w:right w:w="68" w:type="dxa"/>
            </w:tcMar>
            <w:vAlign w:val="bottom"/>
          </w:tcPr>
          <w:p w:rsidR="00BC4834" w:rsidP="00E75F0D" w:rsidRDefault="00BC4834" w14:paraId="53EEFD0C" w14:textId="77777777">
            <w:pPr>
              <w:pStyle w:val="Tabellrubrik"/>
            </w:pPr>
            <w:r>
              <w:t>Intubations-väskor</w:t>
            </w:r>
          </w:p>
        </w:tc>
        <w:tc>
          <w:tcPr>
            <w:tcW w:w="992" w:type="dxa"/>
            <w:shd w:val="clear" w:color="auto" w:fill="E5E5E5" w:themeFill="background2" w:themeFillTint="33"/>
            <w:tcMar>
              <w:left w:w="68" w:type="dxa"/>
              <w:right w:w="68" w:type="dxa"/>
            </w:tcMar>
            <w:vAlign w:val="bottom"/>
          </w:tcPr>
          <w:p w:rsidR="00BC4834" w:rsidP="00E75F0D" w:rsidRDefault="00BC4834" w14:paraId="126EA515" w14:textId="77777777">
            <w:pPr>
              <w:pStyle w:val="Tabellrubrik"/>
            </w:pPr>
            <w:r>
              <w:t xml:space="preserve"> RANGER/</w:t>
            </w:r>
          </w:p>
          <w:p w:rsidR="00BC4834" w:rsidP="00E75F0D" w:rsidRDefault="00BC4834" w14:paraId="39BFC370" w14:textId="77777777">
            <w:pPr>
              <w:pStyle w:val="Tabellrubrik"/>
            </w:pPr>
            <w:r>
              <w:t>Artärtryck</w:t>
            </w:r>
          </w:p>
        </w:tc>
        <w:tc>
          <w:tcPr>
            <w:tcW w:w="992" w:type="dxa"/>
            <w:shd w:val="clear" w:color="auto" w:fill="E5E5E5" w:themeFill="background2" w:themeFillTint="33"/>
            <w:tcMar>
              <w:left w:w="68" w:type="dxa"/>
              <w:right w:w="68" w:type="dxa"/>
            </w:tcMar>
            <w:vAlign w:val="bottom"/>
          </w:tcPr>
          <w:p w:rsidR="00BC4834" w:rsidP="00E75F0D" w:rsidRDefault="00F72C65" w14:paraId="0CB96AFE" w14:textId="61CEE72B">
            <w:pPr>
              <w:pStyle w:val="Tabellrubrik"/>
            </w:pPr>
            <w:r>
              <w:t>EMMA + Transport-båge</w:t>
            </w:r>
          </w:p>
        </w:tc>
      </w:tr>
      <w:tr w:rsidR="00BC4834" w:rsidTr="00E75F0D" w14:paraId="1BF0D030" w14:textId="77777777">
        <w:tc>
          <w:tcPr>
            <w:tcW w:w="875" w:type="dxa"/>
            <w:shd w:val="clear" w:color="auto" w:fill="auto"/>
            <w:tcMar>
              <w:left w:w="68" w:type="dxa"/>
              <w:right w:w="68" w:type="dxa"/>
            </w:tcMar>
          </w:tcPr>
          <w:p w:rsidRPr="000C256E" w:rsidR="00BC4834" w:rsidP="00E75F0D" w:rsidRDefault="00BC4834" w14:paraId="7F8A6414" w14:textId="77777777">
            <w:pPr>
              <w:pStyle w:val="Tabellrubrik"/>
            </w:pPr>
            <w:r w:rsidRPr="000C256E">
              <w:t>År/vecka</w:t>
            </w: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</w:tcPr>
          <w:p w:rsidRPr="00BE5F6B" w:rsidR="00BC4834" w:rsidP="00E75F0D" w:rsidRDefault="00BC4834" w14:paraId="7B2E4BE6" w14:textId="77777777">
            <w:pPr>
              <w:pStyle w:val="Brdtexttabell"/>
              <w:ind w:right="-90"/>
            </w:pPr>
            <w:r w:rsidRPr="00BE5F6B">
              <w:t>Plombering</w:t>
            </w:r>
            <w:r>
              <w:t>.</w:t>
            </w:r>
            <w:r w:rsidRPr="00BE5F6B">
              <w:t xml:space="preserve"> Handtag i laddare/</w:t>
            </w:r>
            <w:r w:rsidRPr="00BE5F6B">
              <w:br/>
            </w:r>
            <w:r w:rsidRPr="00BE5F6B">
              <w:t>lampa</w:t>
            </w:r>
            <w:r w:rsidRPr="00BE5F6B">
              <w:br/>
            </w:r>
            <w:r w:rsidRPr="00BE5F6B">
              <w:t>lyser</w:t>
            </w:r>
          </w:p>
        </w:tc>
        <w:tc>
          <w:tcPr>
            <w:tcW w:w="963" w:type="dxa"/>
            <w:shd w:val="clear" w:color="auto" w:fill="auto"/>
            <w:tcMar>
              <w:left w:w="57" w:type="dxa"/>
              <w:right w:w="57" w:type="dxa"/>
            </w:tcMar>
          </w:tcPr>
          <w:p w:rsidRPr="00BE5F6B" w:rsidR="00BC4834" w:rsidP="00E75F0D" w:rsidRDefault="00BC4834" w14:paraId="3A22A17A" w14:textId="77777777">
            <w:pPr>
              <w:pStyle w:val="Brdtexttabell"/>
            </w:pPr>
            <w:r w:rsidRPr="00BE5F6B">
              <w:t>Funktions</w:t>
            </w:r>
            <w:r>
              <w:t>-</w:t>
            </w:r>
            <w:r w:rsidRPr="00BE5F6B">
              <w:t>kontroll: Täthet, Flöde/CO2-sensor, EL/larm</w:t>
            </w:r>
            <w:r>
              <w:t>-</w:t>
            </w:r>
            <w:r w:rsidRPr="00BE5F6B">
              <w:t>test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Pr="00BE5F6B" w:rsidR="00BC4834" w:rsidP="00E75F0D" w:rsidRDefault="00BC4834" w14:paraId="5D99A6F3" w14:textId="77777777">
            <w:pPr>
              <w:pStyle w:val="Brdtexttabell"/>
            </w:pPr>
            <w:r w:rsidRPr="00BE5F6B">
              <w:t>EL/O2-ansluten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Pr="00BE5F6B" w:rsidR="00BC4834" w:rsidP="00E75F0D" w:rsidRDefault="00BC4834" w14:paraId="6AA6AC1D" w14:textId="77777777">
            <w:pPr>
              <w:pStyle w:val="Brdtexttabell"/>
              <w:spacing w:after="0"/>
            </w:pPr>
            <w:r w:rsidRPr="00BE5F6B">
              <w:t xml:space="preserve">Efter </w:t>
            </w:r>
            <w:proofErr w:type="spellStart"/>
            <w:r w:rsidRPr="00BE5F6B">
              <w:t>anv</w:t>
            </w:r>
            <w:proofErr w:type="spellEnd"/>
            <w:r w:rsidRPr="00BE5F6B">
              <w:t>: Slangbyte, funktions</w:t>
            </w:r>
            <w:r>
              <w:t>-</w:t>
            </w:r>
            <w:r w:rsidRPr="00BE5F6B">
              <w:t>kontroll, EL/O2-ansluten (notera datum)</w:t>
            </w:r>
          </w:p>
        </w:tc>
        <w:tc>
          <w:tcPr>
            <w:tcW w:w="1163" w:type="dxa"/>
            <w:shd w:val="clear" w:color="auto" w:fill="auto"/>
            <w:tcMar>
              <w:left w:w="57" w:type="dxa"/>
              <w:right w:w="57" w:type="dxa"/>
            </w:tcMar>
          </w:tcPr>
          <w:p w:rsidRPr="00BE5F6B" w:rsidR="00BC4834" w:rsidP="00E75F0D" w:rsidRDefault="00BC4834" w14:paraId="1725CDB2" w14:textId="289C0624">
            <w:pPr>
              <w:pStyle w:val="Brdtexttabell"/>
            </w:pPr>
            <w:proofErr w:type="spellStart"/>
            <w:r w:rsidRPr="00BE5F6B">
              <w:t>Glidescope</w:t>
            </w:r>
            <w:proofErr w:type="spellEnd"/>
            <w:r w:rsidRPr="00BE5F6B">
              <w:t xml:space="preserve"> på laddning och påfyllt. MEQU </w:t>
            </w:r>
            <w:proofErr w:type="spellStart"/>
            <w:r w:rsidR="006652A0">
              <w:t>blodvärmare</w:t>
            </w:r>
            <w:proofErr w:type="spellEnd"/>
            <w:r w:rsidR="006652A0">
              <w:t xml:space="preserve"> </w:t>
            </w:r>
            <w:r w:rsidRPr="00BE5F6B">
              <w:t>på laddning och lådan påfylld.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Pr="00BE5F6B" w:rsidR="00BC4834" w:rsidP="00E75F0D" w:rsidRDefault="00BC4834" w14:paraId="2050F47E" w14:textId="77777777">
            <w:pPr>
              <w:pStyle w:val="Brdtexttabell"/>
            </w:pPr>
            <w:r w:rsidRPr="00BE5F6B">
              <w:t>Plombering, handtag i laddare/lampa lyser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Pr="00BE5F6B" w:rsidR="00BC4834" w:rsidP="00E75F0D" w:rsidRDefault="00BC4834" w14:paraId="5CC03C8B" w14:textId="77777777">
            <w:pPr>
              <w:pStyle w:val="Brdtexttabell"/>
            </w:pPr>
            <w:r w:rsidRPr="00BE5F6B">
              <w:t xml:space="preserve">Sprutpump på laddning, </w:t>
            </w:r>
            <w:r>
              <w:br/>
            </w:r>
            <w:proofErr w:type="gramStart"/>
            <w:r w:rsidRPr="00BE5F6B">
              <w:t xml:space="preserve">2 </w:t>
            </w:r>
            <w:proofErr w:type="spellStart"/>
            <w:r w:rsidRPr="00BE5F6B">
              <w:t>st</w:t>
            </w:r>
            <w:proofErr w:type="spellEnd"/>
            <w:proofErr w:type="gramEnd"/>
          </w:p>
        </w:tc>
        <w:tc>
          <w:tcPr>
            <w:tcW w:w="1135" w:type="dxa"/>
            <w:shd w:val="clear" w:color="auto" w:fill="auto"/>
            <w:tcMar>
              <w:left w:w="57" w:type="dxa"/>
              <w:right w:w="57" w:type="dxa"/>
            </w:tcMar>
          </w:tcPr>
          <w:p w:rsidRPr="00BE5F6B" w:rsidR="00BC4834" w:rsidP="00E75F0D" w:rsidRDefault="00BC4834" w14:paraId="55DF983B" w14:textId="77777777">
            <w:pPr>
              <w:pStyle w:val="Brdtexttabell"/>
            </w:pPr>
            <w:r w:rsidRPr="00BE5F6B">
              <w:t>Byte av laryngoskops</w:t>
            </w:r>
            <w:r>
              <w:t>-</w:t>
            </w:r>
            <w:r w:rsidRPr="00BE5F6B">
              <w:t>handtag. Vuxen/Barn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Pr="00BE5F6B" w:rsidR="00BC4834" w:rsidP="00E75F0D" w:rsidRDefault="00117ECB" w14:paraId="7DDFF34F" w14:textId="225F95F9">
            <w:pPr>
              <w:pStyle w:val="Brdtexttabell"/>
            </w:pPr>
            <w:r>
              <w:t>”SET” enligt innehålls-förteckning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Pr="00BE5F6B" w:rsidR="00BC4834" w:rsidP="00E75F0D" w:rsidRDefault="00960E12" w14:paraId="138622C6" w14:textId="7C08D2F7">
            <w:pPr>
              <w:pStyle w:val="Brdtexttabell"/>
              <w:spacing w:after="0"/>
            </w:pPr>
            <w:r w:rsidRPr="00BE5F6B">
              <w:t>Batteribyte på EMMA + inspektera transport</w:t>
            </w:r>
            <w:r>
              <w:t>-</w:t>
            </w:r>
            <w:r w:rsidRPr="00BE5F6B">
              <w:t>båge i ambulans</w:t>
            </w:r>
            <w:r>
              <w:t>-</w:t>
            </w:r>
            <w:r w:rsidRPr="00BE5F6B">
              <w:t>hallen</w:t>
            </w:r>
            <w:r w:rsidRPr="00BE5F6B" w:rsidR="00BC4834">
              <w:t xml:space="preserve"> </w:t>
            </w:r>
          </w:p>
        </w:tc>
      </w:tr>
      <w:tr w:rsidR="00BC4834" w:rsidTr="00E75F0D" w14:paraId="1B940802" w14:textId="77777777">
        <w:tc>
          <w:tcPr>
            <w:tcW w:w="875" w:type="dxa"/>
            <w:shd w:val="clear" w:color="auto" w:fill="auto"/>
          </w:tcPr>
          <w:p w:rsidR="00BC4834" w:rsidP="00E75F0D" w:rsidRDefault="000C634B" w14:paraId="006F7524" w14:textId="1026D6C6">
            <w:pPr>
              <w:pStyle w:val="Tabellrubrik"/>
              <w:rPr>
                <w:rFonts w:ascii="Arial" w:hAnsi="Arial"/>
              </w:rPr>
            </w:pPr>
            <w:r>
              <w:rPr>
                <w:rFonts w:ascii="Arial" w:hAnsi="Arial"/>
              </w:rPr>
              <w:t>28</w:t>
            </w:r>
          </w:p>
        </w:tc>
        <w:tc>
          <w:tcPr>
            <w:tcW w:w="993" w:type="dxa"/>
            <w:shd w:val="clear" w:color="auto" w:fill="auto"/>
          </w:tcPr>
          <w:p w:rsidR="00BC4834" w:rsidP="00E75F0D" w:rsidRDefault="00BC4834" w14:paraId="4EEDA64B" w14:textId="77777777">
            <w:pPr>
              <w:pStyle w:val="Brdtexttabell"/>
            </w:pPr>
          </w:p>
        </w:tc>
        <w:tc>
          <w:tcPr>
            <w:tcW w:w="963" w:type="dxa"/>
            <w:shd w:val="clear" w:color="auto" w:fill="auto"/>
          </w:tcPr>
          <w:p w:rsidR="00BC4834" w:rsidP="00E75F0D" w:rsidRDefault="00BC4834" w14:paraId="0E115847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4A74503E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6B373A0E" w14:textId="77777777">
            <w:pPr>
              <w:pStyle w:val="Brdtexttabell"/>
            </w:pPr>
          </w:p>
        </w:tc>
        <w:tc>
          <w:tcPr>
            <w:tcW w:w="1163" w:type="dxa"/>
            <w:shd w:val="clear" w:color="auto" w:fill="auto"/>
          </w:tcPr>
          <w:p w:rsidR="00BC4834" w:rsidP="00E75F0D" w:rsidRDefault="00BC4834" w14:paraId="40BB1BA1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651FC2BB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0E7E7892" w14:textId="77777777">
            <w:pPr>
              <w:pStyle w:val="Brdtexttabell"/>
            </w:pPr>
          </w:p>
        </w:tc>
        <w:tc>
          <w:tcPr>
            <w:tcW w:w="1135" w:type="dxa"/>
            <w:shd w:val="clear" w:color="auto" w:fill="auto"/>
          </w:tcPr>
          <w:p w:rsidR="00BC4834" w:rsidP="00E75F0D" w:rsidRDefault="00BC4834" w14:paraId="24E43D73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63163865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667E6FCD" w14:textId="77777777">
            <w:pPr>
              <w:pStyle w:val="Brdtexttabell"/>
            </w:pPr>
          </w:p>
        </w:tc>
      </w:tr>
      <w:tr w:rsidR="00BC4834" w:rsidTr="00E75F0D" w14:paraId="37636C96" w14:textId="77777777">
        <w:tc>
          <w:tcPr>
            <w:tcW w:w="875" w:type="dxa"/>
            <w:shd w:val="clear" w:color="auto" w:fill="auto"/>
          </w:tcPr>
          <w:p w:rsidR="00BC4834" w:rsidP="00E75F0D" w:rsidRDefault="005E3886" w14:paraId="1903E3DC" w14:textId="528E489F">
            <w:pPr>
              <w:pStyle w:val="Tabellrubrik"/>
              <w:rPr>
                <w:rFonts w:ascii="Arial" w:hAnsi="Arial"/>
              </w:rPr>
            </w:pPr>
            <w:r>
              <w:rPr>
                <w:rFonts w:ascii="Arial" w:hAnsi="Arial"/>
              </w:rPr>
              <w:t>29</w:t>
            </w:r>
          </w:p>
        </w:tc>
        <w:tc>
          <w:tcPr>
            <w:tcW w:w="993" w:type="dxa"/>
            <w:shd w:val="clear" w:color="auto" w:fill="auto"/>
          </w:tcPr>
          <w:p w:rsidR="00BC4834" w:rsidP="00E75F0D" w:rsidRDefault="00BC4834" w14:paraId="45492C10" w14:textId="77777777">
            <w:pPr>
              <w:pStyle w:val="Brdtexttabell"/>
            </w:pPr>
          </w:p>
        </w:tc>
        <w:tc>
          <w:tcPr>
            <w:tcW w:w="963" w:type="dxa"/>
            <w:shd w:val="clear" w:color="auto" w:fill="auto"/>
          </w:tcPr>
          <w:p w:rsidR="00BC4834" w:rsidP="00E75F0D" w:rsidRDefault="00BC4834" w14:paraId="232C440C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743B38DA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1F0101C0" w14:textId="77777777">
            <w:pPr>
              <w:pStyle w:val="Brdtexttabell"/>
            </w:pPr>
          </w:p>
        </w:tc>
        <w:tc>
          <w:tcPr>
            <w:tcW w:w="1163" w:type="dxa"/>
            <w:shd w:val="clear" w:color="auto" w:fill="auto"/>
          </w:tcPr>
          <w:p w:rsidR="00BC4834" w:rsidP="00E75F0D" w:rsidRDefault="00BC4834" w14:paraId="04ACF4A7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7A324C3C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76A38205" w14:textId="77777777">
            <w:pPr>
              <w:pStyle w:val="Brdtexttabell"/>
            </w:pPr>
          </w:p>
        </w:tc>
        <w:tc>
          <w:tcPr>
            <w:tcW w:w="1135" w:type="dxa"/>
            <w:shd w:val="clear" w:color="auto" w:fill="auto"/>
          </w:tcPr>
          <w:p w:rsidR="00BC4834" w:rsidP="00E75F0D" w:rsidRDefault="00BC4834" w14:paraId="79BFED21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52F8F9CE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3494468D" w14:textId="77777777">
            <w:pPr>
              <w:pStyle w:val="Brdtexttabell"/>
            </w:pPr>
          </w:p>
        </w:tc>
      </w:tr>
      <w:tr w:rsidR="00BC4834" w:rsidTr="00E75F0D" w14:paraId="0F09E758" w14:textId="77777777">
        <w:tc>
          <w:tcPr>
            <w:tcW w:w="875" w:type="dxa"/>
            <w:shd w:val="clear" w:color="auto" w:fill="auto"/>
          </w:tcPr>
          <w:p w:rsidR="00BC4834" w:rsidP="00E75F0D" w:rsidRDefault="005E3886" w14:paraId="7C497667" w14:textId="15CC9B2F">
            <w:pPr>
              <w:pStyle w:val="Tabellrubrik"/>
              <w:rPr>
                <w:rFonts w:ascii="Arial" w:hAnsi="Arial"/>
              </w:rPr>
            </w:pPr>
            <w:r>
              <w:rPr>
                <w:rFonts w:ascii="Arial" w:hAnsi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BC4834" w:rsidP="00E75F0D" w:rsidRDefault="00BC4834" w14:paraId="29504B4D" w14:textId="77777777">
            <w:pPr>
              <w:pStyle w:val="Brdtexttabell"/>
            </w:pPr>
          </w:p>
        </w:tc>
        <w:tc>
          <w:tcPr>
            <w:tcW w:w="963" w:type="dxa"/>
            <w:shd w:val="clear" w:color="auto" w:fill="auto"/>
          </w:tcPr>
          <w:p w:rsidR="00BC4834" w:rsidP="00E75F0D" w:rsidRDefault="00BC4834" w14:paraId="08658272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394A0F1B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6932416B" w14:textId="77777777">
            <w:pPr>
              <w:pStyle w:val="Brdtexttabell"/>
            </w:pPr>
          </w:p>
        </w:tc>
        <w:tc>
          <w:tcPr>
            <w:tcW w:w="1163" w:type="dxa"/>
            <w:shd w:val="clear" w:color="auto" w:fill="auto"/>
          </w:tcPr>
          <w:p w:rsidR="00BC4834" w:rsidP="00E75F0D" w:rsidRDefault="00BC4834" w14:paraId="48049211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72647B1A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13D387FD" w14:textId="77777777">
            <w:pPr>
              <w:pStyle w:val="Brdtexttabell"/>
            </w:pPr>
          </w:p>
        </w:tc>
        <w:tc>
          <w:tcPr>
            <w:tcW w:w="1135" w:type="dxa"/>
            <w:shd w:val="clear" w:color="auto" w:fill="auto"/>
          </w:tcPr>
          <w:p w:rsidR="00BC4834" w:rsidP="00E75F0D" w:rsidRDefault="00BC4834" w14:paraId="3514ABFC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7516A96D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016EB45C" w14:textId="77777777">
            <w:pPr>
              <w:pStyle w:val="Brdtexttabell"/>
            </w:pPr>
          </w:p>
        </w:tc>
      </w:tr>
      <w:tr w:rsidR="00BC4834" w:rsidTr="00E75F0D" w14:paraId="24B30EAF" w14:textId="77777777">
        <w:tc>
          <w:tcPr>
            <w:tcW w:w="875" w:type="dxa"/>
            <w:shd w:val="clear" w:color="auto" w:fill="auto"/>
          </w:tcPr>
          <w:p w:rsidR="00BC4834" w:rsidP="00E75F0D" w:rsidRDefault="005E3886" w14:paraId="09FCDE1C" w14:textId="4A9A4045">
            <w:pPr>
              <w:pStyle w:val="Tabellrubrik"/>
              <w:rPr>
                <w:rFonts w:ascii="Arial" w:hAnsi="Arial"/>
              </w:rPr>
            </w:pPr>
            <w:r>
              <w:rPr>
                <w:rFonts w:ascii="Arial" w:hAnsi="Arial"/>
              </w:rPr>
              <w:t>31</w:t>
            </w:r>
          </w:p>
        </w:tc>
        <w:tc>
          <w:tcPr>
            <w:tcW w:w="993" w:type="dxa"/>
            <w:shd w:val="clear" w:color="auto" w:fill="auto"/>
          </w:tcPr>
          <w:p w:rsidR="00BC4834" w:rsidP="00E75F0D" w:rsidRDefault="00BC4834" w14:paraId="44E18D8F" w14:textId="77777777">
            <w:pPr>
              <w:pStyle w:val="Brdtexttabell"/>
            </w:pPr>
          </w:p>
        </w:tc>
        <w:tc>
          <w:tcPr>
            <w:tcW w:w="963" w:type="dxa"/>
            <w:shd w:val="clear" w:color="auto" w:fill="auto"/>
          </w:tcPr>
          <w:p w:rsidR="00BC4834" w:rsidP="00E75F0D" w:rsidRDefault="00BC4834" w14:paraId="1C007DAE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59E24C62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59993314" w14:textId="77777777">
            <w:pPr>
              <w:pStyle w:val="Brdtexttabell"/>
            </w:pPr>
          </w:p>
        </w:tc>
        <w:tc>
          <w:tcPr>
            <w:tcW w:w="1163" w:type="dxa"/>
            <w:shd w:val="clear" w:color="auto" w:fill="auto"/>
          </w:tcPr>
          <w:p w:rsidR="00BC4834" w:rsidP="00E75F0D" w:rsidRDefault="00BC4834" w14:paraId="65495A2F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4A15A7B2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3BCF43B6" w14:textId="77777777">
            <w:pPr>
              <w:pStyle w:val="Brdtexttabell"/>
            </w:pPr>
          </w:p>
        </w:tc>
        <w:tc>
          <w:tcPr>
            <w:tcW w:w="1135" w:type="dxa"/>
            <w:shd w:val="clear" w:color="auto" w:fill="auto"/>
          </w:tcPr>
          <w:p w:rsidR="00BC4834" w:rsidP="00E75F0D" w:rsidRDefault="00BC4834" w14:paraId="1965741D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64242B97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5AA91C64" w14:textId="77777777">
            <w:pPr>
              <w:pStyle w:val="Brdtexttabell"/>
            </w:pPr>
          </w:p>
        </w:tc>
      </w:tr>
      <w:tr w:rsidR="00BC4834" w:rsidTr="00E75F0D" w14:paraId="3D7A9CFA" w14:textId="77777777">
        <w:tc>
          <w:tcPr>
            <w:tcW w:w="875" w:type="dxa"/>
            <w:shd w:val="clear" w:color="auto" w:fill="auto"/>
          </w:tcPr>
          <w:p w:rsidR="00BC4834" w:rsidP="00E75F0D" w:rsidRDefault="005E3886" w14:paraId="044707B3" w14:textId="0A1F2F6C">
            <w:pPr>
              <w:pStyle w:val="Tabellrubrik"/>
              <w:rPr>
                <w:rFonts w:ascii="Arial" w:hAnsi="Arial"/>
              </w:rPr>
            </w:pPr>
            <w:r>
              <w:rPr>
                <w:rFonts w:ascii="Arial" w:hAnsi="Arial"/>
              </w:rPr>
              <w:t>32</w:t>
            </w:r>
          </w:p>
        </w:tc>
        <w:tc>
          <w:tcPr>
            <w:tcW w:w="993" w:type="dxa"/>
            <w:shd w:val="clear" w:color="auto" w:fill="auto"/>
          </w:tcPr>
          <w:p w:rsidR="00BC4834" w:rsidP="00E75F0D" w:rsidRDefault="00BC4834" w14:paraId="33FF1361" w14:textId="77777777">
            <w:pPr>
              <w:pStyle w:val="Brdtexttabell"/>
            </w:pPr>
          </w:p>
        </w:tc>
        <w:tc>
          <w:tcPr>
            <w:tcW w:w="963" w:type="dxa"/>
            <w:shd w:val="clear" w:color="auto" w:fill="auto"/>
          </w:tcPr>
          <w:p w:rsidR="00BC4834" w:rsidP="00E75F0D" w:rsidRDefault="00BC4834" w14:paraId="5B97304D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5224DF6D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6B9C3030" w14:textId="77777777">
            <w:pPr>
              <w:pStyle w:val="Brdtexttabell"/>
            </w:pPr>
          </w:p>
        </w:tc>
        <w:tc>
          <w:tcPr>
            <w:tcW w:w="1163" w:type="dxa"/>
            <w:shd w:val="clear" w:color="auto" w:fill="auto"/>
          </w:tcPr>
          <w:p w:rsidR="00BC4834" w:rsidP="00E75F0D" w:rsidRDefault="00BC4834" w14:paraId="61F1883D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0A046E18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670051B4" w14:textId="77777777">
            <w:pPr>
              <w:pStyle w:val="Brdtexttabell"/>
            </w:pPr>
          </w:p>
        </w:tc>
        <w:tc>
          <w:tcPr>
            <w:tcW w:w="1135" w:type="dxa"/>
            <w:shd w:val="clear" w:color="auto" w:fill="auto"/>
          </w:tcPr>
          <w:p w:rsidR="00BC4834" w:rsidP="00E75F0D" w:rsidRDefault="00BC4834" w14:paraId="124B4F12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6E250F7F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1ED0708D" w14:textId="77777777">
            <w:pPr>
              <w:pStyle w:val="Brdtexttabell"/>
            </w:pPr>
          </w:p>
        </w:tc>
      </w:tr>
      <w:tr w:rsidR="00BC4834" w:rsidTr="00E75F0D" w14:paraId="45ED4F15" w14:textId="77777777">
        <w:tc>
          <w:tcPr>
            <w:tcW w:w="875" w:type="dxa"/>
            <w:shd w:val="clear" w:color="auto" w:fill="auto"/>
          </w:tcPr>
          <w:p w:rsidR="00BC4834" w:rsidP="00E75F0D" w:rsidRDefault="005E3886" w14:paraId="23E4EECD" w14:textId="1E8C07AD">
            <w:pPr>
              <w:pStyle w:val="Tabellrubrik"/>
              <w:rPr>
                <w:rFonts w:ascii="Arial" w:hAnsi="Arial"/>
              </w:rPr>
            </w:pPr>
            <w:r>
              <w:rPr>
                <w:rFonts w:ascii="Arial" w:hAnsi="Arial"/>
              </w:rPr>
              <w:t>33</w:t>
            </w:r>
          </w:p>
        </w:tc>
        <w:tc>
          <w:tcPr>
            <w:tcW w:w="993" w:type="dxa"/>
            <w:shd w:val="clear" w:color="auto" w:fill="auto"/>
          </w:tcPr>
          <w:p w:rsidR="00BC4834" w:rsidP="00E75F0D" w:rsidRDefault="00BC4834" w14:paraId="20A9E8FE" w14:textId="77777777">
            <w:pPr>
              <w:pStyle w:val="Brdtexttabell"/>
            </w:pPr>
          </w:p>
        </w:tc>
        <w:tc>
          <w:tcPr>
            <w:tcW w:w="963" w:type="dxa"/>
            <w:shd w:val="clear" w:color="auto" w:fill="auto"/>
          </w:tcPr>
          <w:p w:rsidR="00BC4834" w:rsidP="00E75F0D" w:rsidRDefault="00BC4834" w14:paraId="315C2CCB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382F3D64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0752F069" w14:textId="77777777">
            <w:pPr>
              <w:pStyle w:val="Brdtexttabell"/>
            </w:pPr>
          </w:p>
        </w:tc>
        <w:tc>
          <w:tcPr>
            <w:tcW w:w="1163" w:type="dxa"/>
            <w:shd w:val="clear" w:color="auto" w:fill="auto"/>
          </w:tcPr>
          <w:p w:rsidR="00BC4834" w:rsidP="00E75F0D" w:rsidRDefault="00BC4834" w14:paraId="13DD9FC6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3847282D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1CDD177F" w14:textId="77777777">
            <w:pPr>
              <w:pStyle w:val="Brdtexttabell"/>
            </w:pPr>
          </w:p>
        </w:tc>
        <w:tc>
          <w:tcPr>
            <w:tcW w:w="1135" w:type="dxa"/>
            <w:shd w:val="clear" w:color="auto" w:fill="auto"/>
          </w:tcPr>
          <w:p w:rsidR="00BC4834" w:rsidP="00E75F0D" w:rsidRDefault="00BC4834" w14:paraId="68DB321C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3C1E473F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70A00504" w14:textId="77777777">
            <w:pPr>
              <w:pStyle w:val="Brdtexttabell"/>
            </w:pPr>
          </w:p>
        </w:tc>
      </w:tr>
      <w:tr w:rsidR="00BC4834" w:rsidTr="00E75F0D" w14:paraId="58018BB3" w14:textId="77777777">
        <w:tc>
          <w:tcPr>
            <w:tcW w:w="875" w:type="dxa"/>
            <w:shd w:val="clear" w:color="auto" w:fill="auto"/>
          </w:tcPr>
          <w:p w:rsidR="00BC4834" w:rsidP="00E75F0D" w:rsidRDefault="005E3886" w14:paraId="3BFFB05F" w14:textId="5A643F9C">
            <w:pPr>
              <w:pStyle w:val="Tabellrubrik"/>
              <w:rPr>
                <w:rFonts w:ascii="Arial" w:hAnsi="Arial"/>
              </w:rPr>
            </w:pPr>
            <w:r>
              <w:rPr>
                <w:rFonts w:ascii="Arial" w:hAnsi="Arial"/>
              </w:rPr>
              <w:t>34</w:t>
            </w:r>
          </w:p>
        </w:tc>
        <w:tc>
          <w:tcPr>
            <w:tcW w:w="993" w:type="dxa"/>
            <w:shd w:val="clear" w:color="auto" w:fill="auto"/>
          </w:tcPr>
          <w:p w:rsidR="00BC4834" w:rsidP="00E75F0D" w:rsidRDefault="00BC4834" w14:paraId="5B1DFAE3" w14:textId="77777777">
            <w:pPr>
              <w:pStyle w:val="Brdtexttabell"/>
            </w:pPr>
          </w:p>
        </w:tc>
        <w:tc>
          <w:tcPr>
            <w:tcW w:w="963" w:type="dxa"/>
            <w:shd w:val="clear" w:color="auto" w:fill="auto"/>
          </w:tcPr>
          <w:p w:rsidR="00BC4834" w:rsidP="00E75F0D" w:rsidRDefault="00BC4834" w14:paraId="282EB028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2228B245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0E4BBC57" w14:textId="77777777">
            <w:pPr>
              <w:pStyle w:val="Brdtexttabell"/>
            </w:pPr>
          </w:p>
        </w:tc>
        <w:tc>
          <w:tcPr>
            <w:tcW w:w="1163" w:type="dxa"/>
            <w:shd w:val="clear" w:color="auto" w:fill="auto"/>
          </w:tcPr>
          <w:p w:rsidR="00BC4834" w:rsidP="00E75F0D" w:rsidRDefault="00BC4834" w14:paraId="0A84FCB9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2ADFF1A4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6C45EF66" w14:textId="77777777">
            <w:pPr>
              <w:pStyle w:val="Brdtexttabell"/>
            </w:pPr>
          </w:p>
        </w:tc>
        <w:tc>
          <w:tcPr>
            <w:tcW w:w="1135" w:type="dxa"/>
            <w:shd w:val="clear" w:color="auto" w:fill="auto"/>
          </w:tcPr>
          <w:p w:rsidR="00BC4834" w:rsidP="00E75F0D" w:rsidRDefault="00BC4834" w14:paraId="51FE1F8E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1D0D5C09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249089C2" w14:textId="77777777">
            <w:pPr>
              <w:pStyle w:val="Brdtexttabell"/>
            </w:pPr>
          </w:p>
        </w:tc>
      </w:tr>
      <w:tr w:rsidR="00BC4834" w:rsidTr="00E75F0D" w14:paraId="76F2BA14" w14:textId="77777777">
        <w:tc>
          <w:tcPr>
            <w:tcW w:w="875" w:type="dxa"/>
            <w:shd w:val="clear" w:color="auto" w:fill="auto"/>
          </w:tcPr>
          <w:p w:rsidR="00BC4834" w:rsidP="00E75F0D" w:rsidRDefault="005E3886" w14:paraId="4E594305" w14:textId="38613FF2">
            <w:pPr>
              <w:pStyle w:val="Tabellrubrik"/>
              <w:rPr>
                <w:rFonts w:ascii="Arial" w:hAnsi="Arial"/>
              </w:rPr>
            </w:pPr>
            <w:r>
              <w:rPr>
                <w:rFonts w:ascii="Arial" w:hAnsi="Arial"/>
              </w:rPr>
              <w:t>35</w:t>
            </w:r>
          </w:p>
        </w:tc>
        <w:tc>
          <w:tcPr>
            <w:tcW w:w="993" w:type="dxa"/>
            <w:shd w:val="clear" w:color="auto" w:fill="auto"/>
          </w:tcPr>
          <w:p w:rsidR="00BC4834" w:rsidP="00E75F0D" w:rsidRDefault="00BC4834" w14:paraId="516CED5C" w14:textId="77777777">
            <w:pPr>
              <w:pStyle w:val="Brdtexttabell"/>
            </w:pPr>
          </w:p>
        </w:tc>
        <w:tc>
          <w:tcPr>
            <w:tcW w:w="963" w:type="dxa"/>
            <w:shd w:val="clear" w:color="auto" w:fill="auto"/>
          </w:tcPr>
          <w:p w:rsidR="00BC4834" w:rsidP="00E75F0D" w:rsidRDefault="00BC4834" w14:paraId="5ADAB464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13475598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32AB65F6" w14:textId="77777777">
            <w:pPr>
              <w:pStyle w:val="Brdtexttabell"/>
            </w:pPr>
          </w:p>
        </w:tc>
        <w:tc>
          <w:tcPr>
            <w:tcW w:w="1163" w:type="dxa"/>
            <w:shd w:val="clear" w:color="auto" w:fill="auto"/>
          </w:tcPr>
          <w:p w:rsidR="00BC4834" w:rsidP="00E75F0D" w:rsidRDefault="00BC4834" w14:paraId="74735B9E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088EA0A8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62B60201" w14:textId="77777777">
            <w:pPr>
              <w:pStyle w:val="Brdtexttabell"/>
            </w:pPr>
          </w:p>
        </w:tc>
        <w:tc>
          <w:tcPr>
            <w:tcW w:w="1135" w:type="dxa"/>
            <w:shd w:val="clear" w:color="auto" w:fill="auto"/>
          </w:tcPr>
          <w:p w:rsidR="00BC4834" w:rsidP="00E75F0D" w:rsidRDefault="00BC4834" w14:paraId="7B77CA4F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3D9932C2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393D1245" w14:textId="77777777">
            <w:pPr>
              <w:pStyle w:val="Brdtexttabell"/>
            </w:pPr>
          </w:p>
        </w:tc>
      </w:tr>
      <w:tr w:rsidR="00BC4834" w:rsidTr="00E75F0D" w14:paraId="52CB5AD2" w14:textId="77777777">
        <w:tc>
          <w:tcPr>
            <w:tcW w:w="875" w:type="dxa"/>
            <w:shd w:val="clear" w:color="auto" w:fill="auto"/>
          </w:tcPr>
          <w:p w:rsidR="00BC4834" w:rsidP="00E75F0D" w:rsidRDefault="005E3886" w14:paraId="58D98960" w14:textId="06513D60">
            <w:pPr>
              <w:pStyle w:val="Tabellrubrik"/>
              <w:rPr>
                <w:rFonts w:ascii="Arial" w:hAnsi="Arial"/>
              </w:rPr>
            </w:pPr>
            <w:r>
              <w:rPr>
                <w:rFonts w:ascii="Arial" w:hAnsi="Arial"/>
              </w:rPr>
              <w:t>36</w:t>
            </w:r>
          </w:p>
        </w:tc>
        <w:tc>
          <w:tcPr>
            <w:tcW w:w="993" w:type="dxa"/>
            <w:shd w:val="clear" w:color="auto" w:fill="auto"/>
          </w:tcPr>
          <w:p w:rsidR="00BC4834" w:rsidP="00E75F0D" w:rsidRDefault="00BC4834" w14:paraId="2C78084F" w14:textId="77777777">
            <w:pPr>
              <w:pStyle w:val="Brdtexttabell"/>
            </w:pPr>
          </w:p>
        </w:tc>
        <w:tc>
          <w:tcPr>
            <w:tcW w:w="963" w:type="dxa"/>
            <w:shd w:val="clear" w:color="auto" w:fill="auto"/>
          </w:tcPr>
          <w:p w:rsidR="00BC4834" w:rsidP="00E75F0D" w:rsidRDefault="00BC4834" w14:paraId="13E38FC6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1C0F66F0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15ECCE05" w14:textId="77777777">
            <w:pPr>
              <w:pStyle w:val="Brdtexttabell"/>
            </w:pPr>
          </w:p>
        </w:tc>
        <w:tc>
          <w:tcPr>
            <w:tcW w:w="1163" w:type="dxa"/>
            <w:shd w:val="clear" w:color="auto" w:fill="auto"/>
          </w:tcPr>
          <w:p w:rsidR="00BC4834" w:rsidP="00E75F0D" w:rsidRDefault="00BC4834" w14:paraId="38A85E93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2E40EF31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0C24F0B6" w14:textId="77777777">
            <w:pPr>
              <w:pStyle w:val="Brdtexttabell"/>
            </w:pPr>
          </w:p>
        </w:tc>
        <w:tc>
          <w:tcPr>
            <w:tcW w:w="1135" w:type="dxa"/>
            <w:shd w:val="clear" w:color="auto" w:fill="auto"/>
          </w:tcPr>
          <w:p w:rsidR="00BC4834" w:rsidP="00E75F0D" w:rsidRDefault="00BC4834" w14:paraId="00333BA8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48843EB9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14671CDF" w14:textId="77777777">
            <w:pPr>
              <w:pStyle w:val="Brdtexttabell"/>
            </w:pPr>
          </w:p>
        </w:tc>
      </w:tr>
      <w:tr w:rsidR="00BC4834" w:rsidTr="00E75F0D" w14:paraId="5802A29F" w14:textId="77777777">
        <w:tc>
          <w:tcPr>
            <w:tcW w:w="875" w:type="dxa"/>
            <w:shd w:val="clear" w:color="auto" w:fill="auto"/>
          </w:tcPr>
          <w:p w:rsidR="00BC4834" w:rsidP="00E75F0D" w:rsidRDefault="005E3886" w14:paraId="5E6812E3" w14:textId="4B393B6A">
            <w:pPr>
              <w:pStyle w:val="Tabellrubrik"/>
              <w:rPr>
                <w:rFonts w:ascii="Arial" w:hAnsi="Arial"/>
              </w:rPr>
            </w:pPr>
            <w:r>
              <w:rPr>
                <w:rFonts w:ascii="Arial" w:hAnsi="Arial"/>
              </w:rPr>
              <w:t>37</w:t>
            </w:r>
          </w:p>
        </w:tc>
        <w:tc>
          <w:tcPr>
            <w:tcW w:w="993" w:type="dxa"/>
            <w:shd w:val="clear" w:color="auto" w:fill="auto"/>
          </w:tcPr>
          <w:p w:rsidR="00BC4834" w:rsidP="00E75F0D" w:rsidRDefault="00BC4834" w14:paraId="59A97E2F" w14:textId="77777777">
            <w:pPr>
              <w:pStyle w:val="Brdtexttabell"/>
            </w:pPr>
          </w:p>
        </w:tc>
        <w:tc>
          <w:tcPr>
            <w:tcW w:w="963" w:type="dxa"/>
            <w:shd w:val="clear" w:color="auto" w:fill="auto"/>
          </w:tcPr>
          <w:p w:rsidR="00BC4834" w:rsidP="00E75F0D" w:rsidRDefault="00BC4834" w14:paraId="565AA43E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6E5BD030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534EB055" w14:textId="77777777">
            <w:pPr>
              <w:pStyle w:val="Brdtexttabell"/>
            </w:pPr>
          </w:p>
        </w:tc>
        <w:tc>
          <w:tcPr>
            <w:tcW w:w="1163" w:type="dxa"/>
            <w:shd w:val="clear" w:color="auto" w:fill="auto"/>
          </w:tcPr>
          <w:p w:rsidR="00BC4834" w:rsidP="00E75F0D" w:rsidRDefault="00BC4834" w14:paraId="0CCF8021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0F731DE6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4E4EC4F7" w14:textId="77777777">
            <w:pPr>
              <w:pStyle w:val="Brdtexttabell"/>
            </w:pPr>
          </w:p>
        </w:tc>
        <w:tc>
          <w:tcPr>
            <w:tcW w:w="1135" w:type="dxa"/>
            <w:shd w:val="clear" w:color="auto" w:fill="auto"/>
          </w:tcPr>
          <w:p w:rsidR="00BC4834" w:rsidP="00E75F0D" w:rsidRDefault="00BC4834" w14:paraId="3EE70B5A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40AB4A72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0653CD96" w14:textId="77777777">
            <w:pPr>
              <w:pStyle w:val="Brdtexttabell"/>
            </w:pPr>
          </w:p>
        </w:tc>
      </w:tr>
      <w:tr w:rsidR="00BC4834" w:rsidTr="00E75F0D" w14:paraId="68B51861" w14:textId="77777777">
        <w:tc>
          <w:tcPr>
            <w:tcW w:w="875" w:type="dxa"/>
            <w:shd w:val="clear" w:color="auto" w:fill="auto"/>
          </w:tcPr>
          <w:p w:rsidR="00BC4834" w:rsidP="00E75F0D" w:rsidRDefault="005E3886" w14:paraId="78259143" w14:textId="769DC169">
            <w:pPr>
              <w:pStyle w:val="Tabellrubrik"/>
              <w:rPr>
                <w:rFonts w:ascii="Arial" w:hAnsi="Arial"/>
              </w:rPr>
            </w:pPr>
            <w:r>
              <w:rPr>
                <w:rFonts w:ascii="Arial" w:hAnsi="Arial"/>
              </w:rPr>
              <w:t>38</w:t>
            </w:r>
          </w:p>
        </w:tc>
        <w:tc>
          <w:tcPr>
            <w:tcW w:w="993" w:type="dxa"/>
            <w:shd w:val="clear" w:color="auto" w:fill="auto"/>
          </w:tcPr>
          <w:p w:rsidR="00BC4834" w:rsidP="00E75F0D" w:rsidRDefault="00BC4834" w14:paraId="5442BFEF" w14:textId="77777777">
            <w:pPr>
              <w:pStyle w:val="Brdtexttabell"/>
            </w:pPr>
          </w:p>
        </w:tc>
        <w:tc>
          <w:tcPr>
            <w:tcW w:w="963" w:type="dxa"/>
            <w:shd w:val="clear" w:color="auto" w:fill="auto"/>
          </w:tcPr>
          <w:p w:rsidR="00BC4834" w:rsidP="00E75F0D" w:rsidRDefault="00BC4834" w14:paraId="1FCA12C3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263E7BA3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4619E9EA" w14:textId="77777777">
            <w:pPr>
              <w:pStyle w:val="Brdtexttabell"/>
            </w:pPr>
          </w:p>
        </w:tc>
        <w:tc>
          <w:tcPr>
            <w:tcW w:w="1163" w:type="dxa"/>
            <w:shd w:val="clear" w:color="auto" w:fill="auto"/>
          </w:tcPr>
          <w:p w:rsidR="00BC4834" w:rsidP="00E75F0D" w:rsidRDefault="00BC4834" w14:paraId="6B2F9DB5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1CC21195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5C293919" w14:textId="77777777">
            <w:pPr>
              <w:pStyle w:val="Brdtexttabell"/>
            </w:pPr>
          </w:p>
        </w:tc>
        <w:tc>
          <w:tcPr>
            <w:tcW w:w="1135" w:type="dxa"/>
            <w:shd w:val="clear" w:color="auto" w:fill="auto"/>
          </w:tcPr>
          <w:p w:rsidR="00BC4834" w:rsidP="00E75F0D" w:rsidRDefault="00BC4834" w14:paraId="34806839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3D2B1B03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39B826CB" w14:textId="77777777">
            <w:pPr>
              <w:pStyle w:val="Brdtexttabell"/>
            </w:pPr>
          </w:p>
        </w:tc>
      </w:tr>
      <w:tr w:rsidR="00BC4834" w:rsidTr="00E75F0D" w14:paraId="0437C204" w14:textId="77777777">
        <w:tc>
          <w:tcPr>
            <w:tcW w:w="875" w:type="dxa"/>
            <w:shd w:val="clear" w:color="auto" w:fill="auto"/>
          </w:tcPr>
          <w:p w:rsidR="00BC4834" w:rsidP="00E75F0D" w:rsidRDefault="005E3886" w14:paraId="06752AE4" w14:textId="46C23BBB">
            <w:pPr>
              <w:pStyle w:val="Tabellrubrik"/>
              <w:rPr>
                <w:rFonts w:ascii="Arial" w:hAnsi="Arial"/>
              </w:rPr>
            </w:pPr>
            <w:r>
              <w:rPr>
                <w:rFonts w:ascii="Arial" w:hAnsi="Arial"/>
              </w:rPr>
              <w:t>39</w:t>
            </w:r>
          </w:p>
        </w:tc>
        <w:tc>
          <w:tcPr>
            <w:tcW w:w="993" w:type="dxa"/>
            <w:shd w:val="clear" w:color="auto" w:fill="auto"/>
          </w:tcPr>
          <w:p w:rsidR="00BC4834" w:rsidP="00E75F0D" w:rsidRDefault="00BC4834" w14:paraId="57FB24A6" w14:textId="77777777">
            <w:pPr>
              <w:pStyle w:val="Brdtexttabell"/>
            </w:pPr>
          </w:p>
        </w:tc>
        <w:tc>
          <w:tcPr>
            <w:tcW w:w="963" w:type="dxa"/>
            <w:shd w:val="clear" w:color="auto" w:fill="auto"/>
          </w:tcPr>
          <w:p w:rsidR="00BC4834" w:rsidP="00E75F0D" w:rsidRDefault="00BC4834" w14:paraId="58B9DA81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6D007DC6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46E5F8E2" w14:textId="77777777">
            <w:pPr>
              <w:pStyle w:val="Brdtexttabell"/>
            </w:pPr>
          </w:p>
        </w:tc>
        <w:tc>
          <w:tcPr>
            <w:tcW w:w="1163" w:type="dxa"/>
            <w:shd w:val="clear" w:color="auto" w:fill="auto"/>
          </w:tcPr>
          <w:p w:rsidR="00BC4834" w:rsidP="00E75F0D" w:rsidRDefault="00BC4834" w14:paraId="7F89DBED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66C70D87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7D5EECC0" w14:textId="77777777">
            <w:pPr>
              <w:pStyle w:val="Brdtexttabell"/>
            </w:pPr>
          </w:p>
        </w:tc>
        <w:tc>
          <w:tcPr>
            <w:tcW w:w="1135" w:type="dxa"/>
            <w:shd w:val="clear" w:color="auto" w:fill="auto"/>
          </w:tcPr>
          <w:p w:rsidR="00BC4834" w:rsidP="00E75F0D" w:rsidRDefault="00BC4834" w14:paraId="3DAD737E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4234786C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71FCA44B" w14:textId="77777777">
            <w:pPr>
              <w:pStyle w:val="Brdtexttabell"/>
            </w:pPr>
          </w:p>
        </w:tc>
      </w:tr>
      <w:tr w:rsidR="00BC4834" w:rsidTr="00E75F0D" w14:paraId="379C3808" w14:textId="77777777">
        <w:tc>
          <w:tcPr>
            <w:tcW w:w="875" w:type="dxa"/>
            <w:shd w:val="clear" w:color="auto" w:fill="auto"/>
          </w:tcPr>
          <w:p w:rsidR="00BC4834" w:rsidP="00E75F0D" w:rsidRDefault="005E3886" w14:paraId="6A1AD52A" w14:textId="6BA57865">
            <w:pPr>
              <w:pStyle w:val="Tabellrubrik"/>
              <w:rPr>
                <w:rFonts w:ascii="Arial" w:hAnsi="Arial"/>
              </w:rPr>
            </w:pPr>
            <w:r>
              <w:rPr>
                <w:rFonts w:ascii="Arial" w:hAnsi="Arial"/>
              </w:rPr>
              <w:t>40</w:t>
            </w:r>
          </w:p>
        </w:tc>
        <w:tc>
          <w:tcPr>
            <w:tcW w:w="993" w:type="dxa"/>
            <w:shd w:val="clear" w:color="auto" w:fill="auto"/>
          </w:tcPr>
          <w:p w:rsidR="00BC4834" w:rsidP="00E75F0D" w:rsidRDefault="00BC4834" w14:paraId="22709190" w14:textId="77777777">
            <w:pPr>
              <w:pStyle w:val="Brdtexttabell"/>
            </w:pPr>
          </w:p>
        </w:tc>
        <w:tc>
          <w:tcPr>
            <w:tcW w:w="963" w:type="dxa"/>
            <w:shd w:val="clear" w:color="auto" w:fill="auto"/>
          </w:tcPr>
          <w:p w:rsidR="00BC4834" w:rsidP="00E75F0D" w:rsidRDefault="00BC4834" w14:paraId="538D0AF7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64EA94C6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165A511D" w14:textId="77777777">
            <w:pPr>
              <w:pStyle w:val="Brdtexttabell"/>
            </w:pPr>
          </w:p>
        </w:tc>
        <w:tc>
          <w:tcPr>
            <w:tcW w:w="1163" w:type="dxa"/>
            <w:shd w:val="clear" w:color="auto" w:fill="auto"/>
          </w:tcPr>
          <w:p w:rsidR="00BC4834" w:rsidP="00E75F0D" w:rsidRDefault="00BC4834" w14:paraId="21E68F91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251E72D6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1C284852" w14:textId="77777777">
            <w:pPr>
              <w:pStyle w:val="Brdtexttabell"/>
            </w:pPr>
          </w:p>
        </w:tc>
        <w:tc>
          <w:tcPr>
            <w:tcW w:w="1135" w:type="dxa"/>
            <w:shd w:val="clear" w:color="auto" w:fill="auto"/>
          </w:tcPr>
          <w:p w:rsidR="00BC4834" w:rsidP="00E75F0D" w:rsidRDefault="00BC4834" w14:paraId="506B3DB1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3D2A8937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23DEDB9F" w14:textId="77777777">
            <w:pPr>
              <w:pStyle w:val="Brdtexttabell"/>
            </w:pPr>
          </w:p>
        </w:tc>
      </w:tr>
      <w:tr w:rsidR="00BC4834" w:rsidTr="00E75F0D" w14:paraId="7DA951BB" w14:textId="77777777">
        <w:tc>
          <w:tcPr>
            <w:tcW w:w="875" w:type="dxa"/>
            <w:shd w:val="clear" w:color="auto" w:fill="auto"/>
          </w:tcPr>
          <w:p w:rsidR="00BC4834" w:rsidP="00E75F0D" w:rsidRDefault="005E3886" w14:paraId="7F1E5981" w14:textId="7365B2F0">
            <w:pPr>
              <w:pStyle w:val="Tabellrubrik"/>
              <w:rPr>
                <w:rFonts w:ascii="Arial" w:hAnsi="Arial"/>
              </w:rPr>
            </w:pPr>
            <w:r>
              <w:rPr>
                <w:rFonts w:ascii="Arial" w:hAnsi="Arial"/>
              </w:rPr>
              <w:t>41</w:t>
            </w:r>
          </w:p>
        </w:tc>
        <w:tc>
          <w:tcPr>
            <w:tcW w:w="993" w:type="dxa"/>
            <w:shd w:val="clear" w:color="auto" w:fill="auto"/>
          </w:tcPr>
          <w:p w:rsidR="00BC4834" w:rsidP="00E75F0D" w:rsidRDefault="00BC4834" w14:paraId="4A5C9875" w14:textId="77777777">
            <w:pPr>
              <w:pStyle w:val="Brdtexttabell"/>
            </w:pPr>
          </w:p>
        </w:tc>
        <w:tc>
          <w:tcPr>
            <w:tcW w:w="963" w:type="dxa"/>
            <w:shd w:val="clear" w:color="auto" w:fill="auto"/>
          </w:tcPr>
          <w:p w:rsidR="00BC4834" w:rsidP="00E75F0D" w:rsidRDefault="00BC4834" w14:paraId="5D519E3D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1F306CEB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1FCF3649" w14:textId="77777777">
            <w:pPr>
              <w:pStyle w:val="Brdtexttabell"/>
            </w:pPr>
          </w:p>
        </w:tc>
        <w:tc>
          <w:tcPr>
            <w:tcW w:w="1163" w:type="dxa"/>
            <w:shd w:val="clear" w:color="auto" w:fill="auto"/>
          </w:tcPr>
          <w:p w:rsidR="00BC4834" w:rsidP="00E75F0D" w:rsidRDefault="00BC4834" w14:paraId="6B6249DC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34B877BB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23D60FAF" w14:textId="77777777">
            <w:pPr>
              <w:pStyle w:val="Brdtexttabell"/>
            </w:pPr>
          </w:p>
        </w:tc>
        <w:tc>
          <w:tcPr>
            <w:tcW w:w="1135" w:type="dxa"/>
            <w:shd w:val="clear" w:color="auto" w:fill="auto"/>
          </w:tcPr>
          <w:p w:rsidR="00BC4834" w:rsidP="00E75F0D" w:rsidRDefault="00BC4834" w14:paraId="662482BD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21B88885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3F5A1375" w14:textId="77777777">
            <w:pPr>
              <w:pStyle w:val="Brdtexttabell"/>
            </w:pPr>
          </w:p>
        </w:tc>
      </w:tr>
      <w:tr w:rsidR="00BC4834" w:rsidTr="00E75F0D" w14:paraId="19339AAE" w14:textId="77777777">
        <w:tc>
          <w:tcPr>
            <w:tcW w:w="875" w:type="dxa"/>
            <w:shd w:val="clear" w:color="auto" w:fill="auto"/>
          </w:tcPr>
          <w:p w:rsidR="00BC4834" w:rsidP="00E75F0D" w:rsidRDefault="005E3886" w14:paraId="63B17827" w14:textId="5B568F8A">
            <w:pPr>
              <w:pStyle w:val="Tabellrubrik"/>
              <w:rPr>
                <w:rFonts w:ascii="Arial" w:hAnsi="Arial"/>
              </w:rPr>
            </w:pPr>
            <w:r>
              <w:rPr>
                <w:rFonts w:ascii="Arial" w:hAnsi="Arial"/>
              </w:rPr>
              <w:t>42</w:t>
            </w:r>
          </w:p>
        </w:tc>
        <w:tc>
          <w:tcPr>
            <w:tcW w:w="993" w:type="dxa"/>
            <w:shd w:val="clear" w:color="auto" w:fill="auto"/>
          </w:tcPr>
          <w:p w:rsidR="00BC4834" w:rsidP="00E75F0D" w:rsidRDefault="00BC4834" w14:paraId="2A5B6EE0" w14:textId="77777777">
            <w:pPr>
              <w:pStyle w:val="Brdtexttabell"/>
            </w:pPr>
          </w:p>
        </w:tc>
        <w:tc>
          <w:tcPr>
            <w:tcW w:w="963" w:type="dxa"/>
            <w:shd w:val="clear" w:color="auto" w:fill="auto"/>
          </w:tcPr>
          <w:p w:rsidR="00BC4834" w:rsidP="00E75F0D" w:rsidRDefault="00BC4834" w14:paraId="10B940C6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2DF6A4A7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6A176166" w14:textId="77777777">
            <w:pPr>
              <w:pStyle w:val="Brdtexttabell"/>
            </w:pPr>
          </w:p>
        </w:tc>
        <w:tc>
          <w:tcPr>
            <w:tcW w:w="1163" w:type="dxa"/>
            <w:shd w:val="clear" w:color="auto" w:fill="auto"/>
          </w:tcPr>
          <w:p w:rsidR="00BC4834" w:rsidP="00E75F0D" w:rsidRDefault="00BC4834" w14:paraId="1E0071E1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121D86D4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11CA2E70" w14:textId="77777777">
            <w:pPr>
              <w:pStyle w:val="Brdtexttabell"/>
            </w:pPr>
          </w:p>
        </w:tc>
        <w:tc>
          <w:tcPr>
            <w:tcW w:w="1135" w:type="dxa"/>
            <w:shd w:val="clear" w:color="auto" w:fill="auto"/>
          </w:tcPr>
          <w:p w:rsidR="00BC4834" w:rsidP="00E75F0D" w:rsidRDefault="00BC4834" w14:paraId="146433BD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6321A436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1CA5A18F" w14:textId="77777777">
            <w:pPr>
              <w:pStyle w:val="Brdtexttabell"/>
            </w:pPr>
          </w:p>
        </w:tc>
      </w:tr>
      <w:tr w:rsidR="00BC4834" w:rsidTr="00E75F0D" w14:paraId="7A5263CC" w14:textId="77777777">
        <w:tc>
          <w:tcPr>
            <w:tcW w:w="875" w:type="dxa"/>
            <w:shd w:val="clear" w:color="auto" w:fill="auto"/>
          </w:tcPr>
          <w:p w:rsidR="00BC4834" w:rsidP="00E75F0D" w:rsidRDefault="005E3886" w14:paraId="6BC1D3BC" w14:textId="7389CEC1">
            <w:pPr>
              <w:pStyle w:val="Tabellrubrik"/>
              <w:rPr>
                <w:rFonts w:ascii="Arial" w:hAnsi="Arial"/>
              </w:rPr>
            </w:pPr>
            <w:r>
              <w:rPr>
                <w:rFonts w:ascii="Arial" w:hAnsi="Arial"/>
              </w:rPr>
              <w:t>43</w:t>
            </w:r>
          </w:p>
        </w:tc>
        <w:tc>
          <w:tcPr>
            <w:tcW w:w="993" w:type="dxa"/>
            <w:shd w:val="clear" w:color="auto" w:fill="auto"/>
          </w:tcPr>
          <w:p w:rsidR="00BC4834" w:rsidP="00E75F0D" w:rsidRDefault="00BC4834" w14:paraId="05E4BAED" w14:textId="77777777">
            <w:pPr>
              <w:pStyle w:val="Brdtexttabell"/>
            </w:pPr>
          </w:p>
        </w:tc>
        <w:tc>
          <w:tcPr>
            <w:tcW w:w="963" w:type="dxa"/>
            <w:shd w:val="clear" w:color="auto" w:fill="auto"/>
          </w:tcPr>
          <w:p w:rsidR="00BC4834" w:rsidP="00E75F0D" w:rsidRDefault="00BC4834" w14:paraId="32E3D1AB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68EF501B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3FE1047C" w14:textId="77777777">
            <w:pPr>
              <w:pStyle w:val="Brdtexttabell"/>
            </w:pPr>
          </w:p>
        </w:tc>
        <w:tc>
          <w:tcPr>
            <w:tcW w:w="1163" w:type="dxa"/>
            <w:shd w:val="clear" w:color="auto" w:fill="auto"/>
          </w:tcPr>
          <w:p w:rsidR="00BC4834" w:rsidP="00E75F0D" w:rsidRDefault="00BC4834" w14:paraId="3675D95F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6220E08F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2253BFFE" w14:textId="77777777">
            <w:pPr>
              <w:pStyle w:val="Brdtexttabell"/>
            </w:pPr>
          </w:p>
        </w:tc>
        <w:tc>
          <w:tcPr>
            <w:tcW w:w="1135" w:type="dxa"/>
            <w:shd w:val="clear" w:color="auto" w:fill="auto"/>
          </w:tcPr>
          <w:p w:rsidR="00BC4834" w:rsidP="00E75F0D" w:rsidRDefault="00BC4834" w14:paraId="01F93849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50F10729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49AC840B" w14:textId="77777777">
            <w:pPr>
              <w:pStyle w:val="Brdtexttabell"/>
            </w:pPr>
          </w:p>
        </w:tc>
      </w:tr>
      <w:tr w:rsidR="00BC4834" w:rsidTr="00E75F0D" w14:paraId="462BE202" w14:textId="77777777">
        <w:tc>
          <w:tcPr>
            <w:tcW w:w="875" w:type="dxa"/>
            <w:shd w:val="clear" w:color="auto" w:fill="auto"/>
          </w:tcPr>
          <w:p w:rsidR="00BC4834" w:rsidP="00E75F0D" w:rsidRDefault="005E3886" w14:paraId="45CB8617" w14:textId="46DB634E">
            <w:pPr>
              <w:pStyle w:val="Tabellrubrik"/>
              <w:rPr>
                <w:rFonts w:ascii="Arial" w:hAnsi="Arial"/>
              </w:rPr>
            </w:pPr>
            <w:r>
              <w:rPr>
                <w:rFonts w:ascii="Arial" w:hAnsi="Arial"/>
              </w:rPr>
              <w:t>44</w:t>
            </w:r>
          </w:p>
        </w:tc>
        <w:tc>
          <w:tcPr>
            <w:tcW w:w="993" w:type="dxa"/>
            <w:shd w:val="clear" w:color="auto" w:fill="auto"/>
          </w:tcPr>
          <w:p w:rsidR="00BC4834" w:rsidP="00E75F0D" w:rsidRDefault="00BC4834" w14:paraId="2BE3F94C" w14:textId="77777777">
            <w:pPr>
              <w:pStyle w:val="Brdtexttabell"/>
            </w:pPr>
          </w:p>
        </w:tc>
        <w:tc>
          <w:tcPr>
            <w:tcW w:w="963" w:type="dxa"/>
            <w:shd w:val="clear" w:color="auto" w:fill="auto"/>
          </w:tcPr>
          <w:p w:rsidR="00BC4834" w:rsidP="00E75F0D" w:rsidRDefault="00BC4834" w14:paraId="63DFA363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158BF172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34BA6C25" w14:textId="77777777">
            <w:pPr>
              <w:pStyle w:val="Brdtexttabell"/>
            </w:pPr>
          </w:p>
        </w:tc>
        <w:tc>
          <w:tcPr>
            <w:tcW w:w="1163" w:type="dxa"/>
            <w:shd w:val="clear" w:color="auto" w:fill="auto"/>
          </w:tcPr>
          <w:p w:rsidR="00BC4834" w:rsidP="00E75F0D" w:rsidRDefault="00BC4834" w14:paraId="6ED39716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46582A6B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3F60156D" w14:textId="77777777">
            <w:pPr>
              <w:pStyle w:val="Brdtexttabell"/>
            </w:pPr>
          </w:p>
        </w:tc>
        <w:tc>
          <w:tcPr>
            <w:tcW w:w="1135" w:type="dxa"/>
            <w:shd w:val="clear" w:color="auto" w:fill="auto"/>
          </w:tcPr>
          <w:p w:rsidR="00BC4834" w:rsidP="00E75F0D" w:rsidRDefault="00BC4834" w14:paraId="6422C62B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25195C14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58EE39CA" w14:textId="77777777">
            <w:pPr>
              <w:pStyle w:val="Brdtexttabell"/>
            </w:pPr>
          </w:p>
        </w:tc>
      </w:tr>
      <w:tr w:rsidR="00BC4834" w:rsidTr="00E75F0D" w14:paraId="16CD6822" w14:textId="77777777">
        <w:tc>
          <w:tcPr>
            <w:tcW w:w="875" w:type="dxa"/>
            <w:shd w:val="clear" w:color="auto" w:fill="auto"/>
          </w:tcPr>
          <w:p w:rsidR="00BC4834" w:rsidP="00E75F0D" w:rsidRDefault="005E3886" w14:paraId="1C8A4896" w14:textId="0FC0A44C">
            <w:pPr>
              <w:pStyle w:val="Tabellrubrik"/>
              <w:rPr>
                <w:rFonts w:ascii="Arial" w:hAnsi="Arial"/>
              </w:rPr>
            </w:pPr>
            <w:r>
              <w:rPr>
                <w:rFonts w:ascii="Arial" w:hAnsi="Arial"/>
              </w:rPr>
              <w:t>45</w:t>
            </w:r>
          </w:p>
        </w:tc>
        <w:tc>
          <w:tcPr>
            <w:tcW w:w="993" w:type="dxa"/>
            <w:shd w:val="clear" w:color="auto" w:fill="auto"/>
          </w:tcPr>
          <w:p w:rsidR="00BC4834" w:rsidP="00E75F0D" w:rsidRDefault="00BC4834" w14:paraId="000F5E84" w14:textId="77777777">
            <w:pPr>
              <w:pStyle w:val="Brdtexttabell"/>
            </w:pPr>
          </w:p>
        </w:tc>
        <w:tc>
          <w:tcPr>
            <w:tcW w:w="963" w:type="dxa"/>
            <w:shd w:val="clear" w:color="auto" w:fill="auto"/>
          </w:tcPr>
          <w:p w:rsidR="00BC4834" w:rsidP="00E75F0D" w:rsidRDefault="00BC4834" w14:paraId="68A98E05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4BBA4C21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45076E32" w14:textId="77777777">
            <w:pPr>
              <w:pStyle w:val="Brdtexttabell"/>
            </w:pPr>
          </w:p>
        </w:tc>
        <w:tc>
          <w:tcPr>
            <w:tcW w:w="1163" w:type="dxa"/>
            <w:shd w:val="clear" w:color="auto" w:fill="auto"/>
          </w:tcPr>
          <w:p w:rsidR="00BC4834" w:rsidP="00E75F0D" w:rsidRDefault="00BC4834" w14:paraId="491B56B2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38D9BF09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148283FB" w14:textId="77777777">
            <w:pPr>
              <w:pStyle w:val="Brdtexttabell"/>
            </w:pPr>
          </w:p>
        </w:tc>
        <w:tc>
          <w:tcPr>
            <w:tcW w:w="1135" w:type="dxa"/>
            <w:shd w:val="clear" w:color="auto" w:fill="auto"/>
          </w:tcPr>
          <w:p w:rsidR="00BC4834" w:rsidP="00E75F0D" w:rsidRDefault="00BC4834" w14:paraId="6E0DE123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2582FB52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2CF03927" w14:textId="77777777">
            <w:pPr>
              <w:pStyle w:val="Brdtexttabell"/>
            </w:pPr>
          </w:p>
        </w:tc>
      </w:tr>
      <w:tr w:rsidR="00BC4834" w:rsidTr="00E75F0D" w14:paraId="4D35BFF6" w14:textId="77777777">
        <w:tc>
          <w:tcPr>
            <w:tcW w:w="875" w:type="dxa"/>
            <w:shd w:val="clear" w:color="auto" w:fill="auto"/>
          </w:tcPr>
          <w:p w:rsidR="00BC4834" w:rsidP="00E75F0D" w:rsidRDefault="005E3886" w14:paraId="6120A775" w14:textId="4A4ECCA3">
            <w:pPr>
              <w:pStyle w:val="Tabellrubrik"/>
              <w:rPr>
                <w:rFonts w:ascii="Arial" w:hAnsi="Arial"/>
              </w:rPr>
            </w:pPr>
            <w:r>
              <w:rPr>
                <w:rFonts w:ascii="Arial" w:hAnsi="Arial"/>
              </w:rPr>
              <w:t>46</w:t>
            </w:r>
          </w:p>
        </w:tc>
        <w:tc>
          <w:tcPr>
            <w:tcW w:w="993" w:type="dxa"/>
            <w:shd w:val="clear" w:color="auto" w:fill="auto"/>
          </w:tcPr>
          <w:p w:rsidR="00BC4834" w:rsidP="00E75F0D" w:rsidRDefault="00BC4834" w14:paraId="3CC51BCE" w14:textId="77777777">
            <w:pPr>
              <w:pStyle w:val="Brdtexttabell"/>
            </w:pPr>
          </w:p>
        </w:tc>
        <w:tc>
          <w:tcPr>
            <w:tcW w:w="963" w:type="dxa"/>
            <w:shd w:val="clear" w:color="auto" w:fill="auto"/>
          </w:tcPr>
          <w:p w:rsidR="00BC4834" w:rsidP="00E75F0D" w:rsidRDefault="00BC4834" w14:paraId="70C881AE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5723D3DD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1483B59B" w14:textId="77777777">
            <w:pPr>
              <w:pStyle w:val="Brdtexttabell"/>
            </w:pPr>
          </w:p>
        </w:tc>
        <w:tc>
          <w:tcPr>
            <w:tcW w:w="1163" w:type="dxa"/>
            <w:shd w:val="clear" w:color="auto" w:fill="auto"/>
          </w:tcPr>
          <w:p w:rsidR="00BC4834" w:rsidP="00E75F0D" w:rsidRDefault="00BC4834" w14:paraId="1BDAB980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310B3433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15DE540F" w14:textId="77777777">
            <w:pPr>
              <w:pStyle w:val="Brdtexttabell"/>
            </w:pPr>
          </w:p>
        </w:tc>
        <w:tc>
          <w:tcPr>
            <w:tcW w:w="1135" w:type="dxa"/>
            <w:shd w:val="clear" w:color="auto" w:fill="auto"/>
          </w:tcPr>
          <w:p w:rsidR="00BC4834" w:rsidP="00E75F0D" w:rsidRDefault="00BC4834" w14:paraId="0D4B7A86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23A82D90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05E8C0B6" w14:textId="77777777">
            <w:pPr>
              <w:pStyle w:val="Brdtexttabell"/>
            </w:pPr>
          </w:p>
        </w:tc>
      </w:tr>
      <w:tr w:rsidR="00BC4834" w:rsidTr="00E75F0D" w14:paraId="2789843C" w14:textId="77777777">
        <w:tc>
          <w:tcPr>
            <w:tcW w:w="875" w:type="dxa"/>
            <w:shd w:val="clear" w:color="auto" w:fill="auto"/>
          </w:tcPr>
          <w:p w:rsidR="00BC4834" w:rsidP="00E75F0D" w:rsidRDefault="005E3886" w14:paraId="221222E6" w14:textId="3EE160A8">
            <w:pPr>
              <w:pStyle w:val="Tabellrubrik"/>
              <w:rPr>
                <w:rFonts w:ascii="Arial" w:hAnsi="Arial"/>
              </w:rPr>
            </w:pPr>
            <w:r>
              <w:rPr>
                <w:rFonts w:ascii="Arial" w:hAnsi="Arial"/>
              </w:rPr>
              <w:t>47</w:t>
            </w:r>
          </w:p>
        </w:tc>
        <w:tc>
          <w:tcPr>
            <w:tcW w:w="993" w:type="dxa"/>
            <w:shd w:val="clear" w:color="auto" w:fill="auto"/>
          </w:tcPr>
          <w:p w:rsidR="00BC4834" w:rsidP="00E75F0D" w:rsidRDefault="00BC4834" w14:paraId="2CD1A5ED" w14:textId="77777777">
            <w:pPr>
              <w:pStyle w:val="Brdtexttabell"/>
            </w:pPr>
          </w:p>
        </w:tc>
        <w:tc>
          <w:tcPr>
            <w:tcW w:w="963" w:type="dxa"/>
            <w:shd w:val="clear" w:color="auto" w:fill="auto"/>
          </w:tcPr>
          <w:p w:rsidR="00BC4834" w:rsidP="00E75F0D" w:rsidRDefault="00BC4834" w14:paraId="01D73CCF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39447E28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13A89DC7" w14:textId="77777777">
            <w:pPr>
              <w:pStyle w:val="Brdtexttabell"/>
            </w:pPr>
          </w:p>
        </w:tc>
        <w:tc>
          <w:tcPr>
            <w:tcW w:w="1163" w:type="dxa"/>
            <w:shd w:val="clear" w:color="auto" w:fill="auto"/>
          </w:tcPr>
          <w:p w:rsidR="00BC4834" w:rsidP="00E75F0D" w:rsidRDefault="00BC4834" w14:paraId="46B98C39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574531A2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148E0645" w14:textId="77777777">
            <w:pPr>
              <w:pStyle w:val="Brdtexttabell"/>
            </w:pPr>
          </w:p>
        </w:tc>
        <w:tc>
          <w:tcPr>
            <w:tcW w:w="1135" w:type="dxa"/>
            <w:shd w:val="clear" w:color="auto" w:fill="auto"/>
          </w:tcPr>
          <w:p w:rsidR="00BC4834" w:rsidP="00E75F0D" w:rsidRDefault="00BC4834" w14:paraId="2793468E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580685FC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0D4EEA91" w14:textId="77777777">
            <w:pPr>
              <w:pStyle w:val="Brdtexttabell"/>
            </w:pPr>
          </w:p>
        </w:tc>
      </w:tr>
      <w:tr w:rsidR="00BC4834" w:rsidTr="00E75F0D" w14:paraId="62000713" w14:textId="77777777">
        <w:tc>
          <w:tcPr>
            <w:tcW w:w="875" w:type="dxa"/>
            <w:shd w:val="clear" w:color="auto" w:fill="auto"/>
          </w:tcPr>
          <w:p w:rsidR="00BC4834" w:rsidP="00E75F0D" w:rsidRDefault="005E3886" w14:paraId="61A2B72E" w14:textId="73125ED3">
            <w:pPr>
              <w:pStyle w:val="Tabellrubrik"/>
              <w:rPr>
                <w:rFonts w:ascii="Arial" w:hAnsi="Arial"/>
              </w:rPr>
            </w:pPr>
            <w:r>
              <w:rPr>
                <w:rFonts w:ascii="Arial" w:hAnsi="Arial"/>
              </w:rPr>
              <w:t>48</w:t>
            </w:r>
          </w:p>
        </w:tc>
        <w:tc>
          <w:tcPr>
            <w:tcW w:w="993" w:type="dxa"/>
            <w:shd w:val="clear" w:color="auto" w:fill="auto"/>
          </w:tcPr>
          <w:p w:rsidR="00BC4834" w:rsidP="00E75F0D" w:rsidRDefault="00BC4834" w14:paraId="3A5A4131" w14:textId="77777777">
            <w:pPr>
              <w:pStyle w:val="Brdtexttabell"/>
            </w:pPr>
          </w:p>
        </w:tc>
        <w:tc>
          <w:tcPr>
            <w:tcW w:w="963" w:type="dxa"/>
            <w:shd w:val="clear" w:color="auto" w:fill="auto"/>
          </w:tcPr>
          <w:p w:rsidR="00BC4834" w:rsidP="00E75F0D" w:rsidRDefault="00BC4834" w14:paraId="3383DAB4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646A066D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52857809" w14:textId="77777777">
            <w:pPr>
              <w:pStyle w:val="Brdtexttabell"/>
            </w:pPr>
          </w:p>
        </w:tc>
        <w:tc>
          <w:tcPr>
            <w:tcW w:w="1163" w:type="dxa"/>
            <w:shd w:val="clear" w:color="auto" w:fill="auto"/>
          </w:tcPr>
          <w:p w:rsidR="00BC4834" w:rsidP="00E75F0D" w:rsidRDefault="00BC4834" w14:paraId="655AD572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68BB70FF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79EAC6C4" w14:textId="77777777">
            <w:pPr>
              <w:pStyle w:val="Brdtexttabell"/>
            </w:pPr>
          </w:p>
        </w:tc>
        <w:tc>
          <w:tcPr>
            <w:tcW w:w="1135" w:type="dxa"/>
            <w:shd w:val="clear" w:color="auto" w:fill="auto"/>
          </w:tcPr>
          <w:p w:rsidR="00BC4834" w:rsidP="00E75F0D" w:rsidRDefault="00BC4834" w14:paraId="3ED84F21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0B607DA2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0FC05EC3" w14:textId="77777777">
            <w:pPr>
              <w:pStyle w:val="Brdtexttabell"/>
            </w:pPr>
          </w:p>
        </w:tc>
      </w:tr>
      <w:tr w:rsidR="00BC4834" w:rsidTr="00E75F0D" w14:paraId="74DD024A" w14:textId="77777777">
        <w:tc>
          <w:tcPr>
            <w:tcW w:w="875" w:type="dxa"/>
            <w:shd w:val="clear" w:color="auto" w:fill="auto"/>
          </w:tcPr>
          <w:p w:rsidR="00BC4834" w:rsidP="00E75F0D" w:rsidRDefault="005E3886" w14:paraId="361C527F" w14:textId="3F450406">
            <w:pPr>
              <w:pStyle w:val="Tabellrubrik"/>
              <w:rPr>
                <w:rFonts w:ascii="Arial" w:hAnsi="Arial"/>
              </w:rPr>
            </w:pPr>
            <w:r>
              <w:rPr>
                <w:rFonts w:ascii="Arial" w:hAnsi="Arial"/>
              </w:rPr>
              <w:t>49</w:t>
            </w:r>
          </w:p>
        </w:tc>
        <w:tc>
          <w:tcPr>
            <w:tcW w:w="993" w:type="dxa"/>
            <w:shd w:val="clear" w:color="auto" w:fill="auto"/>
          </w:tcPr>
          <w:p w:rsidR="00BC4834" w:rsidP="00E75F0D" w:rsidRDefault="00BC4834" w14:paraId="7795AFDE" w14:textId="77777777">
            <w:pPr>
              <w:pStyle w:val="Brdtexttabell"/>
            </w:pPr>
          </w:p>
        </w:tc>
        <w:tc>
          <w:tcPr>
            <w:tcW w:w="963" w:type="dxa"/>
            <w:shd w:val="clear" w:color="auto" w:fill="auto"/>
          </w:tcPr>
          <w:p w:rsidR="00BC4834" w:rsidP="00E75F0D" w:rsidRDefault="00BC4834" w14:paraId="4488E0C4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5223A8A0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3D08F1C5" w14:textId="77777777">
            <w:pPr>
              <w:pStyle w:val="Brdtexttabell"/>
            </w:pPr>
          </w:p>
        </w:tc>
        <w:tc>
          <w:tcPr>
            <w:tcW w:w="1163" w:type="dxa"/>
            <w:shd w:val="clear" w:color="auto" w:fill="auto"/>
          </w:tcPr>
          <w:p w:rsidR="00BC4834" w:rsidP="00E75F0D" w:rsidRDefault="00BC4834" w14:paraId="1B2FDEC5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1681FAFE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1386AA6F" w14:textId="77777777">
            <w:pPr>
              <w:pStyle w:val="Brdtexttabell"/>
            </w:pPr>
          </w:p>
        </w:tc>
        <w:tc>
          <w:tcPr>
            <w:tcW w:w="1135" w:type="dxa"/>
            <w:shd w:val="clear" w:color="auto" w:fill="auto"/>
          </w:tcPr>
          <w:p w:rsidR="00BC4834" w:rsidP="00E75F0D" w:rsidRDefault="00BC4834" w14:paraId="304514BB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65390A72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5852A050" w14:textId="77777777">
            <w:pPr>
              <w:pStyle w:val="Brdtexttabell"/>
            </w:pPr>
          </w:p>
        </w:tc>
      </w:tr>
      <w:tr w:rsidR="00BC4834" w:rsidTr="00E75F0D" w14:paraId="2009641B" w14:textId="77777777">
        <w:tc>
          <w:tcPr>
            <w:tcW w:w="875" w:type="dxa"/>
            <w:shd w:val="clear" w:color="auto" w:fill="auto"/>
          </w:tcPr>
          <w:p w:rsidR="00BC4834" w:rsidP="00E75F0D" w:rsidRDefault="00C9656E" w14:paraId="5DADB9EE" w14:textId="2E983E8D">
            <w:pPr>
              <w:pStyle w:val="Tabellrubrik"/>
              <w:rPr>
                <w:rFonts w:ascii="Arial" w:hAnsi="Arial"/>
              </w:rPr>
            </w:pPr>
            <w:r>
              <w:rPr>
                <w:rFonts w:ascii="Arial" w:hAnsi="Arial"/>
              </w:rPr>
              <w:t>50</w:t>
            </w:r>
          </w:p>
        </w:tc>
        <w:tc>
          <w:tcPr>
            <w:tcW w:w="993" w:type="dxa"/>
            <w:shd w:val="clear" w:color="auto" w:fill="auto"/>
          </w:tcPr>
          <w:p w:rsidR="00BC4834" w:rsidP="00E75F0D" w:rsidRDefault="00BC4834" w14:paraId="6CC2D2C6" w14:textId="77777777">
            <w:pPr>
              <w:pStyle w:val="Brdtexttabell"/>
            </w:pPr>
          </w:p>
        </w:tc>
        <w:tc>
          <w:tcPr>
            <w:tcW w:w="963" w:type="dxa"/>
            <w:shd w:val="clear" w:color="auto" w:fill="auto"/>
          </w:tcPr>
          <w:p w:rsidR="00BC4834" w:rsidP="00E75F0D" w:rsidRDefault="00BC4834" w14:paraId="091CE4AD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347D864F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4E9646C9" w14:textId="77777777">
            <w:pPr>
              <w:pStyle w:val="Brdtexttabell"/>
            </w:pPr>
          </w:p>
        </w:tc>
        <w:tc>
          <w:tcPr>
            <w:tcW w:w="1163" w:type="dxa"/>
            <w:shd w:val="clear" w:color="auto" w:fill="auto"/>
          </w:tcPr>
          <w:p w:rsidR="00BC4834" w:rsidP="00E75F0D" w:rsidRDefault="00BC4834" w14:paraId="76266ECC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3B7589E3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27379405" w14:textId="77777777">
            <w:pPr>
              <w:pStyle w:val="Brdtexttabell"/>
            </w:pPr>
          </w:p>
        </w:tc>
        <w:tc>
          <w:tcPr>
            <w:tcW w:w="1135" w:type="dxa"/>
            <w:shd w:val="clear" w:color="auto" w:fill="auto"/>
          </w:tcPr>
          <w:p w:rsidR="00BC4834" w:rsidP="00E75F0D" w:rsidRDefault="00BC4834" w14:paraId="1A365365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3129F96C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325272C3" w14:textId="77777777">
            <w:pPr>
              <w:pStyle w:val="Brdtexttabell"/>
            </w:pPr>
          </w:p>
        </w:tc>
      </w:tr>
      <w:tr w:rsidR="00BC4834" w:rsidTr="00E75F0D" w14:paraId="633B850D" w14:textId="77777777">
        <w:tc>
          <w:tcPr>
            <w:tcW w:w="875" w:type="dxa"/>
            <w:shd w:val="clear" w:color="auto" w:fill="auto"/>
          </w:tcPr>
          <w:p w:rsidR="00BC4834" w:rsidP="00E75F0D" w:rsidRDefault="00C9656E" w14:paraId="23521B4E" w14:textId="34A351DC">
            <w:pPr>
              <w:pStyle w:val="Tabellrubrik"/>
              <w:rPr>
                <w:rFonts w:ascii="Arial" w:hAnsi="Arial"/>
              </w:rPr>
            </w:pPr>
            <w:r>
              <w:rPr>
                <w:rFonts w:ascii="Arial" w:hAnsi="Arial"/>
              </w:rPr>
              <w:t>51</w:t>
            </w:r>
          </w:p>
        </w:tc>
        <w:tc>
          <w:tcPr>
            <w:tcW w:w="993" w:type="dxa"/>
            <w:shd w:val="clear" w:color="auto" w:fill="auto"/>
          </w:tcPr>
          <w:p w:rsidR="00BC4834" w:rsidP="00E75F0D" w:rsidRDefault="00BC4834" w14:paraId="1FEE3B5B" w14:textId="77777777">
            <w:pPr>
              <w:pStyle w:val="Brdtexttabell"/>
            </w:pPr>
          </w:p>
        </w:tc>
        <w:tc>
          <w:tcPr>
            <w:tcW w:w="963" w:type="dxa"/>
            <w:shd w:val="clear" w:color="auto" w:fill="auto"/>
          </w:tcPr>
          <w:p w:rsidR="00BC4834" w:rsidP="00E75F0D" w:rsidRDefault="00BC4834" w14:paraId="1167D87F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57E929B9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26F270C8" w14:textId="77777777">
            <w:pPr>
              <w:pStyle w:val="Brdtexttabell"/>
            </w:pPr>
          </w:p>
        </w:tc>
        <w:tc>
          <w:tcPr>
            <w:tcW w:w="1163" w:type="dxa"/>
            <w:shd w:val="clear" w:color="auto" w:fill="auto"/>
          </w:tcPr>
          <w:p w:rsidR="00BC4834" w:rsidP="00E75F0D" w:rsidRDefault="00BC4834" w14:paraId="3DDD6294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711B8AE6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48AC902A" w14:textId="77777777">
            <w:pPr>
              <w:pStyle w:val="Brdtexttabell"/>
            </w:pPr>
          </w:p>
        </w:tc>
        <w:tc>
          <w:tcPr>
            <w:tcW w:w="1135" w:type="dxa"/>
            <w:shd w:val="clear" w:color="auto" w:fill="auto"/>
          </w:tcPr>
          <w:p w:rsidR="00BC4834" w:rsidP="00E75F0D" w:rsidRDefault="00BC4834" w14:paraId="1F2389C8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31696E10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34B01C54" w14:textId="77777777">
            <w:pPr>
              <w:pStyle w:val="Brdtexttabell"/>
            </w:pPr>
          </w:p>
        </w:tc>
      </w:tr>
      <w:tr w:rsidR="00BC4834" w:rsidTr="00E75F0D" w14:paraId="55B0D066" w14:textId="77777777">
        <w:tc>
          <w:tcPr>
            <w:tcW w:w="875" w:type="dxa"/>
            <w:shd w:val="clear" w:color="auto" w:fill="auto"/>
          </w:tcPr>
          <w:p w:rsidR="00BC4834" w:rsidP="00E75F0D" w:rsidRDefault="00C9656E" w14:paraId="7D6C28F3" w14:textId="4767F9D4">
            <w:pPr>
              <w:pStyle w:val="Tabellrubrik"/>
              <w:rPr>
                <w:rFonts w:ascii="Arial" w:hAnsi="Arial"/>
              </w:rPr>
            </w:pPr>
            <w:r>
              <w:rPr>
                <w:rFonts w:ascii="Arial" w:hAnsi="Arial"/>
              </w:rPr>
              <w:t>52</w:t>
            </w:r>
          </w:p>
        </w:tc>
        <w:tc>
          <w:tcPr>
            <w:tcW w:w="993" w:type="dxa"/>
            <w:shd w:val="clear" w:color="auto" w:fill="auto"/>
          </w:tcPr>
          <w:p w:rsidR="00BC4834" w:rsidP="00E75F0D" w:rsidRDefault="00BC4834" w14:paraId="396BDB54" w14:textId="77777777">
            <w:pPr>
              <w:pStyle w:val="Brdtexttabell"/>
            </w:pPr>
          </w:p>
        </w:tc>
        <w:tc>
          <w:tcPr>
            <w:tcW w:w="963" w:type="dxa"/>
            <w:shd w:val="clear" w:color="auto" w:fill="auto"/>
          </w:tcPr>
          <w:p w:rsidR="00BC4834" w:rsidP="00E75F0D" w:rsidRDefault="00BC4834" w14:paraId="79C9F277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5367ADF9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4B8A1547" w14:textId="77777777">
            <w:pPr>
              <w:pStyle w:val="Brdtexttabell"/>
            </w:pPr>
          </w:p>
        </w:tc>
        <w:tc>
          <w:tcPr>
            <w:tcW w:w="1163" w:type="dxa"/>
            <w:shd w:val="clear" w:color="auto" w:fill="auto"/>
          </w:tcPr>
          <w:p w:rsidR="00BC4834" w:rsidP="00E75F0D" w:rsidRDefault="00BC4834" w14:paraId="0B5F2D3F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5D57854E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01A1DCC1" w14:textId="77777777">
            <w:pPr>
              <w:pStyle w:val="Brdtexttabell"/>
            </w:pPr>
          </w:p>
        </w:tc>
        <w:tc>
          <w:tcPr>
            <w:tcW w:w="1135" w:type="dxa"/>
            <w:shd w:val="clear" w:color="auto" w:fill="auto"/>
          </w:tcPr>
          <w:p w:rsidR="00BC4834" w:rsidP="00E75F0D" w:rsidRDefault="00BC4834" w14:paraId="399E7C4E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10138BEA" w14:textId="77777777">
            <w:pPr>
              <w:pStyle w:val="Brdtexttabell"/>
            </w:pPr>
          </w:p>
        </w:tc>
        <w:tc>
          <w:tcPr>
            <w:tcW w:w="992" w:type="dxa"/>
            <w:shd w:val="clear" w:color="auto" w:fill="auto"/>
          </w:tcPr>
          <w:p w:rsidR="00BC4834" w:rsidP="00E75F0D" w:rsidRDefault="00BC4834" w14:paraId="58EB4B33" w14:textId="77777777">
            <w:pPr>
              <w:pStyle w:val="Brdtexttabell"/>
            </w:pPr>
          </w:p>
        </w:tc>
      </w:tr>
    </w:tbl>
    <w:p w:rsidR="00421092" w:rsidP="007C4AA1" w:rsidRDefault="00421092" w14:paraId="6C1CC2D9" w14:textId="57DEFFF1">
      <w:pPr>
        <w:spacing w:before="120"/>
        <w:ind w:left="-340" w:right="140"/>
        <w:rPr>
          <w:rFonts w:asciiTheme="majorHAnsi" w:hAnsiTheme="majorHAnsi" w:cstheme="majorHAnsi"/>
        </w:rPr>
      </w:pPr>
      <w:r w:rsidRPr="004E3E16">
        <w:rPr>
          <w:rFonts w:asciiTheme="majorHAnsi" w:hAnsiTheme="majorHAnsi" w:cstheme="majorHAnsi"/>
        </w:rPr>
        <w:t>Ansvariga</w:t>
      </w:r>
      <w:r w:rsidR="007C4AA1">
        <w:rPr>
          <w:rFonts w:asciiTheme="majorHAnsi" w:hAnsiTheme="majorHAnsi" w:cstheme="majorHAnsi"/>
        </w:rPr>
        <w:t xml:space="preserve"> </w:t>
      </w:r>
      <w:r w:rsidRPr="004E3E16">
        <w:rPr>
          <w:rFonts w:asciiTheme="majorHAnsi" w:hAnsiTheme="majorHAnsi" w:cstheme="majorHAnsi"/>
        </w:rPr>
        <w:t>Anestesi/Op1/A</w:t>
      </w:r>
      <w:r>
        <w:rPr>
          <w:rFonts w:asciiTheme="majorHAnsi" w:hAnsiTheme="majorHAnsi" w:cstheme="majorHAnsi"/>
        </w:rPr>
        <w:t>kutmottagningen</w:t>
      </w:r>
      <w:r w:rsidRPr="004E3E16">
        <w:rPr>
          <w:rFonts w:asciiTheme="majorHAnsi" w:hAnsiTheme="majorHAnsi" w:cstheme="majorHAnsi"/>
        </w:rPr>
        <w:t xml:space="preserve">: Anders Aderstedt och Lovisa </w:t>
      </w:r>
      <w:proofErr w:type="spellStart"/>
      <w:r w:rsidRPr="004E3E16">
        <w:rPr>
          <w:rFonts w:asciiTheme="majorHAnsi" w:hAnsiTheme="majorHAnsi" w:cstheme="majorHAnsi"/>
        </w:rPr>
        <w:t>Gyllsdorf</w:t>
      </w:r>
      <w:proofErr w:type="spellEnd"/>
      <w:r w:rsidRPr="004E3E16">
        <w:rPr>
          <w:rFonts w:asciiTheme="majorHAnsi" w:hAnsiTheme="majorHAnsi" w:cstheme="majorHAnsi"/>
        </w:rPr>
        <w:t>. T</w:t>
      </w:r>
      <w:r>
        <w:rPr>
          <w:rFonts w:asciiTheme="majorHAnsi" w:hAnsiTheme="majorHAnsi" w:cstheme="majorHAnsi"/>
        </w:rPr>
        <w:t>fn</w:t>
      </w:r>
      <w:r w:rsidRPr="004E3E16">
        <w:rPr>
          <w:rFonts w:asciiTheme="majorHAnsi" w:hAnsiTheme="majorHAnsi" w:cstheme="majorHAnsi"/>
        </w:rPr>
        <w:t xml:space="preserve"> 3072</w:t>
      </w:r>
    </w:p>
    <w:p w:rsidRPr="005B169E" w:rsidR="00DB2497" w:rsidP="004E3E16" w:rsidRDefault="00DB2497" w14:paraId="71D481F5" w14:textId="5519A7B1">
      <w:pPr>
        <w:spacing w:before="120"/>
        <w:ind w:left="-340" w:right="565"/>
        <w:rPr>
          <w:rFonts w:asciiTheme="majorHAnsi" w:hAnsiTheme="majorHAnsi" w:cstheme="majorHAnsi"/>
        </w:rPr>
      </w:pPr>
    </w:p>
    <w:sectPr w:rsidRPr="005B169E" w:rsidR="00DB2497" w:rsidSect="00B96AFF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73419" w:rsidRDefault="00873419" w14:paraId="4F108037" w14:textId="77777777">
      <w:r>
        <w:separator/>
      </w:r>
    </w:p>
  </w:endnote>
  <w:endnote w:type="continuationSeparator" w:id="0">
    <w:p w:rsidR="00873419" w:rsidRDefault="00873419" w14:paraId="5477F330" w14:textId="77777777">
      <w:r>
        <w:continuationSeparator/>
      </w:r>
    </w:p>
  </w:endnote>
  <w:endnote w:type="continuationNotice" w:id="1">
    <w:p w:rsidR="00873419" w:rsidRDefault="00873419" w14:paraId="1776CC66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202AFF24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76DF6159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73419" w:rsidRDefault="00873419" w14:paraId="536C2094" w14:textId="77777777"/>
  </w:footnote>
  <w:footnote w:type="continuationSeparator" w:id="0">
    <w:p w:rsidR="00873419" w:rsidRDefault="00873419" w14:paraId="5FE23AA8" w14:textId="77777777">
      <w:r>
        <w:continuationSeparator/>
      </w:r>
    </w:p>
  </w:footnote>
  <w:footnote w:type="continuationNotice" w:id="1">
    <w:p w:rsidR="00873419" w:rsidRDefault="00873419" w14:paraId="330015E8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3D201B18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9D7C6B" w14:paraId="058CDD4D" w14:textId="1E032E1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6B7CD4EB">
              <wp:simplePos x="0" y="0"/>
              <wp:positionH relativeFrom="column">
                <wp:posOffset>-172720</wp:posOffset>
              </wp:positionH>
              <wp:positionV relativeFrom="paragraph">
                <wp:posOffset>-78740</wp:posOffset>
              </wp:positionV>
              <wp:extent cx="4669155" cy="2667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15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0C2C2338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6.2pt;width:367.65pt;height:2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  <w:r w:rsidRPr="00762EE0" w:rsidR="008569C6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399BE63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413825258">
    <w:abstractNumId w:val="17"/>
  </w:num>
  <w:num w:numId="2" w16cid:durableId="1661806088">
    <w:abstractNumId w:val="14"/>
  </w:num>
  <w:num w:numId="3" w16cid:durableId="443809935">
    <w:abstractNumId w:val="0"/>
  </w:num>
  <w:num w:numId="4" w16cid:durableId="1362167619">
    <w:abstractNumId w:val="6"/>
  </w:num>
  <w:num w:numId="5" w16cid:durableId="1664426948">
    <w:abstractNumId w:val="15"/>
  </w:num>
  <w:num w:numId="6" w16cid:durableId="980426948">
    <w:abstractNumId w:val="2"/>
  </w:num>
  <w:num w:numId="7" w16cid:durableId="2032803673">
    <w:abstractNumId w:val="11"/>
  </w:num>
  <w:num w:numId="8" w16cid:durableId="246306166">
    <w:abstractNumId w:val="8"/>
  </w:num>
  <w:num w:numId="9" w16cid:durableId="846018264">
    <w:abstractNumId w:val="1"/>
  </w:num>
  <w:num w:numId="10" w16cid:durableId="555357348">
    <w:abstractNumId w:val="1"/>
  </w:num>
  <w:num w:numId="11" w16cid:durableId="1883907864">
    <w:abstractNumId w:val="3"/>
  </w:num>
  <w:num w:numId="12" w16cid:durableId="1633485700">
    <w:abstractNumId w:val="4"/>
  </w:num>
  <w:num w:numId="13" w16cid:durableId="1806385064">
    <w:abstractNumId w:val="13"/>
  </w:num>
  <w:num w:numId="14" w16cid:durableId="124545981">
    <w:abstractNumId w:val="9"/>
  </w:num>
  <w:num w:numId="15" w16cid:durableId="227159162">
    <w:abstractNumId w:val="7"/>
  </w:num>
  <w:num w:numId="16" w16cid:durableId="544175204">
    <w:abstractNumId w:val="12"/>
  </w:num>
  <w:num w:numId="17" w16cid:durableId="823355581">
    <w:abstractNumId w:val="5"/>
  </w:num>
  <w:num w:numId="18" w16cid:durableId="455295866">
    <w:abstractNumId w:val="10"/>
  </w:num>
  <w:num w:numId="19" w16cid:durableId="1910505628">
    <w:abstractNumId w:val="1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1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188"/>
    <w:rsid w:val="00050500"/>
    <w:rsid w:val="0005691C"/>
    <w:rsid w:val="00056ECB"/>
    <w:rsid w:val="00056ED5"/>
    <w:rsid w:val="00061969"/>
    <w:rsid w:val="000655CC"/>
    <w:rsid w:val="000700AE"/>
    <w:rsid w:val="000836FE"/>
    <w:rsid w:val="00084024"/>
    <w:rsid w:val="00087EAC"/>
    <w:rsid w:val="0009062C"/>
    <w:rsid w:val="00095368"/>
    <w:rsid w:val="000954C4"/>
    <w:rsid w:val="000A611A"/>
    <w:rsid w:val="000B12D9"/>
    <w:rsid w:val="000B4536"/>
    <w:rsid w:val="000B7715"/>
    <w:rsid w:val="000C256E"/>
    <w:rsid w:val="000C634B"/>
    <w:rsid w:val="000E463B"/>
    <w:rsid w:val="000E5A7E"/>
    <w:rsid w:val="000F43A3"/>
    <w:rsid w:val="000F7681"/>
    <w:rsid w:val="00103031"/>
    <w:rsid w:val="001044FE"/>
    <w:rsid w:val="001139D4"/>
    <w:rsid w:val="00117ECB"/>
    <w:rsid w:val="0012585B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97A38"/>
    <w:rsid w:val="001A293A"/>
    <w:rsid w:val="001A4E7C"/>
    <w:rsid w:val="001B762C"/>
    <w:rsid w:val="001C4D0A"/>
    <w:rsid w:val="001C5FEF"/>
    <w:rsid w:val="001E3789"/>
    <w:rsid w:val="001E6BC1"/>
    <w:rsid w:val="001F2AF5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C7510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0182"/>
    <w:rsid w:val="00311401"/>
    <w:rsid w:val="003203D7"/>
    <w:rsid w:val="00320F86"/>
    <w:rsid w:val="00324171"/>
    <w:rsid w:val="00326C24"/>
    <w:rsid w:val="00337F99"/>
    <w:rsid w:val="003410BD"/>
    <w:rsid w:val="0034307B"/>
    <w:rsid w:val="00344A1F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1092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1118"/>
    <w:rsid w:val="004B2183"/>
    <w:rsid w:val="004B2A01"/>
    <w:rsid w:val="004C3536"/>
    <w:rsid w:val="004D7BA3"/>
    <w:rsid w:val="004E3E16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97E28"/>
    <w:rsid w:val="005A0D19"/>
    <w:rsid w:val="005A40C1"/>
    <w:rsid w:val="005A54ED"/>
    <w:rsid w:val="005A5D5B"/>
    <w:rsid w:val="005A6081"/>
    <w:rsid w:val="005A627D"/>
    <w:rsid w:val="005B169E"/>
    <w:rsid w:val="005C0045"/>
    <w:rsid w:val="005C084E"/>
    <w:rsid w:val="005C4606"/>
    <w:rsid w:val="005D0B0C"/>
    <w:rsid w:val="005E02B3"/>
    <w:rsid w:val="005E1E24"/>
    <w:rsid w:val="005E3886"/>
    <w:rsid w:val="0060596B"/>
    <w:rsid w:val="00606D97"/>
    <w:rsid w:val="00614E64"/>
    <w:rsid w:val="00617710"/>
    <w:rsid w:val="00617EE6"/>
    <w:rsid w:val="0062184C"/>
    <w:rsid w:val="00623724"/>
    <w:rsid w:val="00623CFA"/>
    <w:rsid w:val="00627BEA"/>
    <w:rsid w:val="006319DB"/>
    <w:rsid w:val="00651F7B"/>
    <w:rsid w:val="0065595B"/>
    <w:rsid w:val="00656DCD"/>
    <w:rsid w:val="00660269"/>
    <w:rsid w:val="006652A0"/>
    <w:rsid w:val="00665F89"/>
    <w:rsid w:val="00673C92"/>
    <w:rsid w:val="006753EC"/>
    <w:rsid w:val="00685193"/>
    <w:rsid w:val="00691306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A7B24"/>
    <w:rsid w:val="007C4AA1"/>
    <w:rsid w:val="007D4241"/>
    <w:rsid w:val="007D4317"/>
    <w:rsid w:val="007D4EA3"/>
    <w:rsid w:val="007F1CFF"/>
    <w:rsid w:val="007F5DD5"/>
    <w:rsid w:val="00821A1B"/>
    <w:rsid w:val="00822D09"/>
    <w:rsid w:val="008262E9"/>
    <w:rsid w:val="00827E69"/>
    <w:rsid w:val="00835C4D"/>
    <w:rsid w:val="00841DD9"/>
    <w:rsid w:val="00843F48"/>
    <w:rsid w:val="00851423"/>
    <w:rsid w:val="0085278F"/>
    <w:rsid w:val="008569C6"/>
    <w:rsid w:val="00857848"/>
    <w:rsid w:val="008654B6"/>
    <w:rsid w:val="0087139C"/>
    <w:rsid w:val="008719C5"/>
    <w:rsid w:val="00873419"/>
    <w:rsid w:val="00880E83"/>
    <w:rsid w:val="00882747"/>
    <w:rsid w:val="008873D7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3AFD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60E12"/>
    <w:rsid w:val="009656AB"/>
    <w:rsid w:val="00971D93"/>
    <w:rsid w:val="00981B5B"/>
    <w:rsid w:val="009A07DC"/>
    <w:rsid w:val="009B1F6B"/>
    <w:rsid w:val="009C0D12"/>
    <w:rsid w:val="009C192E"/>
    <w:rsid w:val="009C25F6"/>
    <w:rsid w:val="009C2E3E"/>
    <w:rsid w:val="009C6C0C"/>
    <w:rsid w:val="009D6819"/>
    <w:rsid w:val="009D6D1C"/>
    <w:rsid w:val="009D7C6B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477E"/>
    <w:rsid w:val="00AD73EC"/>
    <w:rsid w:val="00AD7AD5"/>
    <w:rsid w:val="00AE5BC7"/>
    <w:rsid w:val="00AF5AAF"/>
    <w:rsid w:val="00B046D8"/>
    <w:rsid w:val="00B13F4C"/>
    <w:rsid w:val="00B14897"/>
    <w:rsid w:val="00B16219"/>
    <w:rsid w:val="00B16C59"/>
    <w:rsid w:val="00B325D2"/>
    <w:rsid w:val="00B33FDD"/>
    <w:rsid w:val="00B359CC"/>
    <w:rsid w:val="00B36107"/>
    <w:rsid w:val="00B3703C"/>
    <w:rsid w:val="00B41789"/>
    <w:rsid w:val="00B46C03"/>
    <w:rsid w:val="00B60C6C"/>
    <w:rsid w:val="00B619A9"/>
    <w:rsid w:val="00B65098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5A00"/>
    <w:rsid w:val="00B96AFF"/>
    <w:rsid w:val="00BA0066"/>
    <w:rsid w:val="00BB69DB"/>
    <w:rsid w:val="00BC322E"/>
    <w:rsid w:val="00BC44CD"/>
    <w:rsid w:val="00BC4834"/>
    <w:rsid w:val="00BC48A6"/>
    <w:rsid w:val="00BE5F6B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6695F"/>
    <w:rsid w:val="00C70E19"/>
    <w:rsid w:val="00C72574"/>
    <w:rsid w:val="00C7430C"/>
    <w:rsid w:val="00C85DA1"/>
    <w:rsid w:val="00C9071C"/>
    <w:rsid w:val="00C908FF"/>
    <w:rsid w:val="00C9656E"/>
    <w:rsid w:val="00C97BD3"/>
    <w:rsid w:val="00CA39EF"/>
    <w:rsid w:val="00CA521F"/>
    <w:rsid w:val="00CB0493"/>
    <w:rsid w:val="00CB17FF"/>
    <w:rsid w:val="00CB1ED7"/>
    <w:rsid w:val="00CB769E"/>
    <w:rsid w:val="00CC167C"/>
    <w:rsid w:val="00CC52D9"/>
    <w:rsid w:val="00CC6155"/>
    <w:rsid w:val="00CD6647"/>
    <w:rsid w:val="00CE4220"/>
    <w:rsid w:val="00CE4B73"/>
    <w:rsid w:val="00CF2593"/>
    <w:rsid w:val="00CF70BB"/>
    <w:rsid w:val="00D074DB"/>
    <w:rsid w:val="00D139CF"/>
    <w:rsid w:val="00D20779"/>
    <w:rsid w:val="00D37E7F"/>
    <w:rsid w:val="00D47AD7"/>
    <w:rsid w:val="00D51529"/>
    <w:rsid w:val="00D679C9"/>
    <w:rsid w:val="00D85218"/>
    <w:rsid w:val="00D915B1"/>
    <w:rsid w:val="00D940D1"/>
    <w:rsid w:val="00DA299D"/>
    <w:rsid w:val="00DA65C4"/>
    <w:rsid w:val="00DB2497"/>
    <w:rsid w:val="00DD745B"/>
    <w:rsid w:val="00DE4447"/>
    <w:rsid w:val="00DE5DA2"/>
    <w:rsid w:val="00DE63C6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72C65"/>
    <w:rsid w:val="00F86F47"/>
    <w:rsid w:val="00F90B64"/>
    <w:rsid w:val="00FA0E15"/>
    <w:rsid w:val="00FB2F0F"/>
    <w:rsid w:val="00FB5086"/>
    <w:rsid w:val="00FB5411"/>
    <w:rsid w:val="00FB6392"/>
    <w:rsid w:val="00FC04C1"/>
    <w:rsid w:val="00FC10C5"/>
    <w:rsid w:val="00FC4F36"/>
    <w:rsid w:val="00FD270D"/>
    <w:rsid w:val="00FD3C70"/>
    <w:rsid w:val="00FD6820"/>
    <w:rsid w:val="00FE12D8"/>
    <w:rsid w:val="00FF7C02"/>
    <w:rsid w:val="0188D27B"/>
    <w:rsid w:val="024801E3"/>
    <w:rsid w:val="647B2B65"/>
    <w:rsid w:val="6B2CF8ED"/>
    <w:rsid w:val="761BB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D7C6B"/>
    <w:pPr>
      <w:keepNext/>
      <w:spacing w:before="1500" w:after="240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9D7C6B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5B169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qFormat/>
    <w:rsid w:val="000C256E"/>
    <w:pPr>
      <w:spacing w:before="20" w:after="20" w:line="240" w:lineRule="auto"/>
      <w:ind w:left="0" w:right="0"/>
    </w:pPr>
    <w:rPr>
      <w:rFonts w:ascii="Calibri" w:hAnsi="Calibri"/>
      <w:b/>
      <w:bCs/>
      <w:color w:val="000000" w:themeColor="text1"/>
      <w:sz w:val="18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Brdtexttabell" w:customStyle="1">
    <w:name w:val="Brödtext tabell"/>
    <w:qFormat/>
    <w:rsid w:val="009C25F6"/>
    <w:pPr>
      <w:spacing w:after="100"/>
    </w:pPr>
    <w:rPr>
      <w:rFonts w:ascii="Calibri" w:hAnsi="Calibri"/>
      <w:sz w:val="18"/>
    </w:rPr>
  </w:style>
  <w:style w:type="paragraph" w:styleId="FormatmallBrdtexttabellCentrerad" w:customStyle="1">
    <w:name w:val="Formatmall Brödtext tabell + Centrerad"/>
    <w:basedOn w:val="Brdtexttabell"/>
    <w:rsid w:val="005B169E"/>
    <w:pPr>
      <w:jc w:val="center"/>
    </w:pPr>
  </w:style>
  <w:style w:type="character" w:styleId="Olstomnmnande">
    <w:name w:val="Unresolved Mention"/>
    <w:basedOn w:val="Standardstycketeckensnitt"/>
    <w:uiPriority w:val="99"/>
    <w:semiHidden/>
    <w:unhideWhenUsed/>
    <w:rsid w:val="005B169E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5B169E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Anestesiutrustning på akutmottagningen -  ansvarsfördelning vid SÄS</dc:title>
  <dc:subject/>
  <dc:creator>Karin Åhlin</dc:creator>
  <keywords/>
  <lastModifiedBy>Karin Åhlin</lastModifiedBy>
  <revision>62</revision>
  <lastPrinted>2016-03-31T10:56:00.0000000Z</lastPrinted>
  <dcterms:created xsi:type="dcterms:W3CDTF">2022-11-09T09:47:00.0000000Z</dcterms:created>
  <dcterms:modified xsi:type="dcterms:W3CDTF">2024-10-09T09:04:42.0000000Z</dcterms:modified>
</coreProperties>
</file>