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6DF2EE" w14:textId="77777777" w:rsidR="00FE6E7C" w:rsidRPr="00FE6E7C" w:rsidRDefault="00FE6E7C" w:rsidP="00833617">
      <w:pPr>
        <w:pStyle w:val="Rubrik1"/>
        <w:ind w:right="140"/>
      </w:pPr>
      <w:bookmarkStart w:id="0" w:name="_Toc321146591"/>
      <w:r w:rsidRPr="00FE6E7C">
        <w:t>Anmälan om barn och unga som far illa (VGR)</w:t>
      </w:r>
    </w:p>
    <w:p w14:paraId="090D452B" w14:textId="77777777" w:rsidR="00FE6E7C" w:rsidRPr="007D43AD" w:rsidRDefault="00FE6E7C" w:rsidP="000437A1">
      <w:pPr>
        <w:rPr>
          <w:rFonts w:ascii="Verdana" w:hAnsi="Verdana" w:cstheme="majorHAnsi"/>
          <w:sz w:val="28"/>
          <w:szCs w:val="28"/>
        </w:rPr>
      </w:pPr>
      <w:r w:rsidRPr="007D43AD">
        <w:rPr>
          <w:rFonts w:ascii="Verdana" w:hAnsi="Verdana" w:cstheme="majorHAnsi"/>
          <w:sz w:val="28"/>
          <w:szCs w:val="28"/>
        </w:rPr>
        <w:t>(enligt Socialtjänstlagen 14 Kap. 1 §, SFS 2001:453)</w:t>
      </w:r>
    </w:p>
    <w:p w14:paraId="746B8BC8" w14:textId="77777777" w:rsidR="00FE6E7C" w:rsidRPr="00FE6E7C" w:rsidRDefault="00FE6E7C" w:rsidP="00833617">
      <w:pPr>
        <w:pStyle w:val="Rubrik2"/>
      </w:pPr>
      <w:r w:rsidRPr="00FE6E7C">
        <w:t>Sammanfattning</w:t>
      </w:r>
    </w:p>
    <w:p w14:paraId="5DD422CD" w14:textId="29E6BA40" w:rsidR="00FE6E7C" w:rsidRPr="00FE6E7C" w:rsidRDefault="00FE6E7C" w:rsidP="000437A1">
      <w:pPr>
        <w:rPr>
          <w:rFonts w:ascii="Arial" w:hAnsi="Arial"/>
          <w:sz w:val="22"/>
          <w:szCs w:val="20"/>
        </w:rPr>
      </w:pPr>
      <w:r w:rsidRPr="00FE6E7C">
        <w:t>Blankett för anmälan om barn och unga som far illa enligt Socialtjänstlagen 14 Kap. 1 § (SFS 2001:453) är framtagen via ”Västsvensk portal för våld i nära relationer – för yrkesverksamma och utsatta” (Västra Götalandsregionens kompetenscentrum för våld i nära relation) och har samröre med den sjukhusövergripande rutinen ”Anmälan om oro för barn och unga</w:t>
      </w:r>
      <w:r w:rsidR="00A6351C">
        <w:t>, SÄS”</w:t>
      </w:r>
      <w:r w:rsidRPr="00FE6E7C">
        <w:t>.</w:t>
      </w:r>
    </w:p>
    <w:p w14:paraId="2E4808B6" w14:textId="77777777" w:rsidR="00FE6E7C" w:rsidRPr="00FE6E7C" w:rsidRDefault="00FE6E7C" w:rsidP="00833617">
      <w:pPr>
        <w:pStyle w:val="Rubrik2"/>
      </w:pPr>
      <w:r w:rsidRPr="00FE6E7C">
        <w:t>Extern länk</w:t>
      </w:r>
    </w:p>
    <w:p w14:paraId="1C82F9B9" w14:textId="0B0B7D85" w:rsidR="00FE6E7C" w:rsidRDefault="00FE6E7C" w:rsidP="00B1472D">
      <w:pPr>
        <w:spacing w:after="360"/>
      </w:pPr>
      <w:r w:rsidRPr="00FE6E7C">
        <w:t>Blankett för anmälan till Socialtjänst är länkad från RMR ”Våld i nära relation” (</w:t>
      </w:r>
      <w:hyperlink r:id="rId12" w:history="1">
        <w:r w:rsidR="004B792C" w:rsidRPr="00941244">
          <w:rPr>
            <w:rStyle w:val="Hyperlnk"/>
          </w:rPr>
          <w:t>www.valdinararelationer.se/vkv/material</w:t>
        </w:r>
      </w:hyperlink>
      <w:r w:rsidRPr="00FE6E7C">
        <w:t>):</w:t>
      </w:r>
    </w:p>
    <w:p w14:paraId="3AD64703" w14:textId="6343CA3A" w:rsidR="004B792C" w:rsidRDefault="004B792C" w:rsidP="000437A1">
      <w:hyperlink r:id="rId13" w:history="1">
        <w:r w:rsidRPr="00941244">
          <w:rPr>
            <w:rStyle w:val="Hyperlnk"/>
          </w:rPr>
          <w:t>https://mellanarkiv-offentlig.vgregion.se/alfresco/s/archive/stream/public/v1/source/available/sofia/rhs3565-635812240-7/surrogate/Blankett%2c%20Orosanm%c3%a4lan%20g%c3%a4llande%20barn%20och%20unga%2c%20VKV%20och%20VGR%2c%202025-04-23.pdf</w:t>
        </w:r>
      </w:hyperlink>
    </w:p>
    <w:p w14:paraId="5B3F44DC" w14:textId="4DCF0438" w:rsidR="00FE6E7C" w:rsidRPr="00FE6E7C" w:rsidRDefault="00FE6E7C" w:rsidP="00EB46E8">
      <w:pPr>
        <w:spacing w:before="360"/>
        <w:rPr>
          <w:b/>
        </w:rPr>
      </w:pPr>
      <w:r w:rsidRPr="00FE6E7C">
        <w:rPr>
          <w:b/>
        </w:rPr>
        <w:t>Om du upptäcker att länken inte fungerar – kontakta</w:t>
      </w:r>
      <w:r w:rsidRPr="00FE6E7C">
        <w:t xml:space="preserve">: </w:t>
      </w:r>
    </w:p>
    <w:p w14:paraId="2541889C" w14:textId="4151BE13" w:rsidR="00FE6E7C" w:rsidRDefault="00FE6E7C" w:rsidP="000437A1">
      <w:r w:rsidRPr="00FE6E7C">
        <w:t>Medicinskt berednings</w:t>
      </w:r>
      <w:r w:rsidR="00A6351C">
        <w:t>utskott</w:t>
      </w:r>
      <w:r w:rsidRPr="00FE6E7C">
        <w:t xml:space="preserve"> SÄS</w:t>
      </w:r>
      <w:r w:rsidRPr="00FE6E7C">
        <w:br/>
      </w:r>
      <w:hyperlink r:id="rId14" w:history="1">
        <w:r w:rsidR="00994A14" w:rsidRPr="00941244">
          <w:rPr>
            <w:rStyle w:val="Hyperlnk"/>
          </w:rPr>
          <w:t>sas.medicinskt.beredningsrad@vgregion.se</w:t>
        </w:r>
      </w:hyperlink>
    </w:p>
    <w:p w14:paraId="5E229699" w14:textId="32CE5088" w:rsidR="00FE6E7C" w:rsidRPr="00FE6E7C" w:rsidRDefault="00994A14" w:rsidP="000437A1">
      <w:r>
        <w:t>e</w:t>
      </w:r>
      <w:r w:rsidR="00FE6E7C" w:rsidRPr="00FE6E7C">
        <w:t>ller skicka ett epost-meddelande till funktionsbrevlådan</w:t>
      </w:r>
      <w:r w:rsidR="00FE6E7C" w:rsidRPr="00FE6E7C">
        <w:br/>
      </w:r>
      <w:hyperlink r:id="rId15" w:history="1">
        <w:r w:rsidR="00FE6E7C" w:rsidRPr="00A6351C">
          <w:rPr>
            <w:rStyle w:val="Hyperlnk"/>
          </w:rPr>
          <w:t>sas.styrdokument@vgregion.se</w:t>
        </w:r>
      </w:hyperlink>
    </w:p>
    <w:bookmarkEnd w:id="0"/>
    <w:sectPr w:rsidR="00FE6E7C" w:rsidRPr="00FE6E7C" w:rsidSect="00FE6E7C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F0ACEF5" w:rsidR="00660269" w:rsidRDefault="0035013C" w:rsidP="0035013C">
    <w:pPr>
      <w:pStyle w:val="Sidfot"/>
      <w:spacing w:after="0" w:line="240" w:lineRule="auto"/>
      <w:ind w:left="6237" w:firstLine="567"/>
      <w:jc w:val="left"/>
    </w:pPr>
    <w:r>
      <w:rPr>
        <w:noProof/>
      </w:rPr>
      <w:drawing>
        <wp:inline distT="0" distB="0" distL="0" distR="0" wp14:anchorId="4F32C74C" wp14:editId="373533A3">
          <wp:extent cx="1896110" cy="365760"/>
          <wp:effectExtent l="0" t="0" r="8890" b="0"/>
          <wp:docPr id="49691267" name="Bildobjekt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6110" cy="3657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0A11A65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Pr="007D43AD" w:rsidRDefault="00413A60">
                          <w:pPr>
                            <w:ind w:left="0"/>
                          </w:pPr>
                          <w:r w:rsidRPr="007D43AD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 w:rsidRPr="007D43AD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Pr="007D43AD" w:rsidRDefault="00413A60">
                    <w:pPr>
                      <w:ind w:left="0"/>
                    </w:pPr>
                    <w:r w:rsidRPr="007D43AD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 w:rsidRPr="007D43AD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06555444">
    <w:abstractNumId w:val="17"/>
  </w:num>
  <w:num w:numId="2" w16cid:durableId="1855798831">
    <w:abstractNumId w:val="14"/>
  </w:num>
  <w:num w:numId="3" w16cid:durableId="1650595251">
    <w:abstractNumId w:val="0"/>
  </w:num>
  <w:num w:numId="4" w16cid:durableId="1038821488">
    <w:abstractNumId w:val="6"/>
  </w:num>
  <w:num w:numId="5" w16cid:durableId="1354958464">
    <w:abstractNumId w:val="15"/>
  </w:num>
  <w:num w:numId="6" w16cid:durableId="1845509814">
    <w:abstractNumId w:val="2"/>
  </w:num>
  <w:num w:numId="7" w16cid:durableId="1223176270">
    <w:abstractNumId w:val="11"/>
  </w:num>
  <w:num w:numId="8" w16cid:durableId="1745107287">
    <w:abstractNumId w:val="8"/>
  </w:num>
  <w:num w:numId="9" w16cid:durableId="1981612292">
    <w:abstractNumId w:val="1"/>
  </w:num>
  <w:num w:numId="10" w16cid:durableId="819880714">
    <w:abstractNumId w:val="1"/>
  </w:num>
  <w:num w:numId="11" w16cid:durableId="366830021">
    <w:abstractNumId w:val="3"/>
  </w:num>
  <w:num w:numId="12" w16cid:durableId="1815096678">
    <w:abstractNumId w:val="4"/>
  </w:num>
  <w:num w:numId="13" w16cid:durableId="1127969519">
    <w:abstractNumId w:val="13"/>
  </w:num>
  <w:num w:numId="14" w16cid:durableId="2107533317">
    <w:abstractNumId w:val="9"/>
  </w:num>
  <w:num w:numId="15" w16cid:durableId="535705154">
    <w:abstractNumId w:val="7"/>
  </w:num>
  <w:num w:numId="16" w16cid:durableId="452674410">
    <w:abstractNumId w:val="12"/>
  </w:num>
  <w:num w:numId="17" w16cid:durableId="189537484">
    <w:abstractNumId w:val="5"/>
  </w:num>
  <w:num w:numId="18" w16cid:durableId="843277590">
    <w:abstractNumId w:val="10"/>
  </w:num>
  <w:num w:numId="19" w16cid:durableId="189820091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9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37A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40BE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13C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792C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1ED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3AD"/>
    <w:rsid w:val="007D4EA3"/>
    <w:rsid w:val="007F1CFF"/>
    <w:rsid w:val="007F5DD5"/>
    <w:rsid w:val="00821A1B"/>
    <w:rsid w:val="008262E9"/>
    <w:rsid w:val="00827E69"/>
    <w:rsid w:val="00833617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FF6"/>
    <w:rsid w:val="00971D93"/>
    <w:rsid w:val="00994A14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351C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A24"/>
    <w:rsid w:val="00AC3FF6"/>
    <w:rsid w:val="00AD73EC"/>
    <w:rsid w:val="00AE5BC7"/>
    <w:rsid w:val="00AF5AAF"/>
    <w:rsid w:val="00B046D8"/>
    <w:rsid w:val="00B13F4C"/>
    <w:rsid w:val="00B1472D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2EA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496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3433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46E8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E7C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D43AD"/>
    <w:pPr>
      <w:spacing w:after="120" w:line="288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7D43AD"/>
    <w:pPr>
      <w:keepNext/>
      <w:spacing w:before="1600" w:after="240"/>
      <w:ind w:left="567"/>
      <w:contextualSpacing/>
      <w:outlineLvl w:val="0"/>
    </w:pPr>
    <w:rPr>
      <w:rFonts w:ascii="Verdana" w:eastAsia="MS Gothic" w:hAnsi="Verdana"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7D43AD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7D43AD"/>
    <w:rPr>
      <w:rFonts w:ascii="Verdana" w:eastAsia="MS Gothic" w:hAnsi="Verdana"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7D43AD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CA449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hs3565-635812240-7/surrogate/Blankett%2c%20Orosanm%c3%a4lan%20g%c3%a4llande%20barn%20och%20unga%2c%20VKV%20och%20VGR%2c%202025-04-23.pdf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://www.valdinararelationer.se/vkv/material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mailto:sas.styrdokument@vgregion.se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mailto:sas.medicinskt.beredningsrad@vgregion.se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1</Pages>
  <Words>109</Words>
  <Characters>1383</Characters>
  <Application>Microsoft Office Word</Application>
  <DocSecurity>0</DocSecurity>
  <Lines>11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1490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Anmälan om barn och unga som far illa (VGR)</dc:title>
  <dc:subject/>
  <dc:creator>patrik.jens.johansson@vgregion.se</dc:creator>
  <keywords/>
  <lastModifiedBy>Karin Åhlin</lastModifiedBy>
  <revision>18</revision>
  <lastPrinted>2016-03-31T10:56:00.0000000Z</lastPrinted>
  <dcterms:created xsi:type="dcterms:W3CDTF">2022-03-28T08:45:00.0000000Z</dcterms:created>
  <dcterms:modified xsi:type="dcterms:W3CDTF">2025-04-23T14:20:00.0000000Z</dcterms:modified>
</coreProperties>
</file>