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25C2F" w14:textId="77777777" w:rsidR="002C5534" w:rsidRPr="002C5534" w:rsidRDefault="002C5534" w:rsidP="00477CD2">
      <w:pPr>
        <w:pStyle w:val="Rubrik1"/>
      </w:pPr>
      <w:bookmarkStart w:id="0" w:name="_Toc321146591"/>
      <w:r w:rsidRPr="002C5534">
        <w:t>Vårdhygienisk bedömning av riskfaktorer för smittspridning, SÄS</w:t>
      </w:r>
    </w:p>
    <w:p w14:paraId="21F760CD" w14:textId="77777777" w:rsidR="002C5534" w:rsidRPr="002C5534" w:rsidRDefault="002C5534" w:rsidP="00477CD2">
      <w:pPr>
        <w:pStyle w:val="Rubrik2"/>
      </w:pPr>
      <w:bookmarkStart w:id="1" w:name="_Toc256000007"/>
      <w:bookmarkStart w:id="2" w:name="_Toc256000000"/>
      <w:bookmarkStart w:id="3" w:name="_Toc91512419"/>
      <w:bookmarkStart w:id="4" w:name="_Toc419894900"/>
      <w:bookmarkStart w:id="5" w:name="_Toc175230217"/>
      <w:r w:rsidRPr="002C5534">
        <w:t>Sammanfattning</w:t>
      </w:r>
      <w:bookmarkEnd w:id="1"/>
      <w:bookmarkEnd w:id="2"/>
      <w:bookmarkEnd w:id="3"/>
      <w:bookmarkEnd w:id="5"/>
    </w:p>
    <w:p w14:paraId="2A495744" w14:textId="77777777" w:rsidR="002C5534" w:rsidRDefault="002C5534" w:rsidP="002C5534">
      <w:pPr>
        <w:spacing w:after="160" w:line="240" w:lineRule="auto"/>
        <w:ind w:right="0"/>
        <w:rPr>
          <w:szCs w:val="20"/>
        </w:rPr>
      </w:pPr>
      <w:r w:rsidRPr="002C5534">
        <w:rPr>
          <w:szCs w:val="20"/>
        </w:rPr>
        <w:t>Rutinen är avsedd att vara ett stöd i vårdhygienisk riskbedömning, i syfte att minska risk för vårdrelaterade infektioner och smittspridning i vården.</w:t>
      </w:r>
    </w:p>
    <w:p w14:paraId="72AF5779" w14:textId="092CE87F" w:rsidR="00477CD2" w:rsidRDefault="4DD053BA" w:rsidP="00CD5A48">
      <w:pPr>
        <w:pStyle w:val="Rubrik2"/>
        <w:tabs>
          <w:tab w:val="right" w:pos="8061"/>
        </w:tabs>
      </w:pPr>
      <w:bookmarkStart w:id="6" w:name="_Toc175230218"/>
      <w:r>
        <w:t>Förändringar sedan föregående version</w:t>
      </w:r>
      <w:bookmarkEnd w:id="6"/>
    </w:p>
    <w:p w14:paraId="6C1C9520" w14:textId="63D838A6" w:rsidR="1EC05D04" w:rsidRDefault="00CE39E4" w:rsidP="542E0FED">
      <w:r>
        <w:t xml:space="preserve">Uppdatering av hänvisning/länk till regiongemensam rutin </w:t>
      </w:r>
      <w:r w:rsidR="00FD4CD8" w:rsidRPr="00FD4CD8">
        <w:t>Vårdhygien – Viral hemorragisk feber (VHF)</w:t>
      </w:r>
      <w:r w:rsidR="00FD4CD8">
        <w:t xml:space="preserve"> samt borttagning av referens nr 4.</w:t>
      </w:r>
    </w:p>
    <w:p w14:paraId="5AA5876B" w14:textId="77777777" w:rsidR="002C5534" w:rsidRPr="002E76B7" w:rsidRDefault="002C5534" w:rsidP="002E76B7">
      <w:pPr>
        <w:spacing w:before="360" w:after="40"/>
        <w:rPr>
          <w:rFonts w:asciiTheme="majorHAnsi" w:hAnsiTheme="majorHAnsi" w:cstheme="majorHAnsi"/>
          <w:sz w:val="28"/>
          <w:szCs w:val="28"/>
        </w:rPr>
      </w:pPr>
      <w:r w:rsidRPr="002E76B7">
        <w:rPr>
          <w:rFonts w:asciiTheme="majorHAnsi" w:hAnsiTheme="majorHAnsi" w:cstheme="majorHAnsi"/>
          <w:sz w:val="28"/>
          <w:szCs w:val="28"/>
        </w:rPr>
        <w:t>Innehållsförteckning</w:t>
      </w:r>
    </w:p>
    <w:p w14:paraId="47DA3D4E" w14:textId="0582D4C8" w:rsidR="00240075" w:rsidRDefault="00DE70FB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>
        <w:rPr>
          <w:rFonts w:ascii="Arial" w:hAnsi="Arial"/>
          <w:noProof/>
          <w:sz w:val="22"/>
          <w:szCs w:val="32"/>
        </w:rPr>
        <w:fldChar w:fldCharType="begin"/>
      </w:r>
      <w:r>
        <w:rPr>
          <w:rFonts w:ascii="Arial" w:hAnsi="Arial"/>
          <w:noProof/>
          <w:sz w:val="22"/>
          <w:szCs w:val="32"/>
        </w:rPr>
        <w:instrText xml:space="preserve"> TOC \h \z \t "Rubrik 2;1;Rubrik 3;2;Mellanrubrik VGR;3" </w:instrText>
      </w:r>
      <w:r>
        <w:rPr>
          <w:rFonts w:ascii="Arial" w:hAnsi="Arial"/>
          <w:noProof/>
          <w:sz w:val="22"/>
          <w:szCs w:val="32"/>
        </w:rPr>
        <w:fldChar w:fldCharType="separate"/>
      </w:r>
      <w:hyperlink w:anchor="_Toc175230217" w:history="1">
        <w:r w:rsidR="00240075" w:rsidRPr="00724740">
          <w:rPr>
            <w:rStyle w:val="Hyperlnk"/>
            <w:rFonts w:eastAsia="MS Gothic"/>
            <w:noProof/>
          </w:rPr>
          <w:t>Sammanfattning</w:t>
        </w:r>
        <w:r w:rsidR="00240075">
          <w:rPr>
            <w:noProof/>
            <w:webHidden/>
          </w:rPr>
          <w:tab/>
        </w:r>
        <w:r w:rsidR="00240075">
          <w:rPr>
            <w:noProof/>
            <w:webHidden/>
          </w:rPr>
          <w:fldChar w:fldCharType="begin"/>
        </w:r>
        <w:r w:rsidR="00240075">
          <w:rPr>
            <w:noProof/>
            <w:webHidden/>
          </w:rPr>
          <w:instrText xml:space="preserve"> PAGEREF _Toc175230217 \h </w:instrText>
        </w:r>
        <w:r w:rsidR="00240075">
          <w:rPr>
            <w:noProof/>
            <w:webHidden/>
          </w:rPr>
        </w:r>
        <w:r w:rsidR="00240075">
          <w:rPr>
            <w:noProof/>
            <w:webHidden/>
          </w:rPr>
          <w:fldChar w:fldCharType="separate"/>
        </w:r>
        <w:r w:rsidR="00240075">
          <w:rPr>
            <w:noProof/>
            <w:webHidden/>
          </w:rPr>
          <w:t>1</w:t>
        </w:r>
        <w:r w:rsidR="00240075">
          <w:rPr>
            <w:noProof/>
            <w:webHidden/>
          </w:rPr>
          <w:fldChar w:fldCharType="end"/>
        </w:r>
      </w:hyperlink>
    </w:p>
    <w:p w14:paraId="1A6EAEAF" w14:textId="2E2C6F34" w:rsidR="00240075" w:rsidRDefault="00240075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230218" w:history="1">
        <w:r w:rsidRPr="00724740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_Toc175230218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3301EC8" w14:textId="7884E4D6" w:rsidR="00240075" w:rsidRDefault="00240075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230219" w:history="1">
        <w:r w:rsidRPr="00724740">
          <w:rPr>
            <w:rStyle w:val="Hyperlnk"/>
            <w:rFonts w:eastAsia="MS Gothic"/>
            <w:noProof/>
          </w:rPr>
          <w:t>Bakgrund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_Toc175230219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819A2C5" w14:textId="75FA17C9" w:rsidR="00240075" w:rsidRDefault="00240075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230220" w:history="1">
        <w:r w:rsidRPr="00724740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_Toc175230220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A861750" w14:textId="04B1066B" w:rsidR="00240075" w:rsidRDefault="00240075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230221" w:history="1">
        <w:r w:rsidRPr="00724740">
          <w:rPr>
            <w:rStyle w:val="Hyperlnk"/>
            <w:rFonts w:eastAsia="MS Gothic"/>
            <w:noProof/>
          </w:rPr>
          <w:t>Observandum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_Toc175230221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539374B" w14:textId="353BF057" w:rsidR="00240075" w:rsidRDefault="00240075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230222" w:history="1">
        <w:r w:rsidRPr="00724740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_Toc175230222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F0B3347" w14:textId="0306D74F" w:rsidR="00240075" w:rsidRDefault="00240075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230223" w:history="1">
        <w:r w:rsidRPr="00724740">
          <w:rPr>
            <w:rStyle w:val="Hyperlnk"/>
            <w:rFonts w:eastAsia="MS Gothic"/>
            <w:noProof/>
          </w:rPr>
          <w:t>Riskfaktorer för smittspridning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_Toc175230223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BBB0E5F" w14:textId="7648BBC4" w:rsidR="00240075" w:rsidRDefault="00240075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230224" w:history="1">
        <w:r w:rsidRPr="00724740">
          <w:rPr>
            <w:rStyle w:val="Hyperlnk"/>
            <w:rFonts w:eastAsia="MS Gothic"/>
            <w:noProof/>
          </w:rPr>
          <w:t>Hud och slemhinnor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_Toc175230224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2233BB6" w14:textId="5A0D4B66" w:rsidR="00240075" w:rsidRDefault="00240075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230225" w:history="1">
        <w:r w:rsidRPr="00724740">
          <w:rPr>
            <w:rStyle w:val="Hyperlnk"/>
            <w:rFonts w:eastAsia="MS Gothic"/>
            <w:noProof/>
          </w:rPr>
          <w:t>Utsöndringar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_Toc175230225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CB68FDA" w14:textId="1B7108A5" w:rsidR="00240075" w:rsidRDefault="00240075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230226" w:history="1">
        <w:r w:rsidRPr="00724740">
          <w:rPr>
            <w:rStyle w:val="Hyperlnk"/>
            <w:rFonts w:eastAsia="MS Gothic"/>
            <w:noProof/>
          </w:rPr>
          <w:t>Luftvägar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_Toc175230226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2B99D21" w14:textId="74BA0DB1" w:rsidR="00240075" w:rsidRDefault="00240075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230227" w:history="1">
        <w:r w:rsidRPr="00724740">
          <w:rPr>
            <w:rStyle w:val="Hyperlnk"/>
            <w:rFonts w:eastAsia="MS Gothic"/>
            <w:noProof/>
          </w:rPr>
          <w:t>Kommunikation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_Toc175230227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5CDA314" w14:textId="344B44F4" w:rsidR="00240075" w:rsidRDefault="00240075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230228" w:history="1">
        <w:r w:rsidRPr="00724740">
          <w:rPr>
            <w:rStyle w:val="Hyperlnk"/>
            <w:rFonts w:eastAsia="MS Gothic"/>
            <w:noProof/>
          </w:rPr>
          <w:t>Vägledning till åtgärd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_Toc175230228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CF5F090" w14:textId="5E8F481B" w:rsidR="00240075" w:rsidRDefault="00240075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230229" w:history="1">
        <w:r w:rsidRPr="00724740">
          <w:rPr>
            <w:rStyle w:val="Hyperlnk"/>
            <w:rFonts w:eastAsia="MS Gothic"/>
            <w:noProof/>
          </w:rPr>
          <w:t>Placering av patient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_Toc175230229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21A9AEE" w14:textId="6CACA972" w:rsidR="00240075" w:rsidRDefault="00240075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230230" w:history="1">
        <w:r w:rsidRPr="00724740">
          <w:rPr>
            <w:rStyle w:val="Hyperlnk"/>
            <w:rFonts w:eastAsia="MS Gothic"/>
            <w:noProof/>
          </w:rPr>
          <w:t>Patientrelaterade åtgärder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_Toc175230230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1B67567" w14:textId="4DE8A7ED" w:rsidR="00240075" w:rsidRDefault="00240075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230231" w:history="1">
        <w:r w:rsidRPr="00724740">
          <w:rPr>
            <w:rStyle w:val="Hyperlnk"/>
            <w:rFonts w:eastAsia="MS Gothic"/>
            <w:noProof/>
          </w:rPr>
          <w:t>Personlig skyddsutrustning för personal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_Toc175230231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FC2BB32" w14:textId="5C796FE6" w:rsidR="00240075" w:rsidRDefault="00240075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230232" w:history="1">
        <w:r w:rsidRPr="00724740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_Toc175230232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C9451A5" w14:textId="29BF0D19" w:rsidR="00240075" w:rsidRDefault="00240075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230233" w:history="1">
        <w:r w:rsidRPr="00724740">
          <w:rPr>
            <w:rStyle w:val="Hyperlnk"/>
            <w:rFonts w:eastAsia="MS Gothic"/>
            <w:noProof/>
          </w:rPr>
          <w:t>Referensförteckning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_Toc175230233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10CF0AC" w14:textId="7C3949BA" w:rsidR="00240075" w:rsidRDefault="00240075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230234" w:history="1">
        <w:r w:rsidRPr="00724740">
          <w:rPr>
            <w:rStyle w:val="Hyperlnk"/>
            <w:rFonts w:eastAsia="MS Gothic"/>
            <w:noProof/>
          </w:rPr>
          <w:t>Länkförteckning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_Toc175230234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45C9A6F" w14:textId="7879C621" w:rsidR="002C5534" w:rsidRPr="002C5534" w:rsidRDefault="00DE70FB" w:rsidP="00225FFD">
      <w:pPr>
        <w:pStyle w:val="Rubrik2"/>
      </w:pPr>
      <w:r>
        <w:rPr>
          <w:rFonts w:ascii="Arial" w:hAnsi="Arial"/>
          <w:noProof/>
          <w:sz w:val="22"/>
          <w:szCs w:val="32"/>
        </w:rPr>
        <w:fldChar w:fldCharType="end"/>
      </w:r>
      <w:bookmarkStart w:id="7" w:name="_Toc256000008"/>
      <w:bookmarkStart w:id="8" w:name="_Toc256000001"/>
      <w:bookmarkStart w:id="9" w:name="_Toc91512420"/>
      <w:bookmarkStart w:id="10" w:name="_Toc175230219"/>
      <w:r w:rsidR="002C5534" w:rsidRPr="002C5534">
        <w:t>Bakgrund</w:t>
      </w:r>
      <w:bookmarkEnd w:id="4"/>
      <w:bookmarkEnd w:id="7"/>
      <w:bookmarkEnd w:id="8"/>
      <w:bookmarkEnd w:id="9"/>
      <w:bookmarkEnd w:id="10"/>
    </w:p>
    <w:p w14:paraId="5F9D5D61" w14:textId="77777777" w:rsidR="002C5534" w:rsidRPr="002C5534" w:rsidRDefault="002C5534" w:rsidP="001B4969">
      <w:r w:rsidRPr="002C5534">
        <w:t xml:space="preserve">Vårdrelaterade infektioner (VRI) står för en tredjedel av alla vårdskador inom slutenvård i Sverige, orsakar mänskligt lidande och innebär stora kostnader </w:t>
      </w:r>
      <w:r w:rsidRPr="002C5534">
        <w:lastRenderedPageBreak/>
        <w:t>för samhället. Upp emot hälften av dessa infektioner hade kunnat undvikas genom adekvata åtgärder.</w:t>
      </w:r>
    </w:p>
    <w:p w14:paraId="33142FE6" w14:textId="77777777" w:rsidR="002C5534" w:rsidRPr="002C5534" w:rsidRDefault="002C5534" w:rsidP="001B4969">
      <w:r w:rsidRPr="002C5534">
        <w:t>VRI kan uppstå då mikroorganismer sprids mellan patienter eller mellan patient och medarbetare. VRI kan även uppstå när patienten infekteras av sin egen bakterieflora i samband med eller på grund av olika medicinska ingrepp, exempelvis intravenös infart, urinkateteter eller i samband med operation.</w:t>
      </w:r>
    </w:p>
    <w:p w14:paraId="287E6658" w14:textId="77777777" w:rsidR="002C5534" w:rsidRPr="002C5534" w:rsidRDefault="002C5534" w:rsidP="002E76B7">
      <w:pPr>
        <w:pStyle w:val="Rubrik2"/>
      </w:pPr>
      <w:bookmarkStart w:id="11" w:name="_Toc256000009"/>
      <w:bookmarkStart w:id="12" w:name="_Toc256000002"/>
      <w:bookmarkStart w:id="13" w:name="_Toc91512421"/>
      <w:bookmarkStart w:id="14" w:name="_Toc175230220"/>
      <w:r w:rsidRPr="002C5534">
        <w:t>Förutsättningar</w:t>
      </w:r>
      <w:bookmarkEnd w:id="11"/>
      <w:bookmarkEnd w:id="12"/>
      <w:bookmarkEnd w:id="13"/>
      <w:bookmarkEnd w:id="14"/>
    </w:p>
    <w:p w14:paraId="14290501" w14:textId="77777777" w:rsidR="002C5534" w:rsidRPr="002C5534" w:rsidRDefault="002C5534" w:rsidP="001B4969">
      <w:pPr>
        <w:spacing w:after="40"/>
      </w:pPr>
      <w:r w:rsidRPr="002C5534">
        <w:t>Nedanstående åtgärder och bedömningar är centrala för att minska VRI och smittspridning:</w:t>
      </w:r>
    </w:p>
    <w:p w14:paraId="26141932" w14:textId="2AC06066" w:rsidR="0FAC94D9" w:rsidRDefault="0FAC94D9" w:rsidP="542E0FED">
      <w:pPr>
        <w:pStyle w:val="Punktlista"/>
      </w:pPr>
      <w:r>
        <w:t xml:space="preserve">Följsamhet till </w:t>
      </w:r>
      <w:hyperlink r:id="rId12">
        <w:r w:rsidR="5814457C" w:rsidRPr="542E0FED">
          <w:rPr>
            <w:rStyle w:val="Hyperlnk"/>
          </w:rPr>
          <w:t>Basala hygienrutiner och klädregler</w:t>
        </w:r>
      </w:hyperlink>
      <w:r w:rsidR="5814457C">
        <w:t xml:space="preserve"> </w:t>
      </w:r>
      <w:r w:rsidR="4224E0DA">
        <w:t>och övriga vårdhygieniska grundprinciper, se länklista.</w:t>
      </w:r>
    </w:p>
    <w:p w14:paraId="30133ED9" w14:textId="3643BE62" w:rsidR="002C5534" w:rsidRPr="002C5534" w:rsidRDefault="4224E0DA" w:rsidP="009E1A74">
      <w:pPr>
        <w:pStyle w:val="Punktlista"/>
      </w:pPr>
      <w:r>
        <w:t>R</w:t>
      </w:r>
      <w:r w:rsidR="5814457C">
        <w:t xml:space="preserve">iskbedömning utifrån den enskilde patientens risk att sprida, smittas och/eller infekteras av mikroorganismer baserad på om patienten </w:t>
      </w:r>
      <w:r w:rsidR="40124473">
        <w:t>inne</w:t>
      </w:r>
      <w:r w:rsidR="5814457C">
        <w:t>har vårdhygieniska riskfaktorer</w:t>
      </w:r>
      <w:r w:rsidR="5BA1BFD7">
        <w:t xml:space="preserve"> för smittspridning</w:t>
      </w:r>
      <w:r w:rsidR="5814457C">
        <w:t>. Ställningstagandet ger stöd i valet av personlig skyddsutrustning, placering av patient, smittrisker vid byte av vårdrum eller avdelning, städrutiner och/eller medarbetarkompetens.</w:t>
      </w:r>
    </w:p>
    <w:p w14:paraId="6D5EC7BF" w14:textId="77777777" w:rsidR="002C5534" w:rsidRPr="002C5534" w:rsidRDefault="002C5534" w:rsidP="009E1A74">
      <w:pPr>
        <w:pStyle w:val="Punktlista"/>
        <w:rPr>
          <w:szCs w:val="20"/>
        </w:rPr>
      </w:pPr>
      <w:r w:rsidRPr="002C5534">
        <w:rPr>
          <w:szCs w:val="20"/>
        </w:rPr>
        <w:t>Särskild hänsyn måste alltid tas vid misstanke om dropp- och aerosolsmitta som t.ex. covid-19, luftburen smitta som t.ex. mässling och tuberkulos eller högsmittsam sjukdom som t.ex. ebola.</w:t>
      </w:r>
    </w:p>
    <w:p w14:paraId="6821DE13" w14:textId="53FBBF07" w:rsidR="002C5534" w:rsidRPr="002C5534" w:rsidRDefault="5814457C" w:rsidP="009E1A74">
      <w:pPr>
        <w:pStyle w:val="Punktlista"/>
      </w:pPr>
      <w:r>
        <w:t>Särskild hänsyn måste alltid tas om patienten är imunsupprimerad, oavsett förekomst av andra vårdhygieniska riskfaktorer.</w:t>
      </w:r>
    </w:p>
    <w:p w14:paraId="76516A1F" w14:textId="77777777" w:rsidR="002C5534" w:rsidRPr="002C5534" w:rsidRDefault="002C5534" w:rsidP="001B4969">
      <w:pPr>
        <w:spacing w:after="40"/>
      </w:pPr>
      <w:r w:rsidRPr="002C5534">
        <w:t xml:space="preserve">Riskfaktorer för smittspridning kan vara </w:t>
      </w:r>
    </w:p>
    <w:p w14:paraId="2C6124B1" w14:textId="77777777" w:rsidR="002C5534" w:rsidRPr="002C5534" w:rsidRDefault="002C5534" w:rsidP="001B4969">
      <w:pPr>
        <w:pStyle w:val="Punktlista"/>
        <w:spacing w:after="60"/>
      </w:pPr>
      <w:r w:rsidRPr="002C5534">
        <w:t>patientrelaterade med</w:t>
      </w:r>
    </w:p>
    <w:p w14:paraId="25C976D7" w14:textId="77777777" w:rsidR="002C5534" w:rsidRPr="002C5534" w:rsidRDefault="002C5534" w:rsidP="001B4969">
      <w:pPr>
        <w:numPr>
          <w:ilvl w:val="0"/>
          <w:numId w:val="1"/>
        </w:numPr>
        <w:tabs>
          <w:tab w:val="left" w:pos="924"/>
        </w:tabs>
        <w:overflowPunct w:val="0"/>
        <w:autoSpaceDE w:val="0"/>
        <w:autoSpaceDN w:val="0"/>
        <w:adjustRightInd w:val="0"/>
        <w:spacing w:after="80"/>
        <w:ind w:left="1281" w:right="0" w:hanging="357"/>
        <w:textAlignment w:val="baseline"/>
        <w:rPr>
          <w:szCs w:val="20"/>
        </w:rPr>
      </w:pPr>
      <w:r w:rsidRPr="002C5534">
        <w:rPr>
          <w:szCs w:val="20"/>
        </w:rPr>
        <w:t>ökad risk för att sprida mikroorganismer.</w:t>
      </w:r>
    </w:p>
    <w:p w14:paraId="3CE0D618" w14:textId="77777777" w:rsidR="002C5534" w:rsidRPr="002C5534" w:rsidRDefault="002C5534" w:rsidP="001B4969">
      <w:pPr>
        <w:numPr>
          <w:ilvl w:val="0"/>
          <w:numId w:val="1"/>
        </w:numPr>
        <w:tabs>
          <w:tab w:val="left" w:pos="924"/>
        </w:tabs>
        <w:overflowPunct w:val="0"/>
        <w:autoSpaceDE w:val="0"/>
        <w:autoSpaceDN w:val="0"/>
        <w:adjustRightInd w:val="0"/>
        <w:spacing w:after="80"/>
        <w:ind w:left="1281" w:right="0" w:hanging="357"/>
        <w:textAlignment w:val="baseline"/>
        <w:rPr>
          <w:szCs w:val="20"/>
        </w:rPr>
      </w:pPr>
      <w:r w:rsidRPr="002C5534">
        <w:rPr>
          <w:szCs w:val="20"/>
        </w:rPr>
        <w:t>ökad risk för att smittas och/eller infekteras.</w:t>
      </w:r>
    </w:p>
    <w:p w14:paraId="18823535" w14:textId="77777777" w:rsidR="002C5534" w:rsidRPr="002C5534" w:rsidRDefault="002C5534" w:rsidP="001B4969">
      <w:pPr>
        <w:pStyle w:val="Punktlista"/>
        <w:spacing w:after="40"/>
      </w:pPr>
      <w:r w:rsidRPr="002C5534">
        <w:t>verksamhetsrelaterad med ökad risk för smittspridning genom underbemanning, undermåliga lokaler, kompetensbrist etc.</w:t>
      </w:r>
    </w:p>
    <w:p w14:paraId="6CA4E55F" w14:textId="43397B5E" w:rsidR="002C5534" w:rsidRDefault="002C5534" w:rsidP="002C5534">
      <w:pPr>
        <w:spacing w:after="160" w:line="240" w:lineRule="auto"/>
        <w:ind w:right="0"/>
        <w:rPr>
          <w:szCs w:val="20"/>
        </w:rPr>
      </w:pPr>
      <w:r w:rsidRPr="002C5534">
        <w:rPr>
          <w:szCs w:val="20"/>
        </w:rPr>
        <w:t>[1-</w:t>
      </w:r>
      <w:r w:rsidR="008D0FDC">
        <w:rPr>
          <w:szCs w:val="20"/>
        </w:rPr>
        <w:t>3</w:t>
      </w:r>
      <w:r w:rsidRPr="002C5534">
        <w:rPr>
          <w:szCs w:val="20"/>
        </w:rPr>
        <w:t>].</w:t>
      </w:r>
    </w:p>
    <w:p w14:paraId="3185B549" w14:textId="037C8928" w:rsidR="001F34C9" w:rsidRDefault="001F34C9" w:rsidP="001F34C9">
      <w:pPr>
        <w:pStyle w:val="Rubrik3"/>
      </w:pPr>
      <w:bookmarkStart w:id="15" w:name="_Toc175230221"/>
      <w:r>
        <w:t>Observandum</w:t>
      </w:r>
      <w:bookmarkEnd w:id="15"/>
    </w:p>
    <w:p w14:paraId="1CEF3EF8" w14:textId="744260BA" w:rsidR="001F34C9" w:rsidRPr="00166865" w:rsidRDefault="001F34C9" w:rsidP="001F34C9">
      <w:pPr>
        <w:rPr>
          <w:b/>
          <w:bCs/>
        </w:rPr>
      </w:pPr>
      <w:r w:rsidRPr="00166865">
        <w:rPr>
          <w:b/>
          <w:bCs/>
        </w:rPr>
        <w:t>Särskilda hänsyn måste tas vid</w:t>
      </w:r>
    </w:p>
    <w:p w14:paraId="214F6E23" w14:textId="77777777" w:rsidR="001F34C9" w:rsidRPr="002C5534" w:rsidRDefault="001F34C9" w:rsidP="00166865">
      <w:pPr>
        <w:pStyle w:val="Punktlista"/>
        <w:rPr>
          <w:b/>
          <w:bCs/>
          <w:sz w:val="22"/>
          <w:szCs w:val="20"/>
        </w:rPr>
      </w:pPr>
      <w:r w:rsidRPr="002C5534">
        <w:rPr>
          <w:sz w:val="22"/>
          <w:szCs w:val="20"/>
        </w:rPr>
        <w:t xml:space="preserve">Misstanke om luftburen smitta, t.ex. mässling eller tuberkulos, se riktlinje </w:t>
      </w:r>
      <w:hyperlink r:id="rId13" w:history="1">
        <w:r w:rsidRPr="00CB5690">
          <w:rPr>
            <w:rStyle w:val="Hyperlnk"/>
          </w:rPr>
          <w:t>Luftvägssmitta - vårdhygieniska aspekter, SÄS</w:t>
        </w:r>
      </w:hyperlink>
      <w:r>
        <w:rPr>
          <w:rStyle w:val="Hyperlnk"/>
        </w:rPr>
        <w:t>.</w:t>
      </w:r>
    </w:p>
    <w:p w14:paraId="7F40F779" w14:textId="77777777" w:rsidR="001F34C9" w:rsidRPr="002C5534" w:rsidRDefault="001F34C9" w:rsidP="00166865">
      <w:pPr>
        <w:pStyle w:val="Punktlista"/>
        <w:rPr>
          <w:sz w:val="22"/>
          <w:szCs w:val="20"/>
        </w:rPr>
      </w:pPr>
      <w:r w:rsidRPr="002C5534">
        <w:rPr>
          <w:sz w:val="22"/>
          <w:szCs w:val="20"/>
        </w:rPr>
        <w:t xml:space="preserve">Risk för aerosolburen smitta, t.ex. vid pågående luftvägsinfektion, se bl.a. regional rutin </w:t>
      </w:r>
      <w:hyperlink r:id="rId14" w:history="1">
        <w:r w:rsidRPr="00225AE2">
          <w:rPr>
            <w:rStyle w:val="Hyperlnk"/>
          </w:rPr>
          <w:t>Vårdhygien covid-19</w:t>
        </w:r>
      </w:hyperlink>
      <w:r w:rsidRPr="002C5534">
        <w:rPr>
          <w:sz w:val="22"/>
          <w:szCs w:val="20"/>
        </w:rPr>
        <w:t xml:space="preserve"> , riktlinje </w:t>
      </w:r>
      <w:hyperlink r:id="rId15" w:history="1">
        <w:r w:rsidRPr="00F571F0">
          <w:rPr>
            <w:rStyle w:val="Hyperlnk"/>
          </w:rPr>
          <w:t>Legionella - åtgärdsprogram vid Södra Älvsborgs Sjukhus</w:t>
        </w:r>
      </w:hyperlink>
      <w:r w:rsidRPr="002C5534">
        <w:rPr>
          <w:sz w:val="22"/>
          <w:szCs w:val="20"/>
        </w:rPr>
        <w:t xml:space="preserve"> samt </w:t>
      </w:r>
      <w:hyperlink r:id="rId16" w:history="1">
        <w:r w:rsidRPr="00CB5690">
          <w:rPr>
            <w:rStyle w:val="Hyperlnk"/>
          </w:rPr>
          <w:t>Luftvägssmitta - vårdhygieniska aspekter, SÄS</w:t>
        </w:r>
      </w:hyperlink>
      <w:r w:rsidRPr="002C5534">
        <w:rPr>
          <w:sz w:val="22"/>
          <w:szCs w:val="20"/>
        </w:rPr>
        <w:t>.</w:t>
      </w:r>
    </w:p>
    <w:p w14:paraId="189EC0B7" w14:textId="36534536" w:rsidR="003262EF" w:rsidRPr="003262EF" w:rsidRDefault="001F34C9" w:rsidP="00A92D7D">
      <w:pPr>
        <w:pStyle w:val="Punktlista"/>
        <w:rPr>
          <w:szCs w:val="20"/>
        </w:rPr>
      </w:pPr>
      <w:r w:rsidRPr="003262EF">
        <w:rPr>
          <w:sz w:val="22"/>
          <w:szCs w:val="20"/>
        </w:rPr>
        <w:lastRenderedPageBreak/>
        <w:t>Misstanke om högsmittsam sjukdom, t.ex. ebola, se bl.a.</w:t>
      </w:r>
      <w:r w:rsidR="00DC457C" w:rsidRPr="003262EF">
        <w:rPr>
          <w:sz w:val="22"/>
          <w:szCs w:val="20"/>
        </w:rPr>
        <w:t xml:space="preserve"> rutinen </w:t>
      </w:r>
      <w:hyperlink r:id="rId17" w:history="1">
        <w:r w:rsidR="00DC457C" w:rsidRPr="003262EF">
          <w:rPr>
            <w:rStyle w:val="Hyperlnk"/>
            <w:sz w:val="22"/>
            <w:szCs w:val="20"/>
          </w:rPr>
          <w:t>Vårdhygien – Viral hemorragisk feber (VHF)</w:t>
        </w:r>
      </w:hyperlink>
      <w:r w:rsidR="003262EF">
        <w:rPr>
          <w:sz w:val="22"/>
          <w:szCs w:val="20"/>
        </w:rPr>
        <w:t>.</w:t>
      </w:r>
    </w:p>
    <w:p w14:paraId="0E69692D" w14:textId="2EFC1AD9" w:rsidR="001F34C9" w:rsidRPr="003262EF" w:rsidRDefault="001F34C9" w:rsidP="00A92D7D">
      <w:pPr>
        <w:pStyle w:val="Punktlista"/>
        <w:rPr>
          <w:szCs w:val="20"/>
        </w:rPr>
      </w:pPr>
      <w:r w:rsidRPr="003262EF">
        <w:rPr>
          <w:sz w:val="22"/>
          <w:szCs w:val="22"/>
        </w:rPr>
        <w:t>Vård av im</w:t>
      </w:r>
      <w:r w:rsidR="00E10F34" w:rsidRPr="003262EF">
        <w:rPr>
          <w:sz w:val="22"/>
          <w:szCs w:val="22"/>
        </w:rPr>
        <w:t>m</w:t>
      </w:r>
      <w:r w:rsidRPr="003262EF">
        <w:rPr>
          <w:sz w:val="22"/>
          <w:szCs w:val="22"/>
        </w:rPr>
        <w:t xml:space="preserve">unsupprimerade patienter, se vårdhandboken avsnitt </w:t>
      </w:r>
      <w:hyperlink r:id="rId18">
        <w:r w:rsidRPr="542E0FED">
          <w:rPr>
            <w:rStyle w:val="Hyperlnk"/>
          </w:rPr>
          <w:t>Infektionskänsliga patienter</w:t>
        </w:r>
      </w:hyperlink>
      <w:r w:rsidRPr="003262EF">
        <w:rPr>
          <w:sz w:val="22"/>
          <w:szCs w:val="22"/>
        </w:rPr>
        <w:t>.</w:t>
      </w:r>
    </w:p>
    <w:p w14:paraId="0D0052F8" w14:textId="77777777" w:rsidR="002C5534" w:rsidRPr="002C5534" w:rsidRDefault="002C5534" w:rsidP="00883CF4">
      <w:pPr>
        <w:pStyle w:val="Rubrik2"/>
      </w:pPr>
      <w:bookmarkStart w:id="16" w:name="_Toc256000010"/>
      <w:bookmarkStart w:id="17" w:name="_Toc256000003"/>
      <w:bookmarkStart w:id="18" w:name="_Toc91512422"/>
      <w:bookmarkStart w:id="19" w:name="_Toc175230222"/>
      <w:r w:rsidRPr="002C5534">
        <w:t>Genomförande</w:t>
      </w:r>
      <w:bookmarkEnd w:id="16"/>
      <w:bookmarkEnd w:id="17"/>
      <w:bookmarkEnd w:id="18"/>
      <w:bookmarkEnd w:id="19"/>
    </w:p>
    <w:p w14:paraId="607BA578" w14:textId="77777777" w:rsidR="002C5534" w:rsidRDefault="002C5534" w:rsidP="001B4969">
      <w:r w:rsidRPr="002C5534">
        <w:t>Nedan följer en sammanställning avsedd att vara till stöd i verksamheter när det gäller att uppmärksamma och ta ställning till riskfaktorer för smittspridning, oavsett eventuell kännedom om agens.</w:t>
      </w:r>
    </w:p>
    <w:p w14:paraId="6DBB8643" w14:textId="4BA0A7FD" w:rsidR="00883CF4" w:rsidRDefault="00883CF4" w:rsidP="00883CF4">
      <w:pPr>
        <w:pStyle w:val="Rubrik3"/>
      </w:pPr>
      <w:bookmarkStart w:id="20" w:name="_Toc175230223"/>
      <w:r w:rsidRPr="002C5534">
        <w:t>Riskfaktorer för smittspridning</w:t>
      </w:r>
      <w:bookmarkEnd w:id="20"/>
    </w:p>
    <w:p w14:paraId="1C2E1F96" w14:textId="5F67862D" w:rsidR="00883CF4" w:rsidRDefault="00883CF4" w:rsidP="00883CF4">
      <w:pPr>
        <w:pStyle w:val="MellanrubrikVGR"/>
        <w:spacing w:before="120"/>
      </w:pPr>
      <w:bookmarkStart w:id="21" w:name="_Toc175230224"/>
      <w:r w:rsidRPr="002C5534">
        <w:t>Hud och slemhinnor</w:t>
      </w:r>
      <w:bookmarkEnd w:id="21"/>
    </w:p>
    <w:p w14:paraId="525641AE" w14:textId="77777777" w:rsidR="00883CF4" w:rsidRPr="002C5534" w:rsidRDefault="00883CF4" w:rsidP="00883CF4">
      <w:r w:rsidRPr="002C5534">
        <w:t>Skadad vävnad som vid sår (ex vätskande, svårläkta), eksem, dränage, infarter (ex CVK), utfarter (trach, PEG).</w:t>
      </w:r>
    </w:p>
    <w:p w14:paraId="009ACAEC" w14:textId="5222A014" w:rsidR="00883CF4" w:rsidRDefault="00883CF4" w:rsidP="00883CF4">
      <w:r w:rsidRPr="002C5534">
        <w:t>Skadad hud och slemhinnebarriär innebär en ökad risk både för att sprida smittämnen och plocka upp nya smittämnen.</w:t>
      </w:r>
    </w:p>
    <w:p w14:paraId="7E9D513C" w14:textId="247DF75C" w:rsidR="00883CF4" w:rsidRDefault="00883CF4" w:rsidP="00883CF4">
      <w:pPr>
        <w:pStyle w:val="MellanrubrikVGR"/>
      </w:pPr>
      <w:bookmarkStart w:id="22" w:name="_Toc175230225"/>
      <w:r w:rsidRPr="002C5534">
        <w:t>Utsöndringar</w:t>
      </w:r>
      <w:bookmarkEnd w:id="22"/>
    </w:p>
    <w:p w14:paraId="4892526B" w14:textId="77777777" w:rsidR="00883CF4" w:rsidRPr="002C5534" w:rsidRDefault="00883CF4" w:rsidP="00883CF4">
      <w:r w:rsidRPr="002C5534">
        <w:t>T.ex. diarré, kräkning, inkontinens utan fungerande hjälpmedel, läckande stomi.</w:t>
      </w:r>
    </w:p>
    <w:p w14:paraId="0881FC1F" w14:textId="77777777" w:rsidR="00883CF4" w:rsidRDefault="00883CF4" w:rsidP="00883CF4">
      <w:pPr>
        <w:rPr>
          <w:rFonts w:ascii="Arial Fet" w:hAnsi="Arial Fet"/>
          <w:b/>
          <w:sz w:val="22"/>
          <w:szCs w:val="20"/>
        </w:rPr>
      </w:pPr>
      <w:r w:rsidRPr="002C5534">
        <w:t>Utsöndringar innehåller alltid stora mängder mikroorganismer oavsett om orsaken är infektiös eller ej.</w:t>
      </w:r>
      <w:r w:rsidRPr="00883CF4">
        <w:rPr>
          <w:rFonts w:ascii="Arial Fet" w:hAnsi="Arial Fet"/>
          <w:b/>
          <w:sz w:val="22"/>
          <w:szCs w:val="20"/>
        </w:rPr>
        <w:t xml:space="preserve"> </w:t>
      </w:r>
    </w:p>
    <w:p w14:paraId="79321171" w14:textId="3348BCDB" w:rsidR="00883CF4" w:rsidRDefault="00883CF4" w:rsidP="00883CF4">
      <w:pPr>
        <w:pStyle w:val="MellanrubrikVGR"/>
      </w:pPr>
      <w:bookmarkStart w:id="23" w:name="_Toc175230226"/>
      <w:r w:rsidRPr="002C5534">
        <w:t>Luftvägar</w:t>
      </w:r>
      <w:bookmarkEnd w:id="23"/>
    </w:p>
    <w:p w14:paraId="5FC957FD" w14:textId="77777777" w:rsidR="00883CF4" w:rsidRPr="002C5534" w:rsidRDefault="00883CF4" w:rsidP="00883CF4">
      <w:r w:rsidRPr="002C5534">
        <w:t>T.ex. hosta, snuva, nysning framför allt tillsammans med feber eller misstanke om infektiös orsak.</w:t>
      </w:r>
    </w:p>
    <w:p w14:paraId="79C49183" w14:textId="4A417FB8" w:rsidR="00883CF4" w:rsidRDefault="00883CF4" w:rsidP="00883CF4">
      <w:r w:rsidRPr="002C5534">
        <w:t>Oavsett orsak till hosta, snuva eller nysning innehåller luftvägs</w:t>
      </w:r>
      <w:r w:rsidRPr="002C5534">
        <w:softHyphen/>
        <w:t>sekretet mikroorganismer.</w:t>
      </w:r>
    </w:p>
    <w:p w14:paraId="12604864" w14:textId="3D5A2087" w:rsidR="00883CF4" w:rsidRDefault="00883CF4" w:rsidP="00883CF4">
      <w:pPr>
        <w:pStyle w:val="MellanrubrikVGR"/>
      </w:pPr>
      <w:bookmarkStart w:id="24" w:name="_Toc175230227"/>
      <w:r w:rsidRPr="002C5534">
        <w:t>Kommunikation</w:t>
      </w:r>
      <w:bookmarkEnd w:id="24"/>
    </w:p>
    <w:p w14:paraId="72B8114C" w14:textId="77777777" w:rsidR="00883CF4" w:rsidRPr="002C5534" w:rsidRDefault="00883CF4" w:rsidP="00883CF4">
      <w:r w:rsidRPr="002C5534">
        <w:t>T.ex. nedsatt kognitiv förmåga, demens, språkliga svårigheter, syn- och/eller hörselnedsättning.</w:t>
      </w:r>
    </w:p>
    <w:p w14:paraId="31E24CF1" w14:textId="1A7C78D6" w:rsidR="00883CF4" w:rsidRDefault="00883CF4" w:rsidP="00883CF4">
      <w:r w:rsidRPr="002C5534">
        <w:t>Kan innebära ökad risk för smitt</w:t>
      </w:r>
      <w:r w:rsidRPr="002C5534">
        <w:softHyphen/>
        <w:t>spridning framför allt vid förekomst av andra vårdhygieniska riskfaktorer, exempelvis svårigheter att ta emot och följa instruktioner.</w:t>
      </w:r>
    </w:p>
    <w:p w14:paraId="44DDCACC" w14:textId="1CE72926" w:rsidR="009A5CEE" w:rsidRDefault="009A5CEE" w:rsidP="009A5CEE">
      <w:pPr>
        <w:pStyle w:val="Rubrik3"/>
      </w:pPr>
      <w:bookmarkStart w:id="25" w:name="_Toc175230228"/>
      <w:r w:rsidRPr="002C5534">
        <w:t>Vägledning till åtgärd</w:t>
      </w:r>
      <w:bookmarkEnd w:id="25"/>
    </w:p>
    <w:p w14:paraId="486338AA" w14:textId="77777777" w:rsidR="009A5CEE" w:rsidRPr="002C5534" w:rsidRDefault="009A5CEE" w:rsidP="007C077A">
      <w:pPr>
        <w:pStyle w:val="MellanrubrikVGR"/>
        <w:spacing w:before="120"/>
      </w:pPr>
      <w:bookmarkStart w:id="26" w:name="_Toc175230229"/>
      <w:r w:rsidRPr="542E0FED">
        <w:t>Placering av patient</w:t>
      </w:r>
      <w:bookmarkEnd w:id="26"/>
    </w:p>
    <w:p w14:paraId="12C1F720" w14:textId="77777777" w:rsidR="009A5CEE" w:rsidRPr="009A5CEE" w:rsidRDefault="009A5CEE" w:rsidP="009A5CEE">
      <w:pPr>
        <w:pStyle w:val="Punktlista"/>
      </w:pPr>
      <w:r w:rsidRPr="009A5CEE">
        <w:t xml:space="preserve">Bedöm riskfaktorernas omfattning och ta ställning till behov av enkelrum. </w:t>
      </w:r>
    </w:p>
    <w:p w14:paraId="36323B9A" w14:textId="77777777" w:rsidR="009A5CEE" w:rsidRPr="009A5CEE" w:rsidRDefault="009A5CEE" w:rsidP="009A5CEE">
      <w:pPr>
        <w:pStyle w:val="Punktlista"/>
      </w:pPr>
      <w:r w:rsidRPr="009A5CEE">
        <w:t>Vid vistelse i allmänna utrymmen bör sår vara täckta.</w:t>
      </w:r>
    </w:p>
    <w:p w14:paraId="40254688" w14:textId="77777777" w:rsidR="009A5CEE" w:rsidRPr="009A5CEE" w:rsidRDefault="009A5CEE" w:rsidP="009A5CEE">
      <w:pPr>
        <w:pStyle w:val="Punktlista"/>
      </w:pPr>
      <w:r w:rsidRPr="009A5CEE">
        <w:lastRenderedPageBreak/>
        <w:t>Vårdtagare med diarré/kräkning bör alltid ha eget rum med eget hygienutrymme.</w:t>
      </w:r>
    </w:p>
    <w:p w14:paraId="710FA319" w14:textId="77777777" w:rsidR="009A5CEE" w:rsidRPr="009A5CEE" w:rsidRDefault="009A5CEE" w:rsidP="009A5CEE">
      <w:pPr>
        <w:pStyle w:val="Punktlista"/>
      </w:pPr>
      <w:r w:rsidRPr="009A5CEE">
        <w:t>Vårdtagare med luftvägssymtom av misstänkt infektiös orsak bör alltid ha eget rum.</w:t>
      </w:r>
    </w:p>
    <w:p w14:paraId="5616C558" w14:textId="77777777" w:rsidR="009A5CEE" w:rsidRPr="002C5534" w:rsidRDefault="009A5CEE" w:rsidP="009A5CEE">
      <w:pPr>
        <w:pStyle w:val="MellanrubrikVGR"/>
      </w:pPr>
      <w:bookmarkStart w:id="27" w:name="_Toc175230230"/>
      <w:r w:rsidRPr="002C5534">
        <w:t>Patientrelaterade åtgärder</w:t>
      </w:r>
      <w:bookmarkEnd w:id="27"/>
    </w:p>
    <w:p w14:paraId="39132CA2" w14:textId="77777777" w:rsidR="009A5CEE" w:rsidRPr="009A5CEE" w:rsidRDefault="009A5CEE" w:rsidP="009A5CEE">
      <w:pPr>
        <w:pStyle w:val="Punktlista"/>
      </w:pPr>
      <w:r w:rsidRPr="009A5CEE">
        <w:t>Gör patienten delaktig i att minska risken för smittspridning genom t.ex. information och förutsättningar för god host- och handhygien.</w:t>
      </w:r>
    </w:p>
    <w:p w14:paraId="5271D45D" w14:textId="77777777" w:rsidR="009A5CEE" w:rsidRPr="002C5534" w:rsidRDefault="009A5CEE" w:rsidP="009A5CEE">
      <w:pPr>
        <w:pStyle w:val="MellanrubrikVGR"/>
      </w:pPr>
      <w:bookmarkStart w:id="28" w:name="_Toc175230231"/>
      <w:r w:rsidRPr="002C5534">
        <w:t>Personlig skyddsutrustning för personal</w:t>
      </w:r>
      <w:bookmarkEnd w:id="28"/>
    </w:p>
    <w:p w14:paraId="5E5A25B4" w14:textId="77777777" w:rsidR="009A5CEE" w:rsidRPr="002C5534" w:rsidRDefault="009A5CEE" w:rsidP="009A5CEE">
      <w:pPr>
        <w:pStyle w:val="Punktlista"/>
      </w:pPr>
      <w:r w:rsidRPr="002C5534">
        <w:t>Grunden är alltid BHK.</w:t>
      </w:r>
    </w:p>
    <w:p w14:paraId="5B469407" w14:textId="43655AA3" w:rsidR="009A5CEE" w:rsidRDefault="009A5CEE" w:rsidP="009A5CEE">
      <w:pPr>
        <w:pStyle w:val="Punktlista"/>
      </w:pPr>
      <w:r>
        <w:t>Vid vårdmoment med risk för stänk av kroppsvätskor används stänkskydd, t.ex. visir.</w:t>
      </w:r>
    </w:p>
    <w:p w14:paraId="0B92F924" w14:textId="77777777" w:rsidR="002C5534" w:rsidRPr="002C5534" w:rsidRDefault="002C5534" w:rsidP="008728A7">
      <w:pPr>
        <w:pStyle w:val="Rubrik2"/>
      </w:pPr>
      <w:bookmarkStart w:id="29" w:name="_Toc256000011"/>
      <w:bookmarkStart w:id="30" w:name="_Toc256000004"/>
      <w:bookmarkStart w:id="31" w:name="_Toc182366122"/>
      <w:bookmarkStart w:id="32" w:name="_Toc419894904"/>
      <w:bookmarkStart w:id="33" w:name="_Toc91512423"/>
      <w:bookmarkStart w:id="34" w:name="_Toc175230232"/>
      <w:r w:rsidRPr="002C5534">
        <w:t>Dokumentinformation</w:t>
      </w:r>
      <w:bookmarkEnd w:id="29"/>
      <w:bookmarkEnd w:id="30"/>
      <w:bookmarkEnd w:id="31"/>
      <w:bookmarkEnd w:id="32"/>
      <w:bookmarkEnd w:id="33"/>
      <w:bookmarkEnd w:id="34"/>
    </w:p>
    <w:p w14:paraId="206C80E5" w14:textId="77777777" w:rsidR="002C5534" w:rsidRPr="008728A7" w:rsidRDefault="002C5534" w:rsidP="008728A7">
      <w:pPr>
        <w:spacing w:after="0"/>
        <w:rPr>
          <w:b/>
          <w:bCs/>
        </w:rPr>
      </w:pPr>
      <w:r w:rsidRPr="008728A7">
        <w:rPr>
          <w:b/>
          <w:bCs/>
        </w:rPr>
        <w:t>För innehållet svarar</w:t>
      </w:r>
    </w:p>
    <w:p w14:paraId="7D99881C" w14:textId="77777777" w:rsidR="002C5534" w:rsidRPr="002C5534" w:rsidRDefault="002C5534" w:rsidP="008728A7">
      <w:r w:rsidRPr="002C5534">
        <w:t>Jenny Andersson, hygiensjuksköterska, vårdhygien, SÄS</w:t>
      </w:r>
      <w:r w:rsidRPr="002C5534">
        <w:br/>
        <w:t>Susanne Roos, hygiensjuksköterska, vårdhygien, SÄS</w:t>
      </w:r>
    </w:p>
    <w:p w14:paraId="06079FD9" w14:textId="3955CB71" w:rsidR="002C5534" w:rsidRPr="008728A7" w:rsidRDefault="002C5534" w:rsidP="008728A7">
      <w:pPr>
        <w:spacing w:after="0"/>
        <w:rPr>
          <w:b/>
          <w:bCs/>
        </w:rPr>
      </w:pPr>
      <w:r w:rsidRPr="008728A7">
        <w:rPr>
          <w:b/>
          <w:bCs/>
        </w:rPr>
        <w:t>Remissinstanser</w:t>
      </w:r>
      <w:r w:rsidR="002F5ECD">
        <w:rPr>
          <w:b/>
          <w:bCs/>
        </w:rPr>
        <w:t xml:space="preserve"> </w:t>
      </w:r>
      <w:r w:rsidR="002F5ECD" w:rsidRPr="002F5ECD">
        <w:t>(utgvåva 1)</w:t>
      </w:r>
    </w:p>
    <w:p w14:paraId="6D8BFD1B" w14:textId="77777777" w:rsidR="002C5534" w:rsidRPr="002C5534" w:rsidRDefault="002C5534" w:rsidP="008728A7">
      <w:r w:rsidRPr="002C5534">
        <w:t>Verksamhetschefer, SÄS</w:t>
      </w:r>
    </w:p>
    <w:p w14:paraId="2E79D445" w14:textId="77777777" w:rsidR="002C5534" w:rsidRPr="008728A7" w:rsidRDefault="002C5534" w:rsidP="008728A7">
      <w:pPr>
        <w:spacing w:after="0"/>
        <w:rPr>
          <w:b/>
          <w:bCs/>
        </w:rPr>
      </w:pPr>
      <w:r w:rsidRPr="008728A7">
        <w:rPr>
          <w:b/>
          <w:bCs/>
        </w:rPr>
        <w:t>Fastställt av</w:t>
      </w:r>
    </w:p>
    <w:p w14:paraId="12D11E6E" w14:textId="77777777" w:rsidR="002C5534" w:rsidRPr="002C5534" w:rsidRDefault="002C5534" w:rsidP="008728A7">
      <w:r w:rsidRPr="002C5534">
        <w:t>Jerker Nilson, chefläkare, SÄS</w:t>
      </w:r>
    </w:p>
    <w:p w14:paraId="7B8920BF" w14:textId="77777777" w:rsidR="002C5534" w:rsidRPr="008728A7" w:rsidRDefault="002C5534" w:rsidP="008728A7">
      <w:pPr>
        <w:spacing w:after="0"/>
        <w:rPr>
          <w:b/>
          <w:bCs/>
        </w:rPr>
      </w:pPr>
      <w:r w:rsidRPr="008728A7">
        <w:rPr>
          <w:b/>
          <w:bCs/>
        </w:rPr>
        <w:t>Nyckelord</w:t>
      </w:r>
    </w:p>
    <w:p w14:paraId="56BA47D5" w14:textId="77777777" w:rsidR="002C5534" w:rsidRPr="002C5534" w:rsidRDefault="002C5534" w:rsidP="008728A7">
      <w:r w:rsidRPr="002C5534">
        <w:t>Vårdhygien, riskfaktorer, smittspridning</w:t>
      </w:r>
    </w:p>
    <w:p w14:paraId="35F05547" w14:textId="77777777" w:rsidR="002C5534" w:rsidRDefault="002C5534" w:rsidP="008728A7">
      <w:pPr>
        <w:pStyle w:val="Rubrik2"/>
      </w:pPr>
      <w:bookmarkStart w:id="35" w:name="_Toc256000012"/>
      <w:bookmarkStart w:id="36" w:name="_Toc256000005"/>
      <w:bookmarkStart w:id="37" w:name="_Toc419894905"/>
      <w:bookmarkStart w:id="38" w:name="_Toc91512424"/>
      <w:bookmarkStart w:id="39" w:name="_Toc169686209"/>
      <w:bookmarkStart w:id="40" w:name="_Toc169686713"/>
      <w:bookmarkStart w:id="41" w:name="_Toc182366123"/>
      <w:bookmarkStart w:id="42" w:name="_Toc175230233"/>
      <w:r w:rsidRPr="002C5534">
        <w:t>Referensförteckning</w:t>
      </w:r>
      <w:bookmarkEnd w:id="35"/>
      <w:bookmarkEnd w:id="36"/>
      <w:bookmarkEnd w:id="37"/>
      <w:bookmarkEnd w:id="38"/>
      <w:bookmarkEnd w:id="42"/>
    </w:p>
    <w:p w14:paraId="15F4FAB1" w14:textId="72519340" w:rsidR="00395F8A" w:rsidRDefault="00395F8A" w:rsidP="00395F8A">
      <w:pPr>
        <w:pStyle w:val="Numreradlista"/>
      </w:pPr>
      <w:r w:rsidRPr="00572801">
        <w:t>Basal hygien i vård och omsorg (SOSFS 2015:10). Socialstyrelsens författningssamling</w:t>
      </w:r>
      <w:r w:rsidR="005F205F">
        <w:br/>
      </w:r>
      <w:hyperlink r:id="rId19" w:history="1">
        <w:r w:rsidR="005F205F" w:rsidRPr="00A06569">
          <w:rPr>
            <w:rStyle w:val="Hyperlnk"/>
          </w:rPr>
          <w:t>www.socialstyrelsen.se/globalassets/sharepoint-dokument/artikelkatalog/foreskrifter-och-allmanna-rad/2015-5-10.pdf</w:t>
        </w:r>
      </w:hyperlink>
    </w:p>
    <w:p w14:paraId="20C0D4C5" w14:textId="22576DD9" w:rsidR="002C5534" w:rsidRPr="00572801" w:rsidRDefault="002C5534" w:rsidP="00DE70FB">
      <w:pPr>
        <w:pStyle w:val="Numreradlista"/>
        <w:rPr>
          <w:rStyle w:val="Hyperlnk"/>
          <w:color w:val="auto"/>
        </w:rPr>
      </w:pPr>
      <w:r w:rsidRPr="00572801">
        <w:t xml:space="preserve">Vårdhandboken.se, avsnitt </w:t>
      </w:r>
      <w:r w:rsidRPr="00572801">
        <w:rPr>
          <w:i/>
          <w:iCs/>
        </w:rPr>
        <w:t>Multiresistenta bakterier</w:t>
      </w:r>
      <w:r w:rsidRPr="00572801">
        <w:t xml:space="preserve"> under rubrik </w:t>
      </w:r>
      <w:hyperlink r:id="rId20" w:history="1">
        <w:r w:rsidRPr="00572801">
          <w:rPr>
            <w:i/>
            <w:iCs/>
          </w:rPr>
          <w:t>Åtgärder i vården</w:t>
        </w:r>
      </w:hyperlink>
      <w:r w:rsidRPr="00572801">
        <w:t>.</w:t>
      </w:r>
      <w:r w:rsidRPr="00572801">
        <w:br/>
      </w:r>
      <w:r w:rsidR="00A31997" w:rsidRPr="00572801">
        <w:rPr>
          <w:rStyle w:val="Hyperlnk"/>
          <w:color w:val="auto"/>
        </w:rPr>
        <w:fldChar w:fldCharType="begin"/>
      </w:r>
      <w:r w:rsidR="006D44F6">
        <w:rPr>
          <w:rStyle w:val="Hyperlnk"/>
          <w:color w:val="auto"/>
        </w:rPr>
        <w:instrText>HYPERLINK "http://www.vardhandboken.se/vardhygien-infektioner-och-smittspridning/infektioner-och-smittspridning/multiresistenta-bakterier/atgarder-i-varden"</w:instrText>
      </w:r>
      <w:r w:rsidR="006D44F6" w:rsidRPr="00572801">
        <w:rPr>
          <w:rStyle w:val="Hyperlnk"/>
          <w:color w:val="auto"/>
        </w:rPr>
      </w:r>
      <w:r w:rsidR="00A31997" w:rsidRPr="00572801">
        <w:rPr>
          <w:rStyle w:val="Hyperlnk"/>
          <w:color w:val="auto"/>
        </w:rPr>
        <w:fldChar w:fldCharType="separate"/>
      </w:r>
      <w:r w:rsidRPr="00572801">
        <w:rPr>
          <w:rStyle w:val="Hyperlnk"/>
        </w:rPr>
        <w:t>www.vardhandboken.se/vardhygien-infektioner-och-smittspridning/infektioner-och-smittspridning/multiresistenta-bakterier/atgarder-i-vard</w:t>
      </w:r>
      <w:r w:rsidR="00572801">
        <w:rPr>
          <w:rStyle w:val="Hyperlnk"/>
        </w:rPr>
        <w:t>en</w:t>
      </w:r>
    </w:p>
    <w:p w14:paraId="20AF4EE1" w14:textId="51BB7B79" w:rsidR="002C5534" w:rsidRPr="002C5534" w:rsidRDefault="00A31997" w:rsidP="00DE70FB">
      <w:pPr>
        <w:pStyle w:val="Numreradlista"/>
      </w:pPr>
      <w:r w:rsidRPr="00572801">
        <w:rPr>
          <w:rStyle w:val="Hyperlnk"/>
          <w:color w:val="auto"/>
        </w:rPr>
        <w:fldChar w:fldCharType="end"/>
      </w:r>
      <w:r w:rsidR="002C5534" w:rsidRPr="00572801">
        <w:t xml:space="preserve">Vårdhandboken, avsnitt Smitta och smittspridning under rubrik </w:t>
      </w:r>
      <w:hyperlink r:id="rId21" w:history="1">
        <w:r w:rsidR="002C5534" w:rsidRPr="00572801">
          <w:t>Vårdrutiner.</w:t>
        </w:r>
      </w:hyperlink>
      <w:r w:rsidR="002C5534" w:rsidRPr="00572801">
        <w:t xml:space="preserve"> </w:t>
      </w:r>
      <w:r w:rsidR="002C5534" w:rsidRPr="002C5534">
        <w:br/>
      </w:r>
      <w:hyperlink r:id="rId22" w:history="1">
        <w:r w:rsidR="002C5534" w:rsidRPr="00DB53CD">
          <w:rPr>
            <w:rStyle w:val="Hyperlnk"/>
          </w:rPr>
          <w:t>www.vardhandboken.se/vardhygien-infektioner-och-smittspridning/infektioner-och-smittspridning/smitta-och-smittspridning/oversikt</w:t>
        </w:r>
      </w:hyperlink>
    </w:p>
    <w:p w14:paraId="464D9513" w14:textId="77777777" w:rsidR="002C5534" w:rsidRPr="002C5534" w:rsidRDefault="002C5534" w:rsidP="00DE70FB">
      <w:pPr>
        <w:pStyle w:val="Rubrik2"/>
      </w:pPr>
      <w:bookmarkStart w:id="43" w:name="_Toc419894906"/>
      <w:bookmarkStart w:id="44" w:name="_Toc256000013"/>
      <w:bookmarkStart w:id="45" w:name="_Toc256000006"/>
      <w:bookmarkStart w:id="46" w:name="_Toc91512425"/>
      <w:bookmarkStart w:id="47" w:name="_Toc175230234"/>
      <w:r w:rsidRPr="002C5534">
        <w:t>Länkförteckning</w:t>
      </w:r>
      <w:bookmarkEnd w:id="39"/>
      <w:bookmarkEnd w:id="40"/>
      <w:bookmarkEnd w:id="41"/>
      <w:bookmarkEnd w:id="43"/>
      <w:bookmarkEnd w:id="44"/>
      <w:bookmarkEnd w:id="45"/>
      <w:bookmarkEnd w:id="46"/>
      <w:bookmarkEnd w:id="47"/>
    </w:p>
    <w:p w14:paraId="295CD701" w14:textId="4E8D89EC" w:rsidR="002C5534" w:rsidRPr="00824D7B" w:rsidRDefault="002C5534" w:rsidP="00DE70FB">
      <w:pPr>
        <w:pStyle w:val="Punktlista"/>
        <w:rPr>
          <w:sz w:val="22"/>
          <w:szCs w:val="22"/>
        </w:rPr>
      </w:pPr>
      <w:r w:rsidRPr="00824D7B">
        <w:rPr>
          <w:sz w:val="22"/>
          <w:szCs w:val="22"/>
        </w:rPr>
        <w:t>Basala hygienrutiner och klädregler vid SÄS. Sjukhusövergripande riktlinje, SÄS</w:t>
      </w:r>
      <w:r w:rsidRPr="00824D7B">
        <w:rPr>
          <w:color w:val="0000FF"/>
          <w:sz w:val="22"/>
          <w:szCs w:val="22"/>
          <w:u w:val="single"/>
        </w:rPr>
        <w:br/>
      </w:r>
      <w:hyperlink r:id="rId23" w:history="1">
        <w:r w:rsidRPr="00824D7B">
          <w:rPr>
            <w:rStyle w:val="Hyperlnk"/>
            <w:sz w:val="22"/>
            <w:szCs w:val="22"/>
          </w:rPr>
          <w:t>https://hittadokume</w:t>
        </w:r>
        <w:r w:rsidRPr="00824D7B">
          <w:rPr>
            <w:rStyle w:val="Hyperlnk"/>
            <w:sz w:val="22"/>
            <w:szCs w:val="22"/>
          </w:rPr>
          <w:t>n</w:t>
        </w:r>
        <w:r w:rsidRPr="00824D7B">
          <w:rPr>
            <w:rStyle w:val="Hyperlnk"/>
            <w:sz w:val="22"/>
            <w:szCs w:val="22"/>
          </w:rPr>
          <w:t>t.vgregion.se/sas</w:t>
        </w:r>
      </w:hyperlink>
    </w:p>
    <w:p w14:paraId="69B0FC1B" w14:textId="2CE6231D" w:rsidR="002C5534" w:rsidRPr="00824D7B" w:rsidRDefault="002C5534" w:rsidP="00DE70FB">
      <w:pPr>
        <w:pStyle w:val="Punktlista"/>
        <w:rPr>
          <w:sz w:val="22"/>
          <w:szCs w:val="22"/>
        </w:rPr>
      </w:pPr>
      <w:r w:rsidRPr="00824D7B">
        <w:rPr>
          <w:sz w:val="22"/>
          <w:szCs w:val="22"/>
        </w:rPr>
        <w:t xml:space="preserve">Städning och rengöring i vårdlokaler vid SÄS </w:t>
      </w:r>
      <w:r w:rsidR="0078042E" w:rsidRPr="00824D7B">
        <w:rPr>
          <w:sz w:val="22"/>
          <w:szCs w:val="22"/>
        </w:rPr>
        <w:t>–</w:t>
      </w:r>
      <w:r w:rsidRPr="00824D7B">
        <w:rPr>
          <w:sz w:val="22"/>
          <w:szCs w:val="22"/>
        </w:rPr>
        <w:t xml:space="preserve"> vård</w:t>
      </w:r>
      <w:r w:rsidR="0078042E" w:rsidRPr="00824D7B">
        <w:rPr>
          <w:sz w:val="22"/>
          <w:szCs w:val="22"/>
        </w:rPr>
        <w:t xml:space="preserve">verksamhetens </w:t>
      </w:r>
      <w:r w:rsidRPr="00824D7B">
        <w:rPr>
          <w:sz w:val="22"/>
          <w:szCs w:val="22"/>
        </w:rPr>
        <w:t>ansvar. Sjukhusövergripande riktlinje, SÄS</w:t>
      </w:r>
      <w:r w:rsidRPr="00824D7B">
        <w:rPr>
          <w:color w:val="0000FF"/>
          <w:sz w:val="22"/>
          <w:szCs w:val="22"/>
          <w:u w:val="single"/>
        </w:rPr>
        <w:br/>
      </w:r>
      <w:hyperlink r:id="rId24" w:history="1">
        <w:r w:rsidRPr="00824D7B">
          <w:rPr>
            <w:rStyle w:val="Hyperlnk"/>
            <w:sz w:val="22"/>
            <w:szCs w:val="22"/>
          </w:rPr>
          <w:t>https://hittadokument.vgregion.se/sas</w:t>
        </w:r>
      </w:hyperlink>
    </w:p>
    <w:p w14:paraId="45C4813C" w14:textId="0B4DE251" w:rsidR="002C5534" w:rsidRPr="00824D7B" w:rsidRDefault="002C5534" w:rsidP="00DE70FB">
      <w:pPr>
        <w:pStyle w:val="Punktlista"/>
        <w:rPr>
          <w:sz w:val="22"/>
          <w:szCs w:val="22"/>
        </w:rPr>
      </w:pPr>
      <w:r w:rsidRPr="00824D7B">
        <w:rPr>
          <w:sz w:val="22"/>
          <w:szCs w:val="22"/>
        </w:rPr>
        <w:lastRenderedPageBreak/>
        <w:t xml:space="preserve">Luftvägssmitta </w:t>
      </w:r>
      <w:r w:rsidR="00E34231" w:rsidRPr="00824D7B">
        <w:rPr>
          <w:sz w:val="22"/>
          <w:szCs w:val="22"/>
        </w:rPr>
        <w:t>–</w:t>
      </w:r>
      <w:r w:rsidRPr="00824D7B">
        <w:rPr>
          <w:sz w:val="22"/>
          <w:szCs w:val="22"/>
        </w:rPr>
        <w:t xml:space="preserve"> </w:t>
      </w:r>
      <w:r w:rsidR="00E34231" w:rsidRPr="00824D7B">
        <w:rPr>
          <w:sz w:val="22"/>
          <w:szCs w:val="22"/>
        </w:rPr>
        <w:t>vårdhygieniska aspekter, SÄS</w:t>
      </w:r>
      <w:r w:rsidRPr="00824D7B">
        <w:rPr>
          <w:sz w:val="22"/>
          <w:szCs w:val="22"/>
        </w:rPr>
        <w:t>. Sjukhusövergripande riktlinje, SÄS</w:t>
      </w:r>
      <w:r w:rsidRPr="00824D7B">
        <w:rPr>
          <w:sz w:val="22"/>
          <w:szCs w:val="22"/>
          <w:u w:val="single"/>
        </w:rPr>
        <w:br/>
      </w:r>
      <w:hyperlink r:id="rId25" w:history="1">
        <w:r w:rsidR="00821BD2" w:rsidRPr="00824D7B">
          <w:rPr>
            <w:rStyle w:val="Hyperlnk"/>
            <w:sz w:val="22"/>
            <w:szCs w:val="22"/>
          </w:rPr>
          <w:t>https://hittadokument.vgregion.se/sas</w:t>
        </w:r>
      </w:hyperlink>
    </w:p>
    <w:p w14:paraId="1E9EA414" w14:textId="6E917ACD" w:rsidR="002C5534" w:rsidRPr="00824D7B" w:rsidRDefault="002C5534" w:rsidP="00DE70FB">
      <w:pPr>
        <w:pStyle w:val="Punktlista"/>
        <w:rPr>
          <w:rStyle w:val="Hyperlnk"/>
          <w:color w:val="auto"/>
          <w:sz w:val="22"/>
          <w:szCs w:val="22"/>
        </w:rPr>
      </w:pPr>
      <w:r w:rsidRPr="00824D7B">
        <w:rPr>
          <w:sz w:val="22"/>
          <w:szCs w:val="22"/>
        </w:rPr>
        <w:t>Vårdhygien covid-19. Regional rutin, Västra Götalandsregionen</w:t>
      </w:r>
      <w:r w:rsidRPr="00824D7B">
        <w:rPr>
          <w:sz w:val="22"/>
          <w:szCs w:val="22"/>
        </w:rPr>
        <w:br/>
      </w:r>
      <w:hyperlink r:id="rId26" w:history="1">
        <w:r w:rsidR="00821BD2" w:rsidRPr="00824D7B">
          <w:rPr>
            <w:rStyle w:val="Hyperlnk"/>
            <w:sz w:val="22"/>
            <w:szCs w:val="22"/>
          </w:rPr>
          <w:t>https://hittado</w:t>
        </w:r>
        <w:r w:rsidR="00821BD2" w:rsidRPr="00824D7B">
          <w:rPr>
            <w:rStyle w:val="Hyperlnk"/>
            <w:sz w:val="22"/>
            <w:szCs w:val="22"/>
          </w:rPr>
          <w:t>k</w:t>
        </w:r>
        <w:r w:rsidR="00821BD2" w:rsidRPr="00824D7B">
          <w:rPr>
            <w:rStyle w:val="Hyperlnk"/>
            <w:sz w:val="22"/>
            <w:szCs w:val="22"/>
          </w:rPr>
          <w:t>ument.vgregion.se/regionovergripande</w:t>
        </w:r>
      </w:hyperlink>
    </w:p>
    <w:p w14:paraId="47095F78" w14:textId="695DD2FC" w:rsidR="002C5534" w:rsidRPr="00824D7B" w:rsidRDefault="002C5534" w:rsidP="00DE70FB">
      <w:pPr>
        <w:pStyle w:val="Punktlista"/>
        <w:rPr>
          <w:rStyle w:val="Hyperlnk"/>
          <w:color w:val="auto"/>
          <w:sz w:val="22"/>
          <w:szCs w:val="22"/>
        </w:rPr>
      </w:pPr>
      <w:r w:rsidRPr="00824D7B">
        <w:rPr>
          <w:sz w:val="22"/>
          <w:szCs w:val="22"/>
        </w:rPr>
        <w:t>Legionella - åtgärdsprogram vid Södra Älvsborgs Sjukhus Sjukhusövergripande riktlinje, SÄS</w:t>
      </w:r>
      <w:r w:rsidR="0030646C">
        <w:rPr>
          <w:sz w:val="22"/>
          <w:szCs w:val="22"/>
        </w:rPr>
        <w:t xml:space="preserve"> </w:t>
      </w:r>
      <w:r w:rsidRPr="00824D7B">
        <w:rPr>
          <w:sz w:val="22"/>
          <w:szCs w:val="22"/>
          <w:u w:val="single"/>
        </w:rPr>
        <w:br/>
      </w:r>
      <w:r w:rsidR="00F571F0" w:rsidRPr="00824D7B">
        <w:rPr>
          <w:sz w:val="22"/>
          <w:szCs w:val="22"/>
          <w:u w:val="single"/>
        </w:rPr>
        <w:fldChar w:fldCharType="begin"/>
      </w:r>
      <w:r w:rsidR="006E5B69">
        <w:rPr>
          <w:sz w:val="22"/>
          <w:szCs w:val="22"/>
          <w:u w:val="single"/>
        </w:rPr>
        <w:instrText>HYPERLINK "https://mellanarkiv-offentlig.vgregion.se/alfresco/s/archive/stream/public/v1/source/available/SOFIA/SAS9642-738863596-111/SURROGATE/Legionella%20-%20%c3%a5tg%c3%a4rdsprogram%20vid%20S%c3%b6dra%20%c3%84lvsborgs%20Sjukhus.pdf"</w:instrText>
      </w:r>
      <w:r w:rsidR="006E5B69" w:rsidRPr="00824D7B">
        <w:rPr>
          <w:sz w:val="22"/>
          <w:szCs w:val="22"/>
          <w:u w:val="single"/>
        </w:rPr>
      </w:r>
      <w:r w:rsidR="00F571F0" w:rsidRPr="00824D7B">
        <w:rPr>
          <w:sz w:val="22"/>
          <w:szCs w:val="22"/>
          <w:u w:val="single"/>
        </w:rPr>
        <w:fldChar w:fldCharType="separate"/>
      </w:r>
      <w:r w:rsidRPr="00824D7B">
        <w:rPr>
          <w:rStyle w:val="Hyperlnk"/>
          <w:sz w:val="22"/>
          <w:szCs w:val="22"/>
        </w:rPr>
        <w:t>https://hittadokum</w:t>
      </w:r>
      <w:r w:rsidRPr="00824D7B">
        <w:rPr>
          <w:rStyle w:val="Hyperlnk"/>
          <w:sz w:val="22"/>
          <w:szCs w:val="22"/>
        </w:rPr>
        <w:t>e</w:t>
      </w:r>
      <w:r w:rsidRPr="00824D7B">
        <w:rPr>
          <w:rStyle w:val="Hyperlnk"/>
          <w:sz w:val="22"/>
          <w:szCs w:val="22"/>
        </w:rPr>
        <w:t>nt.vgregion.se/s</w:t>
      </w:r>
      <w:r w:rsidR="00821BD2" w:rsidRPr="00824D7B">
        <w:rPr>
          <w:rStyle w:val="Hyperlnk"/>
          <w:sz w:val="22"/>
          <w:szCs w:val="22"/>
        </w:rPr>
        <w:t>as</w:t>
      </w:r>
    </w:p>
    <w:p w14:paraId="4DA04E04" w14:textId="4E4E8FBA" w:rsidR="002C5534" w:rsidRPr="00824D7B" w:rsidRDefault="00F571F0" w:rsidP="00DE70FB">
      <w:pPr>
        <w:pStyle w:val="Punktlista"/>
        <w:rPr>
          <w:sz w:val="22"/>
          <w:szCs w:val="22"/>
        </w:rPr>
      </w:pPr>
      <w:r w:rsidRPr="00824D7B">
        <w:rPr>
          <w:sz w:val="22"/>
          <w:szCs w:val="22"/>
          <w:u w:val="single"/>
        </w:rPr>
        <w:fldChar w:fldCharType="end"/>
      </w:r>
      <w:r w:rsidR="009204E9" w:rsidRPr="009204E9">
        <w:rPr>
          <w:sz w:val="22"/>
          <w:szCs w:val="22"/>
        </w:rPr>
        <w:t>Vårdhygien – Viral hemorragisk feber (VHF)</w:t>
      </w:r>
      <w:r w:rsidR="009204E9">
        <w:rPr>
          <w:sz w:val="22"/>
          <w:szCs w:val="22"/>
        </w:rPr>
        <w:t>. Regiongemensam rutin</w:t>
      </w:r>
      <w:r w:rsidR="00240075">
        <w:rPr>
          <w:sz w:val="22"/>
          <w:szCs w:val="22"/>
        </w:rPr>
        <w:t xml:space="preserve">, </w:t>
      </w:r>
      <w:r w:rsidR="009204E9">
        <w:rPr>
          <w:sz w:val="22"/>
          <w:szCs w:val="22"/>
          <w:u w:val="single"/>
        </w:rPr>
        <w:br/>
      </w:r>
      <w:hyperlink r:id="rId27" w:history="1">
        <w:r w:rsidR="00240075" w:rsidRPr="00240075">
          <w:rPr>
            <w:rStyle w:val="Hyperlnk"/>
            <w:sz w:val="22"/>
            <w:szCs w:val="22"/>
          </w:rPr>
          <w:t>https://hittadokument.vgregion.se/sas</w:t>
        </w:r>
      </w:hyperlink>
    </w:p>
    <w:p w14:paraId="19DDDDFA" w14:textId="2A20BE68" w:rsidR="002C5534" w:rsidRPr="00824D7B" w:rsidRDefault="5814457C" w:rsidP="00DE70FB">
      <w:pPr>
        <w:pStyle w:val="Punktlista"/>
        <w:rPr>
          <w:sz w:val="22"/>
          <w:szCs w:val="22"/>
        </w:rPr>
      </w:pPr>
      <w:r w:rsidRPr="542E0FED">
        <w:rPr>
          <w:sz w:val="22"/>
          <w:szCs w:val="22"/>
        </w:rPr>
        <w:t>Vård av immunsupprimerade patienter, vårdhandboken.se avsnitt Infektionskänsliga patienter.</w:t>
      </w:r>
      <w:r w:rsidR="002C5534">
        <w:br/>
      </w:r>
      <w:hyperlink r:id="rId28">
        <w:r w:rsidRPr="542E0FED">
          <w:rPr>
            <w:rStyle w:val="Hyperlnk"/>
            <w:sz w:val="22"/>
            <w:szCs w:val="22"/>
          </w:rPr>
          <w:t>www.vardhandboken.se/vardhygien-infektioner-och-smittspridning/infektioner-och-smittsprid</w:t>
        </w:r>
        <w:r w:rsidRPr="542E0FED">
          <w:rPr>
            <w:rStyle w:val="Hyperlnk"/>
            <w:sz w:val="22"/>
            <w:szCs w:val="22"/>
          </w:rPr>
          <w:t>n</w:t>
        </w:r>
        <w:r w:rsidRPr="542E0FED">
          <w:rPr>
            <w:rStyle w:val="Hyperlnk"/>
            <w:sz w:val="22"/>
            <w:szCs w:val="22"/>
          </w:rPr>
          <w:t>ing/infektionskansliga-patienter</w:t>
        </w:r>
      </w:hyperlink>
      <w:bookmarkEnd w:id="0"/>
    </w:p>
    <w:p w14:paraId="20664CA7" w14:textId="530C688B" w:rsidR="00896BB8" w:rsidRPr="00CD5A48" w:rsidRDefault="5A19FD3D" w:rsidP="542E0FED">
      <w:pPr>
        <w:pStyle w:val="Punktlista"/>
      </w:pPr>
      <w:r w:rsidRPr="542E0FED">
        <w:t>Vårdhygieniska grundprinciper de</w:t>
      </w:r>
      <w:r w:rsidR="00815814">
        <w:t xml:space="preserve">l </w:t>
      </w:r>
      <w:r w:rsidRPr="542E0FED">
        <w:t>1. BHK, Basala hygienrutiner och klädregler</w:t>
      </w:r>
      <w:r w:rsidR="0030646C" w:rsidRPr="000C7ED1">
        <w:rPr>
          <w:rStyle w:val="Hyperlnk"/>
          <w:u w:val="none"/>
        </w:rPr>
        <w:t>.</w:t>
      </w:r>
      <w:r w:rsidR="0030646C" w:rsidRPr="0030646C">
        <w:rPr>
          <w:sz w:val="22"/>
          <w:szCs w:val="22"/>
        </w:rPr>
        <w:t xml:space="preserve"> </w:t>
      </w:r>
      <w:r w:rsidR="0030646C">
        <w:rPr>
          <w:sz w:val="22"/>
          <w:szCs w:val="22"/>
        </w:rPr>
        <w:t>Vårdhygien, SÄS</w:t>
      </w:r>
      <w:r w:rsidR="00896BB8">
        <w:rPr>
          <w:sz w:val="22"/>
          <w:szCs w:val="22"/>
        </w:rPr>
        <w:br/>
      </w:r>
      <w:hyperlink r:id="rId29" w:history="1">
        <w:r w:rsidR="00CD5A48" w:rsidRPr="00A06569">
          <w:rPr>
            <w:rStyle w:val="Hyperlnk"/>
            <w:sz w:val="22"/>
            <w:szCs w:val="22"/>
          </w:rPr>
          <w:t>https://mellanarkiv-offentlig.</w:t>
        </w:r>
        <w:r w:rsidR="00CD5A48" w:rsidRPr="00A06569">
          <w:rPr>
            <w:rStyle w:val="Hyperlnk"/>
            <w:sz w:val="22"/>
            <w:szCs w:val="22"/>
          </w:rPr>
          <w:t>v</w:t>
        </w:r>
        <w:r w:rsidR="00CD5A48" w:rsidRPr="00A06569">
          <w:rPr>
            <w:rStyle w:val="Hyperlnk"/>
            <w:sz w:val="22"/>
            <w:szCs w:val="22"/>
          </w:rPr>
          <w:t>gregion.se/alfresco/s/archive/stream/public/v1/source/available/sofia/sas198-1710599037-381/native/2514%20-%20V%c3%a5rdhygieniska%20grundprinciper%20del%201.pdf</w:t>
        </w:r>
      </w:hyperlink>
    </w:p>
    <w:p w14:paraId="19BC1647" w14:textId="2267D5BE" w:rsidR="00703AFC" w:rsidRDefault="5A19FD3D" w:rsidP="00D27E18">
      <w:pPr>
        <w:pStyle w:val="Punktlista"/>
      </w:pPr>
      <w:r w:rsidRPr="542E0FED">
        <w:t>Vårdhygieniska grundprinciper del 2. Vårdhygieniska riskfaktorer för smittspridning</w:t>
      </w:r>
      <w:r w:rsidR="00A42A7B">
        <w:t>. Vårdhygien, SÄS</w:t>
      </w:r>
      <w:r w:rsidR="00703AFC">
        <w:rPr>
          <w:rStyle w:val="Hyperlnk"/>
        </w:rPr>
        <w:br/>
      </w:r>
      <w:hyperlink r:id="rId30" w:history="1">
        <w:r w:rsidR="00703AFC" w:rsidRPr="00A06569">
          <w:rPr>
            <w:rStyle w:val="Hyperlnk"/>
          </w:rPr>
          <w:t>https://mellanarkiv.vgregion.se/share/page/</w:t>
        </w:r>
        <w:r w:rsidR="00703AFC" w:rsidRPr="00A06569">
          <w:rPr>
            <w:rStyle w:val="Hyperlnk"/>
          </w:rPr>
          <w:t>d</w:t>
        </w:r>
        <w:r w:rsidR="00703AFC" w:rsidRPr="00A06569">
          <w:rPr>
            <w:rStyle w:val="Hyperlnk"/>
          </w:rPr>
          <w:t>p/ws/rl/archive/stream/auth/v1/source/a</w:t>
        </w:r>
        <w:r w:rsidR="00703AFC" w:rsidRPr="00A06569">
          <w:rPr>
            <w:rStyle w:val="Hyperlnk"/>
          </w:rPr>
          <w:t>v</w:t>
        </w:r>
        <w:r w:rsidR="00703AFC" w:rsidRPr="00A06569">
          <w:rPr>
            <w:rStyle w:val="Hyperlnk"/>
          </w:rPr>
          <w:t>ailable/sofia/sas198-1710599037-216/native</w:t>
        </w:r>
      </w:hyperlink>
    </w:p>
    <w:p w14:paraId="276F86A3" w14:textId="5B8F2CC5" w:rsidR="006B43A4" w:rsidRDefault="5A19FD3D" w:rsidP="542E0FED">
      <w:pPr>
        <w:pStyle w:val="Punktlista"/>
      </w:pPr>
      <w:r w:rsidRPr="542E0FED">
        <w:t>Vårdhygieniska grundprinciper del 3. Städning, rengöring och punktdesinfektion</w:t>
      </w:r>
      <w:r w:rsidR="006B43A4">
        <w:t>. Vårdhygien, SÄS</w:t>
      </w:r>
      <w:r w:rsidR="006B43A4">
        <w:br/>
      </w:r>
      <w:hyperlink r:id="rId31" w:history="1">
        <w:r w:rsidR="006B43A4" w:rsidRPr="00A06569">
          <w:rPr>
            <w:rStyle w:val="Hyperlnk"/>
          </w:rPr>
          <w:t>https://mellanarkiv-offentlig.vgregion.se/alfresco/s/archive/stream/public/v1/source/available/sofia/sas198-1710599037-218/native/2539%20-%20V%c3%a5rdhygieniska%20grundprinciper%20del%203.pdf</w:t>
        </w:r>
      </w:hyperlink>
    </w:p>
    <w:p w14:paraId="0951DAC0" w14:textId="4BA94256" w:rsidR="006B43A4" w:rsidRDefault="5A19FD3D" w:rsidP="00CD5A48">
      <w:pPr>
        <w:pStyle w:val="Punktlista"/>
        <w:keepNext/>
        <w:keepLines/>
      </w:pPr>
      <w:r w:rsidRPr="542E0FED">
        <w:t>Vårdhygieniska grundprinciper del 4. Grundläggande aseptik i vård och omsorg</w:t>
      </w:r>
      <w:r w:rsidR="006B43A4">
        <w:t>. Vårdhygien, SÄS</w:t>
      </w:r>
      <w:r w:rsidR="006B43A4">
        <w:br/>
      </w:r>
      <w:hyperlink r:id="rId32" w:history="1">
        <w:r w:rsidR="006B43A4" w:rsidRPr="00A06569">
          <w:rPr>
            <w:rStyle w:val="Hyperlnk"/>
          </w:rPr>
          <w:t>https://mellanarkiv-offentlig.</w:t>
        </w:r>
        <w:r w:rsidR="006B43A4" w:rsidRPr="00A06569">
          <w:rPr>
            <w:rStyle w:val="Hyperlnk"/>
          </w:rPr>
          <w:t>v</w:t>
        </w:r>
        <w:r w:rsidR="006B43A4" w:rsidRPr="00A06569">
          <w:rPr>
            <w:rStyle w:val="Hyperlnk"/>
          </w:rPr>
          <w:t>gregion.se/alfresco/s/archive/stream/public/v1/source/available/sofia/sas198-1710599037-217/native/2547%20-%20V%c3%a5rdhygieniska%20grundprinciper%20del%204.pdf</w:t>
        </w:r>
      </w:hyperlink>
    </w:p>
    <w:p w14:paraId="7BD85BA3" w14:textId="74413C73" w:rsidR="5A19FD3D" w:rsidRDefault="5A19FD3D" w:rsidP="00D27E18">
      <w:pPr>
        <w:pStyle w:val="Punktlista"/>
      </w:pPr>
      <w:r w:rsidRPr="542E0FED">
        <w:t>Vårdhygieniska grundprinciper del 5. Patientmedverkan vårdhygien</w:t>
      </w:r>
      <w:r w:rsidR="006B43A4">
        <w:t xml:space="preserve">. </w:t>
      </w:r>
      <w:r w:rsidR="006B43A4" w:rsidRPr="006B43A4">
        <w:rPr>
          <w:sz w:val="22"/>
          <w:szCs w:val="22"/>
        </w:rPr>
        <w:t>Vårdhygien, SÄS</w:t>
      </w:r>
      <w:r w:rsidR="006B43A4" w:rsidRPr="006B43A4">
        <w:rPr>
          <w:sz w:val="22"/>
          <w:szCs w:val="22"/>
        </w:rPr>
        <w:br/>
      </w:r>
      <w:hyperlink r:id="rId33" w:history="1">
        <w:r w:rsidR="006B43A4" w:rsidRPr="006B43A4">
          <w:rPr>
            <w:rStyle w:val="Hyperlnk"/>
            <w:sz w:val="22"/>
            <w:szCs w:val="22"/>
          </w:rPr>
          <w:t>https://mellanarkiv-offentlig.vgregion.se/alfresco/s/archive/stream/public/v1/source/available/sofia/sas198-1710599037-383/native/2590%20-%20V%c3%a5rdhygieniska%20grundprinciper%20del%205.pdf</w:t>
        </w:r>
      </w:hyperlink>
    </w:p>
    <w:sectPr w:rsidR="5A19FD3D" w:rsidSect="00871118"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2C5D5" w14:textId="77777777" w:rsidR="00363B23" w:rsidRDefault="00363B23">
      <w:r>
        <w:separator/>
      </w:r>
    </w:p>
  </w:endnote>
  <w:endnote w:type="continuationSeparator" w:id="0">
    <w:p w14:paraId="7AD8BE9E" w14:textId="77777777" w:rsidR="00363B23" w:rsidRDefault="00363B23">
      <w:r>
        <w:continuationSeparator/>
      </w:r>
    </w:p>
  </w:endnote>
  <w:endnote w:type="continuationNotice" w:id="1">
    <w:p w14:paraId="226CFA25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F09BD" w14:textId="77777777" w:rsidR="00363B23" w:rsidRDefault="00363B23"/>
  </w:footnote>
  <w:footnote w:type="continuationSeparator" w:id="0">
    <w:p w14:paraId="68C038AE" w14:textId="77777777" w:rsidR="00363B23" w:rsidRDefault="00363B23">
      <w:r>
        <w:continuationSeparator/>
      </w:r>
    </w:p>
  </w:footnote>
  <w:footnote w:type="continuationNotice" w:id="1">
    <w:p w14:paraId="32CC910E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100AC3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hybridMultilevel"/>
    <w:tmpl w:val="9692CA48"/>
    <w:lvl w:ilvl="0" w:tplc="A39C4474">
      <w:start w:val="1"/>
      <w:numFmt w:val="decimal"/>
      <w:pStyle w:val="Punktlistanumrerad"/>
      <w:lvlText w:val="%1."/>
      <w:lvlJc w:val="left"/>
      <w:pPr>
        <w:ind w:left="927" w:hanging="360"/>
      </w:pPr>
    </w:lvl>
    <w:lvl w:ilvl="1" w:tplc="7F242594">
      <w:numFmt w:val="decimal"/>
      <w:lvlText w:val=""/>
      <w:lvlJc w:val="left"/>
    </w:lvl>
    <w:lvl w:ilvl="2" w:tplc="0EA06430">
      <w:numFmt w:val="decimal"/>
      <w:lvlText w:val=""/>
      <w:lvlJc w:val="left"/>
    </w:lvl>
    <w:lvl w:ilvl="3" w:tplc="DAA44FC4">
      <w:numFmt w:val="decimal"/>
      <w:lvlText w:val=""/>
      <w:lvlJc w:val="left"/>
    </w:lvl>
    <w:lvl w:ilvl="4" w:tplc="979E1054">
      <w:numFmt w:val="decimal"/>
      <w:lvlText w:val=""/>
      <w:lvlJc w:val="left"/>
    </w:lvl>
    <w:lvl w:ilvl="5" w:tplc="C07CF32C">
      <w:numFmt w:val="decimal"/>
      <w:lvlText w:val=""/>
      <w:lvlJc w:val="left"/>
    </w:lvl>
    <w:lvl w:ilvl="6" w:tplc="60226200">
      <w:numFmt w:val="decimal"/>
      <w:lvlText w:val=""/>
      <w:lvlJc w:val="left"/>
    </w:lvl>
    <w:lvl w:ilvl="7" w:tplc="20140ACE">
      <w:numFmt w:val="decimal"/>
      <w:lvlText w:val=""/>
      <w:lvlJc w:val="left"/>
    </w:lvl>
    <w:lvl w:ilvl="8" w:tplc="055040E8">
      <w:numFmt w:val="decimal"/>
      <w:lvlText w:val=""/>
      <w:lvlJc w:val="left"/>
    </w:lvl>
  </w:abstractNum>
  <w:abstractNum w:abstractNumId="3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7FF6968"/>
    <w:multiLevelType w:val="hybridMultilevel"/>
    <w:tmpl w:val="12B06942"/>
    <w:lvl w:ilvl="0" w:tplc="64569FFA">
      <w:start w:val="1"/>
      <w:numFmt w:val="bullet"/>
      <w:pStyle w:val="Punktlist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01B32AB"/>
    <w:multiLevelType w:val="hybridMultilevel"/>
    <w:tmpl w:val="F3D49CD2"/>
    <w:lvl w:ilvl="0" w:tplc="F63E2D2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C8EE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0270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BE09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14CF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9E69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AADD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B0FA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1E18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5544138"/>
    <w:multiLevelType w:val="hybridMultilevel"/>
    <w:tmpl w:val="6DDE38B4"/>
    <w:lvl w:ilvl="0" w:tplc="93BE4BB4">
      <w:start w:val="1"/>
      <w:numFmt w:val="decimal"/>
      <w:pStyle w:val="Numreradlista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C8F0BDB"/>
    <w:multiLevelType w:val="multilevel"/>
    <w:tmpl w:val="E8B4CF00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04421583">
    <w:abstractNumId w:val="11"/>
  </w:num>
  <w:num w:numId="2" w16cid:durableId="423576399">
    <w:abstractNumId w:val="2"/>
  </w:num>
  <w:num w:numId="3" w16cid:durableId="1644315825">
    <w:abstractNumId w:val="2"/>
    <w:lvlOverride w:ilvl="0">
      <w:startOverride w:val="1"/>
    </w:lvlOverride>
  </w:num>
  <w:num w:numId="4" w16cid:durableId="1600261727">
    <w:abstractNumId w:val="20"/>
  </w:num>
  <w:num w:numId="5" w16cid:durableId="194264457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39432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972868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55419453">
    <w:abstractNumId w:val="6"/>
  </w:num>
  <w:num w:numId="9" w16cid:durableId="1069886048">
    <w:abstractNumId w:val="4"/>
  </w:num>
  <w:num w:numId="10" w16cid:durableId="1917736894">
    <w:abstractNumId w:val="7"/>
  </w:num>
  <w:num w:numId="11" w16cid:durableId="139331486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42D8"/>
    <w:rsid w:val="0005691C"/>
    <w:rsid w:val="00056ECB"/>
    <w:rsid w:val="00056ED5"/>
    <w:rsid w:val="000630CE"/>
    <w:rsid w:val="000655CC"/>
    <w:rsid w:val="000700AE"/>
    <w:rsid w:val="00082D37"/>
    <w:rsid w:val="00084024"/>
    <w:rsid w:val="0009062C"/>
    <w:rsid w:val="00095368"/>
    <w:rsid w:val="000954C4"/>
    <w:rsid w:val="000A4C35"/>
    <w:rsid w:val="000A611A"/>
    <w:rsid w:val="000A7B8D"/>
    <w:rsid w:val="000B09E3"/>
    <w:rsid w:val="000B12D9"/>
    <w:rsid w:val="000B4536"/>
    <w:rsid w:val="000B7715"/>
    <w:rsid w:val="000C095A"/>
    <w:rsid w:val="000C7ED1"/>
    <w:rsid w:val="000E463B"/>
    <w:rsid w:val="000E5A7E"/>
    <w:rsid w:val="000F43A3"/>
    <w:rsid w:val="000F7681"/>
    <w:rsid w:val="00100041"/>
    <w:rsid w:val="00100D58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0BB3"/>
    <w:rsid w:val="001522AE"/>
    <w:rsid w:val="00157D5B"/>
    <w:rsid w:val="00161FE6"/>
    <w:rsid w:val="001647EA"/>
    <w:rsid w:val="00164C3D"/>
    <w:rsid w:val="0016545D"/>
    <w:rsid w:val="00166865"/>
    <w:rsid w:val="00166D3A"/>
    <w:rsid w:val="001730F0"/>
    <w:rsid w:val="001813E6"/>
    <w:rsid w:val="00181FDC"/>
    <w:rsid w:val="001860B9"/>
    <w:rsid w:val="00186F2B"/>
    <w:rsid w:val="001874D6"/>
    <w:rsid w:val="00193270"/>
    <w:rsid w:val="001946D8"/>
    <w:rsid w:val="0019632A"/>
    <w:rsid w:val="00196856"/>
    <w:rsid w:val="001A4E7C"/>
    <w:rsid w:val="001B4969"/>
    <w:rsid w:val="001B762C"/>
    <w:rsid w:val="001C4D0A"/>
    <w:rsid w:val="001C5FEF"/>
    <w:rsid w:val="001F34C9"/>
    <w:rsid w:val="00211487"/>
    <w:rsid w:val="00211D91"/>
    <w:rsid w:val="00215D62"/>
    <w:rsid w:val="00217DEC"/>
    <w:rsid w:val="00220455"/>
    <w:rsid w:val="00225AE2"/>
    <w:rsid w:val="00225FFD"/>
    <w:rsid w:val="00235B57"/>
    <w:rsid w:val="00240075"/>
    <w:rsid w:val="00250F24"/>
    <w:rsid w:val="002523C5"/>
    <w:rsid w:val="0025380B"/>
    <w:rsid w:val="0025703A"/>
    <w:rsid w:val="00262F22"/>
    <w:rsid w:val="00262F3D"/>
    <w:rsid w:val="00263281"/>
    <w:rsid w:val="00264620"/>
    <w:rsid w:val="002651D6"/>
    <w:rsid w:val="0026551F"/>
    <w:rsid w:val="002733EB"/>
    <w:rsid w:val="00280A85"/>
    <w:rsid w:val="00284119"/>
    <w:rsid w:val="00290B5C"/>
    <w:rsid w:val="00294791"/>
    <w:rsid w:val="002B0B30"/>
    <w:rsid w:val="002B0C78"/>
    <w:rsid w:val="002B0DB2"/>
    <w:rsid w:val="002B468F"/>
    <w:rsid w:val="002C0C02"/>
    <w:rsid w:val="002C1277"/>
    <w:rsid w:val="002C3D7A"/>
    <w:rsid w:val="002C5534"/>
    <w:rsid w:val="002C60AD"/>
    <w:rsid w:val="002D0E0E"/>
    <w:rsid w:val="002D6023"/>
    <w:rsid w:val="002E263F"/>
    <w:rsid w:val="002E6F81"/>
    <w:rsid w:val="002E76B7"/>
    <w:rsid w:val="002F08BA"/>
    <w:rsid w:val="002F2CFF"/>
    <w:rsid w:val="002F387C"/>
    <w:rsid w:val="002F568B"/>
    <w:rsid w:val="002F5ECD"/>
    <w:rsid w:val="002F7818"/>
    <w:rsid w:val="0030646C"/>
    <w:rsid w:val="003066D0"/>
    <w:rsid w:val="00311401"/>
    <w:rsid w:val="00317654"/>
    <w:rsid w:val="003203D7"/>
    <w:rsid w:val="00320F86"/>
    <w:rsid w:val="00324171"/>
    <w:rsid w:val="003262EF"/>
    <w:rsid w:val="00326C24"/>
    <w:rsid w:val="00337F99"/>
    <w:rsid w:val="0034307B"/>
    <w:rsid w:val="00345EB1"/>
    <w:rsid w:val="00350CC4"/>
    <w:rsid w:val="00360E0D"/>
    <w:rsid w:val="003629E6"/>
    <w:rsid w:val="0036357D"/>
    <w:rsid w:val="00363B23"/>
    <w:rsid w:val="0036594C"/>
    <w:rsid w:val="00367D19"/>
    <w:rsid w:val="00371BED"/>
    <w:rsid w:val="003810CE"/>
    <w:rsid w:val="00384019"/>
    <w:rsid w:val="003854F1"/>
    <w:rsid w:val="0039118E"/>
    <w:rsid w:val="00395F8A"/>
    <w:rsid w:val="00397422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0702"/>
    <w:rsid w:val="004230F7"/>
    <w:rsid w:val="0043167E"/>
    <w:rsid w:val="0043409A"/>
    <w:rsid w:val="004367B1"/>
    <w:rsid w:val="00443C1E"/>
    <w:rsid w:val="00446255"/>
    <w:rsid w:val="00451935"/>
    <w:rsid w:val="00460ED0"/>
    <w:rsid w:val="00465651"/>
    <w:rsid w:val="00470CE7"/>
    <w:rsid w:val="00470F4F"/>
    <w:rsid w:val="00472482"/>
    <w:rsid w:val="00477CD2"/>
    <w:rsid w:val="00480DC7"/>
    <w:rsid w:val="00483EA3"/>
    <w:rsid w:val="004876F6"/>
    <w:rsid w:val="0049236A"/>
    <w:rsid w:val="00492718"/>
    <w:rsid w:val="004977A9"/>
    <w:rsid w:val="004A355D"/>
    <w:rsid w:val="004A4970"/>
    <w:rsid w:val="004B2183"/>
    <w:rsid w:val="004B2A01"/>
    <w:rsid w:val="004C0620"/>
    <w:rsid w:val="004C2559"/>
    <w:rsid w:val="004D7BA3"/>
    <w:rsid w:val="004E1112"/>
    <w:rsid w:val="004E71F1"/>
    <w:rsid w:val="004F4518"/>
    <w:rsid w:val="004F4C62"/>
    <w:rsid w:val="00501433"/>
    <w:rsid w:val="00511CC4"/>
    <w:rsid w:val="00531E60"/>
    <w:rsid w:val="0053211F"/>
    <w:rsid w:val="00536A5A"/>
    <w:rsid w:val="00541D07"/>
    <w:rsid w:val="00544BAB"/>
    <w:rsid w:val="00545F31"/>
    <w:rsid w:val="005578FA"/>
    <w:rsid w:val="00565129"/>
    <w:rsid w:val="00565CD0"/>
    <w:rsid w:val="00567820"/>
    <w:rsid w:val="00572801"/>
    <w:rsid w:val="005770AD"/>
    <w:rsid w:val="005812F3"/>
    <w:rsid w:val="00581414"/>
    <w:rsid w:val="00582490"/>
    <w:rsid w:val="005826FA"/>
    <w:rsid w:val="00597E28"/>
    <w:rsid w:val="005A22BC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205F"/>
    <w:rsid w:val="005F66FD"/>
    <w:rsid w:val="00600BB1"/>
    <w:rsid w:val="0060596B"/>
    <w:rsid w:val="00606D97"/>
    <w:rsid w:val="00611AF3"/>
    <w:rsid w:val="00613515"/>
    <w:rsid w:val="00614E64"/>
    <w:rsid w:val="00617710"/>
    <w:rsid w:val="00617EE6"/>
    <w:rsid w:val="0062184C"/>
    <w:rsid w:val="00623724"/>
    <w:rsid w:val="00627BEA"/>
    <w:rsid w:val="006319DB"/>
    <w:rsid w:val="00641D17"/>
    <w:rsid w:val="00642FB5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43A4"/>
    <w:rsid w:val="006B5DE7"/>
    <w:rsid w:val="006C5048"/>
    <w:rsid w:val="006C5EFC"/>
    <w:rsid w:val="006C6A4B"/>
    <w:rsid w:val="006C779F"/>
    <w:rsid w:val="006D01F5"/>
    <w:rsid w:val="006D0CFB"/>
    <w:rsid w:val="006D30C0"/>
    <w:rsid w:val="006D44F6"/>
    <w:rsid w:val="006D7535"/>
    <w:rsid w:val="006E450B"/>
    <w:rsid w:val="006E5B69"/>
    <w:rsid w:val="006F0D7E"/>
    <w:rsid w:val="007016E6"/>
    <w:rsid w:val="00703AFC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19E"/>
    <w:rsid w:val="00762EE0"/>
    <w:rsid w:val="00765C41"/>
    <w:rsid w:val="00771100"/>
    <w:rsid w:val="007759DD"/>
    <w:rsid w:val="0078042E"/>
    <w:rsid w:val="0078609F"/>
    <w:rsid w:val="007917BA"/>
    <w:rsid w:val="007A5C6F"/>
    <w:rsid w:val="007C077A"/>
    <w:rsid w:val="007D4241"/>
    <w:rsid w:val="007D4317"/>
    <w:rsid w:val="007D4EA3"/>
    <w:rsid w:val="007F1501"/>
    <w:rsid w:val="007F1CFF"/>
    <w:rsid w:val="007F5DD5"/>
    <w:rsid w:val="007F6A8D"/>
    <w:rsid w:val="00815814"/>
    <w:rsid w:val="00821A1B"/>
    <w:rsid w:val="00821BD2"/>
    <w:rsid w:val="00824D7B"/>
    <w:rsid w:val="008262E9"/>
    <w:rsid w:val="00827E69"/>
    <w:rsid w:val="008312E5"/>
    <w:rsid w:val="00835C4D"/>
    <w:rsid w:val="00843F48"/>
    <w:rsid w:val="00851423"/>
    <w:rsid w:val="00857848"/>
    <w:rsid w:val="00862B85"/>
    <w:rsid w:val="008654B6"/>
    <w:rsid w:val="00871118"/>
    <w:rsid w:val="0087139C"/>
    <w:rsid w:val="008728A7"/>
    <w:rsid w:val="00880E83"/>
    <w:rsid w:val="00883CF4"/>
    <w:rsid w:val="00885B6C"/>
    <w:rsid w:val="00892F28"/>
    <w:rsid w:val="00896BB8"/>
    <w:rsid w:val="008A0C5F"/>
    <w:rsid w:val="008A3DEA"/>
    <w:rsid w:val="008A4EB9"/>
    <w:rsid w:val="008A74C0"/>
    <w:rsid w:val="008B1694"/>
    <w:rsid w:val="008B1E70"/>
    <w:rsid w:val="008C4B27"/>
    <w:rsid w:val="008C7F2A"/>
    <w:rsid w:val="008D0FDC"/>
    <w:rsid w:val="008E36F8"/>
    <w:rsid w:val="008E46B2"/>
    <w:rsid w:val="008E4835"/>
    <w:rsid w:val="008E682C"/>
    <w:rsid w:val="008E78A1"/>
    <w:rsid w:val="008F589F"/>
    <w:rsid w:val="00906238"/>
    <w:rsid w:val="00907EF9"/>
    <w:rsid w:val="0091295C"/>
    <w:rsid w:val="00914D58"/>
    <w:rsid w:val="009204E9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ECE"/>
    <w:rsid w:val="00971D93"/>
    <w:rsid w:val="00972929"/>
    <w:rsid w:val="009A0D3E"/>
    <w:rsid w:val="009A4E52"/>
    <w:rsid w:val="009A5CEE"/>
    <w:rsid w:val="009B1F6B"/>
    <w:rsid w:val="009B270C"/>
    <w:rsid w:val="009C0D12"/>
    <w:rsid w:val="009C192E"/>
    <w:rsid w:val="009D6819"/>
    <w:rsid w:val="009D6D1C"/>
    <w:rsid w:val="009E0CF9"/>
    <w:rsid w:val="009E1A74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2784C"/>
    <w:rsid w:val="00A31997"/>
    <w:rsid w:val="00A33051"/>
    <w:rsid w:val="00A407AD"/>
    <w:rsid w:val="00A40923"/>
    <w:rsid w:val="00A41C05"/>
    <w:rsid w:val="00A42426"/>
    <w:rsid w:val="00A42A7B"/>
    <w:rsid w:val="00A514B7"/>
    <w:rsid w:val="00A54A0B"/>
    <w:rsid w:val="00A65FD4"/>
    <w:rsid w:val="00A66A48"/>
    <w:rsid w:val="00A81198"/>
    <w:rsid w:val="00A81E48"/>
    <w:rsid w:val="00A82035"/>
    <w:rsid w:val="00A8512B"/>
    <w:rsid w:val="00A90D77"/>
    <w:rsid w:val="00A92E07"/>
    <w:rsid w:val="00AA0B3A"/>
    <w:rsid w:val="00AA5234"/>
    <w:rsid w:val="00AA6EB4"/>
    <w:rsid w:val="00AA767D"/>
    <w:rsid w:val="00AB0CC9"/>
    <w:rsid w:val="00AC3FF6"/>
    <w:rsid w:val="00AD73EC"/>
    <w:rsid w:val="00AE5BC7"/>
    <w:rsid w:val="00AF5AAF"/>
    <w:rsid w:val="00B0464F"/>
    <w:rsid w:val="00B046D8"/>
    <w:rsid w:val="00B13ACC"/>
    <w:rsid w:val="00B13C25"/>
    <w:rsid w:val="00B13F4C"/>
    <w:rsid w:val="00B16219"/>
    <w:rsid w:val="00B166D6"/>
    <w:rsid w:val="00B16C59"/>
    <w:rsid w:val="00B21D6C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076E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5590"/>
    <w:rsid w:val="00BD7A24"/>
    <w:rsid w:val="00BE7978"/>
    <w:rsid w:val="00C02BCF"/>
    <w:rsid w:val="00C07DDB"/>
    <w:rsid w:val="00C4115D"/>
    <w:rsid w:val="00C43BDD"/>
    <w:rsid w:val="00C44010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6F94"/>
    <w:rsid w:val="00C97BD3"/>
    <w:rsid w:val="00CA39EF"/>
    <w:rsid w:val="00CA521F"/>
    <w:rsid w:val="00CB0493"/>
    <w:rsid w:val="00CB17FF"/>
    <w:rsid w:val="00CB1ED7"/>
    <w:rsid w:val="00CB5690"/>
    <w:rsid w:val="00CB5ED8"/>
    <w:rsid w:val="00CC167C"/>
    <w:rsid w:val="00CC52D9"/>
    <w:rsid w:val="00CD5A48"/>
    <w:rsid w:val="00CD6647"/>
    <w:rsid w:val="00CE39E4"/>
    <w:rsid w:val="00CE4B73"/>
    <w:rsid w:val="00CF3E30"/>
    <w:rsid w:val="00CF70BB"/>
    <w:rsid w:val="00D074DB"/>
    <w:rsid w:val="00D139CF"/>
    <w:rsid w:val="00D27E18"/>
    <w:rsid w:val="00D37E7F"/>
    <w:rsid w:val="00D47AD7"/>
    <w:rsid w:val="00D51529"/>
    <w:rsid w:val="00D85218"/>
    <w:rsid w:val="00D915B1"/>
    <w:rsid w:val="00DA299D"/>
    <w:rsid w:val="00DA65C4"/>
    <w:rsid w:val="00DB53CD"/>
    <w:rsid w:val="00DC457C"/>
    <w:rsid w:val="00DD2BE0"/>
    <w:rsid w:val="00DD7E89"/>
    <w:rsid w:val="00DE4447"/>
    <w:rsid w:val="00DE5DA2"/>
    <w:rsid w:val="00DE70FB"/>
    <w:rsid w:val="00DF0033"/>
    <w:rsid w:val="00E026BF"/>
    <w:rsid w:val="00E07B1B"/>
    <w:rsid w:val="00E10F34"/>
    <w:rsid w:val="00E11853"/>
    <w:rsid w:val="00E33280"/>
    <w:rsid w:val="00E34231"/>
    <w:rsid w:val="00E52A86"/>
    <w:rsid w:val="00E54B47"/>
    <w:rsid w:val="00E553BF"/>
    <w:rsid w:val="00E55D93"/>
    <w:rsid w:val="00E61294"/>
    <w:rsid w:val="00E65FBF"/>
    <w:rsid w:val="00E7237C"/>
    <w:rsid w:val="00E77C46"/>
    <w:rsid w:val="00E86CE8"/>
    <w:rsid w:val="00E90E82"/>
    <w:rsid w:val="00E95B06"/>
    <w:rsid w:val="00EA00CB"/>
    <w:rsid w:val="00EA1BAA"/>
    <w:rsid w:val="00EA3FCD"/>
    <w:rsid w:val="00EA42A0"/>
    <w:rsid w:val="00EB37D3"/>
    <w:rsid w:val="00EB6714"/>
    <w:rsid w:val="00EC0A68"/>
    <w:rsid w:val="00EC5006"/>
    <w:rsid w:val="00ED49C3"/>
    <w:rsid w:val="00ED6CE8"/>
    <w:rsid w:val="00ED7AA6"/>
    <w:rsid w:val="00EE2A56"/>
    <w:rsid w:val="00EE3818"/>
    <w:rsid w:val="00F07B79"/>
    <w:rsid w:val="00F22264"/>
    <w:rsid w:val="00F2564D"/>
    <w:rsid w:val="00F35B05"/>
    <w:rsid w:val="00F413D9"/>
    <w:rsid w:val="00F5135F"/>
    <w:rsid w:val="00F51F78"/>
    <w:rsid w:val="00F571F0"/>
    <w:rsid w:val="00F82DA9"/>
    <w:rsid w:val="00F86F47"/>
    <w:rsid w:val="00F90B64"/>
    <w:rsid w:val="00FA1357"/>
    <w:rsid w:val="00FB2F0F"/>
    <w:rsid w:val="00FB5086"/>
    <w:rsid w:val="00FB5411"/>
    <w:rsid w:val="00FB6392"/>
    <w:rsid w:val="00FC2087"/>
    <w:rsid w:val="00FD3C70"/>
    <w:rsid w:val="00FD4CD8"/>
    <w:rsid w:val="00FD5436"/>
    <w:rsid w:val="00FD6820"/>
    <w:rsid w:val="00FE0C7A"/>
    <w:rsid w:val="00FE12D8"/>
    <w:rsid w:val="00FF7C02"/>
    <w:rsid w:val="0170F758"/>
    <w:rsid w:val="024801E3"/>
    <w:rsid w:val="0C184E79"/>
    <w:rsid w:val="0DB41EDA"/>
    <w:rsid w:val="0FAC94D9"/>
    <w:rsid w:val="121DEDB9"/>
    <w:rsid w:val="1B33276C"/>
    <w:rsid w:val="1EC05D04"/>
    <w:rsid w:val="28CDF2A9"/>
    <w:rsid w:val="3188FF82"/>
    <w:rsid w:val="367AC306"/>
    <w:rsid w:val="3AD7AE4A"/>
    <w:rsid w:val="3CCC5B96"/>
    <w:rsid w:val="3D3D41F3"/>
    <w:rsid w:val="40124473"/>
    <w:rsid w:val="4224E0DA"/>
    <w:rsid w:val="4784A9C3"/>
    <w:rsid w:val="49D07518"/>
    <w:rsid w:val="4C581AE6"/>
    <w:rsid w:val="4DD053BA"/>
    <w:rsid w:val="542E0FED"/>
    <w:rsid w:val="55BD526B"/>
    <w:rsid w:val="5814457C"/>
    <w:rsid w:val="5A19FD3D"/>
    <w:rsid w:val="5BA1BFD7"/>
    <w:rsid w:val="647B2B65"/>
    <w:rsid w:val="6B2CF8ED"/>
    <w:rsid w:val="712D7069"/>
    <w:rsid w:val="74ABCE82"/>
    <w:rsid w:val="78A99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25718040-BB2C-40DC-858D-BB1A8D11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6B7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B4969"/>
    <w:pPr>
      <w:keepNext/>
      <w:spacing w:before="1500" w:after="16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B4969"/>
    <w:pPr>
      <w:keepNext/>
      <w:keepLines/>
      <w:spacing w:before="220" w:after="1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C553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C553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C553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1B4969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B4969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DE70FB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E70FB"/>
    <w:pPr>
      <w:tabs>
        <w:tab w:val="right" w:leader="dot" w:pos="8777"/>
      </w:tabs>
      <w:spacing w:after="0"/>
      <w:ind w:left="924"/>
    </w:pPr>
  </w:style>
  <w:style w:type="paragraph" w:styleId="Innehll3">
    <w:name w:val="toc 3"/>
    <w:basedOn w:val="Normal"/>
    <w:next w:val="Normal"/>
    <w:autoRedefine/>
    <w:uiPriority w:val="39"/>
    <w:unhideWhenUsed/>
    <w:rsid w:val="00225FFD"/>
    <w:pPr>
      <w:tabs>
        <w:tab w:val="right" w:leader="dot" w:pos="8777"/>
      </w:tabs>
      <w:spacing w:after="0"/>
      <w:ind w:left="1281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83CF4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9E1A74"/>
    <w:pPr>
      <w:numPr>
        <w:numId w:val="8"/>
      </w:numPr>
      <w:tabs>
        <w:tab w:val="left" w:pos="924"/>
      </w:tabs>
      <w:ind w:left="924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C5534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C5534"/>
    <w:rPr>
      <w:rFonts w:asciiTheme="majorHAnsi" w:eastAsiaTheme="majorEastAsia" w:hAnsiTheme="majorHAnsi" w:cstheme="majorBidi"/>
      <w:i/>
      <w:iCs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C553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unktlista2">
    <w:name w:val="List Bullet 2"/>
    <w:basedOn w:val="Normal"/>
    <w:uiPriority w:val="99"/>
    <w:semiHidden/>
    <w:unhideWhenUsed/>
    <w:rsid w:val="002C5534"/>
    <w:pPr>
      <w:tabs>
        <w:tab w:val="num" w:pos="720"/>
      </w:tabs>
      <w:ind w:left="720" w:hanging="720"/>
      <w:contextualSpacing/>
    </w:pPr>
  </w:style>
  <w:style w:type="paragraph" w:styleId="Numreradlista">
    <w:name w:val="List Number"/>
    <w:rsid w:val="00DE70FB"/>
    <w:pPr>
      <w:numPr>
        <w:numId w:val="11"/>
      </w:numPr>
      <w:tabs>
        <w:tab w:val="left" w:pos="924"/>
      </w:tabs>
      <w:spacing w:after="80"/>
      <w:ind w:left="924" w:hanging="357"/>
    </w:pPr>
    <w:rPr>
      <w:sz w:val="22"/>
    </w:rPr>
  </w:style>
  <w:style w:type="paragraph" w:customStyle="1" w:styleId="Punktlistanumrerad">
    <w:name w:val="Punktlista numrerad"/>
    <w:qFormat/>
    <w:rsid w:val="008728A7"/>
    <w:pPr>
      <w:numPr>
        <w:numId w:val="2"/>
      </w:numPr>
      <w:tabs>
        <w:tab w:val="left" w:pos="924"/>
      </w:tabs>
      <w:overflowPunct w:val="0"/>
      <w:autoSpaceDE w:val="0"/>
      <w:autoSpaceDN w:val="0"/>
      <w:adjustRightInd w:val="0"/>
      <w:spacing w:after="160"/>
      <w:ind w:right="1276"/>
      <w:textAlignment w:val="baseline"/>
    </w:pPr>
    <w:rPr>
      <w:sz w:val="22"/>
      <w:szCs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F571F0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821BD2"/>
    <w:rPr>
      <w:color w:val="9EA2A2" w:themeColor="followedHyperlink"/>
      <w:u w:val="single"/>
    </w:r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B0DB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B0DB2"/>
    <w:rPr>
      <w:b/>
      <w:bCs/>
    </w:rPr>
  </w:style>
  <w:style w:type="paragraph" w:styleId="Revision">
    <w:name w:val="Revision"/>
    <w:hidden/>
    <w:uiPriority w:val="99"/>
    <w:semiHidden/>
    <w:rsid w:val="004C06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42-738863596-113/SURROGATE/Luftv%c3%a4gssmitta%20-%20v%c3%a5rdhygieniska%20aspekter%2c%20S%c3%84S.pdf" TargetMode="External" Id="rId13" /><Relationship Type="http://schemas.openxmlformats.org/officeDocument/2006/relationships/hyperlink" Target="https://www.vardhandboken.se/vardhygien-infektioner-och-smittspridning/infektioner-och-smittspridning/infektionskansliga-patienter/" TargetMode="External" Id="rId18" /><Relationship Type="http://schemas.openxmlformats.org/officeDocument/2006/relationships/hyperlink" Target="https://mellanarkiv-offentlig.vgregion.se/alfresco/s/archive/stream/public/v1/source/available/sofia/ssn11800-2140136717-149/surrogate/V%c3%a5rdhygien%20Covid-19.pdf" TargetMode="External" Id="rId26" /><Relationship Type="http://schemas.openxmlformats.org/officeDocument/2006/relationships/fontTable" Target="fontTable.xml" Id="rId39" /><Relationship Type="http://schemas.openxmlformats.org/officeDocument/2006/relationships/hyperlink" Target="https://www.vardhandboken.se/vardhygien-infektioner-och-smittspridning/infektioner-och-smittspridning/smitta-och-smittspridning/vardrutiner/" TargetMode="External" Id="rId21" /><Relationship Type="http://schemas.openxmlformats.org/officeDocument/2006/relationships/header" Target="header1.xml" Id="rId34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59/SURROGATE/Basala%20hygienrutiner%20och%20kl%c3%a4dregler%20vid%20S%c3%84S.pdf" TargetMode="External" Id="rId12" /><Relationship Type="http://schemas.openxmlformats.org/officeDocument/2006/relationships/hyperlink" Target="https://mellanarkiv-offentlig.vgregion.se/alfresco/s/archive/stream/public/v1/source/available/sofia/sas9642-738863596-689/surrogate/V%c3%a5rdhygien%20-%20Viral%20hemorragisk%20feber%20(VHF).pdf" TargetMode="External" Id="rId17" /><Relationship Type="http://schemas.openxmlformats.org/officeDocument/2006/relationships/hyperlink" Target="https://mellanarkiv-offentlig.vgregion.se/alfresco/s/archive/stream/public/v1/source/available/sofia/sas9642-738863596-113/surrogate/Luftv%c3%a4gssmitta%20-%20v%c3%a5rdhygieniska%20aspekter%2c%20S%c3%84S.pdf" TargetMode="External" Id="rId25" /><Relationship Type="http://schemas.openxmlformats.org/officeDocument/2006/relationships/hyperlink" Target="https://mellanarkiv-offentlig.vgregion.se/alfresco/s/archive/stream/public/v1/source/available/sofia/sas198-1710599037-383/native/2590%20-%20V%c3%a5rdhygieniska%20grundprinciper%20del%205.pdf" TargetMode="External" Id="rId33" /><Relationship Type="http://schemas.openxmlformats.org/officeDocument/2006/relationships/footer" Target="footer3.xml" Id="rId38" /><Relationship Type="http://schemas.openxmlformats.org/officeDocument/2006/relationships/hyperlink" Target="https://mellanarkiv-offentlig.vgregion.se/alfresco/s/archive/stream/public/v1/source/available/SOFIA/SAS9642-738863596-113/SURROGATE/Luftv%c3%a4gssmitta%20-%20v%c3%a5rdhygieniska%20aspekter%2c%20S%c3%84S.pdf" TargetMode="External" Id="rId16" /><Relationship Type="http://schemas.openxmlformats.org/officeDocument/2006/relationships/hyperlink" Target="https://www.vardhandboken.se/vardhygien-infektioner-och-smittspridning/infektioner-och-smittspridning/multiresistenta-bakterier/atgarder-i-varden/" TargetMode="External" Id="rId20" /><Relationship Type="http://schemas.openxmlformats.org/officeDocument/2006/relationships/hyperlink" Target="https://mellanarkiv-offentlig.vgregion.se/alfresco/s/archive/stream/public/v1/source/available/sofia/sas198-1710599037-381/native/2514%20-%20V%c3%a5rdhygieniska%20grundprinciper%20del%201.pdf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SAS9642-738863596-182/SURROGATE/St%c3%a4dning%20och%20reng%c3%b6ring%20i%20v%c3%a5rdlokaler%20vid%20S%c3%84S%20-%20v%c3%a5rdverksamhetens%20ansvar.pdf" TargetMode="External" Id="rId24" /><Relationship Type="http://schemas.openxmlformats.org/officeDocument/2006/relationships/hyperlink" Target="https://mellanarkiv-offentlig.vgregion.se/alfresco/s/archive/stream/public/v1/source/available/sofia/sas198-1710599037-217/native/2547%20-%20V%c3%a5rdhygieniska%20grundprinciper%20del%204.pdf" TargetMode="External" Id="rId32" /><Relationship Type="http://schemas.openxmlformats.org/officeDocument/2006/relationships/header" Target="header2.xml" Id="rId37" /><Relationship Type="http://schemas.openxmlformats.org/officeDocument/2006/relationships/theme" Target="theme/theme1.xml" Id="rId40" /><Relationship Type="http://schemas.openxmlformats.org/officeDocument/2006/relationships/hyperlink" Target="https://mellanarkiv-offentlig.vgregion.se/alfresco/s/archive/stream/public/v1/source/available/SOFIA/SAS9642-738863596-111/SURROGATE/Legionella%20-%20%c3%a5tg%c3%a4rdsprogram%20vid%20S%c3%b6dra%20%c3%84lvsborgs%20Sjukhus.pdf" TargetMode="External" Id="rId15" /><Relationship Type="http://schemas.openxmlformats.org/officeDocument/2006/relationships/hyperlink" Target="https://mellanarkiv-offentlig.vgregion.se/alfresco/s/archive/stream/public/v1/source/available/SOFIA/SAS9642-738863596-59/SURROGATE/Basala%20hygienrutiner%20och%20kl%c3%a4dregler%20vid%20S%c3%84S.pdf" TargetMode="External" Id="rId23" /><Relationship Type="http://schemas.openxmlformats.org/officeDocument/2006/relationships/hyperlink" Target="http://www.vardhandboken.se/vardhygien-infektioner-och-smittspridning/infektioner-och-smittspridning/infektionskansliga-patienter" TargetMode="External" Id="rId28" /><Relationship Type="http://schemas.openxmlformats.org/officeDocument/2006/relationships/footer" Target="footer2.xml" Id="rId36" /><Relationship Type="http://schemas.openxmlformats.org/officeDocument/2006/relationships/footnotes" Target="footnotes.xml" Id="rId10" /><Relationship Type="http://schemas.openxmlformats.org/officeDocument/2006/relationships/hyperlink" Target="http://www.socialstyrelsen.se/globalassets/sharepoint-dokument/artikelkatalog/foreskrifter-och-allmanna-rad/2015-5-10.pdf" TargetMode="External" Id="rId19" /><Relationship Type="http://schemas.openxmlformats.org/officeDocument/2006/relationships/hyperlink" Target="https://mellanarkiv-offentlig.vgregion.se/alfresco/s/archive/stream/public/v1/source/available/sofia/sas198-1710599037-218/native/2539%20-%20V%c3%a5rdhygieniska%20grundprinciper%20del%203.pdf" TargetMode="External" Id="rId31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sn11800-2140136717-149/surrogate/V%c3%a5rdhygien%20Covid-19.pdf" TargetMode="External" Id="rId14" /><Relationship Type="http://schemas.openxmlformats.org/officeDocument/2006/relationships/hyperlink" Target="http://www.vardhandboken.se/vardhygien-infektioner-och-smittspridning/infektioner-och-smittspridning/smitta-och-smittspridning/oversikt" TargetMode="External" Id="rId22" /><Relationship Type="http://schemas.openxmlformats.org/officeDocument/2006/relationships/hyperlink" Target="https://mellanarkiv-offentlig.vgregion.se/alfresco/s/archive/stream/public/v1/source/available/sofia/sas9642-738863596-689/surrogate/V%c3%a5rdhygien%20-%20Viral%20hemorragisk%20feber%20(VHF).pdf" TargetMode="External" Id="rId27" /><Relationship Type="http://schemas.openxmlformats.org/officeDocument/2006/relationships/hyperlink" Target="https://mellanarkiv.vgregion.se/share/page/dp/ws/rl/archive/stream/auth/v1/source/available/sofia/sas198-1710599037-216/native" TargetMode="External" Id="rId30" /><Relationship Type="http://schemas.openxmlformats.org/officeDocument/2006/relationships/footer" Target="footer1.xml" Id="rId35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70</TotalTime>
  <Pages>5</Pages>
  <Words>825</Words>
  <Characters>13284</Characters>
  <Application>Microsoft Office Word</Application>
  <DocSecurity>0</DocSecurity>
  <Lines>110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Vårdhygienisk bedömning av riskfaktorer för smittspridning, SÄS</vt:lpstr>
    </vt:vector>
  </TitlesOfParts>
  <Manager/>
  <Company/>
  <LinksUpToDate>false</LinksUpToDate>
  <CharactersWithSpaces>14081</CharactersWithSpaces>
  <SharedDoc>false</SharedDoc>
  <HyperlinkBase/>
  <HLinks>
    <vt:vector size="258" baseType="variant">
      <vt:variant>
        <vt:i4>6225949</vt:i4>
      </vt:variant>
      <vt:variant>
        <vt:i4>183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https://mellanarkiv-offentlig.vgregion.se/alfresco/s/archive/stream/public/v1/source/available/sofia/sas198-1710599037-383/native/2590 - V%c3%a5rdhygieniska grundprinciper del 5.pdf</vt:lpwstr>
      </vt:variant>
      <vt:variant>
        <vt:lpwstr/>
      </vt:variant>
      <vt:variant>
        <vt:i4>6094872</vt:i4>
      </vt:variant>
      <vt:variant>
        <vt:i4>180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https://mellanarkiv-offentlig.vgregion.se/alfresco/s/archive/stream/public/v1/source/available/sofia/sas198-1710599037-217/native/2547 - V%c3%a5rdhygieniska grundprinciper del 4.pdf</vt:lpwstr>
      </vt:variant>
      <vt:variant>
        <vt:lpwstr/>
      </vt:variant>
      <vt:variant>
        <vt:i4>6029336</vt:i4>
      </vt:variant>
      <vt:variant>
        <vt:i4>177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https://mellanarkiv-offentlig.vgregion.se/alfresco/s/archive/stream/public/v1/source/available/sofia/sas198-1710599037-218/native/2539 - V%c3%a5rdhygieniska grundprinciper del 3.pdf</vt:lpwstr>
      </vt:variant>
      <vt:variant>
        <vt:lpwstr/>
      </vt:variant>
      <vt:variant>
        <vt:i4>2949175</vt:i4>
      </vt:variant>
      <vt:variant>
        <vt:i4>174</vt:i4>
      </vt:variant>
      <vt:variant>
        <vt:i4>0</vt:i4>
      </vt:variant>
      <vt:variant>
        <vt:i4>5</vt:i4>
      </vt:variant>
      <vt:variant>
        <vt:lpwstr>https://mellanarkiv.vgregion.se/share/page/dp/ws/rl/archive/stream/auth/v1/source/available/sofia/sas198-1710599037-216/native</vt:lpwstr>
      </vt:variant>
      <vt:variant>
        <vt:lpwstr/>
      </vt:variant>
      <vt:variant>
        <vt:i4>5832721</vt:i4>
      </vt:variant>
      <vt:variant>
        <vt:i4>171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https://mellanarkiv-offentlig.vgregion.se/alfresco/s/archive/stream/public/v1/source/available/sofia/sas198-1710599037-381/native/2514 - V%c3%a5rdhygieniska grundprinciper del 1.pdf</vt:lpwstr>
      </vt:variant>
      <vt:variant>
        <vt:lpwstr/>
      </vt:variant>
      <vt:variant>
        <vt:i4>20</vt:i4>
      </vt:variant>
      <vt:variant>
        <vt:i4>168</vt:i4>
      </vt:variant>
      <vt:variant>
        <vt:i4>0</vt:i4>
      </vt:variant>
      <vt:variant>
        <vt:i4>5</vt:i4>
      </vt:variant>
      <vt:variant>
        <vt:lpwstr>http://www.vardhandboken.se/vardhygien-infektioner-och-smittspridning/infektioner-och-smittspridning/infektionskansliga-patienter</vt:lpwstr>
      </vt:variant>
      <vt:variant>
        <vt:lpwstr/>
      </vt:variant>
      <vt:variant>
        <vt:i4>5439492</vt:i4>
      </vt:variant>
      <vt:variant>
        <vt:i4>165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https://mellanarkiv-offentlig.vgregion.se/alfresco/s/archive/stream/public/v1/source/available/SOFIA/SAS9642-738863596-258/SURROGATE/Hemorragisk feber - Ebola - Hantering av misst%c3%a4nkta fall vid S%c3%b6dra %c3%84lvsborgs Sjukhus.pdf</vt:lpwstr>
      </vt:variant>
      <vt:variant>
        <vt:lpwstr/>
      </vt:variant>
      <vt:variant>
        <vt:i4>4784198</vt:i4>
      </vt:variant>
      <vt:variant>
        <vt:i4>162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https://mellanarkiv-offentlig.vgregion.se/alfresco/s/archive/stream/public/v1/source/available/SOFIA/SAS9642-738863596-111/SURROGATE/Legionella - %c3%a5tg%c3%a4rdsprogram vid S%c3%b6dra %c3%84lvsborgs Sjukhus.pdf</vt:lpwstr>
      </vt:variant>
      <vt:variant>
        <vt:lpwstr/>
      </vt:variant>
      <vt:variant>
        <vt:i4>2687016</vt:i4>
      </vt:variant>
      <vt:variant>
        <vt:i4>159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https://mellanarkiv-offentlig.vgregion.se/alfresco/s/archive/stream/public/v1/source/available/sofia/ssn11800-2140136717-149/surrogate/V%c3%a5rdhygien Covid-19.pdf</vt:lpwstr>
      </vt:variant>
      <vt:variant>
        <vt:lpwstr/>
      </vt:variant>
      <vt:variant>
        <vt:i4>3932199</vt:i4>
      </vt:variant>
      <vt:variant>
        <vt:i4>156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https://mellanarkiv-offentlig.vgregion.se/alfresco/s/archive/stream/public/v1/source/available/sofia/sas9642-738863596-113/surrogate/Luftv%c3%a4gssmitta - v%c3%a5rdhygieniska aspekter%2c S%c3%84S.pdf</vt:lpwstr>
      </vt:variant>
      <vt:variant>
        <vt:lpwstr/>
      </vt:variant>
      <vt:variant>
        <vt:i4>5046294</vt:i4>
      </vt:variant>
      <vt:variant>
        <vt:i4>153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https://mellanarkiv-offentlig.vgregion.se/alfresco/s/archive/stream/public/v1/source/available/SOFIA/SAS9642-738863596-182/SURROGATE/St%c3%a4dning och reng%c3%b6ring i v%c3%a5rdlokaler vid S%c3%84S - v%c3%a5rdverksamhetens ansvar.pdf</vt:lpwstr>
      </vt:variant>
      <vt:variant>
        <vt:lpwstr/>
      </vt:variant>
      <vt:variant>
        <vt:i4>917599</vt:i4>
      </vt:variant>
      <vt:variant>
        <vt:i4>150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https://mellanarkiv-offentlig.vgregion.se/alfresco/s/archive/stream/public/v1/source/available/SOFIA/SAS9642-738863596-59/SURROGATE/Basala hygienrutiner och kl%c3%a4dregler vid S%c3%84S.pdf</vt:lpwstr>
      </vt:variant>
      <vt:variant>
        <vt:lpwstr/>
      </vt:variant>
      <vt:variant>
        <vt:i4>917522</vt:i4>
      </vt:variant>
      <vt:variant>
        <vt:i4>147</vt:i4>
      </vt:variant>
      <vt:variant>
        <vt:i4>0</vt:i4>
      </vt:variant>
      <vt:variant>
        <vt:i4>5</vt:i4>
      </vt:variant>
      <vt:variant>
        <vt:lpwstr>https://skr.se/skr/tjanster/rapporterochskrifter/publikationer/vardrelateradeinfektionerframgangsfaktorersomforebyggerrapport.65794.html</vt:lpwstr>
      </vt:variant>
      <vt:variant>
        <vt:lpwstr/>
      </vt:variant>
      <vt:variant>
        <vt:i4>3014706</vt:i4>
      </vt:variant>
      <vt:variant>
        <vt:i4>144</vt:i4>
      </vt:variant>
      <vt:variant>
        <vt:i4>0</vt:i4>
      </vt:variant>
      <vt:variant>
        <vt:i4>5</vt:i4>
      </vt:variant>
      <vt:variant>
        <vt:lpwstr>http://www.vardhandboken.se/vardhygien-infektioner-och-smittspridning/infektioner-och-smittspridning/smitta-och-smittspridning/oversikt</vt:lpwstr>
      </vt:variant>
      <vt:variant>
        <vt:lpwstr/>
      </vt:variant>
      <vt:variant>
        <vt:i4>1310793</vt:i4>
      </vt:variant>
      <vt:variant>
        <vt:i4>141</vt:i4>
      </vt:variant>
      <vt:variant>
        <vt:i4>0</vt:i4>
      </vt:variant>
      <vt:variant>
        <vt:i4>5</vt:i4>
      </vt:variant>
      <vt:variant>
        <vt:lpwstr>https://www.vardhandboken.se/vardhygien-infektioner-och-smittspridning/infektioner-och-smittspridning/smitta-och-smittspridning/vardrutiner/</vt:lpwstr>
      </vt:variant>
      <vt:variant>
        <vt:lpwstr/>
      </vt:variant>
      <vt:variant>
        <vt:i4>5308433</vt:i4>
      </vt:variant>
      <vt:variant>
        <vt:i4>138</vt:i4>
      </vt:variant>
      <vt:variant>
        <vt:i4>0</vt:i4>
      </vt:variant>
      <vt:variant>
        <vt:i4>5</vt:i4>
      </vt:variant>
      <vt:variant>
        <vt:lpwstr>http://www.vardhandboken.se/vardhygien-infektioner-och-smittspridning/infektioner-och-smittspridning/multiresistenta-bakterier/atgarder-i-varden</vt:lpwstr>
      </vt:variant>
      <vt:variant>
        <vt:lpwstr/>
      </vt:variant>
      <vt:variant>
        <vt:i4>2490426</vt:i4>
      </vt:variant>
      <vt:variant>
        <vt:i4>135</vt:i4>
      </vt:variant>
      <vt:variant>
        <vt:i4>0</vt:i4>
      </vt:variant>
      <vt:variant>
        <vt:i4>5</vt:i4>
      </vt:variant>
      <vt:variant>
        <vt:lpwstr>https://www.vardhandboken.se/vardhygien-infektioner-och-smittspridning/infektioner-och-smittspridning/multiresistenta-bakterier/atgarder-i-varden/</vt:lpwstr>
      </vt:variant>
      <vt:variant>
        <vt:lpwstr/>
      </vt:variant>
      <vt:variant>
        <vt:i4>5374030</vt:i4>
      </vt:variant>
      <vt:variant>
        <vt:i4>132</vt:i4>
      </vt:variant>
      <vt:variant>
        <vt:i4>0</vt:i4>
      </vt:variant>
      <vt:variant>
        <vt:i4>5</vt:i4>
      </vt:variant>
      <vt:variant>
        <vt:lpwstr>http://www.socialstyrelsen.se/globalassets/sharepoint-dokument/artikelkatalog/foreskrifter-och-allmanna-rad/2015-5-10.pdf</vt:lpwstr>
      </vt:variant>
      <vt:variant>
        <vt:lpwstr/>
      </vt:variant>
      <vt:variant>
        <vt:i4>8257643</vt:i4>
      </vt:variant>
      <vt:variant>
        <vt:i4>129</vt:i4>
      </vt:variant>
      <vt:variant>
        <vt:i4>0</vt:i4>
      </vt:variant>
      <vt:variant>
        <vt:i4>5</vt:i4>
      </vt:variant>
      <vt:variant>
        <vt:lpwstr>https://www.vardhandboken.se/vardhygien-infektioner-och-smittspridning/infektioner-och-smittspridning/infektionskansliga-patienter/</vt:lpwstr>
      </vt:variant>
      <vt:variant>
        <vt:lpwstr/>
      </vt:variant>
      <vt:variant>
        <vt:i4>5439492</vt:i4>
      </vt:variant>
      <vt:variant>
        <vt:i4>126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https://mellanarkiv-offentlig.vgregion.se/alfresco/s/archive/stream/public/v1/source/available/SOFIA/SAS9642-738863596-258/SURROGATE/Hemorragisk feber - Ebola - Hantering av misst%c3%a4nkta fall vid S%c3%b6dra %c3%84lvsborgs Sjukhus.pdf</vt:lpwstr>
      </vt:variant>
      <vt:variant>
        <vt:lpwstr/>
      </vt:variant>
      <vt:variant>
        <vt:i4>3932199</vt:i4>
      </vt:variant>
      <vt:variant>
        <vt:i4>123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https://mellanarkiv-offentlig.vgregion.se/alfresco/s/archive/stream/public/v1/source/available/SOFIA/SAS9642-738863596-113/SURROGATE/Luftv%c3%a4gssmitta - v%c3%a5rdhygieniska aspekter%2c S%c3%84S.pdf</vt:lpwstr>
      </vt:variant>
      <vt:variant>
        <vt:lpwstr/>
      </vt:variant>
      <vt:variant>
        <vt:i4>4784198</vt:i4>
      </vt:variant>
      <vt:variant>
        <vt:i4>120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https://mellanarkiv-offentlig.vgregion.se/alfresco/s/archive/stream/public/v1/source/available/SOFIA/SAS9642-738863596-111/SURROGATE/Legionella - %c3%a5tg%c3%a4rdsprogram vid S%c3%b6dra %c3%84lvsborgs Sjukhus.pdf</vt:lpwstr>
      </vt:variant>
      <vt:variant>
        <vt:lpwstr/>
      </vt:variant>
      <vt:variant>
        <vt:i4>2687016</vt:i4>
      </vt:variant>
      <vt:variant>
        <vt:i4>117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https://mellanarkiv-offentlig.vgregion.se/alfresco/s/archive/stream/public/v1/source/available/sofia/ssn11800-2140136717-149/surrogate/V%c3%a5rdhygien Covid-19.pdf</vt:lpwstr>
      </vt:variant>
      <vt:variant>
        <vt:lpwstr/>
      </vt:variant>
      <vt:variant>
        <vt:i4>3932199</vt:i4>
      </vt:variant>
      <vt:variant>
        <vt:i4>114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https://mellanarkiv-offentlig.vgregion.se/alfresco/s/archive/stream/public/v1/source/available/SOFIA/SAS9642-738863596-113/SURROGATE/Luftv%c3%a4gssmitta - v%c3%a5rdhygieniska aspekter%2c S%c3%84S.pdf</vt:lpwstr>
      </vt:variant>
      <vt:variant>
        <vt:lpwstr/>
      </vt:variant>
      <vt:variant>
        <vt:i4>917599</vt:i4>
      </vt:variant>
      <vt:variant>
        <vt:i4>111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https://mellanarkiv-offentlig.vgregion.se/alfresco/s/archive/stream/public/v1/source/available/SOFIA/SAS9642-738863596-59/SURROGATE/Basala hygienrutiner och kl%c3%a4dregler vid S%c3%84S.pdf</vt:lpwstr>
      </vt:variant>
      <vt:variant>
        <vt:lpwstr/>
      </vt:variant>
      <vt:variant>
        <vt:i4>1900604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_Toc147923849</vt:lpwstr>
      </vt:variant>
      <vt:variant>
        <vt:i4>1900604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_Toc147923848</vt:lpwstr>
      </vt:variant>
      <vt:variant>
        <vt:i4>1900604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_Toc147923847</vt:lpwstr>
      </vt:variant>
      <vt:variant>
        <vt:i4>1900604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_Toc147923846</vt:lpwstr>
      </vt:variant>
      <vt:variant>
        <vt:i4>1900604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_Toc147923845</vt:lpwstr>
      </vt:variant>
      <vt:variant>
        <vt:i4>1900604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_Toc147923844</vt:lpwstr>
      </vt:variant>
      <vt:variant>
        <vt:i4>1900604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_Toc147923843</vt:lpwstr>
      </vt:variant>
      <vt:variant>
        <vt:i4>1900604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_Toc147923842</vt:lpwstr>
      </vt:variant>
      <vt:variant>
        <vt:i4>1900604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_Toc147923841</vt:lpwstr>
      </vt:variant>
      <vt:variant>
        <vt:i4>1900604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_Toc147923840</vt:lpwstr>
      </vt:variant>
      <vt:variant>
        <vt:i4>1703996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_Toc147923839</vt:lpwstr>
      </vt:variant>
      <vt:variant>
        <vt:i4>1703996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_Toc147923838</vt:lpwstr>
      </vt:variant>
      <vt:variant>
        <vt:i4>1703996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_Toc147923837</vt:lpwstr>
      </vt:variant>
      <vt:variant>
        <vt:i4>1703996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_Toc147923836</vt:lpwstr>
      </vt:variant>
      <vt:variant>
        <vt:i4>1703996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_Toc147923835</vt:lpwstr>
      </vt:variant>
      <vt:variant>
        <vt:i4>1703996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_Toc147923834</vt:lpwstr>
      </vt:variant>
      <vt:variant>
        <vt:i4>1703996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_Toc147923833</vt:lpwstr>
      </vt:variant>
      <vt:variant>
        <vt:i4>1703996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_Toc147923832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Vårdhygienisk bedömning av riskfaktorer för smittspridning, SÄS</dc:title>
  <dc:subject/>
  <dc:creator>patrik.jens.johansson@vgregion.se</dc:creator>
  <keywords/>
  <lastModifiedBy>Karin Åhlin</lastModifiedBy>
  <revision>94</revision>
  <lastPrinted>2016-03-31T19:56:00.0000000Z</lastPrinted>
  <dcterms:created xsi:type="dcterms:W3CDTF">2022-03-28T14:49:00.0000000Z</dcterms:created>
  <dcterms:modified xsi:type="dcterms:W3CDTF">2024-08-22T12:45:00.0000000Z</dcterms:modified>
</coreProperties>
</file>