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0D8B" w:rsidP="00F35B05" w:rsidRDefault="00B10D8B" w14:paraId="6519D430" w14:textId="77777777">
      <w:pPr>
        <w:pStyle w:val="Heading2"/>
        <w:sectPr w:rsidR="00B10D8B" w:rsidSect="00B10D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10D8B" w:rsidR="00B10D8B" w:rsidP="003B087B" w:rsidRDefault="00B10D8B" w14:paraId="2AEE107A" w14:textId="77777777">
      <w:pPr>
        <w:pStyle w:val="Heading1"/>
      </w:pPr>
      <w:bookmarkStart w:name="_Toc314219769" w:id="1"/>
      <w:r w:rsidRPr="00B10D8B">
        <w:t>Vård av barn på infektionsavdelning, ansvarsfördelning vid SÄS</w:t>
      </w:r>
    </w:p>
    <w:p w:rsidRPr="00B10D8B" w:rsidR="00B10D8B" w:rsidP="003B087B" w:rsidRDefault="00B10D8B" w14:paraId="09FAE666" w14:textId="77777777">
      <w:pPr>
        <w:pStyle w:val="Heading2"/>
      </w:pPr>
      <w:bookmarkStart w:name="_Toc419877566" w:id="2"/>
      <w:bookmarkStart w:name="_Toc12279776" w:id="3"/>
      <w:r w:rsidRPr="00B10D8B">
        <w:t>Sammanfattning</w:t>
      </w:r>
      <w:bookmarkEnd w:id="1"/>
      <w:bookmarkEnd w:id="2"/>
      <w:bookmarkEnd w:id="3"/>
    </w:p>
    <w:p w:rsidR="00B10D8B" w:rsidP="003B087B" w:rsidRDefault="00B10D8B" w14:paraId="796594DE" w14:textId="68491ED7">
      <w:r w:rsidRPr="00B10D8B">
        <w:t>Infektionsavdelningens vårdplatsuppdrag omfattar att vårda barn som är</w:t>
      </w:r>
      <w:r w:rsidR="00B71793">
        <w:t> </w:t>
      </w:r>
      <w:r w:rsidRPr="00B10D8B">
        <w:t>eller har varit utsatta för luftburen smitta (t.ex. vattkoppssmitta, mässling, MERS-CoV eller smittsam lungtuberkulos). Det medicinska ansvaret för barnmedicinska patienter har läkare från barn- och ungdomskliniken alternativt läkare från ÖNH, kirurgisk- eller ortopedisk hemklinik, om barnet har en åkomma inom dessa specialiteter.</w:t>
      </w:r>
    </w:p>
    <w:p w:rsidRPr="00024ED0" w:rsidR="003B087B" w:rsidP="003B087B" w:rsidRDefault="003B087B" w14:paraId="30E553F0" w14:textId="4C516058">
      <w:pPr>
        <w:pStyle w:val="Heading2"/>
      </w:pPr>
      <w:r w:rsidRPr="00024ED0">
        <w:t>Förändringar sedan föregående version</w:t>
      </w:r>
    </w:p>
    <w:p w:rsidRPr="00024ED0" w:rsidR="00B10D8B" w:rsidP="003B087B" w:rsidRDefault="00024ED0" w14:paraId="490D033B" w14:textId="7CC8E6B9">
      <w:r w:rsidRPr="00024ED0">
        <w:t>Redaktionella ändringar, giltighetstiden förlängd</w:t>
      </w:r>
      <w:r w:rsidRPr="00024ED0" w:rsidR="003B087B">
        <w:t>!</w:t>
      </w:r>
    </w:p>
    <w:p w:rsidRPr="00024ED0" w:rsidR="00B10D8B" w:rsidP="003B087B" w:rsidRDefault="00B10D8B" w14:paraId="1341CE92" w14:textId="77777777">
      <w:pPr>
        <w:pStyle w:val="Heading2"/>
      </w:pPr>
      <w:bookmarkStart w:name="_Toc419877567" w:id="4"/>
      <w:bookmarkStart w:name="_Toc12279777" w:id="5"/>
      <w:r w:rsidRPr="00024ED0">
        <w:t>Förutsättningar</w:t>
      </w:r>
      <w:bookmarkEnd w:id="4"/>
      <w:bookmarkEnd w:id="5"/>
    </w:p>
    <w:p w:rsidRPr="00B10D8B" w:rsidR="00B10D8B" w:rsidP="003B087B" w:rsidRDefault="00B10D8B" w14:paraId="5E9E6C3D" w14:textId="5DB1E12E">
      <w:r w:rsidRPr="00024ED0">
        <w:t>Ansvarig läkare kontaktar platsansvarig</w:t>
      </w:r>
      <w:r w:rsidRPr="00B10D8B">
        <w:t xml:space="preserve"> infektionsläkare för att diskutera behov av vårdplats för luftburen smitta på infektionsavdelning. Vid behov av slutenvård och risk för luftburen smitta, ombesörjs plats på infektionsavdelningen.</w:t>
      </w:r>
    </w:p>
    <w:p w:rsidRPr="00B10D8B" w:rsidR="00B10D8B" w:rsidP="003B087B" w:rsidRDefault="00B10D8B" w14:paraId="09A92601" w14:textId="77777777">
      <w:pPr>
        <w:pStyle w:val="Heading2"/>
      </w:pPr>
      <w:bookmarkStart w:name="_Toc419877568" w:id="6"/>
      <w:bookmarkStart w:name="_Toc12279778" w:id="7"/>
      <w:r w:rsidRPr="00B10D8B">
        <w:t>Genomförande</w:t>
      </w:r>
      <w:bookmarkEnd w:id="6"/>
      <w:bookmarkEnd w:id="7"/>
    </w:p>
    <w:p w:rsidRPr="00B10D8B" w:rsidR="00B10D8B" w:rsidP="003B087B" w:rsidRDefault="00B10D8B" w14:paraId="3923A4D8" w14:textId="77777777">
      <w:r w:rsidRPr="00B10D8B">
        <w:t>Patienten registreras i Elvis som barnpatient vid medicinskt tillstånd och kirurgpatient, ortopedpatient alternativt ÖNH-patient vid dessa tillstånd.</w:t>
      </w:r>
    </w:p>
    <w:p w:rsidRPr="00B10D8B" w:rsidR="00B10D8B" w:rsidP="003B087B" w:rsidRDefault="00B10D8B" w14:paraId="2777B9F4" w14:textId="77777777">
      <w:r w:rsidRPr="00B10D8B">
        <w:t>Inskrivande läkare från hemkliniken ansvarar för att förmedla till avdelningsansvarig läkare att barnpatient vårdas på infektionsavdelningen.</w:t>
      </w:r>
    </w:p>
    <w:p w:rsidRPr="00B10D8B" w:rsidR="00B10D8B" w:rsidP="003B087B" w:rsidRDefault="00B10D8B" w14:paraId="3725840F" w14:textId="3010B3ED">
      <w:r w:rsidRPr="00B10D8B">
        <w:t>Hemklinikens läkare ansvarar för medicinisk uppföljning, såsom läkemedelsordination, ordination av frekvens för kontroll av vitala parametrar och uppföljning av dessa, planering samt rondning.</w:t>
      </w:r>
    </w:p>
    <w:p w:rsidRPr="00B10D8B" w:rsidR="00B10D8B" w:rsidP="003B087B" w:rsidRDefault="00B10D8B" w14:paraId="3547F2B1" w14:textId="53AD4A4A">
      <w:r w:rsidRPr="00B10D8B">
        <w:t>Personal på infektionsavdelningen har i grunden omvårdnadsansvaret för</w:t>
      </w:r>
      <w:r w:rsidR="00793C1D">
        <w:t> </w:t>
      </w:r>
      <w:r w:rsidRPr="00B10D8B">
        <w:t>patienten. När särskild barnkompetens krävs är barn- och ungdomskliniken behjälplig med personal.</w:t>
      </w:r>
    </w:p>
    <w:p w:rsidRPr="00B10D8B" w:rsidR="00B10D8B" w:rsidP="003B087B" w:rsidRDefault="00B10D8B" w14:paraId="24362F78" w14:textId="4F5076B6">
      <w:r w:rsidR="00B10D8B">
        <w:rPr/>
        <w:t xml:space="preserve">För patient där barn- och ungdomskliniken är ansvarig ringer ansvarig infektionssköterska </w:t>
      </w:r>
      <w:r w:rsidR="00B10D8B">
        <w:rPr/>
        <w:t>kl</w:t>
      </w:r>
      <w:r w:rsidR="00B10D8B">
        <w:rPr/>
        <w:t xml:space="preserve"> 08:30 till koordinator på barn- och ungdoms</w:t>
      </w:r>
      <w:r w:rsidR="00B10D8B">
        <w:rPr/>
        <w:t xml:space="preserve">avdelningen, telefon </w:t>
      </w:r>
      <w:r w:rsidRPr="2F3B9576" w:rsidR="00B10D8B">
        <w:rPr>
          <w:b w:val="1"/>
          <w:bCs w:val="1"/>
        </w:rPr>
        <w:t>175</w:t>
      </w:r>
      <w:r w:rsidRPr="2F3B9576" w:rsidR="47ED3BB0">
        <w:rPr>
          <w:b w:val="1"/>
          <w:bCs w:val="1"/>
        </w:rPr>
        <w:t>3</w:t>
      </w:r>
      <w:r w:rsidR="00B10D8B">
        <w:rPr/>
        <w:t xml:space="preserve">. Barnkoordinator samordnar vilken läkare som </w:t>
      </w:r>
      <w:r w:rsidR="00B10D8B">
        <w:rPr/>
        <w:t>rondar</w:t>
      </w:r>
      <w:r w:rsidR="00B10D8B">
        <w:rPr/>
        <w:t xml:space="preserve"> patienten och vid vilken tidpunkt.</w:t>
      </w:r>
    </w:p>
    <w:p w:rsidRPr="00B10D8B" w:rsidR="00B10D8B" w:rsidP="00C923B7" w:rsidRDefault="00B10D8B" w14:paraId="4DC7C6CA" w14:textId="77777777">
      <w:pPr>
        <w:pStyle w:val="Heading2"/>
      </w:pPr>
      <w:bookmarkStart w:name="_Toc182366122" w:id="8"/>
      <w:bookmarkStart w:name="_Toc419877570" w:id="9"/>
      <w:bookmarkStart w:name="_Toc12279780" w:id="10"/>
      <w:r w:rsidRPr="00B10D8B">
        <w:t>Dokumentinformation</w:t>
      </w:r>
      <w:bookmarkEnd w:id="8"/>
      <w:bookmarkEnd w:id="9"/>
      <w:bookmarkEnd w:id="10"/>
    </w:p>
    <w:p w:rsidRPr="00C923B7" w:rsidR="00B10D8B" w:rsidP="00C923B7" w:rsidRDefault="00B10D8B" w14:paraId="04221611" w14:textId="77777777">
      <w:pPr>
        <w:spacing w:after="0"/>
        <w:rPr>
          <w:b/>
          <w:bCs/>
        </w:rPr>
      </w:pPr>
      <w:r w:rsidRPr="00C923B7">
        <w:rPr>
          <w:b/>
          <w:bCs/>
        </w:rPr>
        <w:t>För innehållet svarar</w:t>
      </w:r>
    </w:p>
    <w:p w:rsidRPr="00B10D8B" w:rsidR="00B10D8B" w:rsidP="00C923B7" w:rsidRDefault="00041B17" w14:paraId="2AB5461F" w14:textId="0A223839">
      <w:pPr>
        <w:rPr>
          <w:szCs w:val="20"/>
        </w:rPr>
      </w:pPr>
      <w:r w:rsidRPr="00041B17">
        <w:rPr>
          <w:szCs w:val="20"/>
        </w:rPr>
        <w:t>Åsa Wihlborg</w:t>
      </w:r>
      <w:r>
        <w:rPr>
          <w:szCs w:val="20"/>
        </w:rPr>
        <w:t>, ö</w:t>
      </w:r>
      <w:r w:rsidRPr="00041B17">
        <w:rPr>
          <w:szCs w:val="20"/>
        </w:rPr>
        <w:t>verläkare</w:t>
      </w:r>
      <w:r>
        <w:rPr>
          <w:szCs w:val="20"/>
        </w:rPr>
        <w:t xml:space="preserve">, </w:t>
      </w:r>
      <w:r w:rsidRPr="00B10D8B">
        <w:rPr>
          <w:szCs w:val="20"/>
        </w:rPr>
        <w:t>HIVÖ/infektion, SÄS</w:t>
      </w:r>
      <w:r w:rsidR="007C0F31">
        <w:rPr>
          <w:szCs w:val="20"/>
        </w:rPr>
        <w:br/>
      </w:r>
      <w:r w:rsidRPr="00B10D8B" w:rsidR="00B10D8B">
        <w:rPr>
          <w:szCs w:val="20"/>
        </w:rPr>
        <w:t xml:space="preserve">Eva-Marie Boman, </w:t>
      </w:r>
      <w:r w:rsidR="00672771">
        <w:rPr>
          <w:szCs w:val="20"/>
        </w:rPr>
        <w:t>verksamhetschef</w:t>
      </w:r>
      <w:r w:rsidRPr="00B10D8B" w:rsidR="00B10D8B">
        <w:rPr>
          <w:szCs w:val="20"/>
        </w:rPr>
        <w:t>, HIVÖ/infektion, SÄS</w:t>
      </w:r>
    </w:p>
    <w:p w:rsidRPr="00C923B7" w:rsidR="00B10D8B" w:rsidP="00C923B7" w:rsidRDefault="00B10D8B" w14:paraId="074FD2BB" w14:textId="77777777">
      <w:pPr>
        <w:spacing w:after="0"/>
        <w:rPr>
          <w:b/>
          <w:bCs/>
        </w:rPr>
      </w:pPr>
      <w:bookmarkStart w:name="_Toc149035757" w:id="11"/>
      <w:bookmarkStart w:name="_Toc149978547" w:id="12"/>
      <w:r w:rsidRPr="00C923B7">
        <w:rPr>
          <w:b/>
          <w:bCs/>
        </w:rPr>
        <w:t>Remissinstanser</w:t>
      </w:r>
      <w:bookmarkEnd w:id="11"/>
      <w:bookmarkEnd w:id="12"/>
      <w:r w:rsidRPr="00C923B7">
        <w:rPr>
          <w:b/>
          <w:bCs/>
        </w:rPr>
        <w:t>, utgåva 1</w:t>
      </w:r>
    </w:p>
    <w:p w:rsidRPr="00B10D8B" w:rsidR="00B10D8B" w:rsidP="00C923B7" w:rsidRDefault="00B10D8B" w14:paraId="1C53FDA4" w14:textId="77777777">
      <w:pPr>
        <w:rPr>
          <w:strike/>
          <w:szCs w:val="20"/>
        </w:rPr>
      </w:pPr>
      <w:r w:rsidRPr="00B10D8B">
        <w:rPr>
          <w:szCs w:val="20"/>
        </w:rPr>
        <w:t>Elisabeth Nunez Castillo Brandberg, läkarchef, barn- och ungdomskliniken, SÄS 2019-06-03</w:t>
      </w:r>
    </w:p>
    <w:p w:rsidRPr="00C923B7" w:rsidR="00B10D8B" w:rsidP="00C923B7" w:rsidRDefault="00B10D8B" w14:paraId="5D364EC6" w14:textId="77777777">
      <w:pPr>
        <w:spacing w:after="0"/>
        <w:rPr>
          <w:b/>
          <w:bCs/>
        </w:rPr>
      </w:pPr>
      <w:r w:rsidRPr="00C923B7">
        <w:rPr>
          <w:b/>
          <w:bCs/>
        </w:rPr>
        <w:t>Fastställt av</w:t>
      </w:r>
    </w:p>
    <w:p w:rsidRPr="00B10D8B" w:rsidR="00B10D8B" w:rsidP="00C923B7" w:rsidRDefault="00B10D8B" w14:paraId="0778E5BD" w14:textId="0C16CF21">
      <w:pPr>
        <w:rPr>
          <w:szCs w:val="20"/>
        </w:rPr>
      </w:pPr>
      <w:r w:rsidRPr="00B10D8B">
        <w:rPr>
          <w:szCs w:val="20"/>
        </w:rPr>
        <w:t>Jerker Nilson, chefläkare, SÄS</w:t>
      </w:r>
    </w:p>
    <w:p w:rsidRPr="00C923B7" w:rsidR="00B10D8B" w:rsidP="00C923B7" w:rsidRDefault="00B10D8B" w14:paraId="4412350A" w14:textId="77777777">
      <w:pPr>
        <w:spacing w:after="0"/>
        <w:rPr>
          <w:b/>
          <w:bCs/>
        </w:rPr>
      </w:pPr>
      <w:r w:rsidRPr="00C923B7">
        <w:rPr>
          <w:b/>
          <w:bCs/>
        </w:rPr>
        <w:t>Nyckelord</w:t>
      </w:r>
    </w:p>
    <w:p w:rsidRPr="00536A5A" w:rsidR="00536A5A" w:rsidP="00C923B7" w:rsidRDefault="00B10D8B" w14:paraId="76B9F95B" w14:textId="0474B37F">
      <w:r w:rsidRPr="00B10D8B">
        <w:rPr>
          <w:szCs w:val="20"/>
        </w:rPr>
        <w:t>barn, smitta, isoleringsvård, luftburen, vattkoppssmitta, vattenkoppor, vattkoppor, varicella, mässlingen, measles, MERS, MERS-CoV, lungtuberkulos, tuberkulos, smittöverföring, smittsamhet</w:t>
      </w:r>
      <w:bookmarkEnd w:id="0"/>
    </w:p>
    <w:sectPr w:rsidRPr="00536A5A" w:rsidR="00536A5A" w:rsidSect="00B10D8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0437" w:rsidRDefault="007E0437" w14:paraId="4DA8B590" w14:textId="77777777">
      <w:r>
        <w:separator/>
      </w:r>
    </w:p>
  </w:endnote>
  <w:endnote w:type="continuationSeparator" w:id="0">
    <w:p w:rsidR="007E0437" w:rsidRDefault="007E0437" w14:paraId="286F5545" w14:textId="77777777">
      <w:r>
        <w:continuationSeparator/>
      </w:r>
    </w:p>
  </w:endnote>
  <w:endnote w:type="continuationNotice" w:id="1">
    <w:p w:rsidR="007E0437" w:rsidRDefault="007E0437" w14:paraId="3AD37D6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0437" w:rsidRDefault="007E0437" w14:paraId="06221585" w14:textId="77777777"/>
  </w:footnote>
  <w:footnote w:type="continuationSeparator" w:id="0">
    <w:p w:rsidR="007E0437" w:rsidRDefault="007E0437" w14:paraId="755FBE32" w14:textId="77777777">
      <w:r>
        <w:continuationSeparator/>
      </w:r>
    </w:p>
  </w:footnote>
  <w:footnote w:type="continuationNotice" w:id="1">
    <w:p w:rsidR="007E0437" w:rsidRDefault="007E0437" w14:paraId="15EF391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52382452">
    <w:abstractNumId w:val="17"/>
  </w:num>
  <w:num w:numId="2" w16cid:durableId="1455170366">
    <w:abstractNumId w:val="14"/>
  </w:num>
  <w:num w:numId="3" w16cid:durableId="1595480325">
    <w:abstractNumId w:val="0"/>
  </w:num>
  <w:num w:numId="4" w16cid:durableId="1459690357">
    <w:abstractNumId w:val="6"/>
  </w:num>
  <w:num w:numId="5" w16cid:durableId="59713779">
    <w:abstractNumId w:val="15"/>
  </w:num>
  <w:num w:numId="6" w16cid:durableId="1206868404">
    <w:abstractNumId w:val="2"/>
  </w:num>
  <w:num w:numId="7" w16cid:durableId="660544782">
    <w:abstractNumId w:val="11"/>
  </w:num>
  <w:num w:numId="8" w16cid:durableId="985427424">
    <w:abstractNumId w:val="8"/>
  </w:num>
  <w:num w:numId="9" w16cid:durableId="705254064">
    <w:abstractNumId w:val="1"/>
  </w:num>
  <w:num w:numId="10" w16cid:durableId="501549065">
    <w:abstractNumId w:val="1"/>
  </w:num>
  <w:num w:numId="11" w16cid:durableId="1859541207">
    <w:abstractNumId w:val="3"/>
  </w:num>
  <w:num w:numId="12" w16cid:durableId="344552020">
    <w:abstractNumId w:val="4"/>
  </w:num>
  <w:num w:numId="13" w16cid:durableId="128979409">
    <w:abstractNumId w:val="13"/>
  </w:num>
  <w:num w:numId="14" w16cid:durableId="2021856058">
    <w:abstractNumId w:val="9"/>
  </w:num>
  <w:num w:numId="15" w16cid:durableId="1914965868">
    <w:abstractNumId w:val="7"/>
  </w:num>
  <w:num w:numId="16" w16cid:durableId="581914487">
    <w:abstractNumId w:val="12"/>
  </w:num>
  <w:num w:numId="17" w16cid:durableId="1342128676">
    <w:abstractNumId w:val="5"/>
  </w:num>
  <w:num w:numId="18" w16cid:durableId="583144938">
    <w:abstractNumId w:val="10"/>
  </w:num>
  <w:num w:numId="19" w16cid:durableId="17750573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D1A"/>
    <w:rsid w:val="00016CF0"/>
    <w:rsid w:val="00016EA6"/>
    <w:rsid w:val="0002435C"/>
    <w:rsid w:val="00024ED0"/>
    <w:rsid w:val="00030DDD"/>
    <w:rsid w:val="000313BB"/>
    <w:rsid w:val="00033ED5"/>
    <w:rsid w:val="00041B1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758"/>
    <w:rsid w:val="00384019"/>
    <w:rsid w:val="003854F1"/>
    <w:rsid w:val="0039118E"/>
    <w:rsid w:val="00397F54"/>
    <w:rsid w:val="003A0D43"/>
    <w:rsid w:val="003B087B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E72"/>
    <w:rsid w:val="00601BB1"/>
    <w:rsid w:val="0060596B"/>
    <w:rsid w:val="00606D97"/>
    <w:rsid w:val="00614E64"/>
    <w:rsid w:val="00617710"/>
    <w:rsid w:val="00617EE6"/>
    <w:rsid w:val="0062184C"/>
    <w:rsid w:val="00623724"/>
    <w:rsid w:val="00624B48"/>
    <w:rsid w:val="00627BEA"/>
    <w:rsid w:val="006319DB"/>
    <w:rsid w:val="0065595B"/>
    <w:rsid w:val="00660269"/>
    <w:rsid w:val="00665F89"/>
    <w:rsid w:val="00672771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C1D"/>
    <w:rsid w:val="007A5C6F"/>
    <w:rsid w:val="007C0F31"/>
    <w:rsid w:val="007D4241"/>
    <w:rsid w:val="007D4317"/>
    <w:rsid w:val="007D4EA3"/>
    <w:rsid w:val="007E0437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1B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CAE"/>
    <w:rsid w:val="009C0D12"/>
    <w:rsid w:val="009C192E"/>
    <w:rsid w:val="009C432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A02"/>
    <w:rsid w:val="00A407AD"/>
    <w:rsid w:val="00A40923"/>
    <w:rsid w:val="00A41C05"/>
    <w:rsid w:val="00A42426"/>
    <w:rsid w:val="00A514B7"/>
    <w:rsid w:val="00A54A0B"/>
    <w:rsid w:val="00A570A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0D8B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79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923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3B7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3F3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F3B9576"/>
    <w:rsid w:val="47ED3BB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BB243673-FFD1-4CAE-91D3-6FB951D0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3B087B"/>
    <w:pPr>
      <w:keepNext/>
      <w:spacing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8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8B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3B087B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10D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10D8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 av barn på infektionsavdelning, ansvarsfördelning vid SÄS</dc:title>
  <dc:subject/>
  <dc:creator>patrik.jens.johansson@vgregion.se</dc:creator>
  <keywords/>
  <lastModifiedBy>Annica Svanström</lastModifiedBy>
  <revision>18</revision>
  <lastPrinted>2016-03-31T19:56:00.0000000Z</lastPrinted>
  <dcterms:created xsi:type="dcterms:W3CDTF">2022-03-28T14:49:00.0000000Z</dcterms:created>
  <dcterms:modified xsi:type="dcterms:W3CDTF">2025-05-23T11:07:32.0000000Z</dcterms:modified>
</coreProperties>
</file>