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E12C9B" w14:textId="77777777" w:rsidR="005225ED" w:rsidRPr="005225ED" w:rsidRDefault="005225ED" w:rsidP="00A327A5">
      <w:pPr>
        <w:pStyle w:val="Rubrik1"/>
      </w:pPr>
      <w:bookmarkStart w:id="0" w:name="_Toc314219120"/>
      <w:bookmarkStart w:id="1" w:name="_Toc321146591"/>
      <w:r w:rsidRPr="005225ED">
        <w:t>Videokonferenser vid SÄS</w:t>
      </w:r>
    </w:p>
    <w:p w14:paraId="1378E67E" w14:textId="77777777" w:rsidR="005225ED" w:rsidRPr="005225ED" w:rsidRDefault="005225ED" w:rsidP="00A327A5">
      <w:pPr>
        <w:pStyle w:val="Rubrik2"/>
      </w:pPr>
      <w:bookmarkStart w:id="2" w:name="_Toc256000000"/>
      <w:bookmarkStart w:id="3" w:name="_Toc256000005"/>
      <w:bookmarkStart w:id="4" w:name="_Toc256000010"/>
      <w:r w:rsidRPr="005225ED">
        <w:t>Sammanfattning</w:t>
      </w:r>
      <w:bookmarkEnd w:id="0"/>
      <w:bookmarkEnd w:id="2"/>
      <w:bookmarkEnd w:id="3"/>
      <w:bookmarkEnd w:id="4"/>
    </w:p>
    <w:p w14:paraId="202F1B63" w14:textId="77777777" w:rsidR="005225ED" w:rsidRDefault="005225ED" w:rsidP="00A327A5">
      <w:r w:rsidRPr="005225ED">
        <w:t>Rutinen tydliggör vilken systemlösning som ska användas för videokonferenser vid SÄS baserat på typ av möte och innehåll, t.ex. multidisciplinära konferenser. Syftet med rutinen är att säkerställa att hanteringen av patientuppgifter sker på ett säkert sätt.</w:t>
      </w:r>
    </w:p>
    <w:p w14:paraId="0735A273" w14:textId="3EF1324E" w:rsidR="00A327A5" w:rsidRPr="00767070" w:rsidRDefault="00A327A5" w:rsidP="00A327A5">
      <w:pPr>
        <w:pStyle w:val="Rubrik2"/>
      </w:pPr>
      <w:r w:rsidRPr="00767070">
        <w:t>Förändringar sedan föregående version</w:t>
      </w:r>
    </w:p>
    <w:p w14:paraId="4A3A6481" w14:textId="7C877669" w:rsidR="005225ED" w:rsidRPr="005225ED" w:rsidRDefault="00D92B3E" w:rsidP="00A327A5">
      <w:r w:rsidRPr="00767070">
        <w:t xml:space="preserve">Redaktionella ändringar samt aktualisering av information under rubrik </w:t>
      </w:r>
      <w:r w:rsidRPr="00767070">
        <w:rPr>
          <w:i/>
          <w:iCs/>
        </w:rPr>
        <w:t>Videokonferenser med patient- eller känsliga uppgifter</w:t>
      </w:r>
      <w:r w:rsidRPr="00767070">
        <w:t>.</w:t>
      </w:r>
    </w:p>
    <w:p w14:paraId="3D2E83E7" w14:textId="77777777" w:rsidR="005225ED" w:rsidRPr="005225ED" w:rsidRDefault="005225ED" w:rsidP="00A327A5">
      <w:pPr>
        <w:pStyle w:val="Rubrik2"/>
      </w:pPr>
      <w:r w:rsidRPr="005225ED">
        <w:t>Förutsättningar</w:t>
      </w:r>
    </w:p>
    <w:p w14:paraId="3C8702FE" w14:textId="77777777" w:rsidR="005225ED" w:rsidRPr="005225ED" w:rsidRDefault="005225ED" w:rsidP="00A327A5">
      <w:r w:rsidRPr="005225ED">
        <w:t>VMR är ett virtuellt mötesrum som driftas av Västra Götalandsregionen på egna servrar. VMR används för att koppla upp flerpartssamtal för videokonferens (Cisco).</w:t>
      </w:r>
    </w:p>
    <w:p w14:paraId="228AAE74" w14:textId="77777777" w:rsidR="005225ED" w:rsidRPr="005225ED" w:rsidRDefault="005225ED" w:rsidP="00A327A5">
      <w:pPr>
        <w:pStyle w:val="Rubrik3"/>
      </w:pPr>
      <w:r w:rsidRPr="005225ED">
        <w:t>Avgränsningar</w:t>
      </w:r>
    </w:p>
    <w:p w14:paraId="3D536C5C" w14:textId="77777777" w:rsidR="005225ED" w:rsidRPr="005225ED" w:rsidRDefault="005225ED" w:rsidP="00A327A5">
      <w:r w:rsidRPr="005225ED">
        <w:t>För detaljerad information om digitala videomöten/-konferenser där patient deltar, hänvisas till riktlinjer och rutiner som beskriver respektive system, t.ex. Mitt vårdmöte, 1177.se med flera.</w:t>
      </w:r>
    </w:p>
    <w:p w14:paraId="4470E58E" w14:textId="77777777" w:rsidR="005225ED" w:rsidRPr="005225ED" w:rsidRDefault="005225ED" w:rsidP="00A327A5">
      <w:pPr>
        <w:pStyle w:val="Rubrik3"/>
      </w:pPr>
      <w:r w:rsidRPr="005225ED">
        <w:t>Ansvar för informationssäkerhet</w:t>
      </w:r>
    </w:p>
    <w:p w14:paraId="3A235426" w14:textId="5B4BD7F1" w:rsidR="005225ED" w:rsidRPr="005225ED" w:rsidRDefault="005225ED" w:rsidP="00A327A5">
      <w:r>
        <w:t xml:space="preserve">De digitala mötesplattformar som beskrivs i vägledningen är informationsklassificerade och supporteras av </w:t>
      </w:r>
      <w:r w:rsidR="0036329C">
        <w:t>KSD</w:t>
      </w:r>
      <w:r w:rsidR="00FEB2C0">
        <w:t xml:space="preserve"> </w:t>
      </w:r>
      <w:r w:rsidR="0036329C">
        <w:t>(fd VGR IT)</w:t>
      </w:r>
      <w:r>
        <w:t>.</w:t>
      </w:r>
    </w:p>
    <w:p w14:paraId="78600E4B" w14:textId="77777777" w:rsidR="005225ED" w:rsidRPr="005225ED" w:rsidRDefault="005225ED" w:rsidP="00A327A5">
      <w:r w:rsidRPr="005225ED">
        <w:t>Om medarbetare inom Västra Götalandsregionen blir inbjuden till möten i andra plattformar av andra myndigheter eller organisationer, äger den inbjudande parten mötet och ansvarar för informationssäkerheten vid mötet.</w:t>
      </w:r>
    </w:p>
    <w:p w14:paraId="181140F2" w14:textId="77777777" w:rsidR="005225ED" w:rsidRPr="005225ED" w:rsidRDefault="005225ED" w:rsidP="00A327A5">
      <w:pPr>
        <w:pStyle w:val="Rubrik3"/>
      </w:pPr>
      <w:r w:rsidRPr="005225ED">
        <w:t>Vägledning</w:t>
      </w:r>
    </w:p>
    <w:p w14:paraId="68F53464" w14:textId="5CF1BEAA" w:rsidR="005225ED" w:rsidRPr="005225ED" w:rsidRDefault="00B605C3" w:rsidP="00A327A5">
      <w:r>
        <w:t>KSD</w:t>
      </w:r>
      <w:r w:rsidR="005225ED" w:rsidRPr="005225ED">
        <w:t xml:space="preserve"> har tagit fram en vägledning för val av system vid digitala möten för tre olika områden [1]: </w:t>
      </w:r>
    </w:p>
    <w:p w14:paraId="21E7CE2D" w14:textId="2DCFC704" w:rsidR="005225ED" w:rsidRPr="001B6FF0" w:rsidRDefault="001B6FF0" w:rsidP="00767070">
      <w:pPr>
        <w:keepNext/>
        <w:keepLines/>
        <w:spacing w:after="0"/>
        <w:rPr>
          <w:rStyle w:val="Hyperlnk"/>
        </w:rPr>
      </w:pPr>
      <w:r>
        <w:rPr>
          <w:rStyle w:val="Hyperlnk"/>
        </w:rPr>
        <w:lastRenderedPageBreak/>
        <w:fldChar w:fldCharType="begin"/>
      </w:r>
      <w:r w:rsidR="002B0758">
        <w:rPr>
          <w:rStyle w:val="Hyperlnk"/>
        </w:rPr>
        <w:instrText>HYPERLINK "https://insidan.vgregion.se/stod-och-tjanster/moten-och-resor/tips-for-webbinarium/vardmoten/"</w:instrText>
      </w:r>
      <w:r>
        <w:rPr>
          <w:rStyle w:val="Hyperlnk"/>
        </w:rPr>
      </w:r>
      <w:r>
        <w:rPr>
          <w:rStyle w:val="Hyperlnk"/>
        </w:rPr>
        <w:fldChar w:fldCharType="separate"/>
      </w:r>
      <w:r w:rsidR="005225ED" w:rsidRPr="001B6FF0">
        <w:rPr>
          <w:rStyle w:val="Hyperlnk"/>
        </w:rPr>
        <w:t>Vårdmöten</w:t>
      </w:r>
    </w:p>
    <w:p w14:paraId="54DD52C3" w14:textId="32ED2FF4" w:rsidR="005225ED" w:rsidRPr="005225ED" w:rsidRDefault="001B6FF0" w:rsidP="00767070">
      <w:pPr>
        <w:keepNext/>
        <w:keepLines/>
        <w:rPr>
          <w:szCs w:val="20"/>
        </w:rPr>
      </w:pPr>
      <w:r>
        <w:rPr>
          <w:rStyle w:val="Hyperlnk"/>
        </w:rPr>
        <w:fldChar w:fldCharType="end"/>
      </w:r>
      <w:r w:rsidR="005225ED" w:rsidRPr="005225ED">
        <w:rPr>
          <w:szCs w:val="20"/>
        </w:rPr>
        <w:t>Vårdmöten innefattar ofta flera olika aktörer som patient, anhöriga, kommunen och skola, men kan också vara interna möten där patientuppgifter diskuteras.</w:t>
      </w:r>
    </w:p>
    <w:p w14:paraId="49BCE871" w14:textId="17E0C498" w:rsidR="005225ED" w:rsidRPr="004E4527" w:rsidRDefault="004E4527" w:rsidP="004E4527">
      <w:pPr>
        <w:spacing w:after="0"/>
        <w:rPr>
          <w:rStyle w:val="Hyperlnk"/>
        </w:rPr>
      </w:pPr>
      <w:r>
        <w:rPr>
          <w:rStyle w:val="Hyperlnk"/>
        </w:rPr>
        <w:fldChar w:fldCharType="begin"/>
      </w:r>
      <w:r w:rsidR="002B0758">
        <w:rPr>
          <w:rStyle w:val="Hyperlnk"/>
        </w:rPr>
        <w:instrText>HYPERLINK "https://insidan.vgregion.se/stod-och-tjanster/moten-och-resor/tips-for-webbinarium/konferenser/"</w:instrText>
      </w:r>
      <w:r>
        <w:rPr>
          <w:rStyle w:val="Hyperlnk"/>
        </w:rPr>
      </w:r>
      <w:r>
        <w:rPr>
          <w:rStyle w:val="Hyperlnk"/>
        </w:rPr>
        <w:fldChar w:fldCharType="separate"/>
      </w:r>
      <w:r w:rsidR="005225ED" w:rsidRPr="004E4527">
        <w:rPr>
          <w:rStyle w:val="Hyperlnk"/>
        </w:rPr>
        <w:t>Konferenser och event</w:t>
      </w:r>
    </w:p>
    <w:p w14:paraId="6F2E1C93" w14:textId="487EFAE2" w:rsidR="005225ED" w:rsidRPr="005225ED" w:rsidRDefault="004E4527" w:rsidP="00A327A5">
      <w:pPr>
        <w:rPr>
          <w:szCs w:val="20"/>
        </w:rPr>
      </w:pPr>
      <w:r>
        <w:rPr>
          <w:rStyle w:val="Hyperlnk"/>
        </w:rPr>
        <w:fldChar w:fldCharType="end"/>
      </w:r>
      <w:r w:rsidR="005225ED" w:rsidRPr="005225ED">
        <w:rPr>
          <w:szCs w:val="20"/>
        </w:rPr>
        <w:t>Till detta område räknas webbinarium, webbutbildningar, presskonferenser och mäss-liknande tillställningar.</w:t>
      </w:r>
    </w:p>
    <w:p w14:paraId="570B3853" w14:textId="2ECA9590" w:rsidR="005225ED" w:rsidRPr="004E4527" w:rsidRDefault="004E4527" w:rsidP="004E4527">
      <w:pPr>
        <w:spacing w:after="0"/>
        <w:rPr>
          <w:rStyle w:val="Hyperlnk"/>
        </w:rPr>
      </w:pPr>
      <w:r>
        <w:rPr>
          <w:rStyle w:val="Hyperlnk"/>
        </w:rPr>
        <w:fldChar w:fldCharType="begin"/>
      </w:r>
      <w:r w:rsidR="002B0758">
        <w:rPr>
          <w:rStyle w:val="Hyperlnk"/>
        </w:rPr>
        <w:instrText>HYPERLINK "https://insidan.vgregion.se/stod-och-tjanster/moten-och-resor/tips-for-webbinarium/administrativa/"</w:instrText>
      </w:r>
      <w:r>
        <w:rPr>
          <w:rStyle w:val="Hyperlnk"/>
        </w:rPr>
      </w:r>
      <w:r>
        <w:rPr>
          <w:rStyle w:val="Hyperlnk"/>
        </w:rPr>
        <w:fldChar w:fldCharType="separate"/>
      </w:r>
      <w:r w:rsidR="005225ED" w:rsidRPr="004E4527">
        <w:rPr>
          <w:rStyle w:val="Hyperlnk"/>
        </w:rPr>
        <w:t>Administrativa möten</w:t>
      </w:r>
    </w:p>
    <w:p w14:paraId="647CAAFB" w14:textId="7A6460A2" w:rsidR="005225ED" w:rsidRPr="005225ED" w:rsidRDefault="004E4527" w:rsidP="00A327A5">
      <w:pPr>
        <w:rPr>
          <w:szCs w:val="20"/>
        </w:rPr>
      </w:pPr>
      <w:r>
        <w:rPr>
          <w:rStyle w:val="Hyperlnk"/>
        </w:rPr>
        <w:fldChar w:fldCharType="end"/>
      </w:r>
      <w:r w:rsidR="005225ED" w:rsidRPr="005225ED">
        <w:rPr>
          <w:szCs w:val="20"/>
        </w:rPr>
        <w:t>Till administrativa möten räknas ofta förekommande interna möten men kan även vara med extern part. Vilken tjänst som ska användas avgörs av vilken typ av information som ska avhandlas vid mötet.</w:t>
      </w:r>
    </w:p>
    <w:p w14:paraId="42CBE62F" w14:textId="77777777" w:rsidR="005225ED" w:rsidRPr="005225ED" w:rsidRDefault="005225ED" w:rsidP="001B6FF0">
      <w:pPr>
        <w:pStyle w:val="Rubrik2"/>
        <w:rPr>
          <w:rFonts w:ascii="Arial" w:hAnsi="Arial"/>
          <w:kern w:val="32"/>
          <w:sz w:val="32"/>
        </w:rPr>
      </w:pPr>
      <w:r w:rsidRPr="005225ED">
        <w:rPr>
          <w:rFonts w:ascii="Arial" w:hAnsi="Arial"/>
          <w:kern w:val="32"/>
          <w:sz w:val="32"/>
        </w:rPr>
        <w:t>Genomförande</w:t>
      </w:r>
    </w:p>
    <w:p w14:paraId="234A6DE5" w14:textId="77777777" w:rsidR="005225ED" w:rsidRPr="005225ED" w:rsidRDefault="005225ED" w:rsidP="00E46EA0">
      <w:pPr>
        <w:spacing w:after="40"/>
      </w:pPr>
      <w:r w:rsidRPr="005225ED">
        <w:t>För SÄS gäller följande:</w:t>
      </w:r>
    </w:p>
    <w:p w14:paraId="7966B557" w14:textId="77777777" w:rsidR="005225ED" w:rsidRPr="005225ED" w:rsidRDefault="005225ED" w:rsidP="00E46EA0">
      <w:pPr>
        <w:pStyle w:val="Rubrik3"/>
        <w:spacing w:before="120"/>
      </w:pPr>
      <w:bookmarkStart w:id="5" w:name="_Hlk146637492"/>
      <w:r w:rsidRPr="005225ED">
        <w:t>Videokonferenser med patient- eller känsliga uppgifter</w:t>
      </w:r>
    </w:p>
    <w:bookmarkEnd w:id="5"/>
    <w:p w14:paraId="7447D1EC" w14:textId="7574DB47" w:rsidR="005225ED" w:rsidRPr="005225ED" w:rsidRDefault="00720841" w:rsidP="00E46EA0">
      <w:pPr>
        <w:pStyle w:val="MellanrubrikVGR"/>
        <w:spacing w:before="120"/>
        <w:rPr>
          <w:bCs/>
        </w:rPr>
      </w:pPr>
      <w:r>
        <w:t>S</w:t>
      </w:r>
      <w:r w:rsidR="00F05029">
        <w:t>äkert videomöte (</w:t>
      </w:r>
      <w:r w:rsidR="00D14536">
        <w:t>Pexip</w:t>
      </w:r>
      <w:r w:rsidR="00F05029">
        <w:t>)</w:t>
      </w:r>
      <w:r w:rsidRPr="00720841">
        <w:t xml:space="preserve"> </w:t>
      </w:r>
    </w:p>
    <w:p w14:paraId="024D4CBD" w14:textId="2AD4E311" w:rsidR="005225ED" w:rsidRPr="005225ED" w:rsidRDefault="005225ED" w:rsidP="001B6FF0">
      <w:r w:rsidRPr="005225ED">
        <w:t>Systemet är ett virtuellt mötesrum (VMR)</w:t>
      </w:r>
      <w:r w:rsidR="0096699D">
        <w:t xml:space="preserve"> </w:t>
      </w:r>
      <w:r w:rsidR="0096699D" w:rsidRPr="00E23AF8">
        <w:t>med hög säkerhet (säkerhetsklass 3)</w:t>
      </w:r>
      <w:r w:rsidR="0096699D">
        <w:t xml:space="preserve"> </w:t>
      </w:r>
      <w:r w:rsidRPr="005225ED">
        <w:t>som används för att koppla upp flerpartssamtal för videokonferens.</w:t>
      </w:r>
    </w:p>
    <w:p w14:paraId="6A85A7D4" w14:textId="6DEAD9BE" w:rsidR="005225ED" w:rsidRDefault="005225ED" w:rsidP="001B6FF0">
      <w:r w:rsidRPr="005225ED">
        <w:t xml:space="preserve">Detta system ska </w:t>
      </w:r>
      <w:r w:rsidRPr="005225ED">
        <w:rPr>
          <w:b/>
          <w:bCs/>
        </w:rPr>
        <w:t>alltid</w:t>
      </w:r>
      <w:r w:rsidRPr="005225ED">
        <w:t xml:space="preserve"> användas vid möten som innehåller </w:t>
      </w:r>
      <w:r w:rsidRPr="005225ED">
        <w:rPr>
          <w:i/>
          <w:iCs/>
        </w:rPr>
        <w:t>patientuppgifter</w:t>
      </w:r>
      <w:r w:rsidRPr="005225ED">
        <w:t xml:space="preserve">, </w:t>
      </w:r>
      <w:r w:rsidRPr="005225ED">
        <w:rPr>
          <w:i/>
          <w:iCs/>
        </w:rPr>
        <w:t>känsliga personuppgifter</w:t>
      </w:r>
      <w:r w:rsidRPr="005225ED">
        <w:t xml:space="preserve"> och vid digitala möten i samband med </w:t>
      </w:r>
      <w:r w:rsidRPr="005225ED">
        <w:rPr>
          <w:i/>
          <w:iCs/>
        </w:rPr>
        <w:t>kris eller höjd beredskap</w:t>
      </w:r>
      <w:r w:rsidR="000A1C08">
        <w:t xml:space="preserve">, men </w:t>
      </w:r>
      <w:r w:rsidR="000A1C08" w:rsidRPr="00AA5786">
        <w:rPr>
          <w:i/>
          <w:iCs/>
        </w:rPr>
        <w:t>inte</w:t>
      </w:r>
      <w:r w:rsidR="000A1C08">
        <w:t xml:space="preserve"> för </w:t>
      </w:r>
      <w:r w:rsidR="00857B3D">
        <w:t>video</w:t>
      </w:r>
      <w:r w:rsidR="000A1C08" w:rsidRPr="000A1C08">
        <w:t>möte med patienter</w:t>
      </w:r>
      <w:r w:rsidR="000A1C08">
        <w:t>.</w:t>
      </w:r>
    </w:p>
    <w:p w14:paraId="168F9697" w14:textId="6AE6F9CA" w:rsidR="005C63C3" w:rsidRDefault="004F5FE7" w:rsidP="005C63C3">
      <w:r>
        <w:t xml:space="preserve">Om </w:t>
      </w:r>
      <w:r w:rsidR="009E48F1">
        <w:t xml:space="preserve">deltagare från </w:t>
      </w:r>
      <w:r w:rsidR="00C14D1C">
        <w:t>både regionala och externa</w:t>
      </w:r>
      <w:r w:rsidR="009E48F1">
        <w:t xml:space="preserve"> förvaltningar</w:t>
      </w:r>
      <w:r w:rsidR="002B11B1">
        <w:t xml:space="preserve"> </w:t>
      </w:r>
      <w:r w:rsidR="00AC588F">
        <w:t>bjuds in till</w:t>
      </w:r>
      <w:r w:rsidR="000A47DD">
        <w:t> </w:t>
      </w:r>
      <w:r w:rsidR="003B6F07">
        <w:t xml:space="preserve">videokonferens </w:t>
      </w:r>
      <w:r w:rsidR="002E17D8">
        <w:t>där känslig information ska</w:t>
      </w:r>
      <w:r w:rsidR="00BF2ACC">
        <w:t> </w:t>
      </w:r>
      <w:r w:rsidR="002E17D8">
        <w:t>diskuteras</w:t>
      </w:r>
      <w:r w:rsidR="00E765F8">
        <w:t>,</w:t>
      </w:r>
      <w:r w:rsidR="00095F6D">
        <w:t xml:space="preserve"> </w:t>
      </w:r>
      <w:r w:rsidR="000D26E0">
        <w:t xml:space="preserve">måste </w:t>
      </w:r>
      <w:r w:rsidR="00701F29">
        <w:t xml:space="preserve">det säkerställas att </w:t>
      </w:r>
      <w:r w:rsidR="001B7D72">
        <w:t>samtliga</w:t>
      </w:r>
      <w:r w:rsidR="00684882">
        <w:t xml:space="preserve"> </w:t>
      </w:r>
      <w:r w:rsidR="00E765F8">
        <w:t xml:space="preserve">använder </w:t>
      </w:r>
      <w:r w:rsidR="00F34EE4">
        <w:t xml:space="preserve">det säkerhetsklassade systemet </w:t>
      </w:r>
      <w:r w:rsidR="00E765F8">
        <w:t>Pexip</w:t>
      </w:r>
      <w:r w:rsidR="004F47E6">
        <w:t xml:space="preserve">; detta gäller </w:t>
      </w:r>
      <w:r w:rsidR="00F34EE4">
        <w:t>oavsett vem av parterna som bjuder in till mötet</w:t>
      </w:r>
      <w:r w:rsidR="00684882">
        <w:t>.</w:t>
      </w:r>
      <w:r w:rsidR="004F47E6">
        <w:t xml:space="preserve"> </w:t>
      </w:r>
      <w:r w:rsidR="00684882">
        <w:t>Vid tveksamhet</w:t>
      </w:r>
      <w:r w:rsidR="00AF5F81">
        <w:t>er</w:t>
      </w:r>
      <w:r w:rsidR="00684882">
        <w:t xml:space="preserve"> bör fysiskt möte övervägas</w:t>
      </w:r>
      <w:r w:rsidR="00AF5F81">
        <w:t>.</w:t>
      </w:r>
      <w:r w:rsidR="00BF2ACC">
        <w:t xml:space="preserve"> E</w:t>
      </w:r>
      <w:r w:rsidR="00D85353">
        <w:t>tt e</w:t>
      </w:r>
      <w:r w:rsidR="00BF2ACC">
        <w:t>xempel på extern part som</w:t>
      </w:r>
      <w:r w:rsidR="00D84B3D">
        <w:t> </w:t>
      </w:r>
      <w:r w:rsidR="00BF2ACC">
        <w:t xml:space="preserve">i dagsläget </w:t>
      </w:r>
      <w:r w:rsidR="00BF2ACC" w:rsidRPr="00D85353">
        <w:rPr>
          <w:i/>
          <w:iCs/>
        </w:rPr>
        <w:t>inte</w:t>
      </w:r>
      <w:r w:rsidR="00BF2ACC">
        <w:t xml:space="preserve"> använder Pexip är </w:t>
      </w:r>
      <w:r w:rsidR="000D26E0">
        <w:t>Försäkringskassan</w:t>
      </w:r>
      <w:r w:rsidR="00BF2ACC">
        <w:t>.</w:t>
      </w:r>
    </w:p>
    <w:p w14:paraId="14932B11" w14:textId="0A55BF11" w:rsidR="005C63C3" w:rsidRDefault="005C63C3" w:rsidP="005C63C3">
      <w:r w:rsidRPr="00585843">
        <w:t>Vid</w:t>
      </w:r>
      <w:r>
        <w:t xml:space="preserve"> </w:t>
      </w:r>
      <w:r w:rsidRPr="005225ED">
        <w:t>samverkansmöten i S</w:t>
      </w:r>
      <w:r>
        <w:t>AMSA</w:t>
      </w:r>
      <w:r w:rsidRPr="005225ED">
        <w:t xml:space="preserve"> </w:t>
      </w:r>
      <w:r>
        <w:t xml:space="preserve">har systemet en </w:t>
      </w:r>
      <w:r w:rsidRPr="005225ED">
        <w:t xml:space="preserve">automatlänk till </w:t>
      </w:r>
      <w:r>
        <w:t>Pexip</w:t>
      </w:r>
      <w:r w:rsidRPr="005225ED">
        <w:t>.</w:t>
      </w:r>
    </w:p>
    <w:p w14:paraId="5EA555BF" w14:textId="7A76500E" w:rsidR="00CD5765" w:rsidRDefault="005225ED" w:rsidP="001B6FF0">
      <w:r w:rsidRPr="005225ED">
        <w:t xml:space="preserve">Alla med VGRID har behörighet att delta i videokonferens. </w:t>
      </w:r>
      <w:r w:rsidR="00D26338">
        <w:t xml:space="preserve">Vid </w:t>
      </w:r>
      <w:r w:rsidR="00735597">
        <w:t xml:space="preserve">större </w:t>
      </w:r>
      <w:r w:rsidR="00D26338">
        <w:t>d</w:t>
      </w:r>
      <w:r w:rsidR="00CD5765" w:rsidRPr="00CD5765">
        <w:t>eltagar</w:t>
      </w:r>
      <w:r w:rsidR="00CD5765">
        <w:t>an</w:t>
      </w:r>
      <w:r w:rsidR="00D26338">
        <w:t xml:space="preserve">tal </w:t>
      </w:r>
      <w:r w:rsidR="00735597">
        <w:t>(cirka 30</w:t>
      </w:r>
      <w:r w:rsidR="009D3789">
        <w:t xml:space="preserve"> personer</w:t>
      </w:r>
      <w:r w:rsidR="00735597">
        <w:t>) bör w</w:t>
      </w:r>
      <w:r w:rsidR="00CD5765" w:rsidRPr="00CD5765">
        <w:t>ebbinarium</w:t>
      </w:r>
      <w:r w:rsidR="00735597">
        <w:t xml:space="preserve"> övervägas</w:t>
      </w:r>
      <w:r w:rsidR="00EF1F1A">
        <w:t xml:space="preserve"> </w:t>
      </w:r>
      <w:r w:rsidR="005D26E4">
        <w:t xml:space="preserve">och </w:t>
      </w:r>
      <w:r w:rsidR="005C4D5C">
        <w:t>istället</w:t>
      </w:r>
      <w:r w:rsidR="005D26E4">
        <w:t xml:space="preserve"> </w:t>
      </w:r>
      <w:r w:rsidR="008527B3">
        <w:t>fokusera på</w:t>
      </w:r>
      <w:r w:rsidR="0084467C">
        <w:t xml:space="preserve"> </w:t>
      </w:r>
      <w:r w:rsidR="00504A39">
        <w:t xml:space="preserve">information </w:t>
      </w:r>
      <w:r w:rsidR="00703059">
        <w:t>där</w:t>
      </w:r>
      <w:r w:rsidR="00504A39">
        <w:t xml:space="preserve"> </w:t>
      </w:r>
      <w:r w:rsidR="0010534C">
        <w:t>känsliga uppgifter</w:t>
      </w:r>
      <w:r w:rsidR="00703059">
        <w:t xml:space="preserve"> </w:t>
      </w:r>
      <w:r w:rsidR="001626E8">
        <w:t>inte förekommer.</w:t>
      </w:r>
    </w:p>
    <w:p w14:paraId="166805FE" w14:textId="3E1C344E" w:rsidR="005225ED" w:rsidRDefault="005225ED" w:rsidP="00E774D7">
      <w:pPr>
        <w:spacing w:after="0"/>
      </w:pPr>
      <w:r>
        <w:t>För bokning av mötesrum och rutin för anslutning till möte, se instruktion:</w:t>
      </w:r>
      <w:r>
        <w:br/>
      </w:r>
      <w:hyperlink r:id="rId12">
        <w:r w:rsidR="00D40D40" w:rsidRPr="52616513">
          <w:rPr>
            <w:rStyle w:val="Hyperlnk"/>
          </w:rPr>
          <w:t>Support och användarstöd - Säkert Videomöte (Pexip) - Södra Älvsborgs Sjukhus (vgregion.se)</w:t>
        </w:r>
      </w:hyperlink>
    </w:p>
    <w:p w14:paraId="27CECE8C" w14:textId="77777777" w:rsidR="005225ED" w:rsidRPr="005225ED" w:rsidRDefault="005225ED" w:rsidP="00B14021">
      <w:pPr>
        <w:pStyle w:val="Rubrik3"/>
      </w:pPr>
      <w:r w:rsidRPr="005225ED">
        <w:lastRenderedPageBreak/>
        <w:t>Videokonferenser/-möten utan känsliga uppgifter</w:t>
      </w:r>
    </w:p>
    <w:p w14:paraId="43D69FAF" w14:textId="77777777" w:rsidR="005225ED" w:rsidRPr="005225ED" w:rsidRDefault="005225ED" w:rsidP="00B14021">
      <w:pPr>
        <w:pStyle w:val="MellanrubrikVGR"/>
      </w:pPr>
      <w:r w:rsidRPr="005225ED">
        <w:t>Microsoft Teams</w:t>
      </w:r>
    </w:p>
    <w:p w14:paraId="1BB8D9B6" w14:textId="77777777" w:rsidR="005225ED" w:rsidRPr="005225ED" w:rsidRDefault="005225ED" w:rsidP="00B14021">
      <w:r w:rsidRPr="005225ED">
        <w:t>Används för videomöten och webbutbildningar där inga känsliga uppgifter diskuteras.</w:t>
      </w:r>
    </w:p>
    <w:p w14:paraId="1D84EC7E" w14:textId="77777777" w:rsidR="005225ED" w:rsidRPr="005225ED" w:rsidRDefault="005225ED" w:rsidP="00B14021">
      <w:pPr>
        <w:pStyle w:val="Rubrik3"/>
      </w:pPr>
      <w:r w:rsidRPr="005225ED">
        <w:t>Politiska möten</w:t>
      </w:r>
    </w:p>
    <w:p w14:paraId="0F715B4B" w14:textId="77777777" w:rsidR="005225ED" w:rsidRPr="005225ED" w:rsidRDefault="005225ED" w:rsidP="00B14021">
      <w:pPr>
        <w:pStyle w:val="MellanrubrikVGR"/>
        <w:spacing w:before="120"/>
      </w:pPr>
      <w:r w:rsidRPr="005225ED">
        <w:t>Cisco Webex</w:t>
      </w:r>
    </w:p>
    <w:p w14:paraId="0AC80499" w14:textId="77777777" w:rsidR="005225ED" w:rsidRPr="005225ED" w:rsidRDefault="005225ED" w:rsidP="00B14021">
      <w:r w:rsidRPr="005225ED">
        <w:t xml:space="preserve">Ett regionalt beslut har tagits om att alltid använda Cisco Webex vid politiska möten samt nämnd- och styrelsemöten. Vid dessa möten ställer kommunallagen krav på att deltagande ska kunna ske via video i realtid under samma förutsättningar som i möteslokal [3]. </w:t>
      </w:r>
    </w:p>
    <w:p w14:paraId="36650579" w14:textId="537B72BB" w:rsidR="005225ED" w:rsidRPr="005225ED" w:rsidRDefault="005225ED" w:rsidP="00B14021">
      <w:r w:rsidRPr="005225ED">
        <w:t xml:space="preserve">Möten som inte är formella beslutsmöten såsom t.ex. presidiemöten, dialogmöten m.fl. kan ske via andra system som stöds av </w:t>
      </w:r>
      <w:r w:rsidR="00ED63D0">
        <w:t>KSD</w:t>
      </w:r>
      <w:r w:rsidRPr="005225ED">
        <w:t>.</w:t>
      </w:r>
    </w:p>
    <w:p w14:paraId="5C8FCD05" w14:textId="77777777" w:rsidR="005225ED" w:rsidRPr="005225ED" w:rsidRDefault="005225ED" w:rsidP="00B14021">
      <w:pPr>
        <w:pStyle w:val="Rubrik2"/>
      </w:pPr>
      <w:bookmarkStart w:id="6" w:name="_Toc182366122"/>
      <w:bookmarkStart w:id="7" w:name="_Toc314219124"/>
      <w:bookmarkStart w:id="8" w:name="_Toc256000004"/>
      <w:bookmarkStart w:id="9" w:name="_Toc256000009"/>
      <w:bookmarkStart w:id="10" w:name="_Toc256000014"/>
      <w:r w:rsidRPr="005225ED">
        <w:lastRenderedPageBreak/>
        <w:t>Dokumentinformation</w:t>
      </w:r>
      <w:bookmarkEnd w:id="6"/>
      <w:bookmarkEnd w:id="7"/>
      <w:bookmarkEnd w:id="8"/>
      <w:bookmarkEnd w:id="9"/>
      <w:bookmarkEnd w:id="10"/>
    </w:p>
    <w:p w14:paraId="13B91F65" w14:textId="77777777" w:rsidR="005225ED" w:rsidRPr="00B14021" w:rsidRDefault="005225ED" w:rsidP="00B14021">
      <w:pPr>
        <w:keepNext/>
        <w:keepLines/>
        <w:spacing w:after="0"/>
        <w:rPr>
          <w:b/>
          <w:bCs/>
        </w:rPr>
      </w:pPr>
      <w:r w:rsidRPr="00B14021">
        <w:rPr>
          <w:b/>
          <w:bCs/>
        </w:rPr>
        <w:t>För innehållet svarar</w:t>
      </w:r>
    </w:p>
    <w:p w14:paraId="3FF632B8" w14:textId="4DF43262" w:rsidR="005225ED" w:rsidRPr="005225ED" w:rsidRDefault="000B0374" w:rsidP="00B14021">
      <w:pPr>
        <w:keepNext/>
        <w:keepLines/>
        <w:rPr>
          <w:szCs w:val="20"/>
        </w:rPr>
      </w:pPr>
      <w:r>
        <w:t>Jerker Nilson</w:t>
      </w:r>
      <w:r w:rsidR="005225ED">
        <w:t>, chefläkare, SÄS</w:t>
      </w:r>
    </w:p>
    <w:p w14:paraId="3D5F0BB7" w14:textId="2CEAEBEC" w:rsidR="73481EFB" w:rsidRDefault="73481EFB" w:rsidP="52616513">
      <w:pPr>
        <w:keepNext/>
        <w:keepLines/>
      </w:pPr>
      <w:r>
        <w:t xml:space="preserve">Översyn </w:t>
      </w:r>
      <w:r w:rsidR="008006D5">
        <w:t>hösten</w:t>
      </w:r>
      <w:r>
        <w:t xml:space="preserve"> 2023 utförd av Urban Svensson, projektledare, </w:t>
      </w:r>
      <w:r w:rsidRPr="52616513">
        <w:rPr>
          <w:color w:val="494746"/>
        </w:rPr>
        <w:t>I</w:t>
      </w:r>
      <w:r w:rsidR="73CC511D" w:rsidRPr="52616513">
        <w:rPr>
          <w:color w:val="494746"/>
        </w:rPr>
        <w:t xml:space="preserve">S </w:t>
      </w:r>
      <w:r w:rsidRPr="52616513">
        <w:rPr>
          <w:color w:val="494746"/>
        </w:rPr>
        <w:t>IT</w:t>
      </w:r>
      <w:r w:rsidR="0F30CC46" w:rsidRPr="52616513">
        <w:rPr>
          <w:color w:val="494746"/>
        </w:rPr>
        <w:t xml:space="preserve">, </w:t>
      </w:r>
      <w:r w:rsidRPr="52616513">
        <w:rPr>
          <w:color w:val="494746"/>
        </w:rPr>
        <w:t>Borås</w:t>
      </w:r>
    </w:p>
    <w:p w14:paraId="63048C31" w14:textId="77777777" w:rsidR="005225ED" w:rsidRPr="00B14021" w:rsidRDefault="005225ED" w:rsidP="00B14021">
      <w:pPr>
        <w:keepNext/>
        <w:keepLines/>
        <w:spacing w:after="0"/>
        <w:rPr>
          <w:b/>
          <w:bCs/>
        </w:rPr>
      </w:pPr>
      <w:bookmarkStart w:id="11" w:name="_Toc149035757"/>
      <w:bookmarkStart w:id="12" w:name="_Toc149978547"/>
      <w:r w:rsidRPr="00B14021">
        <w:rPr>
          <w:b/>
          <w:bCs/>
        </w:rPr>
        <w:t>Remissinstanser</w:t>
      </w:r>
      <w:bookmarkEnd w:id="11"/>
      <w:bookmarkEnd w:id="12"/>
    </w:p>
    <w:p w14:paraId="76A1B07A" w14:textId="77777777" w:rsidR="00C019F0" w:rsidRDefault="005225ED" w:rsidP="00581934">
      <w:pPr>
        <w:keepNext/>
        <w:keepLines/>
        <w:ind w:right="282"/>
        <w:rPr>
          <w:szCs w:val="20"/>
        </w:rPr>
      </w:pPr>
      <w:r w:rsidRPr="005225ED">
        <w:rPr>
          <w:szCs w:val="20"/>
        </w:rPr>
        <w:t>Urban Svensson, SIS, SÄS</w:t>
      </w:r>
      <w:r w:rsidR="003612F7">
        <w:rPr>
          <w:szCs w:val="20"/>
        </w:rPr>
        <w:t xml:space="preserve"> (utgåva 1</w:t>
      </w:r>
      <w:r w:rsidR="00087FD1">
        <w:rPr>
          <w:szCs w:val="20"/>
        </w:rPr>
        <w:t>-2</w:t>
      </w:r>
      <w:r w:rsidR="003612F7">
        <w:rPr>
          <w:szCs w:val="20"/>
        </w:rPr>
        <w:t>)</w:t>
      </w:r>
    </w:p>
    <w:p w14:paraId="40831B5A" w14:textId="41067CCA" w:rsidR="005225ED" w:rsidRPr="005225ED" w:rsidRDefault="00C019F0" w:rsidP="00581934">
      <w:pPr>
        <w:keepNext/>
        <w:keepLines/>
        <w:ind w:right="282"/>
        <w:rPr>
          <w:szCs w:val="20"/>
        </w:rPr>
      </w:pPr>
      <w:r>
        <w:rPr>
          <w:szCs w:val="20"/>
        </w:rPr>
        <w:t>Avsnitt ”</w:t>
      </w:r>
      <w:r w:rsidRPr="00C019F0">
        <w:rPr>
          <w:szCs w:val="20"/>
        </w:rPr>
        <w:t>Videokonferenser med patient- eller känsliga uppgifter</w:t>
      </w:r>
      <w:r>
        <w:rPr>
          <w:szCs w:val="20"/>
        </w:rPr>
        <w:t>”, utgåva 3</w:t>
      </w:r>
      <w:r w:rsidR="0055443B">
        <w:rPr>
          <w:szCs w:val="20"/>
        </w:rPr>
        <w:t>:</w:t>
      </w:r>
      <w:r w:rsidR="0055443B">
        <w:rPr>
          <w:szCs w:val="20"/>
        </w:rPr>
        <w:br/>
      </w:r>
      <w:r w:rsidR="006A1C89" w:rsidRPr="006A1C89">
        <w:rPr>
          <w:szCs w:val="20"/>
        </w:rPr>
        <w:t>Helen Simonen</w:t>
      </w:r>
      <w:r w:rsidR="006A1C89">
        <w:rPr>
          <w:szCs w:val="20"/>
        </w:rPr>
        <w:t xml:space="preserve">, </w:t>
      </w:r>
      <w:r w:rsidR="002E29D8">
        <w:rPr>
          <w:szCs w:val="20"/>
        </w:rPr>
        <w:t>o</w:t>
      </w:r>
      <w:r w:rsidR="002E29D8" w:rsidRPr="002E29D8">
        <w:rPr>
          <w:szCs w:val="20"/>
        </w:rPr>
        <w:t>msorgskoordinator/</w:t>
      </w:r>
      <w:r w:rsidR="002E29D8">
        <w:rPr>
          <w:szCs w:val="20"/>
        </w:rPr>
        <w:t>v</w:t>
      </w:r>
      <w:r w:rsidR="002E29D8" w:rsidRPr="002E29D8">
        <w:rPr>
          <w:szCs w:val="20"/>
        </w:rPr>
        <w:t>årdövergång i samverkan (ViS)</w:t>
      </w:r>
      <w:r w:rsidR="002E29D8">
        <w:rPr>
          <w:szCs w:val="20"/>
        </w:rPr>
        <w:t>, SÄS</w:t>
      </w:r>
      <w:r w:rsidR="002E29D8">
        <w:rPr>
          <w:szCs w:val="20"/>
        </w:rPr>
        <w:br/>
        <w:t xml:space="preserve">Maria Glemfelt, </w:t>
      </w:r>
      <w:r w:rsidR="00581934">
        <w:rPr>
          <w:szCs w:val="20"/>
        </w:rPr>
        <w:t>u</w:t>
      </w:r>
      <w:r w:rsidR="00581934" w:rsidRPr="00581934">
        <w:rPr>
          <w:szCs w:val="20"/>
        </w:rPr>
        <w:t>tvecklingsledare</w:t>
      </w:r>
      <w:r w:rsidR="00581934">
        <w:rPr>
          <w:szCs w:val="20"/>
        </w:rPr>
        <w:t>, s</w:t>
      </w:r>
      <w:r w:rsidR="00581934" w:rsidRPr="00581934">
        <w:rPr>
          <w:szCs w:val="20"/>
        </w:rPr>
        <w:t>tab för kvalité och tillgänglighet</w:t>
      </w:r>
      <w:r w:rsidR="00581934">
        <w:rPr>
          <w:szCs w:val="20"/>
        </w:rPr>
        <w:t>, SÄS</w:t>
      </w:r>
    </w:p>
    <w:p w14:paraId="00BD2696" w14:textId="77777777" w:rsidR="005225ED" w:rsidRPr="00B14021" w:rsidRDefault="005225ED" w:rsidP="00B14021">
      <w:pPr>
        <w:keepNext/>
        <w:keepLines/>
        <w:spacing w:after="0"/>
        <w:rPr>
          <w:b/>
          <w:bCs/>
        </w:rPr>
      </w:pPr>
      <w:r w:rsidRPr="00B14021">
        <w:rPr>
          <w:b/>
          <w:bCs/>
        </w:rPr>
        <w:t>Fastställt av</w:t>
      </w:r>
    </w:p>
    <w:p w14:paraId="737E08A1" w14:textId="77083C64" w:rsidR="005225ED" w:rsidRPr="005225ED" w:rsidRDefault="00B14021" w:rsidP="00B14021">
      <w:pPr>
        <w:keepNext/>
        <w:keepLines/>
        <w:rPr>
          <w:szCs w:val="20"/>
        </w:rPr>
      </w:pPr>
      <w:r>
        <w:rPr>
          <w:szCs w:val="20"/>
        </w:rPr>
        <w:t>J</w:t>
      </w:r>
      <w:r w:rsidR="00C21474">
        <w:rPr>
          <w:szCs w:val="20"/>
        </w:rPr>
        <w:t>erker Nilson</w:t>
      </w:r>
      <w:r w:rsidR="005225ED" w:rsidRPr="005225ED">
        <w:rPr>
          <w:szCs w:val="20"/>
        </w:rPr>
        <w:t>, chefläkare, SÄS</w:t>
      </w:r>
    </w:p>
    <w:p w14:paraId="451DF4E9" w14:textId="77777777" w:rsidR="005225ED" w:rsidRPr="00B14021" w:rsidRDefault="005225ED" w:rsidP="00B14021">
      <w:pPr>
        <w:keepNext/>
        <w:keepLines/>
        <w:spacing w:after="0"/>
        <w:rPr>
          <w:b/>
          <w:bCs/>
        </w:rPr>
      </w:pPr>
      <w:r w:rsidRPr="00B14021">
        <w:rPr>
          <w:b/>
          <w:bCs/>
        </w:rPr>
        <w:t>Nyckelord</w:t>
      </w:r>
    </w:p>
    <w:p w14:paraId="29496DBB" w14:textId="6C0A0F92" w:rsidR="005225ED" w:rsidRPr="005225ED" w:rsidRDefault="005225ED" w:rsidP="00B14021">
      <w:pPr>
        <w:keepNext/>
        <w:keepLines/>
        <w:rPr>
          <w:szCs w:val="20"/>
        </w:rPr>
      </w:pPr>
      <w:r w:rsidRPr="005225ED">
        <w:rPr>
          <w:szCs w:val="20"/>
        </w:rPr>
        <w:t xml:space="preserve">Videomöten, videokonferenser, digitala möten, digitala vårdmöten, digitalmöten, teamsmöten, distansmöten, </w:t>
      </w:r>
      <w:r w:rsidR="00C7519D">
        <w:rPr>
          <w:szCs w:val="20"/>
        </w:rPr>
        <w:t xml:space="preserve">distanskonferenser, </w:t>
      </w:r>
      <w:r w:rsidRPr="005225ED">
        <w:rPr>
          <w:szCs w:val="20"/>
        </w:rPr>
        <w:t>distansarbeten, patientsäkerhet</w:t>
      </w:r>
      <w:r w:rsidR="007A42E6">
        <w:rPr>
          <w:szCs w:val="20"/>
        </w:rPr>
        <w:t>, informationssäkerhet</w:t>
      </w:r>
    </w:p>
    <w:p w14:paraId="7A601694" w14:textId="77777777" w:rsidR="005225ED" w:rsidRPr="005225ED" w:rsidRDefault="005225ED" w:rsidP="00B14021">
      <w:pPr>
        <w:pStyle w:val="Rubrik2"/>
        <w:rPr>
          <w:rFonts w:ascii="Arial" w:hAnsi="Arial"/>
          <w:kern w:val="32"/>
          <w:sz w:val="32"/>
        </w:rPr>
      </w:pPr>
      <w:r w:rsidRPr="005225ED">
        <w:rPr>
          <w:rFonts w:ascii="Arial" w:hAnsi="Arial"/>
          <w:kern w:val="32"/>
          <w:sz w:val="32"/>
        </w:rPr>
        <w:t>Referensförteckning</w:t>
      </w:r>
    </w:p>
    <w:p w14:paraId="534F1437" w14:textId="38C59B8D" w:rsidR="005225ED" w:rsidRPr="00B14021" w:rsidRDefault="005225ED" w:rsidP="00B14021">
      <w:pPr>
        <w:pStyle w:val="Punktlistanumrerad"/>
        <w:keepNext/>
        <w:keepLines/>
      </w:pPr>
      <w:r w:rsidRPr="00B14021">
        <w:t>Digitala möten. Publicerad information och vägledning på insidan. Västra Götalandsregionen</w:t>
      </w:r>
      <w:r w:rsidRPr="00B14021">
        <w:br/>
      </w:r>
      <w:hyperlink r:id="rId13" w:history="1">
        <w:r w:rsidR="00B14021" w:rsidRPr="00E160A5">
          <w:rPr>
            <w:rStyle w:val="Hyperlnk"/>
          </w:rPr>
          <w:t>https://insidan.vgregion.se/stod-och-tjanster/moten-och-resor/tips-for-webbinarium</w:t>
        </w:r>
      </w:hyperlink>
    </w:p>
    <w:p w14:paraId="76B9F95B" w14:textId="6051314F" w:rsidR="00536A5A" w:rsidRPr="00536A5A" w:rsidRDefault="005225ED" w:rsidP="00B14021">
      <w:pPr>
        <w:pStyle w:val="Punktlistanumrerad"/>
        <w:keepNext/>
        <w:keepLines/>
      </w:pPr>
      <w:r w:rsidRPr="00B14021">
        <w:t>Beslut om enhetligt systemstöd för politiska sammanträden via distans. Koncernkontoret</w:t>
      </w:r>
      <w:r w:rsidRPr="005225ED">
        <w:t>, Västra Götalandsregionen (RS 2020-06426)</w:t>
      </w:r>
      <w:r w:rsidRPr="005225ED">
        <w:br/>
      </w:r>
      <w:hyperlink r:id="rId14" w:history="1">
        <w:r w:rsidRPr="00B14021">
          <w:rPr>
            <w:rStyle w:val="Hyperlnk"/>
          </w:rPr>
          <w:t>https://hittaidiariet.vgregion.se/download.do?id=2516929&amp;filename=Beslut+om+enhetligt+systemst%C3%B6d+f%C3%B6r+politiska+sammantr%C3%A4den+via+distans</w:t>
        </w:r>
      </w:hyperlink>
      <w:bookmarkEnd w:id="1"/>
    </w:p>
    <w:sectPr w:rsidR="00536A5A" w:rsidRPr="00536A5A" w:rsidSect="005225ED">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424AD1" w14:textId="77777777" w:rsidR="00BA42D5" w:rsidRDefault="00BA42D5">
      <w:r>
        <w:separator/>
      </w:r>
    </w:p>
  </w:endnote>
  <w:endnote w:type="continuationSeparator" w:id="0">
    <w:p w14:paraId="553FA79A" w14:textId="77777777" w:rsidR="00BA42D5" w:rsidRDefault="00BA42D5">
      <w:r>
        <w:continuationSeparator/>
      </w:r>
    </w:p>
  </w:endnote>
  <w:endnote w:type="continuationNotice" w:id="1">
    <w:p w14:paraId="55AAA629" w14:textId="77777777" w:rsidR="00BA42D5" w:rsidRDefault="00BA42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DB7D5D" w14:textId="77777777" w:rsidR="00BA42D5" w:rsidRDefault="00BA42D5"/>
  </w:footnote>
  <w:footnote w:type="continuationSeparator" w:id="0">
    <w:p w14:paraId="3C90AA1A" w14:textId="77777777" w:rsidR="00BA42D5" w:rsidRDefault="00BA42D5">
      <w:r>
        <w:continuationSeparator/>
      </w:r>
    </w:p>
  </w:footnote>
  <w:footnote w:type="continuationNotice" w:id="1">
    <w:p w14:paraId="1CC708E5" w14:textId="77777777" w:rsidR="00BA42D5" w:rsidRDefault="00BA42D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xmlns:a="http://schemas.openxmlformats.org/drawingml/2006/main">
          <w:pict w14:anchorId="7FBEC8D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xmlns:a14="http://schemas.microsoft.com/office/drawing/2010/main" xmlns:pic="http://schemas.openxmlformats.org/drawingml/2006/picture" xmlns:adec="http://schemas.microsoft.com/office/drawing/2017/decorative" xmlns:a="http://schemas.openxmlformats.org/drawingml/2006/main">
          <w:pict w14:anchorId="2CF61138">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64545416"/>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2445645"/>
    <w:multiLevelType w:val="multilevel"/>
    <w:tmpl w:val="A544B3B6"/>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83299241">
    <w:abstractNumId w:val="1"/>
  </w:num>
  <w:num w:numId="2" w16cid:durableId="1921674939">
    <w:abstractNumId w:val="9"/>
  </w:num>
  <w:num w:numId="3" w16cid:durableId="13453283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512035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7767488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54940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6C2"/>
    <w:rsid w:val="00016CF0"/>
    <w:rsid w:val="0002435C"/>
    <w:rsid w:val="00030DDD"/>
    <w:rsid w:val="000313BB"/>
    <w:rsid w:val="00033ED5"/>
    <w:rsid w:val="00050500"/>
    <w:rsid w:val="0005691C"/>
    <w:rsid w:val="00056ECB"/>
    <w:rsid w:val="00056ED5"/>
    <w:rsid w:val="000655CC"/>
    <w:rsid w:val="000700AE"/>
    <w:rsid w:val="00084024"/>
    <w:rsid w:val="00084B6F"/>
    <w:rsid w:val="00087FD1"/>
    <w:rsid w:val="0009062C"/>
    <w:rsid w:val="00093EA0"/>
    <w:rsid w:val="00095368"/>
    <w:rsid w:val="000954C4"/>
    <w:rsid w:val="00095F6D"/>
    <w:rsid w:val="000A1C08"/>
    <w:rsid w:val="000A47DD"/>
    <w:rsid w:val="000A4C35"/>
    <w:rsid w:val="000A611A"/>
    <w:rsid w:val="000A6ECB"/>
    <w:rsid w:val="000B0374"/>
    <w:rsid w:val="000B12D9"/>
    <w:rsid w:val="000B4536"/>
    <w:rsid w:val="000B7715"/>
    <w:rsid w:val="000C5A60"/>
    <w:rsid w:val="000D26E0"/>
    <w:rsid w:val="000D3558"/>
    <w:rsid w:val="000E463B"/>
    <w:rsid w:val="000E5A7E"/>
    <w:rsid w:val="000F43A3"/>
    <w:rsid w:val="000F7681"/>
    <w:rsid w:val="00103031"/>
    <w:rsid w:val="001044FE"/>
    <w:rsid w:val="0010534C"/>
    <w:rsid w:val="001139D4"/>
    <w:rsid w:val="0012264A"/>
    <w:rsid w:val="001265CA"/>
    <w:rsid w:val="00131B08"/>
    <w:rsid w:val="00132A59"/>
    <w:rsid w:val="00133337"/>
    <w:rsid w:val="00133A0F"/>
    <w:rsid w:val="0013468F"/>
    <w:rsid w:val="0013580F"/>
    <w:rsid w:val="00137B6D"/>
    <w:rsid w:val="0014070B"/>
    <w:rsid w:val="001422C1"/>
    <w:rsid w:val="0015182C"/>
    <w:rsid w:val="001522AE"/>
    <w:rsid w:val="0015404D"/>
    <w:rsid w:val="001571C7"/>
    <w:rsid w:val="00157D5B"/>
    <w:rsid w:val="00161FE6"/>
    <w:rsid w:val="001626E8"/>
    <w:rsid w:val="001647EA"/>
    <w:rsid w:val="00164C3D"/>
    <w:rsid w:val="00166C55"/>
    <w:rsid w:val="00166D3A"/>
    <w:rsid w:val="001779D9"/>
    <w:rsid w:val="00181FDC"/>
    <w:rsid w:val="001860B9"/>
    <w:rsid w:val="00186F2B"/>
    <w:rsid w:val="001874D6"/>
    <w:rsid w:val="0019632A"/>
    <w:rsid w:val="001A4E7C"/>
    <w:rsid w:val="001B6FF0"/>
    <w:rsid w:val="001B762C"/>
    <w:rsid w:val="001B7D72"/>
    <w:rsid w:val="001C4D0A"/>
    <w:rsid w:val="001C5FEF"/>
    <w:rsid w:val="001D1B9D"/>
    <w:rsid w:val="001D4BE9"/>
    <w:rsid w:val="001D7041"/>
    <w:rsid w:val="001E4418"/>
    <w:rsid w:val="002052DD"/>
    <w:rsid w:val="00211487"/>
    <w:rsid w:val="00211D91"/>
    <w:rsid w:val="00217DEC"/>
    <w:rsid w:val="00220512"/>
    <w:rsid w:val="00235B57"/>
    <w:rsid w:val="00250F24"/>
    <w:rsid w:val="002523C5"/>
    <w:rsid w:val="0025380B"/>
    <w:rsid w:val="00253A00"/>
    <w:rsid w:val="0025703A"/>
    <w:rsid w:val="00262F3D"/>
    <w:rsid w:val="00263281"/>
    <w:rsid w:val="00263CD7"/>
    <w:rsid w:val="002651D6"/>
    <w:rsid w:val="0026551F"/>
    <w:rsid w:val="00266D96"/>
    <w:rsid w:val="00280A85"/>
    <w:rsid w:val="00284119"/>
    <w:rsid w:val="00290B5C"/>
    <w:rsid w:val="00294791"/>
    <w:rsid w:val="002B0758"/>
    <w:rsid w:val="002B0B30"/>
    <w:rsid w:val="002B0C78"/>
    <w:rsid w:val="002B11B1"/>
    <w:rsid w:val="002C0C02"/>
    <w:rsid w:val="002C1277"/>
    <w:rsid w:val="002C60AD"/>
    <w:rsid w:val="002C76FD"/>
    <w:rsid w:val="002D0E0E"/>
    <w:rsid w:val="002D6023"/>
    <w:rsid w:val="002E17D8"/>
    <w:rsid w:val="002E263F"/>
    <w:rsid w:val="002E29D8"/>
    <w:rsid w:val="002E6F81"/>
    <w:rsid w:val="002F08BA"/>
    <w:rsid w:val="002F2CFF"/>
    <w:rsid w:val="002F568B"/>
    <w:rsid w:val="002F7818"/>
    <w:rsid w:val="003066D0"/>
    <w:rsid w:val="00311401"/>
    <w:rsid w:val="00314EAC"/>
    <w:rsid w:val="003203D7"/>
    <w:rsid w:val="00320F86"/>
    <w:rsid w:val="00322D7F"/>
    <w:rsid w:val="00324171"/>
    <w:rsid w:val="00326C24"/>
    <w:rsid w:val="003304E6"/>
    <w:rsid w:val="00337F99"/>
    <w:rsid w:val="0034307B"/>
    <w:rsid w:val="00345EB1"/>
    <w:rsid w:val="00350CC4"/>
    <w:rsid w:val="00360E0D"/>
    <w:rsid w:val="003612F7"/>
    <w:rsid w:val="0036329C"/>
    <w:rsid w:val="0036357D"/>
    <w:rsid w:val="00363B23"/>
    <w:rsid w:val="0036594C"/>
    <w:rsid w:val="00365E07"/>
    <w:rsid w:val="00367D19"/>
    <w:rsid w:val="00371BED"/>
    <w:rsid w:val="00384019"/>
    <w:rsid w:val="003854F1"/>
    <w:rsid w:val="003877C7"/>
    <w:rsid w:val="0039118E"/>
    <w:rsid w:val="00391C80"/>
    <w:rsid w:val="00397F54"/>
    <w:rsid w:val="003A0D43"/>
    <w:rsid w:val="003B2A4B"/>
    <w:rsid w:val="003B6F07"/>
    <w:rsid w:val="003D099E"/>
    <w:rsid w:val="003D21A2"/>
    <w:rsid w:val="003D29D2"/>
    <w:rsid w:val="003E0705"/>
    <w:rsid w:val="003E2FF7"/>
    <w:rsid w:val="003F1013"/>
    <w:rsid w:val="003F1ACF"/>
    <w:rsid w:val="00401B9F"/>
    <w:rsid w:val="00401BAD"/>
    <w:rsid w:val="00404948"/>
    <w:rsid w:val="00406BEA"/>
    <w:rsid w:val="00413A60"/>
    <w:rsid w:val="004230F7"/>
    <w:rsid w:val="0043167E"/>
    <w:rsid w:val="0043409A"/>
    <w:rsid w:val="00443C1E"/>
    <w:rsid w:val="00446255"/>
    <w:rsid w:val="00451935"/>
    <w:rsid w:val="004609A4"/>
    <w:rsid w:val="00460ED0"/>
    <w:rsid w:val="00465651"/>
    <w:rsid w:val="00470CE7"/>
    <w:rsid w:val="00470F4F"/>
    <w:rsid w:val="00472482"/>
    <w:rsid w:val="00480DC7"/>
    <w:rsid w:val="00482CB7"/>
    <w:rsid w:val="004876F6"/>
    <w:rsid w:val="0049236A"/>
    <w:rsid w:val="00492718"/>
    <w:rsid w:val="004A355D"/>
    <w:rsid w:val="004A4970"/>
    <w:rsid w:val="004B2183"/>
    <w:rsid w:val="004B2A01"/>
    <w:rsid w:val="004C2559"/>
    <w:rsid w:val="004C3298"/>
    <w:rsid w:val="004D1768"/>
    <w:rsid w:val="004D7BA3"/>
    <w:rsid w:val="004E4527"/>
    <w:rsid w:val="004F4518"/>
    <w:rsid w:val="004F47E6"/>
    <w:rsid w:val="004F4C62"/>
    <w:rsid w:val="004F5FE7"/>
    <w:rsid w:val="00501433"/>
    <w:rsid w:val="00504A39"/>
    <w:rsid w:val="0051157E"/>
    <w:rsid w:val="00511CC4"/>
    <w:rsid w:val="005225ED"/>
    <w:rsid w:val="00531E60"/>
    <w:rsid w:val="00536A5A"/>
    <w:rsid w:val="00541D07"/>
    <w:rsid w:val="00544BAB"/>
    <w:rsid w:val="00545F31"/>
    <w:rsid w:val="0055443B"/>
    <w:rsid w:val="005578FA"/>
    <w:rsid w:val="00565129"/>
    <w:rsid w:val="00565CD0"/>
    <w:rsid w:val="00567820"/>
    <w:rsid w:val="005770AD"/>
    <w:rsid w:val="00581414"/>
    <w:rsid w:val="00581934"/>
    <w:rsid w:val="00582490"/>
    <w:rsid w:val="005826FA"/>
    <w:rsid w:val="00585843"/>
    <w:rsid w:val="00597E28"/>
    <w:rsid w:val="005A2E3B"/>
    <w:rsid w:val="005A54ED"/>
    <w:rsid w:val="005A5D5B"/>
    <w:rsid w:val="005A6081"/>
    <w:rsid w:val="005A627D"/>
    <w:rsid w:val="005C0045"/>
    <w:rsid w:val="005C084E"/>
    <w:rsid w:val="005C4606"/>
    <w:rsid w:val="005C4D5C"/>
    <w:rsid w:val="005C63C3"/>
    <w:rsid w:val="005D0B0C"/>
    <w:rsid w:val="005D26E4"/>
    <w:rsid w:val="005E02B3"/>
    <w:rsid w:val="005E1E24"/>
    <w:rsid w:val="005F7B45"/>
    <w:rsid w:val="00603EA0"/>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782C"/>
    <w:rsid w:val="00684882"/>
    <w:rsid w:val="006A1C89"/>
    <w:rsid w:val="006A2789"/>
    <w:rsid w:val="006A4978"/>
    <w:rsid w:val="006A7261"/>
    <w:rsid w:val="006B0D29"/>
    <w:rsid w:val="006B1819"/>
    <w:rsid w:val="006B5DE7"/>
    <w:rsid w:val="006C26F4"/>
    <w:rsid w:val="006C5048"/>
    <w:rsid w:val="006C65A0"/>
    <w:rsid w:val="006C6A4B"/>
    <w:rsid w:val="006C6DA2"/>
    <w:rsid w:val="006C779F"/>
    <w:rsid w:val="006D01F5"/>
    <w:rsid w:val="006D0CFB"/>
    <w:rsid w:val="006D215D"/>
    <w:rsid w:val="006D30C0"/>
    <w:rsid w:val="006D7535"/>
    <w:rsid w:val="006E450B"/>
    <w:rsid w:val="006E5BE2"/>
    <w:rsid w:val="006F0D7E"/>
    <w:rsid w:val="006F1488"/>
    <w:rsid w:val="00701F29"/>
    <w:rsid w:val="00703059"/>
    <w:rsid w:val="00710B77"/>
    <w:rsid w:val="00714845"/>
    <w:rsid w:val="0072075B"/>
    <w:rsid w:val="00720841"/>
    <w:rsid w:val="0072189F"/>
    <w:rsid w:val="007221C2"/>
    <w:rsid w:val="00725816"/>
    <w:rsid w:val="00730955"/>
    <w:rsid w:val="00733A9C"/>
    <w:rsid w:val="00735597"/>
    <w:rsid w:val="00736574"/>
    <w:rsid w:val="007367E0"/>
    <w:rsid w:val="00737215"/>
    <w:rsid w:val="00754905"/>
    <w:rsid w:val="00757064"/>
    <w:rsid w:val="00760038"/>
    <w:rsid w:val="00762EE0"/>
    <w:rsid w:val="00765C41"/>
    <w:rsid w:val="00767070"/>
    <w:rsid w:val="00771100"/>
    <w:rsid w:val="00774766"/>
    <w:rsid w:val="007759DD"/>
    <w:rsid w:val="0078609F"/>
    <w:rsid w:val="007917BA"/>
    <w:rsid w:val="007A42E6"/>
    <w:rsid w:val="007A5C6F"/>
    <w:rsid w:val="007D0EF4"/>
    <w:rsid w:val="007D4241"/>
    <w:rsid w:val="007D4317"/>
    <w:rsid w:val="007D4EA3"/>
    <w:rsid w:val="007F1CFF"/>
    <w:rsid w:val="007F5DD5"/>
    <w:rsid w:val="007F7B59"/>
    <w:rsid w:val="008006D5"/>
    <w:rsid w:val="00821A1B"/>
    <w:rsid w:val="00824B67"/>
    <w:rsid w:val="008262E9"/>
    <w:rsid w:val="00827E69"/>
    <w:rsid w:val="00835C4D"/>
    <w:rsid w:val="00841991"/>
    <w:rsid w:val="00843C4D"/>
    <w:rsid w:val="00843F48"/>
    <w:rsid w:val="0084467C"/>
    <w:rsid w:val="00844F5D"/>
    <w:rsid w:val="00851423"/>
    <w:rsid w:val="008527B3"/>
    <w:rsid w:val="00857848"/>
    <w:rsid w:val="00857B3D"/>
    <w:rsid w:val="008654B6"/>
    <w:rsid w:val="0086793E"/>
    <w:rsid w:val="0087139C"/>
    <w:rsid w:val="00874DAE"/>
    <w:rsid w:val="00880E83"/>
    <w:rsid w:val="00882C2A"/>
    <w:rsid w:val="00887B29"/>
    <w:rsid w:val="00892F28"/>
    <w:rsid w:val="008A0C5F"/>
    <w:rsid w:val="008A3DEA"/>
    <w:rsid w:val="008A4EB9"/>
    <w:rsid w:val="008A74C0"/>
    <w:rsid w:val="008B1694"/>
    <w:rsid w:val="008C4B27"/>
    <w:rsid w:val="008C7F2A"/>
    <w:rsid w:val="008E36F8"/>
    <w:rsid w:val="008E46B2"/>
    <w:rsid w:val="008E516E"/>
    <w:rsid w:val="008E682C"/>
    <w:rsid w:val="008E78A1"/>
    <w:rsid w:val="008F589F"/>
    <w:rsid w:val="00906238"/>
    <w:rsid w:val="0090647A"/>
    <w:rsid w:val="00907EF9"/>
    <w:rsid w:val="00912749"/>
    <w:rsid w:val="0091295C"/>
    <w:rsid w:val="00914D58"/>
    <w:rsid w:val="00921F47"/>
    <w:rsid w:val="009228AB"/>
    <w:rsid w:val="0093085B"/>
    <w:rsid w:val="00931C57"/>
    <w:rsid w:val="009347A5"/>
    <w:rsid w:val="00942257"/>
    <w:rsid w:val="00945D19"/>
    <w:rsid w:val="009471BF"/>
    <w:rsid w:val="00950E4E"/>
    <w:rsid w:val="009529BD"/>
    <w:rsid w:val="009533B4"/>
    <w:rsid w:val="0096699D"/>
    <w:rsid w:val="00967F76"/>
    <w:rsid w:val="00971D93"/>
    <w:rsid w:val="009B1F6B"/>
    <w:rsid w:val="009C0D12"/>
    <w:rsid w:val="009C192E"/>
    <w:rsid w:val="009D3789"/>
    <w:rsid w:val="009D6819"/>
    <w:rsid w:val="009D6D1C"/>
    <w:rsid w:val="009E0CF9"/>
    <w:rsid w:val="009E48F1"/>
    <w:rsid w:val="009E531B"/>
    <w:rsid w:val="009E6C56"/>
    <w:rsid w:val="009E7DCF"/>
    <w:rsid w:val="009F4A56"/>
    <w:rsid w:val="009F4E65"/>
    <w:rsid w:val="009F7D69"/>
    <w:rsid w:val="00A006A5"/>
    <w:rsid w:val="00A052CD"/>
    <w:rsid w:val="00A05942"/>
    <w:rsid w:val="00A07BEC"/>
    <w:rsid w:val="00A1661B"/>
    <w:rsid w:val="00A264BE"/>
    <w:rsid w:val="00A272CA"/>
    <w:rsid w:val="00A327A5"/>
    <w:rsid w:val="00A33051"/>
    <w:rsid w:val="00A407AD"/>
    <w:rsid w:val="00A40923"/>
    <w:rsid w:val="00A41C05"/>
    <w:rsid w:val="00A42426"/>
    <w:rsid w:val="00A514B7"/>
    <w:rsid w:val="00A54A0B"/>
    <w:rsid w:val="00A65FD4"/>
    <w:rsid w:val="00A67A74"/>
    <w:rsid w:val="00A81198"/>
    <w:rsid w:val="00A81E48"/>
    <w:rsid w:val="00A82035"/>
    <w:rsid w:val="00A90D77"/>
    <w:rsid w:val="00A92E07"/>
    <w:rsid w:val="00AA0B3A"/>
    <w:rsid w:val="00AA5786"/>
    <w:rsid w:val="00AA6EB4"/>
    <w:rsid w:val="00AA767D"/>
    <w:rsid w:val="00AB0CC9"/>
    <w:rsid w:val="00AC3FF6"/>
    <w:rsid w:val="00AC588F"/>
    <w:rsid w:val="00AD73EC"/>
    <w:rsid w:val="00AE5BC7"/>
    <w:rsid w:val="00AF5AAF"/>
    <w:rsid w:val="00AF5F81"/>
    <w:rsid w:val="00B0388A"/>
    <w:rsid w:val="00B046D8"/>
    <w:rsid w:val="00B13F4C"/>
    <w:rsid w:val="00B14021"/>
    <w:rsid w:val="00B16219"/>
    <w:rsid w:val="00B16C59"/>
    <w:rsid w:val="00B22870"/>
    <w:rsid w:val="00B24946"/>
    <w:rsid w:val="00B33FDD"/>
    <w:rsid w:val="00B359CC"/>
    <w:rsid w:val="00B36107"/>
    <w:rsid w:val="00B41789"/>
    <w:rsid w:val="00B46C03"/>
    <w:rsid w:val="00B605C3"/>
    <w:rsid w:val="00B60C6C"/>
    <w:rsid w:val="00B619A9"/>
    <w:rsid w:val="00B65A9D"/>
    <w:rsid w:val="00B66419"/>
    <w:rsid w:val="00B66D60"/>
    <w:rsid w:val="00B75EDE"/>
    <w:rsid w:val="00B77D88"/>
    <w:rsid w:val="00B77FAF"/>
    <w:rsid w:val="00B83951"/>
    <w:rsid w:val="00B84336"/>
    <w:rsid w:val="00B851B9"/>
    <w:rsid w:val="00B86453"/>
    <w:rsid w:val="00B90054"/>
    <w:rsid w:val="00B92C14"/>
    <w:rsid w:val="00BA0066"/>
    <w:rsid w:val="00BA42D5"/>
    <w:rsid w:val="00BB69DB"/>
    <w:rsid w:val="00BC239C"/>
    <w:rsid w:val="00BC322E"/>
    <w:rsid w:val="00BC44CD"/>
    <w:rsid w:val="00BC48A6"/>
    <w:rsid w:val="00BE7978"/>
    <w:rsid w:val="00BF2ACC"/>
    <w:rsid w:val="00C011E6"/>
    <w:rsid w:val="00C019F0"/>
    <w:rsid w:val="00C07DDB"/>
    <w:rsid w:val="00C10E3A"/>
    <w:rsid w:val="00C14D1C"/>
    <w:rsid w:val="00C21263"/>
    <w:rsid w:val="00C21474"/>
    <w:rsid w:val="00C255E9"/>
    <w:rsid w:val="00C4115D"/>
    <w:rsid w:val="00C43BDD"/>
    <w:rsid w:val="00C47778"/>
    <w:rsid w:val="00C5011E"/>
    <w:rsid w:val="00C50488"/>
    <w:rsid w:val="00C505C4"/>
    <w:rsid w:val="00C50EE5"/>
    <w:rsid w:val="00C522B7"/>
    <w:rsid w:val="00C5240A"/>
    <w:rsid w:val="00C5398F"/>
    <w:rsid w:val="00C556F5"/>
    <w:rsid w:val="00C70E19"/>
    <w:rsid w:val="00C72574"/>
    <w:rsid w:val="00C7430C"/>
    <w:rsid w:val="00C7519D"/>
    <w:rsid w:val="00C85DA1"/>
    <w:rsid w:val="00C90668"/>
    <w:rsid w:val="00C9071C"/>
    <w:rsid w:val="00C908FF"/>
    <w:rsid w:val="00C97BD3"/>
    <w:rsid w:val="00CA39EF"/>
    <w:rsid w:val="00CA4330"/>
    <w:rsid w:val="00CA521F"/>
    <w:rsid w:val="00CB0493"/>
    <w:rsid w:val="00CB17FF"/>
    <w:rsid w:val="00CB1ED7"/>
    <w:rsid w:val="00CC167C"/>
    <w:rsid w:val="00CC52D9"/>
    <w:rsid w:val="00CD5765"/>
    <w:rsid w:val="00CD6647"/>
    <w:rsid w:val="00CE133F"/>
    <w:rsid w:val="00CE4B73"/>
    <w:rsid w:val="00CF4DBB"/>
    <w:rsid w:val="00CF70BB"/>
    <w:rsid w:val="00D0091A"/>
    <w:rsid w:val="00D02E89"/>
    <w:rsid w:val="00D074DB"/>
    <w:rsid w:val="00D139CF"/>
    <w:rsid w:val="00D14536"/>
    <w:rsid w:val="00D26338"/>
    <w:rsid w:val="00D32F4D"/>
    <w:rsid w:val="00D37E7F"/>
    <w:rsid w:val="00D40D40"/>
    <w:rsid w:val="00D4251E"/>
    <w:rsid w:val="00D47AD7"/>
    <w:rsid w:val="00D51529"/>
    <w:rsid w:val="00D84B3D"/>
    <w:rsid w:val="00D85218"/>
    <w:rsid w:val="00D85353"/>
    <w:rsid w:val="00D915B1"/>
    <w:rsid w:val="00D92B3E"/>
    <w:rsid w:val="00DA299D"/>
    <w:rsid w:val="00DA65C4"/>
    <w:rsid w:val="00DD2BE0"/>
    <w:rsid w:val="00DD36D1"/>
    <w:rsid w:val="00DE4447"/>
    <w:rsid w:val="00DE5DA2"/>
    <w:rsid w:val="00DF0033"/>
    <w:rsid w:val="00E026BF"/>
    <w:rsid w:val="00E07B1B"/>
    <w:rsid w:val="00E11853"/>
    <w:rsid w:val="00E23AF8"/>
    <w:rsid w:val="00E469EB"/>
    <w:rsid w:val="00E46EA0"/>
    <w:rsid w:val="00E52A86"/>
    <w:rsid w:val="00E54B47"/>
    <w:rsid w:val="00E553BF"/>
    <w:rsid w:val="00E55D93"/>
    <w:rsid w:val="00E61294"/>
    <w:rsid w:val="00E7237C"/>
    <w:rsid w:val="00E765F8"/>
    <w:rsid w:val="00E774D7"/>
    <w:rsid w:val="00E77C46"/>
    <w:rsid w:val="00E85697"/>
    <w:rsid w:val="00E86CE8"/>
    <w:rsid w:val="00E90E82"/>
    <w:rsid w:val="00E91948"/>
    <w:rsid w:val="00E96862"/>
    <w:rsid w:val="00EA00CB"/>
    <w:rsid w:val="00EA1BAA"/>
    <w:rsid w:val="00EA33BE"/>
    <w:rsid w:val="00EA3FCD"/>
    <w:rsid w:val="00EA42A0"/>
    <w:rsid w:val="00EB6714"/>
    <w:rsid w:val="00EC0A68"/>
    <w:rsid w:val="00EC5006"/>
    <w:rsid w:val="00ED49C3"/>
    <w:rsid w:val="00ED63D0"/>
    <w:rsid w:val="00ED6CE8"/>
    <w:rsid w:val="00ED75CB"/>
    <w:rsid w:val="00ED7AA6"/>
    <w:rsid w:val="00EE2A56"/>
    <w:rsid w:val="00EE3818"/>
    <w:rsid w:val="00EE5F5D"/>
    <w:rsid w:val="00EF1F1A"/>
    <w:rsid w:val="00F05029"/>
    <w:rsid w:val="00F2015D"/>
    <w:rsid w:val="00F2127B"/>
    <w:rsid w:val="00F22264"/>
    <w:rsid w:val="00F2564D"/>
    <w:rsid w:val="00F27850"/>
    <w:rsid w:val="00F27BE9"/>
    <w:rsid w:val="00F34EE4"/>
    <w:rsid w:val="00F35B05"/>
    <w:rsid w:val="00F413D9"/>
    <w:rsid w:val="00F50D8F"/>
    <w:rsid w:val="00F5135F"/>
    <w:rsid w:val="00F51F78"/>
    <w:rsid w:val="00F52F89"/>
    <w:rsid w:val="00F7333F"/>
    <w:rsid w:val="00F86F47"/>
    <w:rsid w:val="00F90B64"/>
    <w:rsid w:val="00FA017E"/>
    <w:rsid w:val="00FB1CD0"/>
    <w:rsid w:val="00FB2F0F"/>
    <w:rsid w:val="00FB5086"/>
    <w:rsid w:val="00FB5411"/>
    <w:rsid w:val="00FB6392"/>
    <w:rsid w:val="00FB76FD"/>
    <w:rsid w:val="00FD3C70"/>
    <w:rsid w:val="00FD6820"/>
    <w:rsid w:val="00FE12D8"/>
    <w:rsid w:val="00FEB2C0"/>
    <w:rsid w:val="00FF7C02"/>
    <w:rsid w:val="024801E3"/>
    <w:rsid w:val="0F30CC46"/>
    <w:rsid w:val="29689961"/>
    <w:rsid w:val="2CA03A23"/>
    <w:rsid w:val="44003A07"/>
    <w:rsid w:val="4C3F52D0"/>
    <w:rsid w:val="51A796C8"/>
    <w:rsid w:val="52616513"/>
    <w:rsid w:val="647B2B65"/>
    <w:rsid w:val="6B2CF8ED"/>
    <w:rsid w:val="73481EFB"/>
    <w:rsid w:val="73CC511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AAC0991-44A7-4B38-B70A-63CA05F6B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225ED"/>
    <w:pPr>
      <w:spacing w:after="120" w:line="288" w:lineRule="auto"/>
      <w:ind w:left="992" w:right="868"/>
    </w:pPr>
    <w:rPr>
      <w:sz w:val="24"/>
      <w:szCs w:val="24"/>
    </w:rPr>
  </w:style>
  <w:style w:type="paragraph" w:styleId="Rubrik1">
    <w:name w:val="heading 1"/>
    <w:aliases w:val="Rubrik VGR"/>
    <w:next w:val="Normal"/>
    <w:link w:val="Rubrik1Char"/>
    <w:qFormat/>
    <w:rsid w:val="00D92B3E"/>
    <w:pPr>
      <w:keepNext/>
      <w:spacing w:before="1500"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5225ED"/>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5225E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D92B3E"/>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B6FF0"/>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720"/>
      </w:tabs>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5225ED"/>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5225ED"/>
    <w:rPr>
      <w:rFonts w:asciiTheme="majorHAnsi" w:eastAsiaTheme="majorEastAsia" w:hAnsiTheme="majorHAnsi" w:cstheme="majorBidi"/>
      <w:i/>
      <w:iCs/>
      <w:color w:val="272727" w:themeColor="text1" w:themeTint="D8"/>
      <w:sz w:val="21"/>
      <w:szCs w:val="21"/>
    </w:rPr>
  </w:style>
  <w:style w:type="paragraph" w:customStyle="1" w:styleId="a">
    <w:next w:val="Numreradlista"/>
    <w:rsid w:val="005225ED"/>
    <w:pPr>
      <w:tabs>
        <w:tab w:val="num" w:pos="3036"/>
      </w:tabs>
      <w:spacing w:after="80"/>
      <w:ind w:left="3033" w:hanging="357"/>
    </w:pPr>
    <w:rPr>
      <w:sz w:val="24"/>
    </w:rPr>
  </w:style>
  <w:style w:type="paragraph" w:styleId="Numreradlista">
    <w:name w:val="List Number"/>
    <w:basedOn w:val="Normal"/>
    <w:uiPriority w:val="99"/>
    <w:semiHidden/>
    <w:unhideWhenUsed/>
    <w:rsid w:val="005225ED"/>
    <w:pPr>
      <w:tabs>
        <w:tab w:val="num" w:pos="720"/>
      </w:tabs>
      <w:ind w:left="720" w:hanging="720"/>
      <w:contextualSpacing/>
    </w:pPr>
  </w:style>
  <w:style w:type="character" w:styleId="AnvndHyperlnk">
    <w:name w:val="FollowedHyperlink"/>
    <w:basedOn w:val="Standardstycketeckensnitt"/>
    <w:uiPriority w:val="99"/>
    <w:semiHidden/>
    <w:unhideWhenUsed/>
    <w:rsid w:val="00A327A5"/>
    <w:rPr>
      <w:color w:val="9EA2A2" w:themeColor="followedHyperlink"/>
      <w:u w:val="single"/>
    </w:rPr>
  </w:style>
  <w:style w:type="character" w:styleId="Olstomnmnande">
    <w:name w:val="Unresolved Mention"/>
    <w:basedOn w:val="Standardstycketeckensnitt"/>
    <w:uiPriority w:val="99"/>
    <w:semiHidden/>
    <w:unhideWhenUsed/>
    <w:rsid w:val="004E4527"/>
    <w:rPr>
      <w:color w:val="605E5C"/>
      <w:shd w:val="clear" w:color="auto" w:fill="E1DFDD"/>
    </w:rPr>
  </w:style>
  <w:style w:type="character" w:styleId="Kommentarsreferens">
    <w:name w:val="annotation reference"/>
    <w:basedOn w:val="Standardstycketeckensnitt"/>
    <w:uiPriority w:val="99"/>
    <w:semiHidden/>
    <w:unhideWhenUsed/>
    <w:rsid w:val="00B14021"/>
    <w:rPr>
      <w:sz w:val="16"/>
      <w:szCs w:val="16"/>
    </w:rPr>
  </w:style>
  <w:style w:type="paragraph" w:styleId="Kommentarer">
    <w:name w:val="annotation text"/>
    <w:basedOn w:val="Normal"/>
    <w:link w:val="KommentarerChar"/>
    <w:uiPriority w:val="99"/>
    <w:semiHidden/>
    <w:unhideWhenUsed/>
    <w:rsid w:val="00B14021"/>
    <w:pPr>
      <w:spacing w:line="240" w:lineRule="auto"/>
    </w:pPr>
    <w:rPr>
      <w:sz w:val="20"/>
      <w:szCs w:val="20"/>
    </w:rPr>
  </w:style>
  <w:style w:type="character" w:customStyle="1" w:styleId="KommentarerChar">
    <w:name w:val="Kommentarer Char"/>
    <w:basedOn w:val="Standardstycketeckensnitt"/>
    <w:link w:val="Kommentarer"/>
    <w:uiPriority w:val="99"/>
    <w:semiHidden/>
    <w:rsid w:val="00B14021"/>
  </w:style>
  <w:style w:type="paragraph" w:styleId="Kommentarsmne">
    <w:name w:val="annotation subject"/>
    <w:basedOn w:val="Kommentarer"/>
    <w:next w:val="Kommentarer"/>
    <w:link w:val="KommentarsmneChar"/>
    <w:uiPriority w:val="99"/>
    <w:semiHidden/>
    <w:unhideWhenUsed/>
    <w:rsid w:val="00B14021"/>
    <w:rPr>
      <w:b/>
      <w:bCs/>
    </w:rPr>
  </w:style>
  <w:style w:type="character" w:customStyle="1" w:styleId="KommentarsmneChar">
    <w:name w:val="Kommentarsämne Char"/>
    <w:basedOn w:val="KommentarerChar"/>
    <w:link w:val="Kommentarsmne"/>
    <w:uiPriority w:val="99"/>
    <w:semiHidden/>
    <w:rsid w:val="00B14021"/>
    <w:rPr>
      <w:b/>
      <w:bCs/>
    </w:rPr>
  </w:style>
  <w:style w:type="paragraph" w:customStyle="1" w:styleId="Punktlistanumrerad">
    <w:name w:val="Punktlista numrerad"/>
    <w:qFormat/>
    <w:rsid w:val="00B14021"/>
    <w:pPr>
      <w:numPr>
        <w:numId w:val="1"/>
      </w:numPr>
      <w:tabs>
        <w:tab w:val="left" w:pos="1349"/>
      </w:tabs>
      <w:overflowPunct w:val="0"/>
      <w:autoSpaceDE w:val="0"/>
      <w:autoSpaceDN w:val="0"/>
      <w:adjustRightInd w:val="0"/>
      <w:spacing w:after="80" w:line="288" w:lineRule="auto"/>
      <w:ind w:right="868"/>
      <w:textAlignment w:val="baseline"/>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stod-och-tjanster/moten-och-resor/tips-for-webbinarium"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insidan.vgregion.se/forvaltningar/sodra-alvsborgs-sjukhus/stod-och-tjanster/system-a-o/pexip-video/support-och-anvandarstod/"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hittaidiariet.vgregion.se/download.do?id=2516929&amp;filename=Beslut+om+enhetligt+systemst%C3%B6d+f%C3%B6r+politiska+sammantr%C3%A4den+via+distans"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4</Pages>
  <Words>889</Words>
  <Characters>4712</Characters>
  <Application>Microsoft Office Word</Application>
  <DocSecurity>0</DocSecurity>
  <Lines>39</Lines>
  <Paragraphs>11</Paragraphs>
  <ScaleCrop>false</ScaleCrop>
  <Manager/>
  <Company/>
  <LinksUpToDate>false</LinksUpToDate>
  <CharactersWithSpaces>5590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Videokonferenser vid SÄS</dc:title>
  <dc:subject/>
  <dc:creator>patrik.jens.johansson@vgregion.se</dc:creator>
  <keywords/>
  <lastModifiedBy>Karin Åhlin</lastModifiedBy>
  <revision>129</revision>
  <lastPrinted>2016-03-31T19:56:00.0000000Z</lastPrinted>
  <dcterms:created xsi:type="dcterms:W3CDTF">2022-03-28T14:48:00.0000000Z</dcterms:created>
  <dcterms:modified xsi:type="dcterms:W3CDTF">2023-11-14T14:35:00.0000000Z</dcterms:modified>
</coreProperties>
</file>