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6A2899" w:rsidP="00F35B05" w:rsidRDefault="006A2899" w14:paraId="56D88A20" w14:textId="77777777">
      <w:pPr>
        <w:pStyle w:val="Rubrik2"/>
        <w:sectPr w:rsidR="006A2899" w:rsidSect="00C632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2268" w:right="1979" w:bottom="1276" w:left="992" w:header="284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A2899" w:rsidR="006A2899" w:rsidP="00D81C48" w:rsidRDefault="006A2899" w14:paraId="4C37DA0C" w14:textId="77777777">
      <w:pPr>
        <w:pStyle w:val="Rubrik1"/>
      </w:pPr>
      <w:r w:rsidRPr="006A2899">
        <w:t>Varningar och begränsning av vårdinsats i Melior</w:t>
      </w:r>
    </w:p>
    <w:p w:rsidRPr="006A2899" w:rsidR="006A2899" w:rsidP="00E10EA9" w:rsidRDefault="006A2899" w14:paraId="15B4D1D5" w14:textId="0DF9377E">
      <w:pPr>
        <w:rPr>
          <w:szCs w:val="20"/>
        </w:rPr>
      </w:pPr>
      <w:r w:rsidRPr="006A2899">
        <w:rPr>
          <w:szCs w:val="20"/>
        </w:rPr>
        <w:t>Se även riktlinjerna ”</w:t>
      </w:r>
      <w:hyperlink w:history="1" r:id="rId17">
        <w:r w:rsidRPr="00225032">
          <w:rPr>
            <w:rStyle w:val="Hyperlnk"/>
          </w:rPr>
          <w:t>Textjournal i Melior</w:t>
        </w:r>
      </w:hyperlink>
      <w:r w:rsidRPr="006A2899">
        <w:rPr>
          <w:bCs/>
          <w:szCs w:val="20"/>
        </w:rPr>
        <w:t>”</w:t>
      </w:r>
      <w:r w:rsidRPr="006A2899">
        <w:rPr>
          <w:szCs w:val="20"/>
        </w:rPr>
        <w:t xml:space="preserve"> och ”</w:t>
      </w:r>
      <w:hyperlink w:history="1" r:id="rId18">
        <w:r w:rsidRPr="00026A3E">
          <w:rPr>
            <w:rStyle w:val="Hyperlnk"/>
          </w:rPr>
          <w:t>Livsuppehållande behandling</w:t>
        </w:r>
      </w:hyperlink>
      <w:r w:rsidRPr="006A2899">
        <w:rPr>
          <w:szCs w:val="20"/>
        </w:rPr>
        <w:t>” [1, 2].</w:t>
      </w:r>
    </w:p>
    <w:p w:rsidRPr="006A2899" w:rsidR="006A2899" w:rsidP="00E10EA9" w:rsidRDefault="006A2899" w14:paraId="141BCB37" w14:textId="77777777">
      <w:pPr>
        <w:pStyle w:val="Rubrik2"/>
      </w:pPr>
      <w:bookmarkStart w:name="_Toc418673294" w:id="1"/>
      <w:bookmarkStart w:name="_Toc256000000" w:id="2"/>
      <w:bookmarkStart w:name="_Toc256000020" w:id="3"/>
      <w:bookmarkStart w:name="_Toc256000040" w:id="4"/>
      <w:bookmarkStart w:name="_Toc256000060" w:id="5"/>
      <w:bookmarkStart w:name="_Toc4590303" w:id="6"/>
      <w:bookmarkStart w:name="_Toc256000080" w:id="7"/>
      <w:bookmarkStart w:name="_Toc256000100" w:id="8"/>
      <w:bookmarkStart w:name="_Toc74813315" w:id="9"/>
      <w:bookmarkStart w:name="_Toc256000120" w:id="10"/>
      <w:bookmarkStart w:name="_Toc197697706" w:id="11"/>
      <w:r w:rsidRPr="006A2899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E10EA9" w:rsidP="00E10EA9" w:rsidRDefault="006A2899" w14:paraId="340521BE" w14:textId="77777777">
      <w:r w:rsidRPr="006A2899">
        <w:rPr>
          <w:bCs/>
        </w:rPr>
        <w:t xml:space="preserve">I rutinen </w:t>
      </w:r>
      <w:r w:rsidRPr="006A2899">
        <w:t>beskrivs de olika varningsregistreringar som finns i Melior</w:t>
      </w:r>
      <w:r w:rsidRPr="006A2899">
        <w:rPr>
          <w:bCs/>
        </w:rPr>
        <w:t xml:space="preserve"> (</w:t>
      </w:r>
      <w:r w:rsidRPr="006A2899">
        <w:t>läkemedelsöverkänslighet, överkänslighet/allergi, smittorisk och begränsning av vårdinsats), ansvar för beslut och registrering liksom hur de ska användas.</w:t>
      </w:r>
    </w:p>
    <w:p w:rsidR="006A2899" w:rsidP="00E10EA9" w:rsidRDefault="00E10EA9" w14:paraId="094FAB5D" w14:textId="646F2E59">
      <w:pPr>
        <w:pStyle w:val="Rubrik2"/>
      </w:pPr>
      <w:bookmarkStart w:name="_Toc197697707" w:id="12"/>
      <w:r>
        <w:t>Förändringar sedan föregående version</w:t>
      </w:r>
      <w:bookmarkEnd w:id="12"/>
    </w:p>
    <w:p w:rsidRPr="006A2899" w:rsidR="00E10EA9" w:rsidP="00E10EA9" w:rsidRDefault="00CF649A" w14:paraId="24B59057" w14:textId="6783D398">
      <w:pPr/>
      <w:r w:rsidR="1C5A5429">
        <w:rPr/>
        <w:t>Tillägg av nyckelord för optimering av sökresultat</w:t>
      </w:r>
      <w:r w:rsidR="003D1712">
        <w:rPr/>
        <w:t>.</w:t>
      </w:r>
      <w:r w:rsidR="1C9FDF58">
        <w:rPr/>
        <w:t xml:space="preserve"> Innehållet är i övrigt oförändrat.</w:t>
      </w:r>
    </w:p>
    <w:p w:rsidRPr="00D843F1" w:rsidR="006A2899" w:rsidP="00464BA5" w:rsidRDefault="006A2899" w14:paraId="506DD2F8" w14:textId="77777777">
      <w:pPr>
        <w:spacing w:before="360" w:after="40"/>
        <w:rPr>
          <w:rFonts w:ascii="Verdana" w:hAnsi="Verdana" w:cstheme="majorHAnsi"/>
          <w:sz w:val="28"/>
          <w:szCs w:val="28"/>
        </w:rPr>
      </w:pPr>
      <w:r w:rsidRPr="00D843F1">
        <w:rPr>
          <w:rFonts w:ascii="Verdana" w:hAnsi="Verdana" w:cstheme="majorHAnsi"/>
          <w:sz w:val="28"/>
          <w:szCs w:val="28"/>
        </w:rPr>
        <w:t>Innehållsförteckning</w:t>
      </w:r>
    </w:p>
    <w:p w:rsidR="0096476C" w:rsidRDefault="003A6DED" w14:paraId="7A577FE3" w14:textId="3741B9DC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rPr>
          <w:rFonts w:ascii="Times New Roman" w:hAnsi="Times New Roman"/>
          <w:color w:val="0000FF"/>
          <w:szCs w:val="20"/>
          <w:u w:val="single"/>
        </w:rPr>
        <w:fldChar w:fldCharType="begin"/>
      </w:r>
      <w:r>
        <w:rPr>
          <w:color w:val="0000FF"/>
          <w:szCs w:val="20"/>
          <w:u w:val="single"/>
        </w:rPr>
        <w:instrText xml:space="preserve"> TOC \h \z \t "Rubrik 2;1;Rubrik 3;2;Mellanrubrik VGR;3" </w:instrText>
      </w:r>
      <w:r>
        <w:rPr>
          <w:rFonts w:ascii="Times New Roman" w:hAnsi="Times New Roman"/>
          <w:color w:val="0000FF"/>
          <w:szCs w:val="20"/>
          <w:u w:val="single"/>
        </w:rPr>
        <w:fldChar w:fldCharType="separate"/>
      </w:r>
      <w:hyperlink w:history="1" w:anchor="_Toc197697706">
        <w:r w:rsidRPr="00BD4E64" w:rsidR="0096476C">
          <w:rPr>
            <w:rStyle w:val="Hyperlnk"/>
            <w:rFonts w:eastAsia="MS Gothic"/>
            <w:noProof/>
          </w:rPr>
          <w:t>Sammanfattning</w:t>
        </w:r>
        <w:r w:rsidR="0096476C">
          <w:rPr>
            <w:noProof/>
            <w:webHidden/>
          </w:rPr>
          <w:tab/>
        </w:r>
        <w:r w:rsidR="0096476C">
          <w:rPr>
            <w:noProof/>
            <w:webHidden/>
          </w:rPr>
          <w:fldChar w:fldCharType="begin"/>
        </w:r>
        <w:r w:rsidR="0096476C">
          <w:rPr>
            <w:noProof/>
            <w:webHidden/>
          </w:rPr>
          <w:instrText xml:space="preserve"> PAGEREF _Toc197697706 \h </w:instrText>
        </w:r>
        <w:r w:rsidR="0096476C">
          <w:rPr>
            <w:noProof/>
            <w:webHidden/>
          </w:rPr>
        </w:r>
        <w:r w:rsidR="0096476C">
          <w:rPr>
            <w:noProof/>
            <w:webHidden/>
          </w:rPr>
          <w:fldChar w:fldCharType="separate"/>
        </w:r>
        <w:r w:rsidR="0096476C">
          <w:rPr>
            <w:noProof/>
            <w:webHidden/>
          </w:rPr>
          <w:t>1</w:t>
        </w:r>
        <w:r w:rsidR="0096476C">
          <w:rPr>
            <w:noProof/>
            <w:webHidden/>
          </w:rPr>
          <w:fldChar w:fldCharType="end"/>
        </w:r>
      </w:hyperlink>
    </w:p>
    <w:p w:rsidR="0096476C" w:rsidRDefault="0096476C" w14:paraId="09D21277" w14:textId="1079A492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07">
        <w:r w:rsidRPr="00BD4E64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5B1B2164" w14:textId="29A7BA53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08">
        <w:r w:rsidRPr="00BD4E64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3ADCE214" w14:textId="1881E93E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09">
        <w:r w:rsidRPr="00BD4E64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6D9F08F" w14:textId="1E5236D2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0">
        <w:r w:rsidRPr="00BD4E64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31EE68E1" w14:textId="3BD664BA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1">
        <w:r w:rsidRPr="00BD4E64">
          <w:rPr>
            <w:rStyle w:val="Hyperlnk"/>
            <w:rFonts w:eastAsia="MS Gothic"/>
            <w:noProof/>
          </w:rPr>
          <w:t xml:space="preserve">Läkemedelsöverkänslighet = Varningstriangel </w:t>
        </w:r>
        <w:r w:rsidRPr="006A2899">
          <w:rPr>
            <w:noProof/>
            <w:vertAlign w:val="subscript"/>
          </w:rPr>
          <w:object w:dxaOrig="340" w:dyaOrig="328" w14:anchorId="788E48D6">
            <v:shapetype id="_x0000_t75" coordsize="21600,21600" filled="f" stroked="f" o:spt="75" o:preferrelative="t" path="m@4@5l@4@11@9@11@9@5xe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gradientshapeok="t" o:connecttype="rect" o:extrusionok="f"/>
              <o:lock v:ext="edit" aspectratio="t"/>
            </v:shapetype>
            <v:shape id="_x0000_i1127" style="width:17.5pt;height:16pt" alt="Bild på varningstriangel som indikerar läkemedelsöverkänslighet i journalsystemet Melior." o:ole="" type="#_x0000_t75">
              <v:imagedata o:title="" r:id="rId19"/>
            </v:shape>
            <o:OLEObject Type="Embed" ProgID="PBrush" ShapeID="_x0000_i1127" DrawAspect="Content" ObjectID="_1808310662" r:id="rId20"/>
          </w:objec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223A4BCB" w14:textId="0BFD8909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2">
        <w:r w:rsidRPr="00BD4E64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317A6C3C" w14:textId="78319864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3">
        <w:r w:rsidRPr="00BD4E64">
          <w:rPr>
            <w:rStyle w:val="Hyperlnk"/>
            <w:rFonts w:eastAsia="MS Gothic"/>
            <w:noProof/>
          </w:rPr>
          <w:t>Registrering av Varning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0970A32" w14:textId="1E542635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4">
        <w:r w:rsidRPr="00BD4E64">
          <w:rPr>
            <w:rStyle w:val="Hyperlnk"/>
            <w:rFonts w:eastAsia="MS Gothic"/>
            <w:noProof/>
          </w:rPr>
          <w:t xml:space="preserve">Överkänslighet = Utropstecknet </w:t>
        </w:r>
        <w:r w:rsidRPr="006A2899">
          <w:rPr>
            <w:noProof/>
            <w:vertAlign w:val="subscript"/>
          </w:rPr>
          <w:object w:dxaOrig="340" w:dyaOrig="318" w14:anchorId="058D233F">
            <v:shape id="_x0000_i1128" style="width:17.5pt;height:15.5pt" alt="Bild på rött utropstecken som indikerar överkänslsighet och smittorisk i patientjournalen Melior." o:ole="" type="#_x0000_t75">
              <v:imagedata o:title="" r:id="rId21"/>
            </v:shape>
            <o:OLEObject Type="Embed" ProgID="PBrush" ShapeID="_x0000_i1128" DrawAspect="Content" ObjectID="_1808310663" r:id="rId22"/>
          </w:objec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7D6EF62E" w14:textId="12365CE5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5">
        <w:r w:rsidRPr="00BD4E64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24E730A2" w14:textId="28C7BA06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6">
        <w:r w:rsidRPr="00BD4E64">
          <w:rPr>
            <w:rStyle w:val="Hyperlnk"/>
            <w:rFonts w:eastAsia="MS Gothic"/>
            <w:noProof/>
          </w:rPr>
          <w:t>Registrering av Överkänslighet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54417C4F" w14:textId="79DEA631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7">
        <w:r w:rsidRPr="00BD4E64">
          <w:rPr>
            <w:rStyle w:val="Hyperlnk"/>
            <w:rFonts w:eastAsia="MS Gothic"/>
            <w:noProof/>
          </w:rPr>
          <w:t xml:space="preserve">Smittorisk = Utropstecknet </w:t>
        </w:r>
        <w:r w:rsidRPr="006A2899">
          <w:rPr>
            <w:noProof/>
            <w:vertAlign w:val="subscript"/>
          </w:rPr>
          <w:object w:dxaOrig="340" w:dyaOrig="327" w14:anchorId="128DD1C6">
            <v:shape id="_x0000_i1129" style="width:17.5pt;height:16pt" alt="Bild på rött utropstecken som indikerar överkänslsighet och smittorisk i patientjournalen Melior." o:ole="" type="#_x0000_t75">
              <v:imagedata o:title="" r:id="rId21"/>
            </v:shape>
            <o:OLEObject Type="Embed" ProgID="PBrush" ShapeID="_x0000_i1129" DrawAspect="Content" ObjectID="_1808310664" r:id="rId23"/>
          </w:objec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6F4ACB26" w14:textId="101AA776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8">
        <w:r w:rsidRPr="00BD4E64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23605297" w14:textId="021404B8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19">
        <w:r w:rsidRPr="00BD4E64">
          <w:rPr>
            <w:rStyle w:val="Hyperlnk"/>
            <w:rFonts w:eastAsia="MS Gothic"/>
            <w:noProof/>
          </w:rPr>
          <w:t>Registrering av Smittorisk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14D1FFB" w14:textId="63A71FE0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0">
        <w:r w:rsidRPr="00BD4E64">
          <w:rPr>
            <w:rStyle w:val="Hyperlnk"/>
            <w:rFonts w:eastAsia="MS Gothic"/>
            <w:noProof/>
          </w:rPr>
          <w:t xml:space="preserve">Observera (begränsning av vårdinsats) = Blå ring </w:t>
        </w:r>
        <w:r w:rsidRPr="006A2899">
          <w:rPr>
            <w:noProof/>
            <w:vertAlign w:val="subscript"/>
          </w:rPr>
          <w:object w:dxaOrig="340" w:dyaOrig="340" w14:anchorId="65B56102">
            <v:shape id="_x0000_i1130" style="width:17.5pt;height:17.5pt;mso-position-vertical:absolute" alt="Bild på blå ringen som indikerar observandum (begränsning av vårdinsats) i patientjournalen Melior." o:ole="" type="#_x0000_t75">
              <v:imagedata cropleft="4185f" o:title="" r:id="rId24"/>
            </v:shape>
            <o:OLEObject Type="Embed" ProgID="PBrush" ShapeID="_x0000_i1130" DrawAspect="Content" ObjectID="_1808310665" r:id="rId25"/>
          </w:objec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6D0B1B5" w14:textId="1C756561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1">
        <w:r w:rsidRPr="00BD4E64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F3E3835" w14:textId="7BDCAD14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2">
        <w:r w:rsidRPr="00BD4E64">
          <w:rPr>
            <w:rStyle w:val="Hyperlnk"/>
            <w:rFonts w:eastAsia="MS Gothic"/>
            <w:noProof/>
          </w:rPr>
          <w:t>Registrering av Begränsning av vårdinsats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20FF1FB9" w14:textId="3928307F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3">
        <w:r w:rsidRPr="00BD4E64">
          <w:rPr>
            <w:rStyle w:val="Hyperlnk"/>
            <w:rFonts w:eastAsia="MS Gothic"/>
            <w:noProof/>
          </w:rPr>
          <w:t>Vid upprättande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7670C735" w14:textId="1D7DAAC8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4">
        <w:r w:rsidRPr="00BD4E64">
          <w:rPr>
            <w:rStyle w:val="Hyperlnk"/>
            <w:rFonts w:eastAsia="MS Gothic"/>
            <w:noProof/>
          </w:rPr>
          <w:t>När beslut om begränsning upphör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5F9735A3" w14:textId="71D343B8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5">
        <w:r w:rsidRPr="00BD4E64">
          <w:rPr>
            <w:rStyle w:val="Hyperlnk"/>
            <w:rFonts w:eastAsia="MS Gothic"/>
            <w:noProof/>
          </w:rPr>
          <w:t>Signering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46F191F2" w14:textId="6C82FB33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6">
        <w:r w:rsidRPr="00BD4E64">
          <w:rPr>
            <w:rStyle w:val="Hyperlnk"/>
            <w:rFonts w:eastAsia="MS Gothic"/>
            <w:noProof/>
          </w:rPr>
          <w:t>Spårbarhet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3C78C1B0" w14:textId="05AFF87E">
      <w:pPr>
        <w:pStyle w:val="Innehll3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7">
        <w:r w:rsidRPr="00BD4E64">
          <w:rPr>
            <w:rStyle w:val="Hyperlnk"/>
            <w:rFonts w:eastAsia="MS Gothic"/>
            <w:noProof/>
          </w:rPr>
          <w:t>Journalföring i samband med ställningstagande om vårdbegränsningar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7FAB4F6E" w14:textId="25D0A922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8">
        <w:r w:rsidRPr="00BD4E64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="0096476C" w:rsidRDefault="0096476C" w14:paraId="6A132EA3" w14:textId="61B8CB5D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7697729">
        <w:r w:rsidRPr="00BD4E64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_Toc197697729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:rsidRPr="006A2899" w:rsidR="006A2899" w:rsidP="00464BA5" w:rsidRDefault="003A6DED" w14:paraId="4E2CE5AC" w14:textId="7CF110D5">
      <w:pPr>
        <w:pStyle w:val="Rubrik2"/>
      </w:pPr>
      <w:r>
        <w:fldChar w:fldCharType="end"/>
      </w:r>
      <w:bookmarkStart w:name="_Toc418673295" w:id="13"/>
      <w:bookmarkStart w:name="_Toc256000001" w:id="14"/>
      <w:bookmarkStart w:name="_Toc256000021" w:id="15"/>
      <w:bookmarkStart w:name="_Toc256000041" w:id="16"/>
      <w:bookmarkStart w:name="_Toc256000061" w:id="17"/>
      <w:bookmarkStart w:name="_Toc4590304" w:id="18"/>
      <w:bookmarkStart w:name="_Toc256000081" w:id="19"/>
      <w:bookmarkStart w:name="_Toc256000101" w:id="20"/>
      <w:bookmarkStart w:name="_Toc74813316" w:id="21"/>
      <w:bookmarkStart w:name="_Toc256000121" w:id="22"/>
      <w:bookmarkStart w:name="_Toc197697708" w:id="23"/>
      <w:r w:rsidRPr="006A2899" w:rsidR="006A2899">
        <w:t>Förutsättningar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:rsidRPr="006A2899" w:rsidR="006A2899" w:rsidP="00464BA5" w:rsidRDefault="006A2899" w14:paraId="2B73D73F" w14:textId="77777777">
      <w:r w:rsidRPr="006A2899">
        <w:t>Om varningsknappar visas på journalen är knapparna ”klickbara” tillbaka till den anteckning där varningen skapades.</w:t>
      </w:r>
    </w:p>
    <w:p w:rsidRPr="006A2899" w:rsidR="006A2899" w:rsidP="00464BA5" w:rsidRDefault="006A2899" w14:paraId="1615449C" w14:textId="77777777">
      <w:pPr>
        <w:pStyle w:val="Rubrik3"/>
      </w:pPr>
      <w:bookmarkStart w:name="_Toc418673296" w:id="24"/>
      <w:bookmarkStart w:name="_Toc256000002" w:id="25"/>
      <w:bookmarkStart w:name="_Toc256000022" w:id="26"/>
      <w:bookmarkStart w:name="_Toc256000042" w:id="27"/>
      <w:bookmarkStart w:name="_Toc256000062" w:id="28"/>
      <w:bookmarkStart w:name="_Toc4590305" w:id="29"/>
      <w:bookmarkStart w:name="_Toc256000082" w:id="30"/>
      <w:bookmarkStart w:name="_Toc256000102" w:id="31"/>
      <w:bookmarkStart w:name="_Toc74813317" w:id="32"/>
      <w:bookmarkStart w:name="_Toc256000122" w:id="33"/>
      <w:bookmarkStart w:name="_Toc197697709" w:id="34"/>
      <w:r w:rsidRPr="006A2899">
        <w:t>Ansvar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Pr="006A2899" w:rsidR="006A2899" w:rsidP="00464BA5" w:rsidRDefault="006A2899" w14:paraId="48F5DB67" w14:textId="77777777">
      <w:r w:rsidRPr="006A2899">
        <w:t xml:space="preserve">Se respektive varningsmarkering under rubrik </w:t>
      </w:r>
      <w:hyperlink w:history="1" w:anchor="_Genomförande">
        <w:r w:rsidRPr="00026A3E">
          <w:rPr>
            <w:rStyle w:val="Hyperlnk"/>
          </w:rPr>
          <w:t>Genomförande</w:t>
        </w:r>
      </w:hyperlink>
      <w:r w:rsidRPr="006A2899">
        <w:t>.</w:t>
      </w:r>
    </w:p>
    <w:p w:rsidRPr="006A2899" w:rsidR="006A2899" w:rsidP="00464BA5" w:rsidRDefault="006A2899" w14:paraId="5A9D0E9C" w14:textId="77777777">
      <w:pPr>
        <w:pStyle w:val="Rubrik2"/>
      </w:pPr>
      <w:bookmarkStart w:name="_Genomförande" w:id="35"/>
      <w:bookmarkStart w:name="_Toc418673297" w:id="36"/>
      <w:bookmarkStart w:name="_Toc256000003" w:id="37"/>
      <w:bookmarkStart w:name="_Toc256000023" w:id="38"/>
      <w:bookmarkStart w:name="_Toc256000043" w:id="39"/>
      <w:bookmarkStart w:name="_Toc256000063" w:id="40"/>
      <w:bookmarkStart w:name="_Toc4590306" w:id="41"/>
      <w:bookmarkStart w:name="_Toc256000083" w:id="42"/>
      <w:bookmarkStart w:name="_Toc256000103" w:id="43"/>
      <w:bookmarkStart w:name="_Toc74813318" w:id="44"/>
      <w:bookmarkStart w:name="_Toc256000123" w:id="45"/>
      <w:bookmarkStart w:name="_Toc197697710" w:id="46"/>
      <w:bookmarkEnd w:id="35"/>
      <w:r w:rsidRPr="006A2899">
        <w:t>Genomförande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:rsidRPr="006A2899" w:rsidR="006A2899" w:rsidP="00464BA5" w:rsidRDefault="006A2899" w14:paraId="56465874" w14:textId="37AFF7C2">
      <w:pPr>
        <w:pStyle w:val="Rubrik3"/>
        <w:spacing w:before="120"/>
      </w:pPr>
      <w:bookmarkStart w:name="_Toc256000004" w:id="47"/>
      <w:bookmarkStart w:name="_Toc256000024" w:id="48"/>
      <w:bookmarkStart w:name="_Toc256000044" w:id="49"/>
      <w:bookmarkStart w:name="_Toc256000064" w:id="50"/>
      <w:bookmarkStart w:name="_Toc4590307" w:id="51"/>
      <w:bookmarkStart w:name="_Toc256000084" w:id="52"/>
      <w:bookmarkStart w:name="_Toc256000104" w:id="53"/>
      <w:bookmarkStart w:name="_Toc74813319" w:id="54"/>
      <w:bookmarkStart w:name="_Toc256000124" w:id="55"/>
      <w:bookmarkStart w:name="_Toc197697711" w:id="56"/>
      <w:r w:rsidRPr="006A2899">
        <w:t xml:space="preserve">Läkemedelsöverkänslighet = Varningstriangel </w:t>
      </w:r>
      <w:bookmarkEnd w:id="56"/>
      <w:r w:rsidRPr="006A2899" w:rsidR="001B1252">
        <w:rPr>
          <w:vertAlign w:val="subscript"/>
        </w:rPr>
        <w:object w:dxaOrig="340" w:dyaOrig="328" w14:anchorId="3F0B8B74">
          <v:shape id="_x0000_i1029" style="width:17.5pt;height:16pt" alt="Bild på varningstriangel som indikerar läkemedelsöverkänslighet i journalsystemet Melior." o:ole="" type="#_x0000_t75">
            <v:imagedata o:title="" r:id="rId19"/>
          </v:shape>
          <o:OLEObject Type="Embed" ProgID="PBrush" ShapeID="_x0000_i1029" DrawAspect="Content" ObjectID="_1808310666" r:id="rId26"/>
        </w:objec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:rsidRPr="006A2899" w:rsidR="006A2899" w:rsidP="00464BA5" w:rsidRDefault="006A2899" w14:paraId="63BC358D" w14:textId="77777777">
      <w:r w:rsidRPr="006A2899">
        <w:t>Varningstriangeln ska användas vid registrering av läkemedelsöverkänslighet. Avsikten med att registreringen är att förhindra att patienten utsätts för reaktioner orsakade av läkemedel.</w:t>
      </w:r>
    </w:p>
    <w:p w:rsidRPr="006A2899" w:rsidR="006A2899" w:rsidP="00464BA5" w:rsidRDefault="006A2899" w14:paraId="465F5324" w14:textId="77777777">
      <w:pPr>
        <w:pStyle w:val="MellanrubrikVGR"/>
      </w:pPr>
      <w:bookmarkStart w:name="_Toc418673299" w:id="57"/>
      <w:bookmarkStart w:name="_Toc256000005" w:id="58"/>
      <w:bookmarkStart w:name="_Toc256000025" w:id="59"/>
      <w:bookmarkStart w:name="_Toc256000045" w:id="60"/>
      <w:bookmarkStart w:name="_Toc256000065" w:id="61"/>
      <w:bookmarkStart w:name="_Toc4590308" w:id="62"/>
      <w:bookmarkStart w:name="_Toc256000085" w:id="63"/>
      <w:bookmarkStart w:name="_Toc256000105" w:id="64"/>
      <w:bookmarkStart w:name="_Toc74813320" w:id="65"/>
      <w:bookmarkStart w:name="_Toc256000125" w:id="66"/>
      <w:bookmarkStart w:name="_Toc197697712" w:id="67"/>
      <w:r w:rsidRPr="006A2899">
        <w:t>Ansvar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</w:p>
    <w:p w:rsidRPr="006A2899" w:rsidR="006A2899" w:rsidP="00464BA5" w:rsidRDefault="006A2899" w14:paraId="52055BA7" w14:textId="77777777">
      <w:r w:rsidRPr="006A2899">
        <w:t>Ansvar för registrering av ”Varning” åligger läkare. Läkarsekreterare kan registrera om ATC-kod framgår av diktatet. Läkare ansvarar för att snarast signera registreringen.</w:t>
      </w:r>
    </w:p>
    <w:p w:rsidRPr="006A2899" w:rsidR="006A2899" w:rsidP="00464BA5" w:rsidRDefault="006A2899" w14:paraId="3299EBC3" w14:textId="77777777">
      <w:pPr>
        <w:pStyle w:val="MellanrubrikVGR"/>
      </w:pPr>
      <w:bookmarkStart w:name="_Toc418673300" w:id="68"/>
      <w:bookmarkStart w:name="_Toc256000006" w:id="69"/>
      <w:bookmarkStart w:name="_Toc256000026" w:id="70"/>
      <w:bookmarkStart w:name="_Toc256000046" w:id="71"/>
      <w:bookmarkStart w:name="_Toc256000066" w:id="72"/>
      <w:bookmarkStart w:name="_Toc4590309" w:id="73"/>
      <w:bookmarkStart w:name="_Toc256000086" w:id="74"/>
      <w:bookmarkStart w:name="_Toc256000106" w:id="75"/>
      <w:bookmarkStart w:name="_Toc74813321" w:id="76"/>
      <w:bookmarkStart w:name="_Toc256000126" w:id="77"/>
      <w:bookmarkStart w:name="_Toc197697713" w:id="78"/>
      <w:r w:rsidRPr="006A2899">
        <w:t>Registrering av Varning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:rsidRPr="006A2899" w:rsidR="006A2899" w:rsidP="00464BA5" w:rsidRDefault="006A2899" w14:paraId="55F6665D" w14:textId="153BFD1E">
      <w:r w:rsidRPr="006A2899">
        <w:t xml:space="preserve">Registreringen sker i </w:t>
      </w:r>
      <w:r w:rsidRPr="006A2899">
        <w:rPr>
          <w:i/>
        </w:rPr>
        <w:t>Läkemedelsmodulen</w:t>
      </w:r>
      <w:r w:rsidRPr="006A2899">
        <w:t xml:space="preserve"> via val av ATC-kod, I kommentarfältet beskrivs reaktioner samt eventuell hänvisning till journalanteckning eller annan dokumentation, </w:t>
      </w:r>
      <w:proofErr w:type="gramStart"/>
      <w:r w:rsidRPr="006A2899">
        <w:t>t.ex.</w:t>
      </w:r>
      <w:proofErr w:type="gramEnd"/>
      <w:r w:rsidRPr="006A2899">
        <w:t xml:space="preserve"> röntgensvar, annan enhets anteckning etc.</w:t>
      </w:r>
    </w:p>
    <w:p w:rsidRPr="006A2899" w:rsidR="006A2899" w:rsidP="00F71DE0" w:rsidRDefault="006A2899" w14:paraId="68C1E569" w14:textId="77777777">
      <w:pPr>
        <w:pStyle w:val="Punktlista"/>
      </w:pPr>
      <w:r w:rsidRPr="006A2899">
        <w:t>Välj patient (journalmappen öppen).</w:t>
      </w:r>
    </w:p>
    <w:p w:rsidRPr="006A2899" w:rsidR="006A2899" w:rsidP="00F71DE0" w:rsidRDefault="006A2899" w14:paraId="718ACF00" w14:textId="77777777">
      <w:pPr>
        <w:pStyle w:val="Punktlista"/>
      </w:pPr>
      <w:r w:rsidRPr="006A2899">
        <w:t>Öppna menyn Läkemedel – Läkemedelsöverkänslighet.</w:t>
      </w:r>
    </w:p>
    <w:p w:rsidR="000762AF" w:rsidP="00F71DE0" w:rsidRDefault="006A2899" w14:paraId="06F65DFB" w14:textId="3347B41F">
      <w:pPr>
        <w:pStyle w:val="Punktlista"/>
      </w:pPr>
      <w:r w:rsidRPr="006A2899">
        <w:t xml:space="preserve">Klicka på </w:t>
      </w:r>
      <w:r w:rsidRPr="000762AF">
        <w:rPr>
          <w:i/>
        </w:rPr>
        <w:t>Lägg till</w:t>
      </w:r>
      <w:r w:rsidRPr="006A2899">
        <w:t xml:space="preserve"> och välj </w:t>
      </w:r>
      <w:r w:rsidRPr="000762AF">
        <w:rPr>
          <w:i/>
        </w:rPr>
        <w:t xml:space="preserve">ATC-kod </w:t>
      </w:r>
      <w:r w:rsidRPr="006A2899">
        <w:t xml:space="preserve">genom att klicka </w:t>
      </w:r>
      <w:proofErr w:type="gramStart"/>
      <w:r w:rsidRPr="006A2899">
        <w:t>på ?</w:t>
      </w:r>
      <w:proofErr w:type="gramEnd"/>
      <w:r w:rsidRPr="006A2899">
        <w:t>-tecknet (A-V).</w:t>
      </w:r>
      <w:r w:rsidRPr="006A2899">
        <w:br/>
      </w:r>
      <w:r w:rsidRPr="00D843F1">
        <w:t xml:space="preserve">I samband med registreringen beskrivs reaktionen i detalj och värdering av säkerheten i sambandet mellan sannolik orsak </w:t>
      </w:r>
      <w:r w:rsidRPr="00D843F1">
        <w:t>och reaktion i kommentarfältet. För mer information se riktlinje</w:t>
      </w:r>
      <w:r w:rsidRPr="000762AF">
        <w:rPr>
          <w:sz w:val="23"/>
          <w:szCs w:val="23"/>
        </w:rPr>
        <w:t xml:space="preserve"> ”</w:t>
      </w:r>
      <w:hyperlink w:history="1" r:id="rId27">
        <w:r w:rsidRPr="00944BC1">
          <w:rPr>
            <w:rStyle w:val="Hyperlnk"/>
          </w:rPr>
          <w:t>Läkemedelsdokumentation på SÄS</w:t>
        </w:r>
      </w:hyperlink>
      <w:r w:rsidRPr="006A2899">
        <w:t>” [3].</w:t>
      </w:r>
    </w:p>
    <w:p w:rsidR="000762AF" w:rsidP="006114A8" w:rsidRDefault="006A2899" w14:paraId="26A224F3" w14:textId="77777777">
      <w:pPr>
        <w:ind w:left="1707" w:hanging="431"/>
      </w:pPr>
      <w:r w:rsidRPr="006A2899">
        <w:rPr>
          <w:noProof/>
        </w:rPr>
        <w:drawing>
          <wp:inline distT="0" distB="0" distL="0" distR="0" wp14:anchorId="38F1AD58" wp14:editId="305E2D8C">
            <wp:extent cx="2628900" cy="1866900"/>
            <wp:effectExtent l="0" t="0" r="0" b="0"/>
            <wp:docPr id="3" name="Picture 3" descr="Skärmklipp från patientjournalen Melior som visar hur information om varning för t.ex. läkemedelsöverkänslighet dokumenter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Skärmklipp från patientjournalen Melior som visar hur information om varning för t.ex. läkemedelsöverkänslighet dokumenteras.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762AF">
        <w:br/>
      </w:r>
    </w:p>
    <w:p w:rsidRPr="006A2899" w:rsidR="006A2899" w:rsidP="00F71DE0" w:rsidRDefault="006A2899" w14:paraId="6A25171B" w14:textId="0875B4B4">
      <w:pPr>
        <w:pStyle w:val="Punktlista"/>
      </w:pPr>
      <w:r w:rsidRPr="006A2899">
        <w:t>Klicka på OK.</w:t>
      </w:r>
    </w:p>
    <w:p w:rsidRPr="006A2899" w:rsidR="006A2899" w:rsidP="00F71DE0" w:rsidRDefault="006A2899" w14:paraId="2BF4642A" w14:textId="77777777">
      <w:pPr>
        <w:pStyle w:val="Punktlista"/>
      </w:pPr>
      <w:r w:rsidRPr="006A2899">
        <w:t>Varningstriangeln skapas även vid utsättningsorsak ”Överkänslighet” i läkemedelsmodulen.</w:t>
      </w:r>
    </w:p>
    <w:p w:rsidRPr="006A2899" w:rsidR="006A2899" w:rsidP="000762AF" w:rsidRDefault="006A2899" w14:paraId="59B374AD" w14:textId="68F12BB4">
      <w:pPr>
        <w:pStyle w:val="Rubrik3"/>
      </w:pPr>
      <w:bookmarkStart w:name="_Toc256000007" w:id="79"/>
      <w:bookmarkStart w:name="_Toc256000027" w:id="80"/>
      <w:bookmarkStart w:name="_Toc256000047" w:id="81"/>
      <w:bookmarkStart w:name="_Toc256000067" w:id="82"/>
      <w:bookmarkStart w:name="_Toc4590310" w:id="83"/>
      <w:bookmarkStart w:name="_Toc256000087" w:id="84"/>
      <w:bookmarkStart w:name="_Toc256000107" w:id="85"/>
      <w:bookmarkStart w:name="_Toc74813322" w:id="86"/>
      <w:bookmarkStart w:name="_Toc256000127" w:id="87"/>
      <w:bookmarkStart w:name="_Toc197697714" w:id="88"/>
      <w:r w:rsidRPr="006A2899">
        <w:t xml:space="preserve">Överkänslighet = Utropstecknet </w:t>
      </w:r>
      <w:bookmarkEnd w:id="88"/>
      <w:r w:rsidRPr="006A2899" w:rsidR="00135229">
        <w:rPr>
          <w:vertAlign w:val="subscript"/>
        </w:rPr>
        <w:object w:dxaOrig="340" w:dyaOrig="318" w14:anchorId="2A93D865">
          <v:shape id="_x0000_i1030" style="width:17.5pt;height:15.5pt" alt="Bild på rött utropstecken som indikerar överkänslsighet och smittorisk i patientjournalen Melior." o:ole="" type="#_x0000_t75">
            <v:imagedata o:title="" r:id="rId21"/>
          </v:shape>
          <o:OLEObject Type="Embed" ProgID="PBrush" ShapeID="_x0000_i1030" DrawAspect="Content" ObjectID="_1808310667" r:id="rId29"/>
        </w:objec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:rsidRPr="006A2899" w:rsidR="006A2899" w:rsidP="000762AF" w:rsidRDefault="006A2899" w14:paraId="548FED62" w14:textId="77777777">
      <w:r w:rsidRPr="006A2899">
        <w:t xml:space="preserve">Utropstecknet ska användas vid registrering av </w:t>
      </w:r>
      <w:r w:rsidRPr="006A2899">
        <w:rPr>
          <w:i/>
        </w:rPr>
        <w:t>Överkänslighet</w:t>
      </w:r>
      <w:r w:rsidRPr="006A2899">
        <w:t xml:space="preserve"> och </w:t>
      </w:r>
      <w:r w:rsidRPr="006A2899">
        <w:rPr>
          <w:i/>
        </w:rPr>
        <w:t>Smittorisk</w:t>
      </w:r>
      <w:r w:rsidRPr="006A2899">
        <w:t xml:space="preserve">. Avsikten med registreringen är att förebygga att patient utsätts för substanser/ämnen, </w:t>
      </w:r>
      <w:r w:rsidRPr="006114A8">
        <w:rPr>
          <w:i/>
          <w:iCs/>
        </w:rPr>
        <w:t>exklusive läkemedel</w:t>
      </w:r>
      <w:r w:rsidRPr="006A2899">
        <w:t>, som har lett till överkänslighetsreaktion.</w:t>
      </w:r>
    </w:p>
    <w:p w:rsidRPr="006A2899" w:rsidR="006A2899" w:rsidP="000762AF" w:rsidRDefault="006A2899" w14:paraId="3092AEF4" w14:textId="77777777">
      <w:pPr>
        <w:pStyle w:val="MellanrubrikVGR"/>
      </w:pPr>
      <w:bookmarkStart w:name="_Toc418673302" w:id="89"/>
      <w:bookmarkStart w:name="_Toc256000008" w:id="90"/>
      <w:bookmarkStart w:name="_Toc256000028" w:id="91"/>
      <w:bookmarkStart w:name="_Toc256000048" w:id="92"/>
      <w:bookmarkStart w:name="_Toc256000068" w:id="93"/>
      <w:bookmarkStart w:name="_Toc4590311" w:id="94"/>
      <w:bookmarkStart w:name="_Toc256000088" w:id="95"/>
      <w:bookmarkStart w:name="_Toc256000108" w:id="96"/>
      <w:bookmarkStart w:name="_Toc74813323" w:id="97"/>
      <w:bookmarkStart w:name="_Toc256000128" w:id="98"/>
      <w:bookmarkStart w:name="_Toc197697715" w:id="99"/>
      <w:r w:rsidRPr="006A2899">
        <w:t>Ansvar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:rsidRPr="006A2899" w:rsidR="006A2899" w:rsidP="000762AF" w:rsidRDefault="006A2899" w14:paraId="064EA521" w14:textId="77777777">
      <w:r w:rsidRPr="006A2899">
        <w:t xml:space="preserve">Ansvar för registrering av ”Överkänslighet” åligger läkare eller sjuksköterska. Läkarsekreterare kan registrera vid diktat. </w:t>
      </w:r>
    </w:p>
    <w:p w:rsidRPr="006A2899" w:rsidR="006A2899" w:rsidP="000762AF" w:rsidRDefault="006A2899" w14:paraId="12219857" w14:textId="77777777">
      <w:pPr>
        <w:pStyle w:val="MellanrubrikVGR"/>
      </w:pPr>
      <w:bookmarkStart w:name="_Toc418673303" w:id="100"/>
      <w:bookmarkStart w:name="_Toc256000009" w:id="101"/>
      <w:bookmarkStart w:name="_Toc256000029" w:id="102"/>
      <w:bookmarkStart w:name="_Toc256000049" w:id="103"/>
      <w:bookmarkStart w:name="_Toc256000069" w:id="104"/>
      <w:bookmarkStart w:name="_Toc4590312" w:id="105"/>
      <w:bookmarkStart w:name="_Toc256000089" w:id="106"/>
      <w:bookmarkStart w:name="_Toc256000109" w:id="107"/>
      <w:bookmarkStart w:name="_Toc74813324" w:id="108"/>
      <w:bookmarkStart w:name="_Toc256000129" w:id="109"/>
      <w:bookmarkStart w:name="_Toc197697716" w:id="110"/>
      <w:r w:rsidRPr="006A2899">
        <w:t>Registrering av Överkänslighet</w:t>
      </w:r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:rsidRPr="006A2899" w:rsidR="006A2899" w:rsidP="000762AF" w:rsidRDefault="006A2899" w14:paraId="2DDE01AC" w14:textId="77777777">
      <w:r w:rsidRPr="006A2899">
        <w:t xml:space="preserve">Registrering görs genom journalanteckning i mallen </w:t>
      </w:r>
      <w:r w:rsidRPr="006A2899">
        <w:rPr>
          <w:i/>
        </w:rPr>
        <w:t>Patientbakgrund</w:t>
      </w:r>
      <w:r w:rsidRPr="006A2899">
        <w:t xml:space="preserve"> på sökordet ”Överkänslighet”.</w:t>
      </w:r>
    </w:p>
    <w:p w:rsidRPr="006A2899" w:rsidR="006A2899" w:rsidP="000762AF" w:rsidRDefault="006A2899" w14:paraId="38F2E293" w14:textId="77777777">
      <w:r w:rsidRPr="006A2899">
        <w:t>I samband med registreringen beskrivs reaktionen i detalj och värdering av säkerheten i sambandet mellan sannolik orsak och reaktion i fritextsfältet.</w:t>
      </w:r>
    </w:p>
    <w:p w:rsidRPr="006A2899" w:rsidR="006A2899" w:rsidP="00385969" w:rsidRDefault="006A2899" w14:paraId="58EAF8FE" w14:textId="77777777">
      <w:pPr>
        <w:pStyle w:val="Punktlista"/>
      </w:pPr>
      <w:r w:rsidRPr="006A2899">
        <w:t xml:space="preserve">Välj patient och klicka på </w:t>
      </w:r>
      <w:r w:rsidRPr="006A2899">
        <w:rPr>
          <w:i/>
        </w:rPr>
        <w:t>Journal</w:t>
      </w:r>
      <w:r w:rsidRPr="006A2899">
        <w:t>.</w:t>
      </w:r>
    </w:p>
    <w:p w:rsidRPr="006A2899" w:rsidR="006A2899" w:rsidP="00385969" w:rsidRDefault="006A2899" w14:paraId="495F0F13" w14:textId="77777777">
      <w:pPr>
        <w:pStyle w:val="Punktlista"/>
      </w:pPr>
      <w:r w:rsidRPr="006A2899">
        <w:t xml:space="preserve">Välj mallen </w:t>
      </w:r>
      <w:r w:rsidRPr="006A2899">
        <w:rPr>
          <w:i/>
        </w:rPr>
        <w:t>Patientbakgrund</w:t>
      </w:r>
      <w:r w:rsidRPr="006A2899">
        <w:t xml:space="preserve"> och dokumentera på sökordet ”Överkänslighet”, välj ett av </w:t>
      </w:r>
      <w:proofErr w:type="spellStart"/>
      <w:r w:rsidRPr="006A2899">
        <w:t>envalen</w:t>
      </w:r>
      <w:proofErr w:type="spellEnd"/>
      <w:r w:rsidRPr="006A2899">
        <w:t xml:space="preserve">: </w:t>
      </w:r>
    </w:p>
    <w:p w:rsidRPr="006A2899" w:rsidR="006A2899" w:rsidP="00B50E0C" w:rsidRDefault="006A2899" w14:paraId="5ED22DD5" w14:textId="57468B34">
      <w:pPr>
        <w:pStyle w:val="Punktlistaunderliggande"/>
      </w:pPr>
      <w:r w:rsidRPr="006A2899">
        <w:t>Ingen känd (</w:t>
      </w:r>
      <w:r w:rsidRPr="006A2899">
        <w:rPr>
          <w:b/>
        </w:rPr>
        <w:t xml:space="preserve">OBS! </w:t>
      </w:r>
      <w:r w:rsidRPr="006A2899">
        <w:t xml:space="preserve">Genererar inte symbolen </w:t>
      </w:r>
      <w:r w:rsidR="0096476C">
        <w:rPr>
          <w:vertAlign w:val="subscript"/>
        </w:rPr>
        <w:pict w14:anchorId="04E162DA">
          <v:shape id="_x0000_i1031" style="width:17.5pt;height:16pt" alt="Bild på rött utropstecken som indikerar överkänslsighet och smittorisk i patientjournalen Melior." type="#_x0000_t75">
            <v:imagedata o:title="" r:id="rId21"/>
          </v:shape>
        </w:pict>
      </w:r>
      <w:r w:rsidRPr="006A2899">
        <w:t>)</w:t>
      </w:r>
    </w:p>
    <w:p w:rsidRPr="006A2899" w:rsidR="006A2899" w:rsidP="00B50E0C" w:rsidRDefault="006A2899" w14:paraId="40352DBA" w14:textId="77777777">
      <w:pPr>
        <w:pStyle w:val="Punktlistaunderliggande"/>
      </w:pPr>
      <w:r w:rsidRPr="006A2899">
        <w:t>Ja: (Ange ämne och beskrivande fritext)</w:t>
      </w:r>
    </w:p>
    <w:p w:rsidRPr="006A2899" w:rsidR="006A2899" w:rsidP="00B50E0C" w:rsidRDefault="006A2899" w14:paraId="5328213F" w14:textId="77777777">
      <w:pPr>
        <w:pStyle w:val="Punktlistaunderliggande"/>
      </w:pPr>
      <w:r w:rsidRPr="006A2899">
        <w:t xml:space="preserve">Allergi (Ange ämne och beskrivande fritext). </w:t>
      </w:r>
    </w:p>
    <w:p w:rsidRPr="0094124A" w:rsidR="006A2899" w:rsidP="00D843F1" w:rsidRDefault="006A2899" w14:paraId="45903E36" w14:textId="77777777">
      <w:pPr>
        <w:keepNext/>
        <w:keepLines/>
        <w:spacing w:before="240" w:after="40"/>
        <w:rPr>
          <w:b/>
          <w:bCs/>
        </w:rPr>
      </w:pPr>
      <w:r w:rsidRPr="0094124A">
        <w:rPr>
          <w:b/>
          <w:bCs/>
        </w:rPr>
        <w:t>Definition av:</w:t>
      </w:r>
    </w:p>
    <w:p w:rsidRPr="006A2899" w:rsidR="006A2899" w:rsidP="00FF0C15" w:rsidRDefault="006A2899" w14:paraId="49AF6CAB" w14:textId="6AA2FC52">
      <w:pPr>
        <w:tabs>
          <w:tab w:val="left" w:pos="2977"/>
        </w:tabs>
      </w:pPr>
      <w:r w:rsidRPr="006A2899">
        <w:t xml:space="preserve">Allergi = </w:t>
      </w:r>
      <w:r w:rsidRPr="006A2899">
        <w:tab/>
      </w:r>
      <w:r w:rsidRPr="006A2899">
        <w:t xml:space="preserve">När immunsystemet reagerar på något "vanligt </w:t>
      </w:r>
      <w:r w:rsidR="00B34E9C">
        <w:tab/>
      </w:r>
      <w:r w:rsidRPr="006A2899">
        <w:t xml:space="preserve">ämne" och bildar antikroppar mot detta ämne </w:t>
      </w:r>
      <w:r w:rsidR="00E01FDA">
        <w:tab/>
      </w:r>
      <w:r w:rsidRPr="006A2899">
        <w:t xml:space="preserve">är det frågan om allergi. Vid en allergi bildas </w:t>
      </w:r>
      <w:r w:rsidR="00B34E9C">
        <w:tab/>
      </w:r>
      <w:r w:rsidRPr="006A2899">
        <w:t>"allergiantikroppar" (</w:t>
      </w:r>
      <w:proofErr w:type="spellStart"/>
      <w:r w:rsidRPr="006A2899">
        <w:t>lgE</w:t>
      </w:r>
      <w:proofErr w:type="spellEnd"/>
      <w:r w:rsidRPr="006A2899">
        <w:t xml:space="preserve">, immunglobulin E) </w:t>
      </w:r>
      <w:r w:rsidR="00E01FDA">
        <w:tab/>
      </w:r>
      <w:r w:rsidRPr="006A2899">
        <w:t xml:space="preserve">mot ett speciellt ämne. Nästa gång allergikern </w:t>
      </w:r>
      <w:r w:rsidR="00E01FDA">
        <w:tab/>
      </w:r>
      <w:r w:rsidRPr="006A2899">
        <w:t xml:space="preserve">kommer i kontakt med detta ämne startar en </w:t>
      </w:r>
      <w:r w:rsidR="00E01FDA">
        <w:tab/>
      </w:r>
      <w:r w:rsidRPr="006A2899">
        <w:t xml:space="preserve">reaktion i kroppen, som visar sig i form av </w:t>
      </w:r>
      <w:r w:rsidR="00E01FDA">
        <w:tab/>
      </w:r>
      <w:r w:rsidRPr="006A2899">
        <w:t>allergiska besvär.</w:t>
      </w:r>
    </w:p>
    <w:p w:rsidRPr="006A2899" w:rsidR="006A2899" w:rsidP="00FF0C15" w:rsidRDefault="006A2899" w14:paraId="69E8A7CC" w14:textId="0520CADE">
      <w:pPr>
        <w:tabs>
          <w:tab w:val="left" w:pos="2977"/>
        </w:tabs>
        <w:ind w:left="1304" w:hanging="312"/>
      </w:pPr>
      <w:r w:rsidRPr="006A2899">
        <w:t xml:space="preserve">Överkänslighet = </w:t>
      </w:r>
      <w:r w:rsidR="00B34E9C">
        <w:tab/>
      </w:r>
      <w:r w:rsidRPr="006A2899">
        <w:t xml:space="preserve">En överkänslig person kan reagera precis som </w:t>
      </w:r>
      <w:r w:rsidR="00E01FDA">
        <w:tab/>
      </w:r>
      <w:r w:rsidRPr="006A2899">
        <w:t xml:space="preserve">en allergiker med symtom som </w:t>
      </w:r>
      <w:proofErr w:type="gramStart"/>
      <w:r w:rsidRPr="006A2899">
        <w:t>t.ex.</w:t>
      </w:r>
      <w:proofErr w:type="gramEnd"/>
      <w:r w:rsidRPr="006A2899">
        <w:t xml:space="preserve"> </w:t>
      </w:r>
      <w:r w:rsidR="00E01FDA">
        <w:tab/>
      </w:r>
      <w:r w:rsidRPr="006A2899">
        <w:t xml:space="preserve">nässelfeber, hösnuva och astma, men här är </w:t>
      </w:r>
      <w:r w:rsidR="00E01FDA">
        <w:tab/>
      </w:r>
      <w:r w:rsidRPr="006A2899">
        <w:t xml:space="preserve">inte immunsystemet </w:t>
      </w:r>
      <w:r w:rsidR="00FF0C15">
        <w:tab/>
      </w:r>
      <w:r w:rsidRPr="006A2899">
        <w:t xml:space="preserve">inblandat. Man definierar </w:t>
      </w:r>
      <w:r w:rsidR="00E01FDA">
        <w:tab/>
      </w:r>
      <w:r w:rsidRPr="006A2899">
        <w:t>det som att känsligheten</w:t>
      </w:r>
      <w:r w:rsidR="00E01FDA">
        <w:t xml:space="preserve"> </w:t>
      </w:r>
      <w:r w:rsidRPr="006A2899">
        <w:t xml:space="preserve">för vanliga ämnen är </w:t>
      </w:r>
      <w:r w:rsidR="00E01FDA">
        <w:tab/>
      </w:r>
      <w:r w:rsidRPr="006A2899">
        <w:t>sjukligt</w:t>
      </w:r>
      <w:r w:rsidR="00FF0C15">
        <w:t xml:space="preserve"> </w:t>
      </w:r>
      <w:r w:rsidRPr="006A2899">
        <w:t>förhöjd i ett eller flera</w:t>
      </w:r>
      <w:r w:rsidR="00E01FDA">
        <w:t xml:space="preserve"> </w:t>
      </w:r>
      <w:r w:rsidRPr="006A2899">
        <w:t xml:space="preserve">av kroppens </w:t>
      </w:r>
      <w:r w:rsidR="00E01FDA">
        <w:tab/>
      </w:r>
      <w:r w:rsidRPr="006A2899">
        <w:t>organ.</w:t>
      </w:r>
    </w:p>
    <w:p w:rsidRPr="006A2899" w:rsidR="006A2899" w:rsidP="00FF0C15" w:rsidRDefault="006A2899" w14:paraId="1D7A287C" w14:textId="77777777">
      <w:r w:rsidRPr="006A2899">
        <w:t>I fritexten beskrivs reaktionen i detalj och värdering av säkerheten i sambandet mellan sannolik orsak och reaktion.</w:t>
      </w:r>
    </w:p>
    <w:p w:rsidRPr="006A2899" w:rsidR="006A2899" w:rsidP="00FF0C15" w:rsidRDefault="006A2899" w14:paraId="726FDBAF" w14:textId="77777777">
      <w:r w:rsidRPr="006A2899">
        <w:t xml:space="preserve">Om </w:t>
      </w:r>
      <w:r w:rsidRPr="006A2899">
        <w:rPr>
          <w:i/>
        </w:rPr>
        <w:t>Patientbakgrund</w:t>
      </w:r>
      <w:r w:rsidRPr="006A2899">
        <w:t xml:space="preserve"> redan finns startad väljs sökordet ”Överkänslighet” i denna. Det ska enbart finnas en ”Patientbakgrund” i patientens journal.</w:t>
      </w:r>
    </w:p>
    <w:p w:rsidRPr="006A2899" w:rsidR="006A2899" w:rsidP="00FF0C15" w:rsidRDefault="006A2899" w14:paraId="484BC315" w14:textId="47346827">
      <w:pPr>
        <w:pStyle w:val="Rubrik3"/>
      </w:pPr>
      <w:bookmarkStart w:name="_Toc256000010" w:id="111"/>
      <w:bookmarkStart w:name="_Toc256000030" w:id="112"/>
      <w:bookmarkStart w:name="_Toc256000050" w:id="113"/>
      <w:bookmarkStart w:name="_Toc256000070" w:id="114"/>
      <w:bookmarkStart w:name="_Toc4590313" w:id="115"/>
      <w:bookmarkStart w:name="_Toc256000090" w:id="116"/>
      <w:bookmarkStart w:name="_Toc256000110" w:id="117"/>
      <w:bookmarkStart w:name="_Toc74813325" w:id="118"/>
      <w:bookmarkStart w:name="_Toc256000130" w:id="119"/>
      <w:bookmarkStart w:name="_Toc197697717" w:id="120"/>
      <w:r w:rsidRPr="006A2899">
        <w:t xml:space="preserve">Smittorisk = Utropstecknet </w:t>
      </w:r>
      <w:bookmarkEnd w:id="120"/>
      <w:r w:rsidRPr="006A2899" w:rsidR="00135229">
        <w:rPr>
          <w:vertAlign w:val="subscript"/>
        </w:rPr>
        <w:object w:dxaOrig="340" w:dyaOrig="327" w14:anchorId="5599F599">
          <v:shape id="_x0000_i1032" style="width:17.5pt;height:16pt" alt="Bild på rött utropstecken som indikerar överkänslsighet och smittorisk i patientjournalen Melior." o:ole="" type="#_x0000_t75">
            <v:imagedata o:title="" r:id="rId21"/>
          </v:shape>
          <o:OLEObject Type="Embed" ProgID="PBrush" ShapeID="_x0000_i1032" DrawAspect="Content" ObjectID="_1808310668" r:id="rId30"/>
        </w:objec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p w:rsidRPr="006A2899" w:rsidR="006A2899" w:rsidP="00FF0C15" w:rsidRDefault="006A2899" w14:paraId="1D87D5DF" w14:textId="77777777">
      <w:r w:rsidRPr="006A2899">
        <w:t xml:space="preserve">Utropstecknet ska användas vid registrering av </w:t>
      </w:r>
      <w:r w:rsidRPr="006A2899">
        <w:rPr>
          <w:i/>
        </w:rPr>
        <w:t>Smittorisk</w:t>
      </w:r>
      <w:r w:rsidRPr="006A2899">
        <w:t xml:space="preserve"> och </w:t>
      </w:r>
      <w:r w:rsidRPr="006A2899">
        <w:rPr>
          <w:i/>
        </w:rPr>
        <w:t>Överkänslighet</w:t>
      </w:r>
      <w:r w:rsidRPr="006A2899">
        <w:t>.</w:t>
      </w:r>
    </w:p>
    <w:p w:rsidRPr="006A2899" w:rsidR="006A2899" w:rsidP="00FF0C15" w:rsidRDefault="006A2899" w14:paraId="7F248C4C" w14:textId="77777777">
      <w:pPr>
        <w:pStyle w:val="MellanrubrikVGR"/>
      </w:pPr>
      <w:bookmarkStart w:name="_Toc418673305" w:id="121"/>
      <w:bookmarkStart w:name="_Toc256000011" w:id="122"/>
      <w:bookmarkStart w:name="_Toc256000031" w:id="123"/>
      <w:bookmarkStart w:name="_Toc256000051" w:id="124"/>
      <w:bookmarkStart w:name="_Toc256000071" w:id="125"/>
      <w:bookmarkStart w:name="_Toc4590314" w:id="126"/>
      <w:bookmarkStart w:name="_Toc256000091" w:id="127"/>
      <w:bookmarkStart w:name="_Toc256000111" w:id="128"/>
      <w:bookmarkStart w:name="_Toc74813326" w:id="129"/>
      <w:bookmarkStart w:name="_Toc256000131" w:id="130"/>
      <w:bookmarkStart w:name="_Toc197697718" w:id="131"/>
      <w:r w:rsidRPr="006A2899">
        <w:t>Ansvar</w:t>
      </w:r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</w:p>
    <w:p w:rsidRPr="006A2899" w:rsidR="006A2899" w:rsidP="00FF0C15" w:rsidRDefault="006A2899" w14:paraId="382739F8" w14:textId="77777777">
      <w:r w:rsidRPr="006A2899">
        <w:t>Ansvar för registrering av ”Smittorisk” åligger behandlande läkare eller sjuksköterska. Läkarsekreterare kan registrera vid diktat.</w:t>
      </w:r>
    </w:p>
    <w:p w:rsidRPr="006A2899" w:rsidR="006A2899" w:rsidP="00FF0C15" w:rsidRDefault="006A2899" w14:paraId="53E7AA65" w14:textId="77777777">
      <w:pPr>
        <w:pStyle w:val="MellanrubrikVGR"/>
      </w:pPr>
      <w:bookmarkStart w:name="_Toc418673306" w:id="132"/>
      <w:bookmarkStart w:name="_Toc256000012" w:id="133"/>
      <w:bookmarkStart w:name="_Toc256000032" w:id="134"/>
      <w:bookmarkStart w:name="_Toc256000052" w:id="135"/>
      <w:bookmarkStart w:name="_Toc256000072" w:id="136"/>
      <w:bookmarkStart w:name="_Toc4590315" w:id="137"/>
      <w:bookmarkStart w:name="_Toc256000092" w:id="138"/>
      <w:bookmarkStart w:name="_Toc256000112" w:id="139"/>
      <w:bookmarkStart w:name="_Toc74813327" w:id="140"/>
      <w:bookmarkStart w:name="_Toc256000132" w:id="141"/>
      <w:bookmarkStart w:name="_Toc197697719" w:id="142"/>
      <w:r w:rsidRPr="006A2899">
        <w:t>Registrering av Smittorisk</w:t>
      </w:r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</w:p>
    <w:p w:rsidRPr="006A2899" w:rsidR="006A2899" w:rsidP="00FF0C15" w:rsidRDefault="006A2899" w14:paraId="7980D395" w14:textId="77777777">
      <w:r w:rsidRPr="006A2899">
        <w:t xml:space="preserve">Registrering görs genom journalanteckning i mallen </w:t>
      </w:r>
      <w:r w:rsidRPr="006A2899">
        <w:rPr>
          <w:i/>
        </w:rPr>
        <w:t>Patientbakgrund</w:t>
      </w:r>
      <w:r w:rsidRPr="006A2899">
        <w:t xml:space="preserve"> på sökordet ”Smittorisk”.</w:t>
      </w:r>
    </w:p>
    <w:p w:rsidRPr="006A2899" w:rsidR="006A2899" w:rsidP="00FF0C15" w:rsidRDefault="006A2899" w14:paraId="5E41F4BC" w14:textId="77777777">
      <w:r w:rsidRPr="006A2899">
        <w:t>I samband med registreringen beskrivs reaktionen i detalj och värdering av säkerheten i sambandet mellan sannolik orsak och reaktion i fritextsfältet.</w:t>
      </w:r>
    </w:p>
    <w:p w:rsidRPr="00F71DE0" w:rsidR="006A2899" w:rsidP="00F71DE0" w:rsidRDefault="006A2899" w14:paraId="2356C902" w14:textId="77777777">
      <w:pPr>
        <w:pStyle w:val="Punktlista"/>
      </w:pPr>
      <w:r w:rsidRPr="00F71DE0">
        <w:t>Välj patient och klicka på Journal.</w:t>
      </w:r>
    </w:p>
    <w:p w:rsidRPr="00F71DE0" w:rsidR="006A2899" w:rsidP="00F71DE0" w:rsidRDefault="006A2899" w14:paraId="536A1D1B" w14:textId="77777777">
      <w:pPr>
        <w:pStyle w:val="Punktlista"/>
      </w:pPr>
      <w:r w:rsidRPr="00F71DE0">
        <w:t xml:space="preserve">Välj mallen Patientbakgrund och dokumentera på sökordet ”Smittorisk”, välj ett av </w:t>
      </w:r>
      <w:proofErr w:type="spellStart"/>
      <w:r w:rsidRPr="00F71DE0">
        <w:t>envalen</w:t>
      </w:r>
      <w:proofErr w:type="spellEnd"/>
      <w:r w:rsidRPr="00F71DE0">
        <w:t>:</w:t>
      </w:r>
    </w:p>
    <w:p w:rsidRPr="006A2899" w:rsidR="006A2899" w:rsidP="00E01FDA" w:rsidRDefault="006A2899" w14:paraId="28EB644F" w14:textId="67450BC3">
      <w:pPr>
        <w:pStyle w:val="Punktlistaunderliggande"/>
        <w:keepNext/>
        <w:keepLines/>
      </w:pPr>
      <w:r w:rsidRPr="006A2899">
        <w:t>Ingen känd (</w:t>
      </w:r>
      <w:r w:rsidRPr="006A2899">
        <w:rPr>
          <w:b/>
        </w:rPr>
        <w:t>OBS!</w:t>
      </w:r>
      <w:r w:rsidRPr="006A2899">
        <w:t xml:space="preserve"> Genererar inte symbolen </w:t>
      </w:r>
      <w:r w:rsidR="0096476C">
        <w:rPr>
          <w:vertAlign w:val="subscript"/>
        </w:rPr>
        <w:pict w14:anchorId="0E6FD576">
          <v:shape id="_x0000_i1033" style="width:17.5pt;height:16pt" alt="Bild på rött utropstecken som indikerar överkänslsighet och smittorisk i patientjournalen Melior." type="#_x0000_t75">
            <v:imagedata o:title="" r:id="rId21"/>
          </v:shape>
        </w:pict>
      </w:r>
      <w:r w:rsidRPr="006A2899">
        <w:t>)</w:t>
      </w:r>
    </w:p>
    <w:p w:rsidRPr="006A2899" w:rsidR="006A2899" w:rsidP="00E01FDA" w:rsidRDefault="006A2899" w14:paraId="6973F9D2" w14:textId="77777777">
      <w:pPr>
        <w:pStyle w:val="Punktlistaunderliggande"/>
        <w:keepNext/>
        <w:keepLines/>
      </w:pPr>
      <w:r w:rsidRPr="006A2899">
        <w:t>Verifierad blodsmitta (Ange typ och beskrivande fritext)</w:t>
      </w:r>
    </w:p>
    <w:p w:rsidRPr="006A2899" w:rsidR="006A2899" w:rsidP="00E01FDA" w:rsidRDefault="006A2899" w14:paraId="2143E64D" w14:textId="77777777">
      <w:pPr>
        <w:pStyle w:val="Punktlistaunderliggande"/>
        <w:keepNext/>
        <w:keepLines/>
      </w:pPr>
      <w:r w:rsidRPr="006A2899">
        <w:t>Bärare av resistenta bakterier (Ange typ och beskrivande fritext)</w:t>
      </w:r>
      <w:r w:rsidRPr="006A2899">
        <w:br/>
      </w:r>
      <w:r w:rsidRPr="006A2899">
        <w:t xml:space="preserve">Vid val av ”Bärare av resistenta bakterier” ska dokumentation även göras på sökordet ”Rutin resistenta bakterier”. </w:t>
      </w:r>
    </w:p>
    <w:p w:rsidRPr="006A2899" w:rsidR="006A2899" w:rsidP="00C66F5A" w:rsidRDefault="006A2899" w14:paraId="44E6D8DC" w14:textId="265DF64A">
      <w:pPr>
        <w:keepNext/>
        <w:keepLines/>
        <w:ind w:firstLine="284"/>
        <w:rPr>
          <w:szCs w:val="20"/>
        </w:rPr>
      </w:pPr>
      <w:r w:rsidRPr="006A2899">
        <w:rPr>
          <w:szCs w:val="20"/>
        </w:rPr>
        <w:t xml:space="preserve">Välj ett av </w:t>
      </w:r>
      <w:proofErr w:type="spellStart"/>
      <w:r w:rsidRPr="006A2899">
        <w:rPr>
          <w:szCs w:val="20"/>
        </w:rPr>
        <w:t>envalet</w:t>
      </w:r>
      <w:proofErr w:type="spellEnd"/>
      <w:r w:rsidRPr="006A2899">
        <w:rPr>
          <w:szCs w:val="20"/>
        </w:rPr>
        <w:t xml:space="preserve"> enligt nedan:</w:t>
      </w:r>
    </w:p>
    <w:p w:rsidRPr="006A2899" w:rsidR="006A2899" w:rsidP="00C66F5A" w:rsidRDefault="006A2899" w14:paraId="671A554C" w14:textId="2F686901">
      <w:pPr>
        <w:pStyle w:val="Punktlistaunderliggande"/>
        <w:keepNext/>
        <w:keepLines/>
      </w:pPr>
      <w:r w:rsidRPr="006A2899">
        <w:t>Riktlinje MRB används</w:t>
      </w:r>
      <w:r w:rsidR="003E05FE">
        <w:t xml:space="preserve"> </w:t>
      </w:r>
      <w:r w:rsidR="00AC146E">
        <w:t>gällande rutiner och placering</w:t>
      </w:r>
      <w:r w:rsidRPr="006A2899">
        <w:t>.</w:t>
      </w:r>
    </w:p>
    <w:p w:rsidRPr="006A2899" w:rsidR="006A2899" w:rsidP="00C66F5A" w:rsidRDefault="006A2899" w14:paraId="78473B98" w14:textId="39185295">
      <w:pPr>
        <w:pStyle w:val="Punktlistaunderliggande"/>
        <w:keepNext/>
        <w:keepLines/>
      </w:pPr>
      <w:r w:rsidRPr="006A2899">
        <w:t>Individuell anpassning</w:t>
      </w:r>
      <w:r w:rsidR="003A597C">
        <w:t xml:space="preserve"> gällande rutiner och placering</w:t>
      </w:r>
      <w:r w:rsidRPr="006A2899">
        <w:t>.</w:t>
      </w:r>
    </w:p>
    <w:p w:rsidRPr="006A2899" w:rsidR="006A2899" w:rsidP="00C66F5A" w:rsidRDefault="006A2899" w14:paraId="5FC62124" w14:textId="77777777">
      <w:pPr>
        <w:pStyle w:val="Punktlistaunderliggande"/>
        <w:keepNext/>
        <w:keepLines/>
      </w:pPr>
      <w:r w:rsidRPr="006A2899">
        <w:t>Ej längre aktuellt.</w:t>
      </w:r>
    </w:p>
    <w:p w:rsidRPr="006A2899" w:rsidR="006A2899" w:rsidP="00475F6C" w:rsidRDefault="006A2899" w14:paraId="4EF243B6" w14:textId="13496491">
      <w:pPr>
        <w:pStyle w:val="Rubrik3"/>
        <w:ind w:right="424"/>
      </w:pPr>
      <w:bookmarkStart w:name="_Toc256000013" w:id="143"/>
      <w:bookmarkStart w:name="_Toc256000033" w:id="144"/>
      <w:bookmarkStart w:name="_Toc256000053" w:id="145"/>
      <w:bookmarkStart w:name="_Toc256000073" w:id="146"/>
      <w:bookmarkStart w:name="_Toc4590316" w:id="147"/>
      <w:bookmarkStart w:name="_Toc256000093" w:id="148"/>
      <w:bookmarkStart w:name="_Toc256000113" w:id="149"/>
      <w:bookmarkStart w:name="_Toc74813328" w:id="150"/>
      <w:bookmarkStart w:name="_Toc256000133" w:id="151"/>
      <w:bookmarkStart w:name="_Toc197697720" w:id="152"/>
      <w:r w:rsidRPr="006A2899">
        <w:t xml:space="preserve">Observera (begränsning av vårdinsats) = Blå ring </w:t>
      </w:r>
      <w:bookmarkEnd w:id="152"/>
      <w:r w:rsidRPr="006A2899" w:rsidR="00E10184">
        <w:rPr>
          <w:vertAlign w:val="subscript"/>
        </w:rPr>
        <w:object w:dxaOrig="340" w:dyaOrig="340" w14:anchorId="735CD267">
          <v:shape id="_x0000_i1034" style="width:17.5pt;height:17.5pt;mso-position-vertical:absolute" alt="Bild på blå ringen som indikerar observandum (begränsning av vårdinsats) i patientjournalen Melior." o:ole="" type="#_x0000_t75">
            <v:imagedata cropleft="4185f" o:title="" r:id="rId24"/>
          </v:shape>
          <o:OLEObject Type="Embed" ProgID="PBrush" ShapeID="_x0000_i1034" DrawAspect="Content" ObjectID="_1808310669" r:id="rId31"/>
        </w:object>
      </w:r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</w:p>
    <w:p w:rsidRPr="006A2899" w:rsidR="006A2899" w:rsidP="008A5FED" w:rsidRDefault="006A2899" w14:paraId="3F1C6A98" w14:textId="77777777">
      <w:pPr>
        <w:rPr>
          <w:szCs w:val="20"/>
        </w:rPr>
      </w:pPr>
      <w:r w:rsidRPr="006A2899">
        <w:rPr>
          <w:szCs w:val="20"/>
        </w:rPr>
        <w:t xml:space="preserve">Den blå ringen används för att markera att någon form av begränsad vårdinsats finns. Begränsningarna kan se olika ut och omfatta allt från </w:t>
      </w:r>
      <w:r w:rsidRPr="006A2899">
        <w:rPr>
          <w:i/>
          <w:szCs w:val="20"/>
        </w:rPr>
        <w:t>inga blodprodukter, ingen dialys till ingen hjärt-lungräddning (HLR)</w:t>
      </w:r>
      <w:r w:rsidRPr="006A2899">
        <w:rPr>
          <w:szCs w:val="20"/>
        </w:rPr>
        <w:t>.</w:t>
      </w:r>
    </w:p>
    <w:p w:rsidRPr="006A2899" w:rsidR="006A2899" w:rsidP="008A5FED" w:rsidRDefault="006A2899" w14:paraId="40321C04" w14:textId="147C2477">
      <w:pPr>
        <w:rPr>
          <w:szCs w:val="20"/>
        </w:rPr>
      </w:pPr>
      <w:r w:rsidRPr="006A2899">
        <w:rPr>
          <w:szCs w:val="20"/>
        </w:rPr>
        <w:t>Observera att den blå ringen inte nödvändigtvis innebär att HLR inte ska genomföras.</w:t>
      </w:r>
    </w:p>
    <w:p w:rsidRPr="006A2899" w:rsidR="006A2899" w:rsidP="008A5FED" w:rsidRDefault="006A2899" w14:paraId="5D699447" w14:textId="77777777">
      <w:pPr>
        <w:rPr>
          <w:szCs w:val="20"/>
        </w:rPr>
      </w:pPr>
      <w:r w:rsidRPr="006A2899">
        <w:rPr>
          <w:szCs w:val="20"/>
        </w:rPr>
        <w:t>Beslut om begränsning av vårdinsats/livsuppehållande behandling dokumenteras i aktiviteten ”Begränsning av vårdinsats”.</w:t>
      </w:r>
    </w:p>
    <w:p w:rsidRPr="006A2899" w:rsidR="006A2899" w:rsidP="008A5FED" w:rsidRDefault="006A2899" w14:paraId="366A44EE" w14:textId="77777777">
      <w:pPr>
        <w:pStyle w:val="MellanrubrikVGR"/>
      </w:pPr>
      <w:bookmarkStart w:name="_Toc418673308" w:id="153"/>
      <w:bookmarkStart w:name="_Toc256000014" w:id="154"/>
      <w:bookmarkStart w:name="_Toc256000034" w:id="155"/>
      <w:bookmarkStart w:name="_Toc256000054" w:id="156"/>
      <w:bookmarkStart w:name="_Toc256000074" w:id="157"/>
      <w:bookmarkStart w:name="_Toc4590317" w:id="158"/>
      <w:bookmarkStart w:name="_Toc256000094" w:id="159"/>
      <w:bookmarkStart w:name="_Toc256000114" w:id="160"/>
      <w:bookmarkStart w:name="_Toc74813329" w:id="161"/>
      <w:bookmarkStart w:name="_Toc256000134" w:id="162"/>
      <w:bookmarkStart w:name="_Toc197697721" w:id="163"/>
      <w:r w:rsidRPr="006A2899">
        <w:t>Ansvar</w:t>
      </w:r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</w:p>
    <w:p w:rsidRPr="006A2899" w:rsidR="006A2899" w:rsidP="008A5FED" w:rsidRDefault="006A2899" w14:paraId="25E32FD6" w14:textId="77777777">
      <w:pPr>
        <w:rPr>
          <w:szCs w:val="20"/>
        </w:rPr>
      </w:pPr>
      <w:r w:rsidRPr="006A2899">
        <w:rPr>
          <w:szCs w:val="20"/>
        </w:rPr>
        <w:t xml:space="preserve">Beslutet om ”Begränsning av vårdinsats” är alltid ett läkarbeslut, men ska samrådas med annan legitimerad medarbetare. </w:t>
      </w:r>
    </w:p>
    <w:p w:rsidRPr="006A2899" w:rsidR="006A2899" w:rsidP="008A5FED" w:rsidRDefault="006A2899" w14:paraId="17AEE243" w14:textId="77777777">
      <w:pPr>
        <w:rPr>
          <w:szCs w:val="20"/>
        </w:rPr>
      </w:pPr>
      <w:r w:rsidRPr="006A2899">
        <w:rPr>
          <w:szCs w:val="20"/>
        </w:rPr>
        <w:t>Ansvar för registrering av ”Begränsning av vårdinsats” åligger behandlande läkare. Läkarsekreterare kan registrera vid diktat.</w:t>
      </w:r>
    </w:p>
    <w:p w:rsidRPr="006A2899" w:rsidR="006A2899" w:rsidP="008A5FED" w:rsidRDefault="006A2899" w14:paraId="2B2ADCB0" w14:textId="77777777">
      <w:pPr>
        <w:pStyle w:val="MellanrubrikVGR"/>
      </w:pPr>
      <w:bookmarkStart w:name="_Toc418673309" w:id="164"/>
      <w:bookmarkStart w:name="_Toc256000015" w:id="165"/>
      <w:bookmarkStart w:name="_Toc256000035" w:id="166"/>
      <w:bookmarkStart w:name="_Toc256000055" w:id="167"/>
      <w:bookmarkStart w:name="_Toc256000075" w:id="168"/>
      <w:bookmarkStart w:name="_Toc4590318" w:id="169"/>
      <w:bookmarkStart w:name="_Toc256000095" w:id="170"/>
      <w:bookmarkStart w:name="_Toc256000115" w:id="171"/>
      <w:bookmarkStart w:name="_Toc74813330" w:id="172"/>
      <w:bookmarkStart w:name="_Toc256000135" w:id="173"/>
      <w:bookmarkStart w:name="_Toc197697722" w:id="174"/>
      <w:r w:rsidRPr="006A2899">
        <w:t>Registrering av Begränsning av vårdinsats</w:t>
      </w:r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</w:p>
    <w:p w:rsidRPr="006A2899" w:rsidR="006A2899" w:rsidP="008A5FED" w:rsidRDefault="006A2899" w14:paraId="26611631" w14:textId="58395EFC">
      <w:r>
        <w:t>Sökordet ”Beslut” genererar symbolen blå ringen (</w:t>
      </w:r>
      <w:r w:rsidR="000A0DA6">
        <w:rPr>
          <w:noProof/>
        </w:rPr>
        <w:drawing>
          <wp:inline distT="0" distB="0" distL="0" distR="0" wp14:anchorId="4B009EA5" wp14:editId="03227AEC">
            <wp:extent cx="158750" cy="158750"/>
            <wp:effectExtent l="0" t="0" r="0" b="0"/>
            <wp:docPr id="1961033793" name="Bildobjekt 1961033793" descr="Bild på blå ringen som indikerar observandum (begränsning av vårdinsats) i patientjournalen Melior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1033793" name="Bildobjekt 1961033793" descr="Bild på blå ringen som indikerar observandum (begränsning av vårdinsats) i patientjournalen Melior.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85"/>
                    <a:stretch>
                      <a:fillRect/>
                    </a:stretch>
                  </pic:blipFill>
                  <pic:spPr>
                    <a:xfrm>
                      <a:off x="0" y="0"/>
                      <a:ext cx="158750" cy="15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27E4AF69">
        <w:rPr>
          <w:vertAlign w:val="subscript"/>
        </w:rPr>
        <w:t>)</w:t>
      </w:r>
      <w:r>
        <w:t xml:space="preserve"> på journalmappen om </w:t>
      </w:r>
      <w:proofErr w:type="spellStart"/>
      <w:r>
        <w:t>envalet</w:t>
      </w:r>
      <w:proofErr w:type="spellEnd"/>
      <w:r>
        <w:t xml:space="preserve"> </w:t>
      </w:r>
      <w:r w:rsidRPr="27E4AF69">
        <w:rPr>
          <w:i/>
        </w:rPr>
        <w:t>Behandlingsbegränsning</w:t>
      </w:r>
      <w:r>
        <w:t xml:space="preserve"> väljs. Den blå ringen släcks när valet ändras till </w:t>
      </w:r>
      <w:r w:rsidRPr="27E4AF69">
        <w:rPr>
          <w:i/>
        </w:rPr>
        <w:t>Ingen behandlingsbegränsning</w:t>
      </w:r>
      <w:r>
        <w:t>.</w:t>
      </w:r>
    </w:p>
    <w:p w:rsidRPr="006A2899" w:rsidR="006A2899" w:rsidP="008A5FED" w:rsidRDefault="006A2899" w14:paraId="759D2FDD" w14:textId="77777777">
      <w:pPr>
        <w:rPr>
          <w:szCs w:val="20"/>
        </w:rPr>
      </w:pPr>
      <w:r w:rsidRPr="006A2899">
        <w:rPr>
          <w:szCs w:val="20"/>
        </w:rPr>
        <w:t>Sökorden ”Beslut”, ”Tidpunkt för beslut” samt ”HLR/</w:t>
      </w:r>
      <w:proofErr w:type="spellStart"/>
      <w:r w:rsidRPr="006A2899">
        <w:rPr>
          <w:szCs w:val="20"/>
        </w:rPr>
        <w:t>aHLR</w:t>
      </w:r>
      <w:proofErr w:type="spellEnd"/>
      <w:r w:rsidRPr="006A2899">
        <w:rPr>
          <w:szCs w:val="20"/>
        </w:rPr>
        <w:t>” är obligatoriska sökord och ska alltid fyllas i. Tidpunkt för beslut genererar även ”Ska omprövas senast…”.</w:t>
      </w:r>
    </w:p>
    <w:p w:rsidRPr="006A2899" w:rsidR="006A2899" w:rsidP="008A5FED" w:rsidRDefault="006A2899" w14:paraId="2A4217DD" w14:textId="77777777">
      <w:pPr>
        <w:rPr>
          <w:szCs w:val="20"/>
        </w:rPr>
      </w:pPr>
      <w:r w:rsidRPr="006A2899">
        <w:rPr>
          <w:szCs w:val="20"/>
        </w:rPr>
        <w:t>Under sökordet ”Beslut är fattat på” ska ansvarig läkare fylla i för vilket/vilka verksamhetsområde beslutet gäller för.</w:t>
      </w:r>
    </w:p>
    <w:p w:rsidRPr="006A2899" w:rsidR="006A2899" w:rsidP="008A5FED" w:rsidRDefault="006A2899" w14:paraId="449A4663" w14:textId="14E4994A">
      <w:pPr>
        <w:rPr>
          <w:szCs w:val="20"/>
        </w:rPr>
      </w:pPr>
      <w:r w:rsidRPr="006A2899">
        <w:rPr>
          <w:szCs w:val="20"/>
        </w:rPr>
        <w:t xml:space="preserve">Socialstyrelsen har tagit ställning till hur vägen till ett beslut om begränsning av en vårdinsats ska se ut. Detta beskrivs både i </w:t>
      </w:r>
      <w:hyperlink w:history="1" r:id="rId33">
        <w:r w:rsidRPr="003332D8">
          <w:rPr>
            <w:rStyle w:val="Hyperlnk"/>
          </w:rPr>
          <w:t>Socialstyrelsens författning om livsuppehållande behandling SOSFS 2011:7</w:t>
        </w:r>
      </w:hyperlink>
      <w:r w:rsidRPr="006A2899">
        <w:rPr>
          <w:szCs w:val="20"/>
        </w:rPr>
        <w:t>, men också i ”</w:t>
      </w:r>
      <w:hyperlink w:history="1" r:id="rId34">
        <w:r w:rsidRPr="005C7510">
          <w:rPr>
            <w:rStyle w:val="Hyperlnk"/>
          </w:rPr>
          <w:t>Om att ge eller inte ge livsuppehållande behandling - Handbok för vårdgivare, verksamhetschefer och personal</w:t>
        </w:r>
      </w:hyperlink>
      <w:r w:rsidRPr="006A2899">
        <w:rPr>
          <w:szCs w:val="20"/>
        </w:rPr>
        <w:t>” [4, 5].</w:t>
      </w:r>
    </w:p>
    <w:p w:rsidRPr="006A2899" w:rsidR="006A2899" w:rsidP="00623C2E" w:rsidRDefault="006A2899" w14:paraId="6D8B1A48" w14:textId="07A94D53">
      <w:pPr>
        <w:rPr>
          <w:szCs w:val="20"/>
        </w:rPr>
      </w:pPr>
      <w:r w:rsidRPr="006A2899">
        <w:rPr>
          <w:szCs w:val="20"/>
        </w:rPr>
        <w:t>Se även riktlinje ”</w:t>
      </w:r>
      <w:hyperlink w:history="1" r:id="rId35">
        <w:r w:rsidRPr="00026A3E">
          <w:rPr>
            <w:rStyle w:val="Hyperlnk"/>
          </w:rPr>
          <w:t>Livsuppehållande behandling</w:t>
        </w:r>
      </w:hyperlink>
      <w:r w:rsidRPr="006A2899">
        <w:rPr>
          <w:szCs w:val="20"/>
        </w:rPr>
        <w:t>”.</w:t>
      </w:r>
    </w:p>
    <w:p w:rsidRPr="00153467" w:rsidR="00522F29" w:rsidP="00135229" w:rsidRDefault="005940B0" w14:paraId="489063C2" w14:textId="437C5EE3">
      <w:pPr>
        <w:pStyle w:val="MellanrubrikVGR"/>
      </w:pPr>
      <w:bookmarkStart w:name="_Toc197697723" w:id="175"/>
      <w:r w:rsidRPr="00153467">
        <w:t>Vid upprättande</w:t>
      </w:r>
      <w:bookmarkEnd w:id="175"/>
    </w:p>
    <w:p w:rsidRPr="006A2899" w:rsidR="006A2899" w:rsidP="00135229" w:rsidRDefault="006A2899" w14:paraId="0C7C1F97" w14:textId="77777777">
      <w:pPr>
        <w:pStyle w:val="Punktlista"/>
        <w:keepNext/>
        <w:keepLines/>
        <w:rPr>
          <w:szCs w:val="20"/>
        </w:rPr>
      </w:pPr>
      <w:r w:rsidRPr="006A2899">
        <w:rPr>
          <w:szCs w:val="20"/>
        </w:rPr>
        <w:t xml:space="preserve">Välj patient och klicka på </w:t>
      </w:r>
      <w:r w:rsidRPr="006A2899">
        <w:rPr>
          <w:i/>
          <w:szCs w:val="20"/>
        </w:rPr>
        <w:t>Journal</w:t>
      </w:r>
      <w:r w:rsidRPr="006A2899">
        <w:rPr>
          <w:szCs w:val="20"/>
        </w:rPr>
        <w:t>.</w:t>
      </w:r>
    </w:p>
    <w:p w:rsidRPr="00135229" w:rsidR="000026B3" w:rsidP="001702E9" w:rsidRDefault="006A2899" w14:paraId="2E40EDCD" w14:textId="721FB315">
      <w:pPr>
        <w:pStyle w:val="Punktlista"/>
        <w:keepNext/>
        <w:keepLines/>
        <w:numPr>
          <w:ilvl w:val="0"/>
          <w:numId w:val="0"/>
        </w:numPr>
        <w:ind w:left="1349"/>
        <w:rPr>
          <w:szCs w:val="20"/>
        </w:rPr>
      </w:pPr>
      <w:r w:rsidRPr="00135229">
        <w:rPr>
          <w:szCs w:val="20"/>
        </w:rPr>
        <w:t xml:space="preserve">Välj aktiviteten </w:t>
      </w:r>
      <w:r w:rsidRPr="00135229">
        <w:rPr>
          <w:i/>
          <w:szCs w:val="20"/>
        </w:rPr>
        <w:t>Begränsning av vårdinsats</w:t>
      </w:r>
      <w:r w:rsidRPr="00135229">
        <w:rPr>
          <w:szCs w:val="20"/>
        </w:rPr>
        <w:t>.</w:t>
      </w:r>
      <w:r w:rsidRPr="00135229">
        <w:rPr>
          <w:szCs w:val="20"/>
        </w:rPr>
        <w:br/>
      </w:r>
      <w:bookmarkStart w:name="_Hlk3203376" w:id="176"/>
      <w:r w:rsidRPr="00135229">
        <w:rPr>
          <w:szCs w:val="20"/>
        </w:rPr>
        <w:t xml:space="preserve">Aktiviteten </w:t>
      </w:r>
      <w:r w:rsidRPr="00135229">
        <w:rPr>
          <w:i/>
          <w:szCs w:val="20"/>
        </w:rPr>
        <w:t>Begränsning av vårdinsats</w:t>
      </w:r>
      <w:r w:rsidRPr="00135229">
        <w:rPr>
          <w:szCs w:val="20"/>
        </w:rPr>
        <w:t xml:space="preserve"> ska vara en fri aktivitet så länge begränsningen är aktuell.</w:t>
      </w:r>
    </w:p>
    <w:p w:rsidRPr="00EA47A0" w:rsidR="00EA3123" w:rsidP="00135229" w:rsidRDefault="00F27AF9" w14:paraId="0797132C" w14:textId="40868456">
      <w:pPr>
        <w:pStyle w:val="MellanrubrikVGR"/>
      </w:pPr>
      <w:bookmarkStart w:name="_Toc197697724" w:id="177"/>
      <w:r w:rsidRPr="00153467">
        <w:t xml:space="preserve">När beslut </w:t>
      </w:r>
      <w:r w:rsidRPr="00153467" w:rsidR="00301319">
        <w:t>om begränsning upphör</w:t>
      </w:r>
      <w:bookmarkEnd w:id="177"/>
    </w:p>
    <w:p w:rsidRPr="00E01FDA" w:rsidR="00C660D2" w:rsidP="00E01FDA" w:rsidRDefault="00C37014" w14:paraId="70C9ECFD" w14:textId="07DE2E4E">
      <w:pPr>
        <w:pStyle w:val="Punktlista"/>
      </w:pPr>
      <w:r w:rsidRPr="00E01FDA">
        <w:t xml:space="preserve">Ändra valet i sökordet ”Beslut” till </w:t>
      </w:r>
      <w:r w:rsidRPr="00E01FDA" w:rsidR="00CF1E8E">
        <w:t>”</w:t>
      </w:r>
      <w:r w:rsidRPr="00E01FDA">
        <w:t xml:space="preserve">Ingen </w:t>
      </w:r>
      <w:r w:rsidRPr="00E01FDA" w:rsidR="00CF1E8E">
        <w:t>behandlingsbegränsning”</w:t>
      </w:r>
      <w:r w:rsidRPr="00E01FDA" w:rsidR="008B1FBB">
        <w:t>.</w:t>
      </w:r>
    </w:p>
    <w:p w:rsidR="00AC18C2" w:rsidP="00153467" w:rsidRDefault="00153467" w14:paraId="25CA5205" w14:textId="0D1B0672">
      <w:pPr>
        <w:pStyle w:val="Punktlista"/>
        <w:numPr>
          <w:ilvl w:val="0"/>
          <w:numId w:val="11"/>
        </w:numPr>
        <w:ind w:left="1418" w:hanging="425"/>
        <w:rPr>
          <w:szCs w:val="20"/>
        </w:rPr>
      </w:pPr>
      <w:r>
        <w:rPr>
          <w:szCs w:val="20"/>
        </w:rPr>
        <w:t>Ta bort från fri aktivitet genom att k</w:t>
      </w:r>
      <w:r w:rsidRPr="006A2899" w:rsidR="002A1201">
        <w:rPr>
          <w:szCs w:val="20"/>
        </w:rPr>
        <w:t>oppla</w:t>
      </w:r>
      <w:r w:rsidR="002A1201">
        <w:rPr>
          <w:szCs w:val="20"/>
        </w:rPr>
        <w:t xml:space="preserve"> </w:t>
      </w:r>
      <w:r w:rsidR="000026B3">
        <w:rPr>
          <w:szCs w:val="20"/>
        </w:rPr>
        <w:t>aktiviteten</w:t>
      </w:r>
      <w:r w:rsidRPr="006A2899" w:rsidR="006A2899">
        <w:rPr>
          <w:szCs w:val="20"/>
        </w:rPr>
        <w:t xml:space="preserve"> till den vårdkontakt där beslutet upphävdes.</w:t>
      </w:r>
      <w:bookmarkEnd w:id="176"/>
    </w:p>
    <w:p w:rsidRPr="00623C2E" w:rsidR="006A2899" w:rsidP="00135229" w:rsidRDefault="00063234" w14:paraId="46F7E6F7" w14:textId="17DFA1FD">
      <w:pPr>
        <w:pStyle w:val="Punktlista"/>
        <w:numPr>
          <w:ilvl w:val="0"/>
          <w:numId w:val="0"/>
        </w:numPr>
        <w:ind w:left="992" w:firstLine="426"/>
        <w:rPr>
          <w:szCs w:val="20"/>
        </w:rPr>
      </w:pPr>
      <w:r>
        <w:rPr>
          <w:noProof/>
        </w:rPr>
        <w:drawing>
          <wp:inline distT="0" distB="0" distL="0" distR="0" wp14:anchorId="05116284" wp14:editId="774EEAED">
            <wp:extent cx="3390017" cy="3705367"/>
            <wp:effectExtent l="0" t="0" r="1270" b="0"/>
            <wp:docPr id="5" name="Bildobjekt 5" descr="Skärmklipp från patientjournalen Melior som visar hur dokumentation görs när beslut om begränsning av vårdinsats upphö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ildobjekt 5" descr="Skärmklipp från patientjournalen Melior som visar hur dokumentation görs när beslut om begränsning av vårdinsats upphör.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3395658" cy="3711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6A2899" w:rsidR="006A2899" w:rsidP="00623C2E" w:rsidRDefault="006A2899" w14:paraId="2F64656D" w14:textId="77777777">
      <w:pPr>
        <w:pStyle w:val="MellanrubrikVGR"/>
        <w:rPr>
          <w:rFonts w:ascii="Arial" w:hAnsi="Arial" w:cs="Arial"/>
          <w:b/>
          <w:szCs w:val="26"/>
        </w:rPr>
      </w:pPr>
      <w:bookmarkStart w:name="_Toc418673310" w:id="178"/>
      <w:bookmarkStart w:name="_Toc256000016" w:id="179"/>
      <w:bookmarkStart w:name="_Toc256000036" w:id="180"/>
      <w:bookmarkStart w:name="_Toc256000056" w:id="181"/>
      <w:bookmarkStart w:name="_Toc256000076" w:id="182"/>
      <w:bookmarkStart w:name="_Toc4590319" w:id="183"/>
      <w:bookmarkStart w:name="_Toc256000096" w:id="184"/>
      <w:bookmarkStart w:name="_Toc256000116" w:id="185"/>
      <w:bookmarkStart w:name="_Toc74813331" w:id="186"/>
      <w:bookmarkStart w:name="_Toc256000136" w:id="187"/>
      <w:bookmarkStart w:name="_Toc197697725" w:id="188"/>
      <w:r w:rsidRPr="006A2899">
        <w:t>Signering</w:t>
      </w:r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</w:p>
    <w:p w:rsidRPr="006A2899" w:rsidR="006A2899" w:rsidP="00623C2E" w:rsidRDefault="006A2899" w14:paraId="3993DC51" w14:textId="77777777">
      <w:pPr>
        <w:rPr>
          <w:szCs w:val="20"/>
        </w:rPr>
      </w:pPr>
      <w:r w:rsidRPr="006A2899">
        <w:rPr>
          <w:szCs w:val="20"/>
        </w:rPr>
        <w:t xml:space="preserve">Den som först upprättar aktiviteten </w:t>
      </w:r>
      <w:r w:rsidRPr="006A2899">
        <w:rPr>
          <w:i/>
          <w:szCs w:val="20"/>
        </w:rPr>
        <w:t>Begränsning av vårdinsats</w:t>
      </w:r>
      <w:r w:rsidRPr="006A2899">
        <w:rPr>
          <w:szCs w:val="20"/>
        </w:rPr>
        <w:t xml:space="preserve"> signerar hela aktiviteten. Efter signering kommer alla sökord att stå kvar; även de som saknar information. När ny information </w:t>
      </w:r>
      <w:r w:rsidRPr="006A2899">
        <w:rPr>
          <w:szCs w:val="20"/>
        </w:rPr>
        <w:t xml:space="preserve">skrivits in i </w:t>
      </w:r>
      <w:r w:rsidRPr="006A2899">
        <w:rPr>
          <w:i/>
          <w:szCs w:val="20"/>
        </w:rPr>
        <w:t>Begränsning av vårdinsats</w:t>
      </w:r>
      <w:r w:rsidRPr="006A2899">
        <w:rPr>
          <w:szCs w:val="20"/>
        </w:rPr>
        <w:t xml:space="preserve"> signeras respektive sökord av den person som försett sökordet med information.</w:t>
      </w:r>
    </w:p>
    <w:p w:rsidRPr="006A2899" w:rsidR="006A2899" w:rsidP="00623C2E" w:rsidRDefault="006A2899" w14:paraId="7877E178" w14:textId="77777777">
      <w:pPr>
        <w:pStyle w:val="MellanrubrikVGR"/>
        <w:rPr>
          <w:rFonts w:ascii="Arial" w:hAnsi="Arial" w:cs="Arial"/>
          <w:b/>
          <w:szCs w:val="26"/>
        </w:rPr>
      </w:pPr>
      <w:bookmarkStart w:name="_Toc418673311" w:id="189"/>
      <w:bookmarkStart w:name="_Toc256000017" w:id="190"/>
      <w:bookmarkStart w:name="_Toc256000037" w:id="191"/>
      <w:bookmarkStart w:name="_Toc256000057" w:id="192"/>
      <w:bookmarkStart w:name="_Toc256000077" w:id="193"/>
      <w:bookmarkStart w:name="_Toc4590320" w:id="194"/>
      <w:bookmarkStart w:name="_Toc256000097" w:id="195"/>
      <w:bookmarkStart w:name="_Toc256000117" w:id="196"/>
      <w:bookmarkStart w:name="_Toc74813332" w:id="197"/>
      <w:bookmarkStart w:name="_Toc256000137" w:id="198"/>
      <w:bookmarkStart w:name="_Toc197697726" w:id="199"/>
      <w:r w:rsidRPr="006A2899">
        <w:t>Spårbarhet</w:t>
      </w:r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</w:p>
    <w:p w:rsidRPr="006366A6" w:rsidR="006A2899" w:rsidP="00623C2E" w:rsidRDefault="006A2899" w14:paraId="2A11B4D4" w14:textId="77777777">
      <w:pPr>
        <w:rPr>
          <w:szCs w:val="20"/>
        </w:rPr>
      </w:pPr>
      <w:r w:rsidRPr="006A2899">
        <w:rPr>
          <w:szCs w:val="20"/>
        </w:rPr>
        <w:t xml:space="preserve">Användarnamn, kategori och signatur är synliga efter den information som skrivits in under respektive sökord om inställningen ”Visa signaturer” är markerad. Detta gäller inte första gången </w:t>
      </w:r>
      <w:r w:rsidRPr="006A2899">
        <w:rPr>
          <w:i/>
          <w:szCs w:val="20"/>
        </w:rPr>
        <w:t>Begränsning av vårdinsats</w:t>
      </w:r>
      <w:r w:rsidRPr="006A2899">
        <w:rPr>
          <w:szCs w:val="20"/>
        </w:rPr>
        <w:t xml:space="preserve"> skapas. Vid detta signeringstillfälle är användarnamn och signatur synliga vid aktivitetsnamnet. När information ändras i aktiviteten visas ändringsmarkeringen (historikknapp) i </w:t>
      </w:r>
      <w:r w:rsidRPr="006366A6">
        <w:rPr>
          <w:szCs w:val="20"/>
        </w:rPr>
        <w:t>vänstermarginalen.</w:t>
      </w:r>
    </w:p>
    <w:p w:rsidRPr="006366A6" w:rsidR="00DE174F" w:rsidP="00DE174F" w:rsidRDefault="00DE174F" w14:paraId="18EB08F3" w14:textId="77777777">
      <w:pPr>
        <w:pStyle w:val="MellanrubrikVGR"/>
      </w:pPr>
      <w:bookmarkStart w:name="_Toc169016582" w:id="200"/>
      <w:bookmarkStart w:name="_Toc197697727" w:id="201"/>
      <w:r w:rsidRPr="006366A6">
        <w:t>Journalföring i samband med ställningstagande om vårdbegränsningar</w:t>
      </w:r>
      <w:bookmarkEnd w:id="200"/>
      <w:bookmarkEnd w:id="201"/>
    </w:p>
    <w:p w:rsidRPr="006366A6" w:rsidR="00DE174F" w:rsidP="00DE174F" w:rsidRDefault="00DE174F" w14:paraId="0BC3121F" w14:textId="31C11099">
      <w:pPr>
        <w:rPr>
          <w:szCs w:val="20"/>
        </w:rPr>
      </w:pPr>
      <w:r w:rsidRPr="006366A6">
        <w:rPr>
          <w:szCs w:val="20"/>
        </w:rPr>
        <w:t xml:space="preserve">Vid beslut om </w:t>
      </w:r>
      <w:r w:rsidRPr="006366A6">
        <w:rPr>
          <w:i/>
          <w:iCs/>
          <w:szCs w:val="20"/>
        </w:rPr>
        <w:t>Begränsning av vårdinsats</w:t>
      </w:r>
      <w:r w:rsidRPr="006366A6">
        <w:rPr>
          <w:szCs w:val="20"/>
        </w:rPr>
        <w:t xml:space="preserve"> dokumenteras detta i aktiviteten ”Begränsning av vårdinsats”. Som komplement till denna aktivitet bör en journalanteckning dokumenteras i relevant mall</w:t>
      </w:r>
      <w:r w:rsidRPr="006366A6" w:rsidR="001E2312">
        <w:rPr>
          <w:szCs w:val="20"/>
        </w:rPr>
        <w:t>,</w:t>
      </w:r>
      <w:r w:rsidRPr="006366A6">
        <w:rPr>
          <w:szCs w:val="20"/>
        </w:rPr>
        <w:t xml:space="preserve"> om vidare planering av patientens vård inklusive ordination av eventuell vitalparametermätning samt läkemedelsbehandling. Syftet är att klargöra vidare planering av patientens vård efter beslut om begränsning av vårdinsats. </w:t>
      </w:r>
    </w:p>
    <w:p w:rsidRPr="006366A6" w:rsidR="00DE174F" w:rsidP="00DE174F" w:rsidRDefault="00DE174F" w14:paraId="559AD972" w14:textId="77777777">
      <w:pPr>
        <w:rPr>
          <w:szCs w:val="20"/>
        </w:rPr>
      </w:pPr>
      <w:r w:rsidRPr="006366A6">
        <w:rPr>
          <w:szCs w:val="20"/>
        </w:rPr>
        <w:t xml:space="preserve">Om palliativ inriktning åsyftas med </w:t>
      </w:r>
      <w:r w:rsidRPr="006366A6">
        <w:rPr>
          <w:i/>
          <w:iCs/>
          <w:szCs w:val="20"/>
        </w:rPr>
        <w:t>begränsning av vårdinsats</w:t>
      </w:r>
      <w:r w:rsidRPr="006366A6">
        <w:rPr>
          <w:szCs w:val="20"/>
        </w:rPr>
        <w:t xml:space="preserve">, bör detta framgå i journalanteckning tillsammans med eventuell läkemedelsordination och mätning av vitalparametrar, för att säkerställa informationsöverföringen till berörd vårdpersonal, som ska bedriva den fortsatta vården av patienten. </w:t>
      </w:r>
    </w:p>
    <w:p w:rsidRPr="006366A6" w:rsidR="00DE174F" w:rsidP="00DE174F" w:rsidRDefault="00DE174F" w14:paraId="3094CE5F" w14:textId="77777777">
      <w:pPr>
        <w:rPr>
          <w:szCs w:val="20"/>
        </w:rPr>
      </w:pPr>
      <w:r w:rsidRPr="006366A6">
        <w:rPr>
          <w:szCs w:val="20"/>
        </w:rPr>
        <w:t xml:space="preserve">I Socialstyrelsens handbok </w:t>
      </w:r>
      <w:hyperlink w:history="1" r:id="rId37">
        <w:r w:rsidRPr="006366A6">
          <w:rPr>
            <w:rStyle w:val="Hyperlnk"/>
            <w:szCs w:val="20"/>
          </w:rPr>
          <w:t>Om att ge eller inte ge livsuppehållande behandling</w:t>
        </w:r>
      </w:hyperlink>
      <w:r w:rsidRPr="006366A6">
        <w:rPr>
          <w:szCs w:val="20"/>
        </w:rPr>
        <w:t xml:space="preserve"> finns väl beskrivet vikten av tydlig dokumentation vid journalföring i samband med begränsning av vårdinsats [5].</w:t>
      </w:r>
    </w:p>
    <w:p w:rsidRPr="006A2899" w:rsidR="006A2899" w:rsidP="00E01FDA" w:rsidRDefault="006A2899" w14:paraId="0452E2CA" w14:textId="44433E95">
      <w:pPr>
        <w:pStyle w:val="Rubrik2"/>
      </w:pPr>
      <w:bookmarkStart w:name="_Toc182366122" w:id="202"/>
      <w:bookmarkStart w:name="_Toc418673312" w:id="203"/>
      <w:bookmarkStart w:name="_Toc256000018" w:id="204"/>
      <w:bookmarkStart w:name="_Toc256000038" w:id="205"/>
      <w:bookmarkStart w:name="_Toc256000058" w:id="206"/>
      <w:bookmarkStart w:name="_Toc256000078" w:id="207"/>
      <w:bookmarkStart w:name="_Toc4590321" w:id="208"/>
      <w:bookmarkStart w:name="_Toc256000098" w:id="209"/>
      <w:bookmarkStart w:name="_Toc256000118" w:id="210"/>
      <w:bookmarkStart w:name="_Toc74813333" w:id="211"/>
      <w:bookmarkStart w:name="_Toc256000138" w:id="212"/>
      <w:bookmarkStart w:name="_Toc197697728" w:id="213"/>
      <w:r w:rsidRPr="006366A6">
        <w:t>Dokumentinformation</w:t>
      </w:r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</w:p>
    <w:p w:rsidRPr="00475F6C" w:rsidR="006A2899" w:rsidP="00E01FDA" w:rsidRDefault="006A2899" w14:paraId="7AD31494" w14:textId="77777777">
      <w:pPr>
        <w:keepNext/>
        <w:keepLines/>
        <w:spacing w:after="0"/>
        <w:rPr>
          <w:b/>
          <w:bCs/>
        </w:rPr>
      </w:pPr>
      <w:r w:rsidRPr="00475F6C">
        <w:rPr>
          <w:b/>
          <w:bCs/>
        </w:rPr>
        <w:t>För innehållet svarar</w:t>
      </w:r>
    </w:p>
    <w:p w:rsidRPr="006A2899" w:rsidR="006A2899" w:rsidP="00E01FDA" w:rsidRDefault="006A2899" w14:paraId="0EC9709F" w14:textId="77777777">
      <w:pPr>
        <w:keepNext/>
        <w:keepLines/>
        <w:rPr>
          <w:szCs w:val="20"/>
        </w:rPr>
      </w:pPr>
      <w:r w:rsidRPr="006A2899">
        <w:rPr>
          <w:szCs w:val="20"/>
        </w:rPr>
        <w:t>Frida Borg, systemförvaltare Melior, IS IT, SÄS</w:t>
      </w:r>
      <w:r w:rsidRPr="006A2899">
        <w:rPr>
          <w:szCs w:val="20"/>
        </w:rPr>
        <w:br/>
      </w:r>
      <w:bookmarkStart w:name="_Toc149035757" w:id="214"/>
      <w:bookmarkStart w:name="_Toc149978547" w:id="215"/>
      <w:r w:rsidRPr="006A2899">
        <w:rPr>
          <w:szCs w:val="20"/>
        </w:rPr>
        <w:t>Hanna Svensson, systemförvaltare Melior, IS IT, SÄS</w:t>
      </w:r>
    </w:p>
    <w:p w:rsidRPr="00475F6C" w:rsidR="006A2899" w:rsidP="00E01FDA" w:rsidRDefault="006A2899" w14:paraId="60F24B2B" w14:textId="77777777">
      <w:pPr>
        <w:keepNext/>
        <w:keepLines/>
        <w:spacing w:after="0"/>
        <w:rPr>
          <w:b/>
          <w:bCs/>
        </w:rPr>
      </w:pPr>
      <w:r w:rsidRPr="00475F6C">
        <w:rPr>
          <w:b/>
          <w:bCs/>
        </w:rPr>
        <w:t>Remissinstanser</w:t>
      </w:r>
      <w:bookmarkEnd w:id="214"/>
      <w:bookmarkEnd w:id="215"/>
    </w:p>
    <w:p w:rsidRPr="006A2899" w:rsidR="006A2899" w:rsidP="00E01FDA" w:rsidRDefault="006A2899" w14:paraId="4A3A8E6E" w14:textId="77777777">
      <w:pPr>
        <w:keepNext/>
        <w:keepLines/>
        <w:rPr>
          <w:szCs w:val="20"/>
        </w:rPr>
      </w:pPr>
      <w:r w:rsidRPr="006A2899">
        <w:rPr>
          <w:szCs w:val="20"/>
        </w:rPr>
        <w:t>-</w:t>
      </w:r>
    </w:p>
    <w:p w:rsidRPr="00475F6C" w:rsidR="006A2899" w:rsidP="00E01FDA" w:rsidRDefault="006A2899" w14:paraId="4376FBAF" w14:textId="77777777">
      <w:pPr>
        <w:keepNext/>
        <w:keepLines/>
        <w:spacing w:after="0"/>
        <w:rPr>
          <w:b/>
          <w:bCs/>
        </w:rPr>
      </w:pPr>
      <w:r w:rsidRPr="00475F6C">
        <w:rPr>
          <w:b/>
          <w:bCs/>
        </w:rPr>
        <w:t>Fastställt av</w:t>
      </w:r>
    </w:p>
    <w:p w:rsidRPr="006A2899" w:rsidR="006A2899" w:rsidP="00E01FDA" w:rsidRDefault="00475F6C" w14:paraId="46A24DBA" w14:textId="7CDF5AA1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Pr="006A2899" w:rsidR="006A2899">
        <w:rPr>
          <w:szCs w:val="20"/>
        </w:rPr>
        <w:t>, chefläkare, SÄS</w:t>
      </w:r>
    </w:p>
    <w:p w:rsidRPr="00475F6C" w:rsidR="006A2899" w:rsidP="00E01FDA" w:rsidRDefault="006A2899" w14:paraId="5B8CBAA6" w14:textId="77777777">
      <w:pPr>
        <w:keepNext/>
        <w:keepLines/>
        <w:spacing w:after="0"/>
        <w:rPr>
          <w:b/>
          <w:bCs/>
        </w:rPr>
      </w:pPr>
      <w:r w:rsidRPr="00475F6C">
        <w:rPr>
          <w:b/>
          <w:bCs/>
        </w:rPr>
        <w:t>Nyckelord</w:t>
      </w:r>
    </w:p>
    <w:p w:rsidRPr="006A2899" w:rsidR="006A2899" w:rsidP="00E01FDA" w:rsidRDefault="006A2899" w14:paraId="40E16997" w14:textId="65D8C5F8">
      <w:pPr>
        <w:keepNext/>
        <w:keepLines/>
        <w:rPr>
          <w:szCs w:val="20"/>
        </w:rPr>
      </w:pPr>
      <w:r w:rsidRPr="006A2899">
        <w:rPr>
          <w:szCs w:val="20"/>
        </w:rPr>
        <w:t>Melior, textjournal, dokumentation, varningar, överkänslighet, smittorisk, journalföring, varningsregistreringar</w:t>
      </w:r>
      <w:r w:rsidR="009E4CD3">
        <w:rPr>
          <w:szCs w:val="20"/>
        </w:rPr>
        <w:t xml:space="preserve">, behandlingsbegränsningar, </w:t>
      </w:r>
      <w:r w:rsidRPr="009E4CD3" w:rsidR="009E4CD3">
        <w:rPr>
          <w:szCs w:val="20"/>
        </w:rPr>
        <w:t>brytpunktsamtal</w:t>
      </w:r>
    </w:p>
    <w:p w:rsidRPr="00197E4B" w:rsidR="006A2899" w:rsidP="00197E4B" w:rsidRDefault="006A2899" w14:paraId="6EA435F4" w14:textId="77777777">
      <w:pPr>
        <w:pStyle w:val="Rubrik2"/>
      </w:pPr>
      <w:bookmarkStart w:name="_Toc418673313" w:id="216"/>
      <w:bookmarkStart w:name="_Toc256000019" w:id="217"/>
      <w:bookmarkStart w:name="_Toc256000039" w:id="218"/>
      <w:bookmarkStart w:name="_Toc256000059" w:id="219"/>
      <w:bookmarkStart w:name="_Toc256000079" w:id="220"/>
      <w:bookmarkStart w:name="_Toc4590322" w:id="221"/>
      <w:bookmarkStart w:name="_Toc256000099" w:id="222"/>
      <w:bookmarkStart w:name="_Toc256000119" w:id="223"/>
      <w:bookmarkStart w:name="_Toc74813334" w:id="224"/>
      <w:bookmarkStart w:name="_Toc256000139" w:id="225"/>
      <w:bookmarkStart w:name="_Toc197697729" w:id="226"/>
      <w:r w:rsidRPr="00197E4B">
        <w:t>Referens- och länkförteckning</w:t>
      </w:r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</w:p>
    <w:p w:rsidRPr="006A2899" w:rsidR="006A2899" w:rsidP="00475F6C" w:rsidRDefault="006A2899" w14:paraId="2CB6C003" w14:textId="63816E64">
      <w:pPr>
        <w:pStyle w:val="punktlistanumrerad"/>
      </w:pPr>
      <w:r w:rsidRPr="006A2899">
        <w:t>Textjournal i Melior. Sjukhusövergripande riktlinje, SÄS.</w:t>
      </w:r>
      <w:r w:rsidRPr="006A2899">
        <w:br/>
      </w:r>
      <w:hyperlink w:history="1" r:id="rId38">
        <w:r w:rsidR="009F087C">
          <w:rPr>
            <w:rStyle w:val="Hyperlnk"/>
          </w:rPr>
          <w:t>https://insidan.vgregion.se/forvaltningar/sodra-alvsborgs-sjukhus/styrdokument</w:t>
        </w:r>
      </w:hyperlink>
    </w:p>
    <w:p w:rsidRPr="006A2899" w:rsidR="006A2899" w:rsidP="00475F6C" w:rsidRDefault="006A2899" w14:paraId="79F0FBFE" w14:textId="5ADE91A3">
      <w:pPr>
        <w:pStyle w:val="punktlistanumrerad"/>
      </w:pPr>
      <w:r w:rsidRPr="006A2899">
        <w:t>Livsuppehållande behandling. Sjukhusövergripande riktlinje, SÄS</w:t>
      </w:r>
      <w:r w:rsidRPr="006A2899">
        <w:br/>
      </w:r>
      <w:hyperlink w:history="1" r:id="rId39">
        <w:r w:rsidR="009F087C">
          <w:rPr>
            <w:rStyle w:val="Hyperlnk"/>
          </w:rPr>
          <w:t>https://insidan.vgregion.se/forvaltningar/sodra-alvsborgs-sjukhus/styrdokument</w:t>
        </w:r>
      </w:hyperlink>
    </w:p>
    <w:p w:rsidRPr="006A2899" w:rsidR="006A2899" w:rsidP="00475F6C" w:rsidRDefault="006A2899" w14:paraId="2D00355D" w14:textId="361BA9D0">
      <w:pPr>
        <w:pStyle w:val="punktlistanumrerad"/>
      </w:pPr>
      <w:r w:rsidRPr="006A2899">
        <w:t>Läkemedelsdokumentation på SÄS. Sjukhusövergripande riktlinje, SÄS</w:t>
      </w:r>
      <w:r w:rsidRPr="006A2899">
        <w:br/>
      </w:r>
      <w:hyperlink w:history="1" r:id="rId40">
        <w:r w:rsidRPr="00944BC1" w:rsidR="00944BC1">
          <w:rPr>
            <w:rStyle w:val="Hyperlnk"/>
          </w:rPr>
          <w:t>https://hittadokument.vgregion.se/sas</w:t>
        </w:r>
      </w:hyperlink>
    </w:p>
    <w:p w:rsidR="003332D8" w:rsidP="00475F6C" w:rsidRDefault="006A2899" w14:paraId="246C4D0E" w14:textId="5A77DC55">
      <w:pPr>
        <w:pStyle w:val="punktlistanumrerad"/>
      </w:pPr>
      <w:r w:rsidRPr="006A2899">
        <w:t>Socialstyrelsens föreskrifter och allmänna råd om livsuppehållande behandling (SOSFS 2011:7). Socialstyrelsens författningssamling</w:t>
      </w:r>
      <w:r w:rsidR="003332D8">
        <w:br/>
      </w:r>
      <w:hyperlink w:history="1" r:id="rId41">
        <w:r w:rsidRPr="00BE7B63" w:rsidR="003332D8">
          <w:rPr>
            <w:rStyle w:val="Hyperlnk"/>
          </w:rPr>
          <w:t>www.socialstyrelsen.se/kunskapsstod-och-regler/regler-och-riktlinjer/foreskrifter-och-allmanna-rad/konsoliderade-foreskrifter/20117-om-livsuppehallande-behandling</w:t>
        </w:r>
      </w:hyperlink>
    </w:p>
    <w:p w:rsidR="00536A5A" w:rsidP="001D71C5" w:rsidRDefault="006A2899" w14:paraId="76B9F95B" w14:textId="144219B0">
      <w:pPr>
        <w:pStyle w:val="punktlistanumrerad"/>
      </w:pPr>
      <w:r w:rsidRPr="005C7510">
        <w:t>Om att ge eller inte ge livsuppehållande behandling - Handbok för vårdgivare, verksamhetschefer och personal. Socialstyrelsen.</w:t>
      </w:r>
      <w:r w:rsidR="005C7510">
        <w:br/>
      </w:r>
      <w:bookmarkEnd w:id="0"/>
      <w:r w:rsidR="001B1252">
        <w:fldChar w:fldCharType="begin"/>
      </w:r>
      <w:r w:rsidR="001B1252">
        <w:instrText xml:space="preserve"> HYPERLINK "http://www.socialstyrelsen.se/globalassets/sharepoint-dokument/artikelkatalog/handbocker/2011-6-39.pdf" </w:instrText>
      </w:r>
      <w:r w:rsidR="001B1252">
        <w:fldChar w:fldCharType="separate"/>
      </w:r>
      <w:r w:rsidRPr="005C7510" w:rsidR="005C7510">
        <w:rPr>
          <w:rStyle w:val="Hyperlnk"/>
        </w:rPr>
        <w:t>www.socialstyrelsen.se/globalassets/sharepoint-dokument/artikelkatalog/handbocker/2011-6-39.pdf</w:t>
      </w:r>
      <w:r w:rsidR="001B1252">
        <w:rPr>
          <w:rStyle w:val="Hyperlnk"/>
        </w:rPr>
        <w:fldChar w:fldCharType="end"/>
      </w:r>
    </w:p>
    <w:sectPr w:rsidR="00536A5A" w:rsidSect="006A289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570C399D" w14:textId="77777777">
      <w:r>
        <w:separator/>
      </w:r>
    </w:p>
  </w:endnote>
  <w:endnote w:type="continuationSeparator" w:id="0">
    <w:p w:rsidR="00363B23" w:rsidRDefault="00363B23" w14:paraId="439800F1" w14:textId="77777777">
      <w:r>
        <w:continuationSeparator/>
      </w:r>
    </w:p>
  </w:endnote>
  <w:endnote w:type="continuationNotice" w:id="1">
    <w:p w:rsidR="00363B23" w:rsidRDefault="00363B23" w14:paraId="0D432DD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60269" w:rsidP="0096476C" w:rsidRDefault="0096476C" w14:paraId="1FE2B822" w14:textId="7F06EE71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47F66BC6" wp14:editId="5391552F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05D37810" w14:textId="77777777"/>
  </w:footnote>
  <w:footnote w:type="continuationSeparator" w:id="0">
    <w:p w:rsidR="00363B23" w:rsidRDefault="00363B23" w14:paraId="6A2FDB6E" w14:textId="77777777">
      <w:r>
        <w:continuationSeparator/>
      </w:r>
    </w:p>
  </w:footnote>
  <w:footnote w:type="continuationNotice" w:id="1">
    <w:p w:rsidR="00363B23" w:rsidRDefault="00363B23" w14:paraId="6A5CCB0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6B90B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59A4A18F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D81C48" w:rsidR="00413A60" w:rsidRDefault="00413A60" w14:paraId="72D45401" w14:textId="0A2CCBAA">
                          <w:pPr>
                            <w:ind w:left="0"/>
                          </w:pPr>
                          <w:r w:rsidRPr="00D81C48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D81C48"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86E348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Pr="00D81C48" w:rsidR="00413A60" w:rsidRDefault="00413A60" w14:paraId="685B7E76" w14:textId="0A2CCBAA">
                    <w:pPr>
                      <w:ind w:left="0"/>
                    </w:pPr>
                    <w:r w:rsidRPr="00D81C48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D81C48"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C1AA0D3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4B88146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D3128"/>
    <w:multiLevelType w:val="hybridMultilevel"/>
    <w:tmpl w:val="8D022252"/>
    <w:lvl w:ilvl="0" w:tplc="06FEC24A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6D67896"/>
    <w:multiLevelType w:val="hybridMultilevel"/>
    <w:tmpl w:val="BEDA26C2"/>
    <w:lvl w:ilvl="0" w:tplc="4FE21286">
      <w:start w:val="1"/>
      <w:numFmt w:val="bullet"/>
      <w:pStyle w:val="Punktlistaunderliggande"/>
      <w:lvlText w:val="–"/>
      <w:lvlJc w:val="left"/>
      <w:pPr>
        <w:ind w:left="2069" w:hanging="360"/>
      </w:pPr>
      <w:rPr>
        <w:rFonts w:hint="default" w:ascii="Agency FB" w:hAnsi="Agency FB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hint="default" w:ascii="Wingdings" w:hAnsi="Wingdings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8" w15:restartNumberingAfterBreak="0">
    <w:nsid w:val="12365902"/>
    <w:multiLevelType w:val="multilevel"/>
    <w:tmpl w:val="BB7046C2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301B32AB"/>
    <w:multiLevelType w:val="hybridMultilevel"/>
    <w:tmpl w:val="421A36E4"/>
    <w:lvl w:ilvl="0" w:tplc="A9C46696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C93606E"/>
    <w:multiLevelType w:val="hybridMultilevel"/>
    <w:tmpl w:val="40685A7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47172843">
    <w:abstractNumId w:val="13"/>
  </w:num>
  <w:num w:numId="2" w16cid:durableId="1836258667">
    <w:abstractNumId w:val="2"/>
  </w:num>
  <w:num w:numId="3" w16cid:durableId="1880966843">
    <w:abstractNumId w:val="8"/>
  </w:num>
  <w:num w:numId="4" w16cid:durableId="73440117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9074135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1282636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735220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85301957">
    <w:abstractNumId w:val="4"/>
  </w:num>
  <w:num w:numId="9" w16cid:durableId="1894076661">
    <w:abstractNumId w:val="6"/>
  </w:num>
  <w:num w:numId="10" w16cid:durableId="1940789799">
    <w:abstractNumId w:val="9"/>
  </w:num>
  <w:num w:numId="11" w16cid:durableId="142966478">
    <w:abstractNumId w:val="2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B3"/>
    <w:rsid w:val="000051D5"/>
    <w:rsid w:val="00006D2A"/>
    <w:rsid w:val="00010053"/>
    <w:rsid w:val="00010D47"/>
    <w:rsid w:val="00016CF0"/>
    <w:rsid w:val="0002435C"/>
    <w:rsid w:val="00026A3E"/>
    <w:rsid w:val="00030DDD"/>
    <w:rsid w:val="000313BB"/>
    <w:rsid w:val="00033ED5"/>
    <w:rsid w:val="00034BCC"/>
    <w:rsid w:val="00050500"/>
    <w:rsid w:val="0005691C"/>
    <w:rsid w:val="00056ECB"/>
    <w:rsid w:val="00056ED5"/>
    <w:rsid w:val="00063234"/>
    <w:rsid w:val="000655CC"/>
    <w:rsid w:val="000700AE"/>
    <w:rsid w:val="000762AF"/>
    <w:rsid w:val="00084024"/>
    <w:rsid w:val="0009062C"/>
    <w:rsid w:val="00091E72"/>
    <w:rsid w:val="00095368"/>
    <w:rsid w:val="000954C4"/>
    <w:rsid w:val="000A0DA6"/>
    <w:rsid w:val="000A3C86"/>
    <w:rsid w:val="000A4C35"/>
    <w:rsid w:val="000A611A"/>
    <w:rsid w:val="000B12D9"/>
    <w:rsid w:val="000B4536"/>
    <w:rsid w:val="000B7715"/>
    <w:rsid w:val="000C00DF"/>
    <w:rsid w:val="000C586D"/>
    <w:rsid w:val="000E463B"/>
    <w:rsid w:val="000E5A7E"/>
    <w:rsid w:val="000F43A3"/>
    <w:rsid w:val="000F7681"/>
    <w:rsid w:val="00103031"/>
    <w:rsid w:val="001044FE"/>
    <w:rsid w:val="001139D4"/>
    <w:rsid w:val="0011570A"/>
    <w:rsid w:val="00131B08"/>
    <w:rsid w:val="00132A59"/>
    <w:rsid w:val="00133337"/>
    <w:rsid w:val="00133A0F"/>
    <w:rsid w:val="00135229"/>
    <w:rsid w:val="0013580F"/>
    <w:rsid w:val="001368C4"/>
    <w:rsid w:val="00137B6D"/>
    <w:rsid w:val="0014070B"/>
    <w:rsid w:val="001422C1"/>
    <w:rsid w:val="001522AE"/>
    <w:rsid w:val="0015346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7E4B"/>
    <w:rsid w:val="001A4E7C"/>
    <w:rsid w:val="001B1252"/>
    <w:rsid w:val="001B6668"/>
    <w:rsid w:val="001B762C"/>
    <w:rsid w:val="001B7652"/>
    <w:rsid w:val="001C4D0A"/>
    <w:rsid w:val="001C5FEF"/>
    <w:rsid w:val="001E2312"/>
    <w:rsid w:val="00211487"/>
    <w:rsid w:val="00211D91"/>
    <w:rsid w:val="00217DEC"/>
    <w:rsid w:val="00225032"/>
    <w:rsid w:val="00230BC4"/>
    <w:rsid w:val="00235B57"/>
    <w:rsid w:val="00247EF1"/>
    <w:rsid w:val="00250F24"/>
    <w:rsid w:val="002523C5"/>
    <w:rsid w:val="0025380B"/>
    <w:rsid w:val="002550DE"/>
    <w:rsid w:val="0025703A"/>
    <w:rsid w:val="00262F3D"/>
    <w:rsid w:val="00263281"/>
    <w:rsid w:val="002651D6"/>
    <w:rsid w:val="0026551F"/>
    <w:rsid w:val="002662AF"/>
    <w:rsid w:val="00280A85"/>
    <w:rsid w:val="00284119"/>
    <w:rsid w:val="00290B5C"/>
    <w:rsid w:val="00294791"/>
    <w:rsid w:val="002A1201"/>
    <w:rsid w:val="002B0B30"/>
    <w:rsid w:val="002B0C78"/>
    <w:rsid w:val="002C0C02"/>
    <w:rsid w:val="002C1277"/>
    <w:rsid w:val="002C35E1"/>
    <w:rsid w:val="002C60AD"/>
    <w:rsid w:val="002D0459"/>
    <w:rsid w:val="002D0E0E"/>
    <w:rsid w:val="002D1140"/>
    <w:rsid w:val="002D12F7"/>
    <w:rsid w:val="002D6023"/>
    <w:rsid w:val="002E263F"/>
    <w:rsid w:val="002E6F81"/>
    <w:rsid w:val="002F08BA"/>
    <w:rsid w:val="002F2CFF"/>
    <w:rsid w:val="002F568B"/>
    <w:rsid w:val="002F7818"/>
    <w:rsid w:val="00301319"/>
    <w:rsid w:val="003066D0"/>
    <w:rsid w:val="00311401"/>
    <w:rsid w:val="003203D7"/>
    <w:rsid w:val="00320F86"/>
    <w:rsid w:val="00324171"/>
    <w:rsid w:val="00326C24"/>
    <w:rsid w:val="003332D8"/>
    <w:rsid w:val="00337F99"/>
    <w:rsid w:val="003400D9"/>
    <w:rsid w:val="0034307B"/>
    <w:rsid w:val="00345EB1"/>
    <w:rsid w:val="00350CC4"/>
    <w:rsid w:val="003543A3"/>
    <w:rsid w:val="00360E0D"/>
    <w:rsid w:val="0036357D"/>
    <w:rsid w:val="00363B23"/>
    <w:rsid w:val="0036594C"/>
    <w:rsid w:val="00367D19"/>
    <w:rsid w:val="00371BED"/>
    <w:rsid w:val="00384019"/>
    <w:rsid w:val="003854F1"/>
    <w:rsid w:val="00385969"/>
    <w:rsid w:val="0039118E"/>
    <w:rsid w:val="00397F54"/>
    <w:rsid w:val="003A0D43"/>
    <w:rsid w:val="003A597C"/>
    <w:rsid w:val="003A6DED"/>
    <w:rsid w:val="003B2A4B"/>
    <w:rsid w:val="003D099E"/>
    <w:rsid w:val="003D1712"/>
    <w:rsid w:val="003D21A2"/>
    <w:rsid w:val="003D29D2"/>
    <w:rsid w:val="003E05FE"/>
    <w:rsid w:val="003E0705"/>
    <w:rsid w:val="003E2477"/>
    <w:rsid w:val="003E2FF7"/>
    <w:rsid w:val="003F1013"/>
    <w:rsid w:val="003F1ACF"/>
    <w:rsid w:val="00400711"/>
    <w:rsid w:val="00404948"/>
    <w:rsid w:val="00406BEA"/>
    <w:rsid w:val="00413A60"/>
    <w:rsid w:val="0042089B"/>
    <w:rsid w:val="004230F7"/>
    <w:rsid w:val="0043167E"/>
    <w:rsid w:val="0043409A"/>
    <w:rsid w:val="00443C1E"/>
    <w:rsid w:val="00446255"/>
    <w:rsid w:val="00451935"/>
    <w:rsid w:val="00460ED0"/>
    <w:rsid w:val="00464BA5"/>
    <w:rsid w:val="00465651"/>
    <w:rsid w:val="00470CE7"/>
    <w:rsid w:val="00470F4F"/>
    <w:rsid w:val="00472482"/>
    <w:rsid w:val="00475F6C"/>
    <w:rsid w:val="00480DC7"/>
    <w:rsid w:val="0048520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7A43"/>
    <w:rsid w:val="00511CC4"/>
    <w:rsid w:val="005143FF"/>
    <w:rsid w:val="00522F29"/>
    <w:rsid w:val="00531E60"/>
    <w:rsid w:val="00536A5A"/>
    <w:rsid w:val="00541D07"/>
    <w:rsid w:val="00544BAB"/>
    <w:rsid w:val="00545F31"/>
    <w:rsid w:val="005578FA"/>
    <w:rsid w:val="005647D7"/>
    <w:rsid w:val="00565129"/>
    <w:rsid w:val="00565CD0"/>
    <w:rsid w:val="00567820"/>
    <w:rsid w:val="005770AD"/>
    <w:rsid w:val="00581414"/>
    <w:rsid w:val="00581B8B"/>
    <w:rsid w:val="00582490"/>
    <w:rsid w:val="005826FA"/>
    <w:rsid w:val="00583AB0"/>
    <w:rsid w:val="005940B0"/>
    <w:rsid w:val="00597E28"/>
    <w:rsid w:val="005A2E3B"/>
    <w:rsid w:val="005A3576"/>
    <w:rsid w:val="005A54ED"/>
    <w:rsid w:val="005A5D5B"/>
    <w:rsid w:val="005A6081"/>
    <w:rsid w:val="005A627D"/>
    <w:rsid w:val="005C0045"/>
    <w:rsid w:val="005C084E"/>
    <w:rsid w:val="005C4606"/>
    <w:rsid w:val="005C7510"/>
    <w:rsid w:val="005D0B0C"/>
    <w:rsid w:val="005E02B3"/>
    <w:rsid w:val="005E1E24"/>
    <w:rsid w:val="0060596B"/>
    <w:rsid w:val="00606D97"/>
    <w:rsid w:val="006114A8"/>
    <w:rsid w:val="00614E64"/>
    <w:rsid w:val="00617710"/>
    <w:rsid w:val="00617EE6"/>
    <w:rsid w:val="0062184C"/>
    <w:rsid w:val="00623724"/>
    <w:rsid w:val="00623C2E"/>
    <w:rsid w:val="00627BEA"/>
    <w:rsid w:val="00630C85"/>
    <w:rsid w:val="006319DB"/>
    <w:rsid w:val="006366A6"/>
    <w:rsid w:val="0065595B"/>
    <w:rsid w:val="00660269"/>
    <w:rsid w:val="00664408"/>
    <w:rsid w:val="00664F43"/>
    <w:rsid w:val="00665F89"/>
    <w:rsid w:val="00673C92"/>
    <w:rsid w:val="006753EC"/>
    <w:rsid w:val="006A2789"/>
    <w:rsid w:val="006A289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A83"/>
    <w:rsid w:val="0072075B"/>
    <w:rsid w:val="007221C2"/>
    <w:rsid w:val="00725816"/>
    <w:rsid w:val="00730955"/>
    <w:rsid w:val="00733A9C"/>
    <w:rsid w:val="00736268"/>
    <w:rsid w:val="00736574"/>
    <w:rsid w:val="007367E0"/>
    <w:rsid w:val="00737215"/>
    <w:rsid w:val="00753BE2"/>
    <w:rsid w:val="00754905"/>
    <w:rsid w:val="00760038"/>
    <w:rsid w:val="00762EE0"/>
    <w:rsid w:val="00763DC4"/>
    <w:rsid w:val="00765C41"/>
    <w:rsid w:val="00767647"/>
    <w:rsid w:val="00771100"/>
    <w:rsid w:val="007759DD"/>
    <w:rsid w:val="0078609F"/>
    <w:rsid w:val="007917BA"/>
    <w:rsid w:val="007A5C6F"/>
    <w:rsid w:val="007B41A3"/>
    <w:rsid w:val="007D4241"/>
    <w:rsid w:val="007D4317"/>
    <w:rsid w:val="007D4EA3"/>
    <w:rsid w:val="007D566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FED"/>
    <w:rsid w:val="008A74C0"/>
    <w:rsid w:val="008B1694"/>
    <w:rsid w:val="008B1FBB"/>
    <w:rsid w:val="008C2B08"/>
    <w:rsid w:val="008C4B27"/>
    <w:rsid w:val="008C7F2A"/>
    <w:rsid w:val="008E36F8"/>
    <w:rsid w:val="008E46B2"/>
    <w:rsid w:val="008E682C"/>
    <w:rsid w:val="008E78A1"/>
    <w:rsid w:val="008F589F"/>
    <w:rsid w:val="00906238"/>
    <w:rsid w:val="00906A20"/>
    <w:rsid w:val="0090797A"/>
    <w:rsid w:val="00907EF9"/>
    <w:rsid w:val="0091295C"/>
    <w:rsid w:val="00914D58"/>
    <w:rsid w:val="00921F47"/>
    <w:rsid w:val="009228AB"/>
    <w:rsid w:val="0093085B"/>
    <w:rsid w:val="00931C57"/>
    <w:rsid w:val="009347A5"/>
    <w:rsid w:val="0094124A"/>
    <w:rsid w:val="00942257"/>
    <w:rsid w:val="00944BC1"/>
    <w:rsid w:val="009471BF"/>
    <w:rsid w:val="00950E4E"/>
    <w:rsid w:val="009529BD"/>
    <w:rsid w:val="009533B4"/>
    <w:rsid w:val="0096476C"/>
    <w:rsid w:val="00971D93"/>
    <w:rsid w:val="009B1F6B"/>
    <w:rsid w:val="009C0D12"/>
    <w:rsid w:val="009C192E"/>
    <w:rsid w:val="009C446F"/>
    <w:rsid w:val="009D0CBB"/>
    <w:rsid w:val="009D6819"/>
    <w:rsid w:val="009D6D1C"/>
    <w:rsid w:val="009E0CF9"/>
    <w:rsid w:val="009E4CD3"/>
    <w:rsid w:val="009E531B"/>
    <w:rsid w:val="009E6C56"/>
    <w:rsid w:val="009E7DCF"/>
    <w:rsid w:val="009F087C"/>
    <w:rsid w:val="009F4A56"/>
    <w:rsid w:val="009F4E65"/>
    <w:rsid w:val="00A006A5"/>
    <w:rsid w:val="00A05942"/>
    <w:rsid w:val="00A07BEC"/>
    <w:rsid w:val="00A175C1"/>
    <w:rsid w:val="00A264BE"/>
    <w:rsid w:val="00A26DDD"/>
    <w:rsid w:val="00A272CA"/>
    <w:rsid w:val="00A307F6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3A7"/>
    <w:rsid w:val="00A92E07"/>
    <w:rsid w:val="00AA0B3A"/>
    <w:rsid w:val="00AA6EB4"/>
    <w:rsid w:val="00AA767D"/>
    <w:rsid w:val="00AB0CC9"/>
    <w:rsid w:val="00AB1A24"/>
    <w:rsid w:val="00AC146E"/>
    <w:rsid w:val="00AC18C2"/>
    <w:rsid w:val="00AC3FF6"/>
    <w:rsid w:val="00AD73EC"/>
    <w:rsid w:val="00AE2458"/>
    <w:rsid w:val="00AE5BC7"/>
    <w:rsid w:val="00AF5AAF"/>
    <w:rsid w:val="00B046D8"/>
    <w:rsid w:val="00B13BC5"/>
    <w:rsid w:val="00B13F4C"/>
    <w:rsid w:val="00B16219"/>
    <w:rsid w:val="00B1638B"/>
    <w:rsid w:val="00B16C59"/>
    <w:rsid w:val="00B33FDD"/>
    <w:rsid w:val="00B34E9C"/>
    <w:rsid w:val="00B359CC"/>
    <w:rsid w:val="00B36107"/>
    <w:rsid w:val="00B41789"/>
    <w:rsid w:val="00B46C03"/>
    <w:rsid w:val="00B50E0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2210"/>
    <w:rsid w:val="00BE5B2D"/>
    <w:rsid w:val="00BE795F"/>
    <w:rsid w:val="00BE7978"/>
    <w:rsid w:val="00C07DDB"/>
    <w:rsid w:val="00C12672"/>
    <w:rsid w:val="00C17696"/>
    <w:rsid w:val="00C37014"/>
    <w:rsid w:val="00C4115D"/>
    <w:rsid w:val="00C43BDD"/>
    <w:rsid w:val="00C47778"/>
    <w:rsid w:val="00C5011E"/>
    <w:rsid w:val="00C507BA"/>
    <w:rsid w:val="00C50EE5"/>
    <w:rsid w:val="00C5240A"/>
    <w:rsid w:val="00C5398F"/>
    <w:rsid w:val="00C556F5"/>
    <w:rsid w:val="00C632A3"/>
    <w:rsid w:val="00C660D2"/>
    <w:rsid w:val="00C66F5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F0B"/>
    <w:rsid w:val="00CC52D9"/>
    <w:rsid w:val="00CD6647"/>
    <w:rsid w:val="00CE4B73"/>
    <w:rsid w:val="00CF1E8E"/>
    <w:rsid w:val="00CF649A"/>
    <w:rsid w:val="00CF70BB"/>
    <w:rsid w:val="00D074DB"/>
    <w:rsid w:val="00D139CF"/>
    <w:rsid w:val="00D37E7F"/>
    <w:rsid w:val="00D47AD7"/>
    <w:rsid w:val="00D51529"/>
    <w:rsid w:val="00D77677"/>
    <w:rsid w:val="00D81C48"/>
    <w:rsid w:val="00D843F1"/>
    <w:rsid w:val="00D85218"/>
    <w:rsid w:val="00D915B1"/>
    <w:rsid w:val="00DA299D"/>
    <w:rsid w:val="00DA65C4"/>
    <w:rsid w:val="00DD2BE0"/>
    <w:rsid w:val="00DE174F"/>
    <w:rsid w:val="00DE4447"/>
    <w:rsid w:val="00DE5DA2"/>
    <w:rsid w:val="00DF0033"/>
    <w:rsid w:val="00E01FDA"/>
    <w:rsid w:val="00E026BF"/>
    <w:rsid w:val="00E07B1B"/>
    <w:rsid w:val="00E10184"/>
    <w:rsid w:val="00E10EA9"/>
    <w:rsid w:val="00E11853"/>
    <w:rsid w:val="00E33F25"/>
    <w:rsid w:val="00E50AA9"/>
    <w:rsid w:val="00E52A86"/>
    <w:rsid w:val="00E54B47"/>
    <w:rsid w:val="00E553BF"/>
    <w:rsid w:val="00E55D93"/>
    <w:rsid w:val="00E61294"/>
    <w:rsid w:val="00E615D7"/>
    <w:rsid w:val="00E7237C"/>
    <w:rsid w:val="00E77C46"/>
    <w:rsid w:val="00E80792"/>
    <w:rsid w:val="00E81285"/>
    <w:rsid w:val="00E86CE8"/>
    <w:rsid w:val="00E90E82"/>
    <w:rsid w:val="00EA00CB"/>
    <w:rsid w:val="00EA1BAA"/>
    <w:rsid w:val="00EA3123"/>
    <w:rsid w:val="00EA3FCD"/>
    <w:rsid w:val="00EA42A0"/>
    <w:rsid w:val="00EA47A0"/>
    <w:rsid w:val="00EB6714"/>
    <w:rsid w:val="00EC0A68"/>
    <w:rsid w:val="00EC5006"/>
    <w:rsid w:val="00ED49C3"/>
    <w:rsid w:val="00ED6CE8"/>
    <w:rsid w:val="00ED7AA6"/>
    <w:rsid w:val="00EE2879"/>
    <w:rsid w:val="00EE2A56"/>
    <w:rsid w:val="00EE3818"/>
    <w:rsid w:val="00EE592D"/>
    <w:rsid w:val="00EF0E4D"/>
    <w:rsid w:val="00F22264"/>
    <w:rsid w:val="00F2564D"/>
    <w:rsid w:val="00F27AF9"/>
    <w:rsid w:val="00F35B05"/>
    <w:rsid w:val="00F413D9"/>
    <w:rsid w:val="00F5135F"/>
    <w:rsid w:val="00F51F78"/>
    <w:rsid w:val="00F55C1F"/>
    <w:rsid w:val="00F56BF3"/>
    <w:rsid w:val="00F71DE0"/>
    <w:rsid w:val="00F86F47"/>
    <w:rsid w:val="00F90B64"/>
    <w:rsid w:val="00FB2F0F"/>
    <w:rsid w:val="00FB5086"/>
    <w:rsid w:val="00FB5411"/>
    <w:rsid w:val="00FB6392"/>
    <w:rsid w:val="00FC729E"/>
    <w:rsid w:val="00FD3C70"/>
    <w:rsid w:val="00FD6820"/>
    <w:rsid w:val="00FE12D8"/>
    <w:rsid w:val="00FF0C15"/>
    <w:rsid w:val="00FF7C02"/>
    <w:rsid w:val="024801E3"/>
    <w:rsid w:val="1C5A5429"/>
    <w:rsid w:val="1C9FDF58"/>
    <w:rsid w:val="2355586F"/>
    <w:rsid w:val="27E4AF69"/>
    <w:rsid w:val="3199FE68"/>
    <w:rsid w:val="526909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D81C48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81C48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D843F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D843F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A2899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A2899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A2899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D81C48"/>
    <w:rPr>
      <w:rFonts w:ascii="Verdana" w:hAnsi="Verdana" w:eastAsia="MS Gothic"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D843F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D843F1"/>
    <w:rPr>
      <w:rFonts w:ascii="Verdana" w:hAnsi="Verdana" w:eastAsiaTheme="majorEastAsia" w:cstheme="majorBidi"/>
      <w:bCs/>
      <w:color w:val="000000" w:themeColor="text1"/>
      <w:sz w:val="30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3A6DED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3A6DED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3A6DED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D843F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71DE0"/>
    <w:pPr>
      <w:numPr>
        <w:numId w:val="8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A2899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A2899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A2899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6A2899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6A2899"/>
    <w:pPr>
      <w:numPr>
        <w:numId w:val="2"/>
      </w:numPr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A2899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2550DE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textAlignment w:val="baseline"/>
    </w:pPr>
    <w:rPr>
      <w:rFonts w:ascii="Georgia" w:hAnsi="Georgia"/>
      <w:sz w:val="24"/>
    </w:rPr>
  </w:style>
  <w:style w:type="paragraph" w:styleId="Punktlistaunderliggande" w:customStyle="1">
    <w:name w:val="Punktlista underliggande"/>
    <w:rsid w:val="00D843F1"/>
    <w:pPr>
      <w:numPr>
        <w:numId w:val="9"/>
      </w:numPr>
      <w:tabs>
        <w:tab w:val="left" w:pos="1707"/>
      </w:tabs>
      <w:spacing w:after="100" w:line="288" w:lineRule="auto"/>
      <w:ind w:left="1706" w:right="868" w:hanging="357"/>
      <w:contextualSpacing/>
    </w:pPr>
    <w:rPr>
      <w:rFonts w:ascii="Georgia" w:hAnsi="Georgia"/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332D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C7510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230BC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18" /><Relationship Type="http://schemas.openxmlformats.org/officeDocument/2006/relationships/oleObject" Target="embeddings/oleObject5.bin" Id="rId26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39" /><Relationship Type="http://schemas.openxmlformats.org/officeDocument/2006/relationships/image" Target="media/image3.png" Id="rId21" /><Relationship Type="http://schemas.openxmlformats.org/officeDocument/2006/relationships/hyperlink" Target="https://www.socialstyrelsen.se/globalassets/sharepoint-dokument/artikelkatalog/handbocker/2011-6-39.pdf" TargetMode="External" Id="rId34" /><Relationship Type="http://schemas.openxmlformats.org/officeDocument/2006/relationships/fontTable" Target="fontTable.xm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17" /><Relationship Type="http://schemas.openxmlformats.org/officeDocument/2006/relationships/oleObject" Target="embeddings/oleObject4.bin" Id="rId25" /><Relationship Type="http://schemas.openxmlformats.org/officeDocument/2006/relationships/hyperlink" Target="https://www.socialstyrelsen.se/kunskapsstod-och-regler/regler-och-riktlinjer/foreskrifter-och-allmanna-rad/konsoliderade-foreskrifter/20117-om-livsuppehallande-behandling/" TargetMode="External" Id="rId33" /><Relationship Type="http://schemas.openxmlformats.org/officeDocument/2006/relationships/hyperlink" Target="https://mellanarkiv-offentlig.vgregion.se/alfresco/s/archive/stream/public/v1/source/available/SOFIA/SAS9642-738863596-476/SURROGATE/Textjournal%20i%20Melior.pdf" TargetMode="External" Id="rId38" /><Relationship Type="http://schemas.openxmlformats.org/officeDocument/2006/relationships/footer" Target="footer3.xml" Id="rId16" /><Relationship Type="http://schemas.openxmlformats.org/officeDocument/2006/relationships/oleObject" Target="embeddings/oleObject1.bin" Id="rId20" /><Relationship Type="http://schemas.openxmlformats.org/officeDocument/2006/relationships/oleObject" Target="embeddings/oleObject6.bin" Id="rId29" /><Relationship Type="http://schemas.openxmlformats.org/officeDocument/2006/relationships/hyperlink" Target="http://www.socialstyrelsen.se/kunskapsstod-och-regler/regler-och-riktlinjer/foreskrifter-och-allmanna-rad/konsoliderade-foreskrifter/20117-om-livsuppehallande-behandling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image" Target="media/image6.png" Id="rId32" /><Relationship Type="http://schemas.openxmlformats.org/officeDocument/2006/relationships/hyperlink" Target="https://www.socialstyrelsen.se/globalassets/sharepoint-dokument/artikelkatalog/handbocker--juridisk-handbok/2011-6-39.pdf" TargetMode="External" Id="rId37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40" /><Relationship Type="http://schemas.openxmlformats.org/officeDocument/2006/relationships/header" Target="header2.xml" Id="rId15" /><Relationship Type="http://schemas.openxmlformats.org/officeDocument/2006/relationships/oleObject" Target="embeddings/oleObject3.bin" Id="rId23" /><Relationship Type="http://schemas.openxmlformats.org/officeDocument/2006/relationships/image" Target="media/image5.png" Id="rId28" /><Relationship Type="http://schemas.openxmlformats.org/officeDocument/2006/relationships/image" Target="media/image7.png" Id="rId36" /><Relationship Type="http://schemas.openxmlformats.org/officeDocument/2006/relationships/footnotes" Target="footnotes.xml" Id="rId10" /><Relationship Type="http://schemas.openxmlformats.org/officeDocument/2006/relationships/image" Target="media/image2.png" Id="rId19" /><Relationship Type="http://schemas.openxmlformats.org/officeDocument/2006/relationships/oleObject" Target="embeddings/oleObject8.bin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oleObject" Target="embeddings/oleObject2.bin" Id="rId22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7" /><Relationship Type="http://schemas.openxmlformats.org/officeDocument/2006/relationships/oleObject" Target="embeddings/oleObject7.bin" Id="rId30" /><Relationship Type="http://schemas.openxmlformats.org/officeDocument/2006/relationships/hyperlink" Target="https://mellanarkiv-offentlig.vgregion.se/alfresco/s/archive/stream/public/v1/source/available/SOFIA/SAS9642-738863596-9/SURROGATE/Livsuppeh%c3%a5llande%20behandling%2c%20S%c3%84S.pdf" TargetMode="External" Id="rId35" /><Relationship Type="http://schemas.openxmlformats.org/officeDocument/2006/relationships/theme" Target="theme/theme1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Varningar och begränsning av vårdinsats i Melior</dc:title>
  <dc:subject/>
  <dc:creator>patrik.jens.johansson@vgregion.se</dc:creator>
  <keywords/>
  <lastModifiedBy>Karin Åhlin</lastModifiedBy>
  <revision>64</revision>
  <lastPrinted>2016-03-31T10:56:00.0000000Z</lastPrinted>
  <dcterms:created xsi:type="dcterms:W3CDTF">2022-03-28T05:48:00.0000000Z</dcterms:created>
  <dcterms:modified xsi:type="dcterms:W3CDTF">2025-05-09T13:45:34.0000000Z</dcterms:modified>
</coreProperties>
</file>