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85CA2" w14:textId="77777777" w:rsidR="0098313A" w:rsidRPr="0098313A" w:rsidRDefault="0098313A" w:rsidP="00237DDB">
      <w:pPr>
        <w:pStyle w:val="Rubrik1"/>
      </w:pPr>
      <w:bookmarkStart w:id="0" w:name="_Toc321146591"/>
      <w:r w:rsidRPr="0098313A">
        <w:t>Stick- och skärskada samt exponering för blod hos personal</w:t>
      </w:r>
    </w:p>
    <w:p w14:paraId="38D664C1" w14:textId="77777777" w:rsidR="0098313A" w:rsidRPr="0098313A" w:rsidRDefault="0098313A" w:rsidP="00237DDB">
      <w:pPr>
        <w:pStyle w:val="Rubrik2"/>
      </w:pPr>
      <w:bookmarkStart w:id="1" w:name="_Toc500509630"/>
      <w:bookmarkStart w:id="2" w:name="_Toc256000000"/>
      <w:bookmarkStart w:id="3" w:name="_Toc256000018"/>
      <w:bookmarkStart w:id="4" w:name="_Toc256000036"/>
      <w:bookmarkStart w:id="5" w:name="_Toc256000054"/>
      <w:bookmarkStart w:id="6" w:name="_Toc504476313"/>
      <w:bookmarkStart w:id="7" w:name="_Toc256000072"/>
      <w:bookmarkStart w:id="8" w:name="_Toc256000090"/>
      <w:bookmarkStart w:id="9" w:name="_Toc256000108"/>
      <w:bookmarkStart w:id="10" w:name="_Toc256000126"/>
      <w:bookmarkStart w:id="11" w:name="_Toc17703005"/>
      <w:bookmarkStart w:id="12" w:name="_Toc256000144"/>
      <w:bookmarkStart w:id="13" w:name="_Toc53660938"/>
      <w:bookmarkStart w:id="14" w:name="_Toc256000162"/>
      <w:bookmarkStart w:id="15" w:name="_Toc152138313"/>
      <w:r w:rsidRPr="0098313A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13E418E8" w14:textId="76E667DF" w:rsidR="0098313A" w:rsidRDefault="0098313A" w:rsidP="00237DDB">
      <w:r w:rsidRPr="0098313A">
        <w:t>Rutinen beskriver åtgärder och ansvarsfördelning vid tillbud av karaktär stick- och skärskada eller exponering för blod eller blodtillblandad kroppsvätska, där risk för blodsmitta föreligger.</w:t>
      </w:r>
    </w:p>
    <w:p w14:paraId="56E2499B" w14:textId="15F82058" w:rsidR="6F03BA53" w:rsidRDefault="6F03BA53" w:rsidP="59252C53">
      <w:r w:rsidRPr="59252C53">
        <w:rPr>
          <w:b/>
          <w:bCs/>
        </w:rPr>
        <w:t>OBS!</w:t>
      </w:r>
      <w:r>
        <w:t xml:space="preserve"> Separat riktlinje finns för </w:t>
      </w:r>
      <w:hyperlink r:id="rId12" w:history="1">
        <w:r w:rsidRPr="00D31548">
          <w:rPr>
            <w:rStyle w:val="Hyperlnk"/>
          </w:rPr>
          <w:t>exponerade vuxna individer utanför sjukhuset</w:t>
        </w:r>
      </w:hyperlink>
      <w:r>
        <w:t>.</w:t>
      </w:r>
    </w:p>
    <w:p w14:paraId="002BC2E3" w14:textId="17987C1B" w:rsidR="00237DDB" w:rsidRDefault="00237DDB" w:rsidP="00237DDB">
      <w:pPr>
        <w:pStyle w:val="Rubrik2"/>
      </w:pPr>
      <w:bookmarkStart w:id="16" w:name="_Toc152138314"/>
      <w:r>
        <w:t>Förändringar sedan föregående version</w:t>
      </w:r>
      <w:bookmarkEnd w:id="16"/>
    </w:p>
    <w:p w14:paraId="75C9CC0E" w14:textId="17351770" w:rsidR="00237DDB" w:rsidRPr="0098313A" w:rsidRDefault="00A0294F" w:rsidP="0C82A9F0">
      <w:r>
        <w:t xml:space="preserve">Förtydligande formuleringsändringar </w:t>
      </w:r>
      <w:r w:rsidR="00B04E06">
        <w:t xml:space="preserve">avseende provtagning </w:t>
      </w:r>
      <w:r>
        <w:t>samt översyn av hänvisningar/länkar.</w:t>
      </w:r>
    </w:p>
    <w:p w14:paraId="309C4497" w14:textId="77777777" w:rsidR="0098313A" w:rsidRPr="0027644F" w:rsidRDefault="0098313A" w:rsidP="00A9442B">
      <w:pPr>
        <w:spacing w:before="360" w:after="20"/>
        <w:rPr>
          <w:rFonts w:asciiTheme="majorHAnsi" w:hAnsiTheme="majorHAnsi" w:cstheme="majorHAnsi"/>
          <w:sz w:val="28"/>
          <w:szCs w:val="28"/>
        </w:rPr>
      </w:pPr>
      <w:r w:rsidRPr="0027644F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7" w:name="_Toc500509631"/>
    <w:bookmarkStart w:id="18" w:name="_Toc256000001"/>
    <w:bookmarkStart w:id="19" w:name="_Toc256000019"/>
    <w:bookmarkStart w:id="20" w:name="_Toc256000037"/>
    <w:bookmarkStart w:id="21" w:name="_Toc256000055"/>
    <w:bookmarkStart w:id="22" w:name="_Toc504476314"/>
    <w:bookmarkStart w:id="23" w:name="_Toc256000073"/>
    <w:bookmarkStart w:id="24" w:name="_Toc256000091"/>
    <w:bookmarkStart w:id="25" w:name="_Toc256000109"/>
    <w:bookmarkStart w:id="26" w:name="_Toc256000127"/>
    <w:bookmarkStart w:id="27" w:name="_Toc17703006"/>
    <w:bookmarkStart w:id="28" w:name="_Toc256000145"/>
    <w:bookmarkStart w:id="29" w:name="_Toc53660939"/>
    <w:bookmarkStart w:id="30" w:name="_Toc256000163"/>
    <w:p w14:paraId="21FF2062" w14:textId="4C06FD86" w:rsidR="000750F3" w:rsidRDefault="0028036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instrText xml:space="preserve"> TOC \h \z \t "Rubrik 2;1;Rubrik 3;2" </w:instrText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separate"/>
      </w:r>
      <w:hyperlink w:anchor="_Toc152138313" w:history="1">
        <w:r w:rsidR="000750F3" w:rsidRPr="008A34C2">
          <w:rPr>
            <w:rStyle w:val="Hyperlnk"/>
            <w:rFonts w:eastAsia="MS Gothic"/>
            <w:noProof/>
          </w:rPr>
          <w:t>Sammanfattning</w:t>
        </w:r>
        <w:r w:rsidR="000750F3">
          <w:rPr>
            <w:noProof/>
            <w:webHidden/>
          </w:rPr>
          <w:tab/>
        </w:r>
        <w:r w:rsidR="000750F3">
          <w:rPr>
            <w:noProof/>
            <w:webHidden/>
          </w:rPr>
          <w:fldChar w:fldCharType="begin"/>
        </w:r>
        <w:r w:rsidR="000750F3">
          <w:rPr>
            <w:noProof/>
            <w:webHidden/>
          </w:rPr>
          <w:instrText xml:space="preserve"> PAGEREF _Toc152138313 \h </w:instrText>
        </w:r>
        <w:r w:rsidR="000750F3">
          <w:rPr>
            <w:noProof/>
            <w:webHidden/>
          </w:rPr>
        </w:r>
        <w:r w:rsidR="000750F3">
          <w:rPr>
            <w:noProof/>
            <w:webHidden/>
          </w:rPr>
          <w:fldChar w:fldCharType="separate"/>
        </w:r>
        <w:r w:rsidR="000750F3">
          <w:rPr>
            <w:noProof/>
            <w:webHidden/>
          </w:rPr>
          <w:t>1</w:t>
        </w:r>
        <w:r w:rsidR="000750F3">
          <w:rPr>
            <w:noProof/>
            <w:webHidden/>
          </w:rPr>
          <w:fldChar w:fldCharType="end"/>
        </w:r>
      </w:hyperlink>
    </w:p>
    <w:p w14:paraId="538A13A3" w14:textId="5048C591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4" w:history="1">
        <w:r w:rsidRPr="008A34C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3202B5B" w14:textId="20C13D97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5" w:history="1">
        <w:r w:rsidRPr="008A34C2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42C256A" w14:textId="3BF7F0E4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6" w:history="1">
        <w:r w:rsidRPr="008A34C2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CA427F4" w14:textId="3373D968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7" w:history="1">
        <w:r w:rsidRPr="008A34C2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9D8A50" w14:textId="42828C25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8" w:history="1">
        <w:r w:rsidRPr="008A34C2">
          <w:rPr>
            <w:rStyle w:val="Hyperlnk"/>
            <w:rFonts w:eastAsia="MS Gothic"/>
            <w:noProof/>
          </w:rPr>
          <w:t>Allmänna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6D014A1" w14:textId="22CB8E35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19" w:history="1">
        <w:r w:rsidRPr="008A34C2">
          <w:rPr>
            <w:rStyle w:val="Hyperlnk"/>
            <w:rFonts w:eastAsia="MS Gothic"/>
            <w:noProof/>
          </w:rPr>
          <w:t>Provtagning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B417BD" w14:textId="4B389003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0" w:history="1">
        <w:r w:rsidRPr="008A34C2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2FF90CA" w14:textId="4B0640B3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1" w:history="1">
        <w:r w:rsidRPr="008A34C2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1627B24" w14:textId="12CD6AE5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2" w:history="1">
        <w:r w:rsidRPr="008A34C2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A1ABAD1" w14:textId="57D3EFC2" w:rsidR="000750F3" w:rsidRDefault="000750F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3" w:history="1">
        <w:r w:rsidRPr="008A34C2">
          <w:rPr>
            <w:rStyle w:val="Hyperlnk"/>
            <w:rFonts w:eastAsia="MS Gothic"/>
            <w:noProof/>
          </w:rPr>
          <w:t>Bilaga, Stick och skärskada – snabbguide vid tillbud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E7DBA3F" w14:textId="15DE5AE4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4" w:history="1">
        <w:r w:rsidRPr="008A34C2">
          <w:rPr>
            <w:rStyle w:val="Hyperlnk"/>
            <w:rFonts w:eastAsia="MS Gothic"/>
            <w:noProof/>
          </w:rPr>
          <w:t>Patient med känd eller starkt misstänkt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85ECB6B" w14:textId="096720FF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5" w:history="1">
        <w:r w:rsidRPr="008A34C2">
          <w:rPr>
            <w:rStyle w:val="Hyperlnk"/>
            <w:rFonts w:eastAsia="MS Gothic"/>
            <w:noProof/>
          </w:rPr>
          <w:t>Patient utan känd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7AE9B1E" w14:textId="24A9BDF7" w:rsidR="000750F3" w:rsidRDefault="000750F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326" w:history="1">
        <w:r w:rsidRPr="008A34C2">
          <w:rPr>
            <w:rStyle w:val="Hyperlnk"/>
            <w:rFonts w:eastAsia="MS Gothic"/>
            <w:noProof/>
          </w:rPr>
          <w:t>Blodsmittorisk utan identifierbar källa (ex. kanyl från okänd patient)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_Toc152138326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1ECECDB" w14:textId="6081A02B" w:rsidR="0098313A" w:rsidRPr="0098313A" w:rsidRDefault="0028036E" w:rsidP="0028036E">
      <w:pPr>
        <w:pStyle w:val="Rubrik2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31" w:name="_Toc152138315"/>
      <w:r w:rsidR="0098313A" w:rsidRPr="0098313A">
        <w:t>Förutsättningar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094768FA" w14:textId="10817AC7" w:rsidR="0098313A" w:rsidRPr="0098313A" w:rsidRDefault="0098313A" w:rsidP="0028036E">
      <w:pPr>
        <w:keepNext/>
        <w:keepLines/>
      </w:pPr>
      <w:r w:rsidRPr="0098313A">
        <w:t xml:space="preserve">För grundläggande rutiner för att förhindra smittspridning av blodburen smitta, se </w:t>
      </w:r>
      <w:r w:rsidRPr="0098313A">
        <w:rPr>
          <w:i/>
        </w:rPr>
        <w:t>Vårdhandbokens</w:t>
      </w:r>
      <w:r w:rsidRPr="0098313A">
        <w:t xml:space="preserve"> avsnitt </w:t>
      </w:r>
      <w:hyperlink r:id="rId13" w:history="1">
        <w:r w:rsidRPr="008C50FD">
          <w:rPr>
            <w:rStyle w:val="Hyperlnk"/>
          </w:rPr>
          <w:t>Stick- och skärskador samt exponering med risk för blodburen smitta hos personal</w:t>
        </w:r>
      </w:hyperlink>
      <w:r w:rsidRPr="0098313A">
        <w:t xml:space="preserve">, rubrik </w:t>
      </w:r>
      <w:r w:rsidRPr="0098313A">
        <w:rPr>
          <w:i/>
        </w:rPr>
        <w:t>Förebyggande rutiner</w:t>
      </w:r>
      <w:r w:rsidRPr="0098313A">
        <w:t xml:space="preserve"> [1].</w:t>
      </w:r>
    </w:p>
    <w:p w14:paraId="1392E304" w14:textId="395EA608" w:rsidR="0098313A" w:rsidRPr="0098313A" w:rsidRDefault="0098313A" w:rsidP="00237DDB">
      <w:r w:rsidRPr="0098313A">
        <w:t xml:space="preserve">Arbetsgivarens ansvar för såväl förebyggande arbete som åtgärder vid tillbud regleras i </w:t>
      </w:r>
      <w:hyperlink r:id="rId14" w:history="1">
        <w:r w:rsidRPr="00617D1E">
          <w:rPr>
            <w:rStyle w:val="Hyperlnk"/>
          </w:rPr>
          <w:t>arbetsmiljöverkets föreskrift ”Smittrisker” (AFS 2018:4</w:t>
        </w:r>
      </w:hyperlink>
      <w:r w:rsidRPr="0098313A">
        <w:t>) [2].</w:t>
      </w:r>
    </w:p>
    <w:p w14:paraId="051BB9AB" w14:textId="77777777" w:rsidR="0098313A" w:rsidRPr="0098313A" w:rsidRDefault="0098313A" w:rsidP="00237DDB">
      <w:r w:rsidRPr="0098313A">
        <w:t>Efter tillbud/riskexponering för blodsmitta hos sjukvårdspersonal vid SÄS hänvisas personal till infektionsmottagningen SÄS för fortsatt omhändertagande.</w:t>
      </w:r>
    </w:p>
    <w:p w14:paraId="13AE84DA" w14:textId="77777777" w:rsidR="0098313A" w:rsidRPr="0098313A" w:rsidRDefault="0098313A" w:rsidP="00237DDB">
      <w:pPr>
        <w:pStyle w:val="Rubrik3"/>
      </w:pPr>
      <w:bookmarkStart w:id="32" w:name="_Toc152138316"/>
      <w:r w:rsidRPr="0098313A">
        <w:t>Avgränsningar</w:t>
      </w:r>
      <w:bookmarkEnd w:id="32"/>
    </w:p>
    <w:p w14:paraId="292B6DB9" w14:textId="43F42BF1" w:rsidR="0098313A" w:rsidRPr="0098313A" w:rsidRDefault="0098313A" w:rsidP="00237DDB">
      <w:r w:rsidRPr="0098313A">
        <w:t>Tillbud definieras som penetrerad hud med smittförande blod/blodtillblandad kroppsvätska genom stick-/skärskada, bett med blodvite samt blodstänk i öga, slemhinna eller i sår.</w:t>
      </w:r>
    </w:p>
    <w:p w14:paraId="021D1379" w14:textId="77777777" w:rsidR="0098313A" w:rsidRPr="0098313A" w:rsidRDefault="0098313A" w:rsidP="00237DDB">
      <w:r w:rsidRPr="0098313A">
        <w:t>Blod på oskadad hud smittar inte.</w:t>
      </w:r>
    </w:p>
    <w:p w14:paraId="56FD5229" w14:textId="77777777" w:rsidR="0098313A" w:rsidRPr="0098313A" w:rsidRDefault="0098313A" w:rsidP="00237DDB">
      <w:pPr>
        <w:pStyle w:val="Rubrik2"/>
      </w:pPr>
      <w:bookmarkStart w:id="33" w:name="_Toc500509632"/>
      <w:bookmarkStart w:id="34" w:name="_Toc256000002"/>
      <w:bookmarkStart w:id="35" w:name="_Toc256000020"/>
      <w:bookmarkStart w:id="36" w:name="_Toc256000038"/>
      <w:bookmarkStart w:id="37" w:name="_Toc256000056"/>
      <w:bookmarkStart w:id="38" w:name="_Toc504476315"/>
      <w:bookmarkStart w:id="39" w:name="_Toc256000074"/>
      <w:bookmarkStart w:id="40" w:name="_Toc256000092"/>
      <w:bookmarkStart w:id="41" w:name="_Toc256000110"/>
      <w:bookmarkStart w:id="42" w:name="_Toc256000128"/>
      <w:bookmarkStart w:id="43" w:name="_Toc17703007"/>
      <w:bookmarkStart w:id="44" w:name="_Toc256000146"/>
      <w:bookmarkStart w:id="45" w:name="_Toc53660940"/>
      <w:bookmarkStart w:id="46" w:name="_Toc256000164"/>
      <w:bookmarkStart w:id="47" w:name="_Toc152138317"/>
      <w:r w:rsidRPr="0098313A">
        <w:t>Genomförande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14:paraId="4F45CC54" w14:textId="77777777" w:rsidR="0098313A" w:rsidRPr="0098313A" w:rsidRDefault="0098313A" w:rsidP="00237DDB">
      <w:pPr>
        <w:pStyle w:val="Rubrik3"/>
        <w:spacing w:before="120"/>
      </w:pPr>
      <w:bookmarkStart w:id="48" w:name="_Toc500509633"/>
      <w:bookmarkStart w:id="49" w:name="_Toc256000003"/>
      <w:bookmarkStart w:id="50" w:name="_Toc256000021"/>
      <w:bookmarkStart w:id="51" w:name="_Toc256000039"/>
      <w:bookmarkStart w:id="52" w:name="_Toc256000057"/>
      <w:bookmarkStart w:id="53" w:name="_Toc504476316"/>
      <w:bookmarkStart w:id="54" w:name="_Toc256000075"/>
      <w:bookmarkStart w:id="55" w:name="_Toc256000093"/>
      <w:bookmarkStart w:id="56" w:name="_Toc256000111"/>
      <w:bookmarkStart w:id="57" w:name="_Toc256000129"/>
      <w:bookmarkStart w:id="58" w:name="_Toc17703008"/>
      <w:bookmarkStart w:id="59" w:name="_Toc256000147"/>
      <w:bookmarkStart w:id="60" w:name="_Toc53660941"/>
      <w:bookmarkStart w:id="61" w:name="_Toc256000165"/>
      <w:bookmarkStart w:id="62" w:name="_Toc152138318"/>
      <w:r w:rsidRPr="0098313A">
        <w:t>Allmänna åtgärder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43BC9FC3" w14:textId="77777777" w:rsidR="0098313A" w:rsidRPr="0098313A" w:rsidRDefault="0098313A" w:rsidP="00237DDB">
      <w:pPr>
        <w:pStyle w:val="MellanrubrikVGR"/>
        <w:spacing w:before="120"/>
      </w:pPr>
      <w:bookmarkStart w:id="63" w:name="_Toc500509634"/>
      <w:bookmarkStart w:id="64" w:name="_Toc256000004"/>
      <w:bookmarkStart w:id="65" w:name="_Toc256000022"/>
      <w:bookmarkStart w:id="66" w:name="_Toc256000040"/>
      <w:bookmarkStart w:id="67" w:name="_Toc256000058"/>
      <w:bookmarkStart w:id="68" w:name="_Toc504476317"/>
      <w:bookmarkStart w:id="69" w:name="_Toc256000076"/>
      <w:bookmarkStart w:id="70" w:name="_Toc256000094"/>
      <w:bookmarkStart w:id="71" w:name="_Toc256000112"/>
      <w:bookmarkStart w:id="72" w:name="_Toc256000130"/>
      <w:bookmarkStart w:id="73" w:name="_Toc17703009"/>
      <w:bookmarkStart w:id="74" w:name="_Toc256000148"/>
      <w:bookmarkStart w:id="75" w:name="_Toc53660942"/>
      <w:bookmarkStart w:id="76" w:name="_Toc256000166"/>
      <w:r w:rsidRPr="0098313A">
        <w:t>Exposition ögon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14:paraId="3649CF3C" w14:textId="77777777" w:rsidR="0098313A" w:rsidRPr="0098313A" w:rsidRDefault="0098313A" w:rsidP="00237DDB">
      <w:r w:rsidRPr="0098313A">
        <w:t>Skölj omedelbart ögonen rikligt med ögondusch/natriumklorid eller vanligt kranvatten. Ta ut eventuella kontaktlinser före sköljning.</w:t>
      </w:r>
    </w:p>
    <w:p w14:paraId="48A01101" w14:textId="77777777" w:rsidR="0098313A" w:rsidRPr="0098313A" w:rsidRDefault="0098313A" w:rsidP="00237DDB">
      <w:pPr>
        <w:pStyle w:val="MellanrubrikVGR"/>
      </w:pPr>
      <w:bookmarkStart w:id="77" w:name="_Toc500509635"/>
      <w:bookmarkStart w:id="78" w:name="_Toc256000005"/>
      <w:bookmarkStart w:id="79" w:name="_Toc256000023"/>
      <w:bookmarkStart w:id="80" w:name="_Toc256000041"/>
      <w:bookmarkStart w:id="81" w:name="_Toc256000059"/>
      <w:bookmarkStart w:id="82" w:name="_Toc504476318"/>
      <w:bookmarkStart w:id="83" w:name="_Toc256000077"/>
      <w:bookmarkStart w:id="84" w:name="_Toc256000095"/>
      <w:bookmarkStart w:id="85" w:name="_Toc256000113"/>
      <w:bookmarkStart w:id="86" w:name="_Toc256000131"/>
      <w:bookmarkStart w:id="87" w:name="_Toc17703010"/>
      <w:bookmarkStart w:id="88" w:name="_Toc256000149"/>
      <w:bookmarkStart w:id="89" w:name="_Toc53660943"/>
      <w:bookmarkStart w:id="90" w:name="_Toc256000167"/>
      <w:r w:rsidRPr="0098313A">
        <w:t>Exposition hud, slemhinna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14:paraId="3FB935E5" w14:textId="3F4C78AA" w:rsidR="0098313A" w:rsidRPr="0098313A" w:rsidRDefault="0098313A" w:rsidP="00237DDB">
      <w:r w:rsidRPr="0098313A">
        <w:t>Skölj och desinfektera omedelbart med t.ex. Klorhexidin eller handdesinfektionsmedel efter stick-/skärskada eller blodexponering på slemhinna/sår.</w:t>
      </w:r>
    </w:p>
    <w:p w14:paraId="3F556690" w14:textId="77777777" w:rsidR="0098313A" w:rsidRPr="0098313A" w:rsidRDefault="0098313A" w:rsidP="00237DDB">
      <w:pPr>
        <w:pStyle w:val="Rubrik3"/>
      </w:pPr>
      <w:bookmarkStart w:id="91" w:name="_Toc500509641"/>
      <w:bookmarkStart w:id="92" w:name="_Toc256000011"/>
      <w:bookmarkStart w:id="93" w:name="_Toc256000029"/>
      <w:bookmarkStart w:id="94" w:name="_Toc256000047"/>
      <w:bookmarkStart w:id="95" w:name="_Toc256000065"/>
      <w:bookmarkStart w:id="96" w:name="_Toc504476324"/>
      <w:bookmarkStart w:id="97" w:name="_Toc256000083"/>
      <w:bookmarkStart w:id="98" w:name="_Toc256000101"/>
      <w:bookmarkStart w:id="99" w:name="_Toc256000119"/>
      <w:bookmarkStart w:id="100" w:name="_Toc256000137"/>
      <w:bookmarkStart w:id="101" w:name="_Toc17703011"/>
      <w:bookmarkStart w:id="102" w:name="_Toc256000150"/>
      <w:bookmarkStart w:id="103" w:name="_Toc53660944"/>
      <w:bookmarkStart w:id="104" w:name="_Toc256000168"/>
      <w:bookmarkStart w:id="105" w:name="_Toc152138319"/>
      <w:r w:rsidRPr="0098313A">
        <w:t>Provtagning</w:t>
      </w:r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14:paraId="4A4C6A05" w14:textId="77777777" w:rsidR="0098313A" w:rsidRPr="0098313A" w:rsidRDefault="0098313A" w:rsidP="00237DDB">
      <w:pPr>
        <w:pStyle w:val="MellanrubrikVGR"/>
        <w:spacing w:before="120"/>
      </w:pPr>
      <w:bookmarkStart w:id="106" w:name="_Toc500509642"/>
      <w:bookmarkStart w:id="107" w:name="_Toc256000012"/>
      <w:bookmarkStart w:id="108" w:name="_Toc256000030"/>
      <w:bookmarkStart w:id="109" w:name="_Toc256000048"/>
      <w:bookmarkStart w:id="110" w:name="_Toc256000066"/>
      <w:bookmarkStart w:id="111" w:name="_Toc504476325"/>
      <w:bookmarkStart w:id="112" w:name="_Toc256000084"/>
      <w:bookmarkStart w:id="113" w:name="_Toc256000102"/>
      <w:bookmarkStart w:id="114" w:name="_Toc256000120"/>
      <w:bookmarkStart w:id="115" w:name="_Toc256000138"/>
      <w:bookmarkStart w:id="116" w:name="_Toc17703012"/>
      <w:bookmarkStart w:id="117" w:name="_Toc256000151"/>
      <w:bookmarkStart w:id="118" w:name="_Toc53660945"/>
      <w:bookmarkStart w:id="119" w:name="_Toc256000169"/>
      <w:r w:rsidRPr="0098313A">
        <w:t>Personal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p w14:paraId="708C1522" w14:textId="22EBBF6E" w:rsidR="0098313A" w:rsidRPr="0098313A" w:rsidRDefault="0098313A" w:rsidP="00237DDB">
      <w:r w:rsidRPr="0098313A">
        <w:t>”Nollprover”: HbsAg</w:t>
      </w:r>
      <w:r w:rsidR="00301F27" w:rsidRPr="00301F27">
        <w:t xml:space="preserve"> </w:t>
      </w:r>
      <w:r w:rsidR="00301F27">
        <w:t>anti-Hbs</w:t>
      </w:r>
      <w:r w:rsidRPr="0098313A">
        <w:t>, anti-HCV</w:t>
      </w:r>
      <w:r w:rsidR="006D3D3B">
        <w:t xml:space="preserve">, </w:t>
      </w:r>
      <w:r w:rsidRPr="0098313A">
        <w:t xml:space="preserve">och anti-HIV. Använd remiss till mikrobiologen SÄS och kryssa ”Stick- och skärskada personal 1”. Remissansvarig läkare anges som ”Stick1” och infektionsmottagningen SÄS anges som remitterande mottagning. </w:t>
      </w:r>
    </w:p>
    <w:p w14:paraId="4913B8F4" w14:textId="0A22BB89" w:rsidR="0098313A" w:rsidRPr="0098313A" w:rsidRDefault="00B779B7" w:rsidP="00BE602F">
      <w:pPr>
        <w:keepNext/>
        <w:keepLines/>
      </w:pPr>
      <w:r>
        <w:lastRenderedPageBreak/>
        <w:t>A</w:t>
      </w:r>
      <w:r w:rsidR="00583305">
        <w:t>nti-HBs för immunitetskontrol efter hepatit B-vaccination; ingår i analysen.</w:t>
      </w:r>
    </w:p>
    <w:p w14:paraId="14AB4F5F" w14:textId="77777777" w:rsidR="0098313A" w:rsidRPr="0098313A" w:rsidRDefault="0098313A" w:rsidP="00237DDB">
      <w:pPr>
        <w:pStyle w:val="MellanrubrikVGR"/>
      </w:pPr>
      <w:bookmarkStart w:id="120" w:name="_Toc500509643"/>
      <w:bookmarkStart w:id="121" w:name="_Toc256000013"/>
      <w:bookmarkStart w:id="122" w:name="_Toc256000031"/>
      <w:bookmarkStart w:id="123" w:name="_Toc256000049"/>
      <w:bookmarkStart w:id="124" w:name="_Toc256000067"/>
      <w:bookmarkStart w:id="125" w:name="_Toc504476326"/>
      <w:bookmarkStart w:id="126" w:name="_Toc256000085"/>
      <w:bookmarkStart w:id="127" w:name="_Toc256000103"/>
      <w:bookmarkStart w:id="128" w:name="_Toc256000121"/>
      <w:bookmarkStart w:id="129" w:name="_Toc256000139"/>
      <w:bookmarkStart w:id="130" w:name="_Toc17703013"/>
      <w:bookmarkStart w:id="131" w:name="_Toc256000152"/>
      <w:bookmarkStart w:id="132" w:name="_Toc53660946"/>
      <w:bookmarkStart w:id="133" w:name="_Toc256000170"/>
      <w:r w:rsidRPr="0098313A">
        <w:t>Indexpatient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0B10A41D" w14:textId="77777777" w:rsidR="0098313A" w:rsidRPr="0098313A" w:rsidRDefault="0098313A" w:rsidP="00237DDB">
      <w:r w:rsidRPr="0098313A">
        <w:t>Med ”Indexpatient” avses den person som eventuell smitta härrör från.</w:t>
      </w:r>
    </w:p>
    <w:p w14:paraId="1874B3A5" w14:textId="3A6CB623" w:rsidR="0098313A" w:rsidRPr="0098313A" w:rsidRDefault="0098313A" w:rsidP="00237DDB">
      <w:r w:rsidRPr="0098313A">
        <w:t>Prover: HBsAg, anti-HCV och anti-HIV. Använd remiss till mikrobiologen SÄS och kryssa ”Stick- och skärskada patientprov”. Ange telefonnummer till berörd enhet. Remissansvarig läkare är behandlande/ansvarig läkare vid berörd klinik där patienten vårdas.</w:t>
      </w:r>
    </w:p>
    <w:p w14:paraId="501C82E1" w14:textId="77777777" w:rsidR="0098313A" w:rsidRPr="0098313A" w:rsidRDefault="0098313A" w:rsidP="00237DDB">
      <w:pPr>
        <w:pStyle w:val="MellanrubrikVGR"/>
      </w:pPr>
      <w:bookmarkStart w:id="134" w:name="_Toc500509636"/>
      <w:bookmarkStart w:id="135" w:name="_Toc256000006"/>
      <w:bookmarkStart w:id="136" w:name="_Toc256000024"/>
      <w:bookmarkStart w:id="137" w:name="_Toc256000042"/>
      <w:bookmarkStart w:id="138" w:name="_Toc256000060"/>
      <w:bookmarkStart w:id="139" w:name="_Toc504476319"/>
      <w:bookmarkStart w:id="140" w:name="_Toc256000078"/>
      <w:bookmarkStart w:id="141" w:name="_Toc256000096"/>
      <w:bookmarkStart w:id="142" w:name="_Toc256000114"/>
      <w:bookmarkStart w:id="143" w:name="_Toc256000132"/>
      <w:bookmarkStart w:id="144" w:name="_Toc17703014"/>
      <w:bookmarkStart w:id="145" w:name="_Toc256000153"/>
      <w:bookmarkStart w:id="146" w:name="_Toc53660947"/>
      <w:bookmarkStart w:id="147" w:name="_Toc256000171"/>
      <w:r w:rsidRPr="0098313A">
        <w:t>Indexpatient med känd HIV-smitta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14:paraId="70D5C595" w14:textId="77777777" w:rsidR="0098313A" w:rsidRPr="0098313A" w:rsidRDefault="0098313A" w:rsidP="00237DDB">
      <w:r w:rsidRPr="0098313A">
        <w:t>Kontakta omedelbart infektionsenheten SÄS:</w:t>
      </w:r>
    </w:p>
    <w:p w14:paraId="5409C8C8" w14:textId="08BF4ADD" w:rsidR="0098313A" w:rsidRPr="0098313A" w:rsidRDefault="0098313A" w:rsidP="00761C9A">
      <w:pPr>
        <w:pStyle w:val="Punktlista"/>
      </w:pPr>
      <w:r w:rsidRPr="0098313A">
        <w:t xml:space="preserve">Dagtid: infektionsmottagningen, telefonnummer </w:t>
      </w:r>
      <w:r w:rsidRPr="0098313A">
        <w:rPr>
          <w:b/>
        </w:rPr>
        <w:t>033-616</w:t>
      </w:r>
      <w:r w:rsidR="00B32D87">
        <w:rPr>
          <w:b/>
        </w:rPr>
        <w:t> </w:t>
      </w:r>
      <w:r w:rsidRPr="0098313A">
        <w:rPr>
          <w:b/>
        </w:rPr>
        <w:t>25</w:t>
      </w:r>
      <w:r w:rsidR="00B32D87">
        <w:rPr>
          <w:b/>
        </w:rPr>
        <w:t> </w:t>
      </w:r>
      <w:r w:rsidRPr="0098313A">
        <w:rPr>
          <w:b/>
        </w:rPr>
        <w:t>80</w:t>
      </w:r>
      <w:r w:rsidRPr="0098313A">
        <w:t>.</w:t>
      </w:r>
    </w:p>
    <w:p w14:paraId="166890FA" w14:textId="77777777" w:rsidR="0098313A" w:rsidRPr="0098313A" w:rsidRDefault="0098313A" w:rsidP="00761C9A">
      <w:pPr>
        <w:pStyle w:val="Punktlista"/>
      </w:pPr>
      <w:r w:rsidRPr="0098313A">
        <w:t>Jourtid: infektionsbakjour via sjukhusets växel.</w:t>
      </w:r>
    </w:p>
    <w:p w14:paraId="448E8503" w14:textId="77777777" w:rsidR="0098313A" w:rsidRPr="0098313A" w:rsidRDefault="0098313A" w:rsidP="00237DDB">
      <w:r w:rsidRPr="0098313A">
        <w:t>Läkemedelsbehandling med antiviral verkan mot HIV kan bli aktuellt. HIV-profylax startas snarast möjligt, oberoende tid på dygnet. Handläggning enligt infektionsmottagningens interna rutin ”HIV-Postexpositionsprofylax (PEP)”.</w:t>
      </w:r>
    </w:p>
    <w:p w14:paraId="2A9194CA" w14:textId="77777777" w:rsidR="0098313A" w:rsidRPr="0098313A" w:rsidRDefault="0098313A" w:rsidP="00237DDB">
      <w:pPr>
        <w:pStyle w:val="MellanrubrikVGR"/>
      </w:pPr>
      <w:bookmarkStart w:id="148" w:name="_Toc500509637"/>
      <w:bookmarkStart w:id="149" w:name="_Toc256000007"/>
      <w:bookmarkStart w:id="150" w:name="_Toc256000025"/>
      <w:bookmarkStart w:id="151" w:name="_Toc256000043"/>
      <w:bookmarkStart w:id="152" w:name="_Toc256000061"/>
      <w:bookmarkStart w:id="153" w:name="_Toc504476320"/>
      <w:bookmarkStart w:id="154" w:name="_Toc256000079"/>
      <w:bookmarkStart w:id="155" w:name="_Toc256000097"/>
      <w:bookmarkStart w:id="156" w:name="_Toc256000115"/>
      <w:bookmarkStart w:id="157" w:name="_Toc256000133"/>
      <w:bookmarkStart w:id="158" w:name="_Toc17703015"/>
      <w:bookmarkStart w:id="159" w:name="_Toc256000154"/>
      <w:bookmarkStart w:id="160" w:name="_Toc53660948"/>
      <w:bookmarkStart w:id="161" w:name="_Toc256000172"/>
      <w:r w:rsidRPr="0098313A">
        <w:t>Indexpatient med känd hepatit C-smitta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14:paraId="2E05D4E9" w14:textId="171F2ECF" w:rsidR="0098313A" w:rsidRPr="0098313A" w:rsidRDefault="0098313A" w:rsidP="00237DDB">
      <w:r w:rsidRPr="0098313A">
        <w:t xml:space="preserve">Kontakta infektionsmottagningen nästkommande vardag, telefonnummer </w:t>
      </w:r>
      <w:r w:rsidRPr="0098313A">
        <w:rPr>
          <w:b/>
        </w:rPr>
        <w:t>033-616</w:t>
      </w:r>
      <w:r w:rsidR="00B32D87">
        <w:rPr>
          <w:b/>
        </w:rPr>
        <w:t> </w:t>
      </w:r>
      <w:r w:rsidRPr="0098313A">
        <w:rPr>
          <w:b/>
        </w:rPr>
        <w:t>25</w:t>
      </w:r>
      <w:r w:rsidR="00B32D87">
        <w:rPr>
          <w:b/>
        </w:rPr>
        <w:t> </w:t>
      </w:r>
      <w:r w:rsidRPr="0098313A">
        <w:rPr>
          <w:b/>
        </w:rPr>
        <w:t>80</w:t>
      </w:r>
      <w:r w:rsidRPr="0098313A">
        <w:t xml:space="preserve"> för vidare handläggning. Ingen indikation för någon profylaktisk antiviral behandling eller specifikt immunoglobulin. Vaccin saknas.</w:t>
      </w:r>
    </w:p>
    <w:p w14:paraId="30C5CC15" w14:textId="77777777" w:rsidR="0098313A" w:rsidRPr="0098313A" w:rsidRDefault="0098313A" w:rsidP="00237DDB">
      <w:r w:rsidRPr="0098313A">
        <w:t>Nytt personalprov med anti-HCV efter 12 och 26 veckor.</w:t>
      </w:r>
    </w:p>
    <w:p w14:paraId="2F330883" w14:textId="77777777" w:rsidR="0098313A" w:rsidRPr="0098313A" w:rsidRDefault="0098313A" w:rsidP="00237DDB">
      <w:pPr>
        <w:pStyle w:val="MellanrubrikVGR"/>
      </w:pPr>
      <w:bookmarkStart w:id="162" w:name="_Patient_med_känd"/>
      <w:bookmarkStart w:id="163" w:name="_Toc500509638"/>
      <w:bookmarkStart w:id="164" w:name="_Toc256000008"/>
      <w:bookmarkStart w:id="165" w:name="_Toc256000026"/>
      <w:bookmarkStart w:id="166" w:name="_Toc256000044"/>
      <w:bookmarkStart w:id="167" w:name="_Toc256000062"/>
      <w:bookmarkStart w:id="168" w:name="_Toc504476321"/>
      <w:bookmarkStart w:id="169" w:name="_Toc256000080"/>
      <w:bookmarkStart w:id="170" w:name="_Toc256000098"/>
      <w:bookmarkStart w:id="171" w:name="_Toc256000116"/>
      <w:bookmarkStart w:id="172" w:name="_Toc256000134"/>
      <w:bookmarkStart w:id="173" w:name="_Toc17703016"/>
      <w:bookmarkStart w:id="174" w:name="_Toc256000155"/>
      <w:bookmarkStart w:id="175" w:name="_Toc53660949"/>
      <w:bookmarkStart w:id="176" w:name="_Toc256000173"/>
      <w:bookmarkEnd w:id="162"/>
      <w:r w:rsidRPr="0098313A">
        <w:t>Indexpatient med känd hepatit B-smitta</w:t>
      </w:r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14:paraId="53DA5CFC" w14:textId="77777777" w:rsidR="0098313A" w:rsidRPr="0098313A" w:rsidRDefault="0098313A" w:rsidP="00237DDB">
      <w:r w:rsidRPr="0098313A">
        <w:t>Kontakta omedelbart infektionsenheten SÄS:</w:t>
      </w:r>
    </w:p>
    <w:p w14:paraId="7B2E0FC0" w14:textId="3AC97940" w:rsidR="0098313A" w:rsidRPr="0098313A" w:rsidRDefault="0098313A" w:rsidP="00B32D87">
      <w:pPr>
        <w:pStyle w:val="Punktlista"/>
      </w:pPr>
      <w:r w:rsidRPr="0098313A">
        <w:t xml:space="preserve">Dagtid: infektionsmottagningen, telefonnummer </w:t>
      </w:r>
      <w:r w:rsidRPr="0098313A">
        <w:rPr>
          <w:b/>
        </w:rPr>
        <w:t>033-616</w:t>
      </w:r>
      <w:r w:rsidR="00B32D87">
        <w:rPr>
          <w:b/>
        </w:rPr>
        <w:t> </w:t>
      </w:r>
      <w:r w:rsidRPr="0098313A">
        <w:rPr>
          <w:b/>
        </w:rPr>
        <w:t>25</w:t>
      </w:r>
      <w:r w:rsidR="00B32D87">
        <w:rPr>
          <w:b/>
        </w:rPr>
        <w:t> </w:t>
      </w:r>
      <w:r w:rsidRPr="0098313A">
        <w:rPr>
          <w:b/>
        </w:rPr>
        <w:t>80</w:t>
      </w:r>
      <w:r w:rsidRPr="0098313A">
        <w:t>.</w:t>
      </w:r>
    </w:p>
    <w:p w14:paraId="311F41A5" w14:textId="77777777" w:rsidR="0098313A" w:rsidRPr="0098313A" w:rsidRDefault="0098313A" w:rsidP="00B32D87">
      <w:pPr>
        <w:pStyle w:val="Punktlista"/>
      </w:pPr>
      <w:r w:rsidRPr="0098313A">
        <w:t>Jourtid: infektionsbakjour via sjukhusets växel.</w:t>
      </w:r>
    </w:p>
    <w:p w14:paraId="0A434AE9" w14:textId="4E345204" w:rsidR="00934585" w:rsidRDefault="0098313A" w:rsidP="00934585">
      <w:pPr>
        <w:pStyle w:val="Punktlistanumrerad"/>
      </w:pPr>
      <w:r w:rsidRPr="0098313A">
        <w:t xml:space="preserve">Ovaccinerad </w:t>
      </w:r>
      <w:r w:rsidR="001D0BDD">
        <w:t>mot</w:t>
      </w:r>
      <w:r w:rsidRPr="0098313A">
        <w:t xml:space="preserve"> hepatit B: Starta upp snabbvaccination med Engerix B/HBVAXPRO 1 ml intramuskulärt i deltoideusmuskulatur, ges inom 24 timmar. Dos två ges efter 2 veckor och dos tre 6 veckor räknat från första dosen.</w:t>
      </w:r>
    </w:p>
    <w:p w14:paraId="17262B63" w14:textId="00BC42B4" w:rsidR="0098313A" w:rsidRPr="0098313A" w:rsidRDefault="0098313A" w:rsidP="00934585">
      <w:pPr>
        <w:pStyle w:val="Normalmedindrag"/>
      </w:pPr>
      <w:r w:rsidRPr="0098313A">
        <w:t>Kolla HBsAg och anti-HBs cirka en månad efter tredje dosen och vid anti-HBs &lt;10 ges en fjärde dos vaccin. Omkontroll HBsAg och anti-HBs efter ytterligare en månad. Om ingen immunitet trots dessa vaccindoser, tillfråga gärna en infektionsläkare och gör avslutande HBsAg- och anti-HBs-kontroll ett halvår efter tillbudet.</w:t>
      </w:r>
      <w:r w:rsidRPr="0098313A">
        <w:br/>
        <w:t xml:space="preserve">I särskilda fall med förväntat sämre vaccinsvar bör dubbla doser </w:t>
      </w:r>
      <w:r w:rsidRPr="0098313A">
        <w:lastRenderedPageBreak/>
        <w:t>Engerix B ges vid varje tillfälle (t.ex. svår njursvikt, dialys, pågående tung immunsuppression eller levercirrhos), tillfråga infektionsläkare.</w:t>
      </w:r>
    </w:p>
    <w:p w14:paraId="2E5B43A4" w14:textId="77777777" w:rsidR="0098313A" w:rsidRPr="0098313A" w:rsidRDefault="0098313A" w:rsidP="00934585">
      <w:pPr>
        <w:pStyle w:val="Normalmedindrag"/>
      </w:pPr>
      <w:r w:rsidRPr="0098313A">
        <w:t>Om indexpatienten har hepatit B med kända höga virusnivåer och/eller HBeAg-positiv: vaccination enligt ovan samt hepatit B immunglobulin (HBIG), Umanbig 180 IE/ml 3 ml intramuskulärt till vuxen; helst inom 24 timmar. Vaccin och immunoglobin ges i olika kroppsdelar.</w:t>
      </w:r>
    </w:p>
    <w:p w14:paraId="7E3EB9C6" w14:textId="77777777" w:rsidR="0098313A" w:rsidRPr="0098313A" w:rsidRDefault="0098313A" w:rsidP="00934585">
      <w:pPr>
        <w:pStyle w:val="Normalmedindrag"/>
      </w:pPr>
      <w:r w:rsidRPr="0098313A">
        <w:t>Observera att externt tillförda anti-HBs via HBIG kan detekteras under ett halvår hos mottagaren.</w:t>
      </w:r>
    </w:p>
    <w:p w14:paraId="4769E0E8" w14:textId="5157B507" w:rsidR="0098313A" w:rsidRPr="0098313A" w:rsidRDefault="0098313A" w:rsidP="00237DDB">
      <w:pPr>
        <w:pStyle w:val="Punktlistanumrerad"/>
      </w:pPr>
      <w:r w:rsidRPr="0098313A">
        <w:t>Otillräckligt vaccinerad eller oklarheter vad gäller antal vaccindoser: Ge nya doser Engerix B/HBVAXPRO tills personen bedöms som fullt vaccinerad. Kontroll HBsAg och anti-HBs vid uppföljningen en månad efter sista vaccindosen. Om anti-HBs &lt;10 trots vaccination, tillfråga infektionsläkare och gör avslutande HBsAg och anti-HBs-kontroll ett halvår efter tillbudet.</w:t>
      </w:r>
    </w:p>
    <w:p w14:paraId="43E60769" w14:textId="031B3F57" w:rsidR="0098313A" w:rsidRPr="0098313A" w:rsidRDefault="0098313A" w:rsidP="00237DDB">
      <w:pPr>
        <w:pStyle w:val="Punktlistanumrerad"/>
      </w:pPr>
      <w:r w:rsidRPr="0098313A">
        <w:t xml:space="preserve">Vaccinerad (3 doser) men som inte har dokumenterad anti-HBs: Ge </w:t>
      </w:r>
      <w:r w:rsidR="00137D9F">
        <w:t>en</w:t>
      </w:r>
      <w:r w:rsidRPr="0098313A">
        <w:t xml:space="preserve"> boosterdos Engerix B/HBVAXPRO 1 ml intramuskulärt. Kontroll av HbsAg och anti-HBs efter en månad</w:t>
      </w:r>
      <w:r w:rsidR="009E6E3F">
        <w:t>,</w:t>
      </w:r>
      <w:r w:rsidR="00690325">
        <w:t xml:space="preserve"> om inte immunitet påvisas i ”nollprove</w:t>
      </w:r>
      <w:r w:rsidR="00DF04DF">
        <w:t>r”</w:t>
      </w:r>
      <w:r w:rsidRPr="0098313A">
        <w:t>. Om anti-HBs &lt;10 trots vaccination, tillfråga infektionsläkare och gör avslutande HBsAg och anti-HBs-kontroll ett halvår efter tillbudet.</w:t>
      </w:r>
    </w:p>
    <w:p w14:paraId="6AB72CE5" w14:textId="77777777" w:rsidR="0098313A" w:rsidRPr="0098313A" w:rsidRDefault="0098313A" w:rsidP="00237DDB">
      <w:pPr>
        <w:pStyle w:val="Punktlistanumrerad"/>
      </w:pPr>
      <w:r w:rsidRPr="0098313A">
        <w:t>Vaccinerad med 3 doser eller mer med dokumenterad anti-HBs ≥10 IU/L: Behöver ingen ytterligare booster.</w:t>
      </w:r>
    </w:p>
    <w:p w14:paraId="104240A9" w14:textId="77777777" w:rsidR="0098313A" w:rsidRPr="0098313A" w:rsidRDefault="0098313A" w:rsidP="00237DDB">
      <w:pPr>
        <w:pStyle w:val="Punktlistanumrerad"/>
      </w:pPr>
      <w:r w:rsidRPr="0098313A">
        <w:t>Vaccinerad (≥4 vaccindoser) som är dokumenterat ”non-responder” d.v.s. inte utvecklat anti-HBs över 10 IU/L: Överväg att ge immunoglobulin Umanbig 180 IE/ml 3 ml intramuskulärt till vuxen. HBsAg- och anti-HBS-kontroll ett halvår efter tillbudet.</w:t>
      </w:r>
    </w:p>
    <w:p w14:paraId="58B74359" w14:textId="6EC6B1D1" w:rsidR="0098313A" w:rsidRPr="0098313A" w:rsidRDefault="0098313A" w:rsidP="00237DDB">
      <w:pPr>
        <w:pStyle w:val="MellanrubrikVGR"/>
      </w:pPr>
      <w:bookmarkStart w:id="177" w:name="_Toc500509639"/>
      <w:bookmarkStart w:id="178" w:name="_Toc256000009"/>
      <w:bookmarkStart w:id="179" w:name="_Toc256000027"/>
      <w:bookmarkStart w:id="180" w:name="_Toc256000045"/>
      <w:bookmarkStart w:id="181" w:name="_Toc256000063"/>
      <w:bookmarkStart w:id="182" w:name="_Toc504476322"/>
      <w:bookmarkStart w:id="183" w:name="_Toc256000081"/>
      <w:bookmarkStart w:id="184" w:name="_Toc256000099"/>
      <w:bookmarkStart w:id="185" w:name="_Toc256000117"/>
      <w:bookmarkStart w:id="186" w:name="_Toc256000135"/>
      <w:bookmarkStart w:id="187" w:name="_Toc17703017"/>
      <w:bookmarkStart w:id="188" w:name="_Toc256000156"/>
      <w:bookmarkStart w:id="189" w:name="_Toc53660950"/>
      <w:bookmarkStart w:id="190" w:name="_Toc256000174"/>
      <w:r w:rsidRPr="0098313A">
        <w:t xml:space="preserve">”Okänd kanyl”, </w:t>
      </w:r>
      <w:r w:rsidR="00DF04DF">
        <w:t>stuckit sig på kanyl från okänd inde</w:t>
      </w:r>
      <w:r w:rsidRPr="0098313A">
        <w:t xml:space="preserve">xpatient </w:t>
      </w:r>
      <w:r w:rsidR="00B55AEA">
        <w:t xml:space="preserve">som ej kan </w:t>
      </w:r>
      <w:r w:rsidRPr="0098313A">
        <w:t>provtas</w:t>
      </w:r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</w:p>
    <w:p w14:paraId="099F90C4" w14:textId="640828C0" w:rsidR="0098313A" w:rsidRPr="0098313A" w:rsidRDefault="00AE07D9" w:rsidP="00237DDB">
      <w:r w:rsidRPr="0098313A">
        <w:t>Ta ”nollprover” på personal. Ta ställning till hepatit B-vaccination, se rubrik ”</w:t>
      </w:r>
      <w:hyperlink w:anchor="_Patient_med_känd" w:history="1">
        <w:r>
          <w:rPr>
            <w:rStyle w:val="Hyperlnk"/>
          </w:rPr>
          <w:t>Indexp</w:t>
        </w:r>
        <w:r w:rsidRPr="006A3EB0">
          <w:rPr>
            <w:rStyle w:val="Hyperlnk"/>
          </w:rPr>
          <w:t>atient med känd hepatit B-smitta</w:t>
        </w:r>
      </w:hyperlink>
      <w:r w:rsidRPr="0098313A">
        <w:t>”.</w:t>
      </w:r>
      <w:r>
        <w:t xml:space="preserve"> </w:t>
      </w:r>
      <w:r w:rsidR="0098313A" w:rsidRPr="0098313A">
        <w:t xml:space="preserve">Kontakta infektionsmottagningen nästföljande vardag telefonnummer </w:t>
      </w:r>
      <w:r w:rsidR="0098313A" w:rsidRPr="0098313A">
        <w:rPr>
          <w:b/>
        </w:rPr>
        <w:t>033-616</w:t>
      </w:r>
      <w:r w:rsidR="00175B09">
        <w:rPr>
          <w:b/>
        </w:rPr>
        <w:t> </w:t>
      </w:r>
      <w:r w:rsidR="0098313A" w:rsidRPr="0098313A">
        <w:rPr>
          <w:b/>
        </w:rPr>
        <w:t>25</w:t>
      </w:r>
      <w:r w:rsidR="00175B09">
        <w:rPr>
          <w:b/>
        </w:rPr>
        <w:t> </w:t>
      </w:r>
      <w:r w:rsidR="0098313A" w:rsidRPr="0098313A">
        <w:rPr>
          <w:b/>
        </w:rPr>
        <w:t>80</w:t>
      </w:r>
      <w:r w:rsidR="0098313A" w:rsidRPr="0098313A">
        <w:t xml:space="preserve">. Smittorisk kan inte bedömas. </w:t>
      </w:r>
    </w:p>
    <w:p w14:paraId="4981641A" w14:textId="4598A2AB" w:rsidR="0098313A" w:rsidRPr="0098313A" w:rsidRDefault="0098313A" w:rsidP="00237DDB">
      <w:r w:rsidRPr="0098313A">
        <w:t>Markera på remissen vid 12 veckor och 26 veckor ”Stick-&amp; skärskada – Uppföljningsprov personal”. Remissansvarig läkare anges som ”Stick1” och infektionsmottagning SÄS anges som remitterande mottagning.</w:t>
      </w:r>
    </w:p>
    <w:p w14:paraId="03EA1C6E" w14:textId="77777777" w:rsidR="0098313A" w:rsidRPr="0098313A" w:rsidRDefault="0098313A" w:rsidP="00237DDB">
      <w:pPr>
        <w:pStyle w:val="MellanrubrikVGR"/>
      </w:pPr>
      <w:bookmarkStart w:id="191" w:name="_Toc500509640"/>
      <w:bookmarkStart w:id="192" w:name="_Toc256000010"/>
      <w:bookmarkStart w:id="193" w:name="_Toc256000028"/>
      <w:bookmarkStart w:id="194" w:name="_Toc256000046"/>
      <w:bookmarkStart w:id="195" w:name="_Toc256000064"/>
      <w:bookmarkStart w:id="196" w:name="_Toc504476323"/>
      <w:bookmarkStart w:id="197" w:name="_Toc256000082"/>
      <w:bookmarkStart w:id="198" w:name="_Toc256000100"/>
      <w:bookmarkStart w:id="199" w:name="_Toc256000118"/>
      <w:bookmarkStart w:id="200" w:name="_Toc256000136"/>
      <w:bookmarkStart w:id="201" w:name="_Toc17703018"/>
      <w:bookmarkStart w:id="202" w:name="_Toc256000157"/>
      <w:bookmarkStart w:id="203" w:name="_Toc53660951"/>
      <w:bookmarkStart w:id="204" w:name="_Toc256000175"/>
      <w:r w:rsidRPr="0098313A">
        <w:lastRenderedPageBreak/>
        <w:t>Indexpatient utan känd blodsmitta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</w:p>
    <w:p w14:paraId="4751596A" w14:textId="3EB9A9C2" w:rsidR="0098313A" w:rsidRPr="0098313A" w:rsidRDefault="0079691F" w:rsidP="00237DDB">
      <w:r w:rsidRPr="0098313A">
        <w:t>Provta indexpatient och ta ”nollprover” på personal. Ta ställning till hepatit B-vaccination, se rubrik ”</w:t>
      </w:r>
      <w:hyperlink w:anchor="_Patient_med_känd" w:history="1">
        <w:r>
          <w:rPr>
            <w:rStyle w:val="Hyperlnk"/>
          </w:rPr>
          <w:t>Indexp</w:t>
        </w:r>
        <w:r w:rsidRPr="00724F43">
          <w:rPr>
            <w:rStyle w:val="Hyperlnk"/>
          </w:rPr>
          <w:t>atient med känd hepatit B-smitta</w:t>
        </w:r>
      </w:hyperlink>
      <w:r w:rsidRPr="0098313A">
        <w:t>”.</w:t>
      </w:r>
      <w:r>
        <w:t xml:space="preserve"> </w:t>
      </w:r>
      <w:r w:rsidR="0098313A" w:rsidRPr="0098313A">
        <w:t xml:space="preserve">Kontakta infektionsmottagningen nästföljande vardag, telefonnummer </w:t>
      </w:r>
      <w:r w:rsidR="0098313A" w:rsidRPr="0098313A">
        <w:rPr>
          <w:b/>
        </w:rPr>
        <w:t>033-616</w:t>
      </w:r>
      <w:r w:rsidR="00226B0D">
        <w:rPr>
          <w:b/>
        </w:rPr>
        <w:t> </w:t>
      </w:r>
      <w:r w:rsidR="0098313A" w:rsidRPr="0098313A">
        <w:rPr>
          <w:b/>
        </w:rPr>
        <w:t>25</w:t>
      </w:r>
      <w:r w:rsidR="00226B0D">
        <w:rPr>
          <w:b/>
        </w:rPr>
        <w:t> </w:t>
      </w:r>
      <w:r w:rsidR="0098313A" w:rsidRPr="0098313A">
        <w:rPr>
          <w:b/>
        </w:rPr>
        <w:t>80</w:t>
      </w:r>
      <w:r w:rsidR="0098313A" w:rsidRPr="0098313A">
        <w:t xml:space="preserve">. </w:t>
      </w:r>
    </w:p>
    <w:p w14:paraId="16E00CDB" w14:textId="77777777" w:rsidR="0098313A" w:rsidRPr="0098313A" w:rsidRDefault="0098313A" w:rsidP="00237DDB">
      <w:pPr>
        <w:pStyle w:val="Rubrik3"/>
      </w:pPr>
      <w:bookmarkStart w:id="205" w:name="_Toc500509644"/>
      <w:bookmarkStart w:id="206" w:name="_Toc256000014"/>
      <w:bookmarkStart w:id="207" w:name="_Toc256000032"/>
      <w:bookmarkStart w:id="208" w:name="_Toc256000050"/>
      <w:bookmarkStart w:id="209" w:name="_Toc256000068"/>
      <w:bookmarkStart w:id="210" w:name="_Toc504476327"/>
      <w:bookmarkStart w:id="211" w:name="_Toc256000086"/>
      <w:bookmarkStart w:id="212" w:name="_Toc256000104"/>
      <w:bookmarkStart w:id="213" w:name="_Toc256000122"/>
      <w:bookmarkStart w:id="214" w:name="_Toc256000140"/>
      <w:bookmarkStart w:id="215" w:name="_Toc17703019"/>
      <w:bookmarkStart w:id="216" w:name="_Toc256000158"/>
      <w:bookmarkStart w:id="217" w:name="_Toc53660952"/>
      <w:bookmarkStart w:id="218" w:name="_Toc256000176"/>
      <w:bookmarkStart w:id="219" w:name="_Toc152138320"/>
      <w:r w:rsidRPr="0098313A">
        <w:t>Uppföljning</w:t>
      </w:r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</w:p>
    <w:p w14:paraId="2C59DCC4" w14:textId="77777777" w:rsidR="0098313A" w:rsidRPr="0098313A" w:rsidRDefault="0098313A" w:rsidP="00237DDB">
      <w:pPr>
        <w:pStyle w:val="MellanrubrikVGR"/>
        <w:spacing w:before="120"/>
      </w:pPr>
      <w:bookmarkStart w:id="220" w:name="_Toc500509645"/>
      <w:bookmarkStart w:id="221" w:name="_Toc256000015"/>
      <w:bookmarkStart w:id="222" w:name="_Toc256000033"/>
      <w:bookmarkStart w:id="223" w:name="_Toc256000051"/>
      <w:bookmarkStart w:id="224" w:name="_Toc256000069"/>
      <w:bookmarkStart w:id="225" w:name="_Toc504476328"/>
      <w:bookmarkStart w:id="226" w:name="_Toc256000087"/>
      <w:bookmarkStart w:id="227" w:name="_Toc256000105"/>
      <w:bookmarkStart w:id="228" w:name="_Toc256000123"/>
      <w:bookmarkStart w:id="229" w:name="_Toc256000141"/>
      <w:bookmarkStart w:id="230" w:name="_Toc17703020"/>
      <w:bookmarkStart w:id="231" w:name="_Toc256000159"/>
      <w:bookmarkStart w:id="232" w:name="_Toc53660953"/>
      <w:bookmarkStart w:id="233" w:name="_Toc256000177"/>
      <w:r w:rsidRPr="0098313A">
        <w:t>Rapportering och handläggning av tillbud</w:t>
      </w:r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</w:p>
    <w:p w14:paraId="0E770F51" w14:textId="6F51673D" w:rsidR="0098313A" w:rsidRPr="0098313A" w:rsidRDefault="0098313A" w:rsidP="00237DDB">
      <w:r w:rsidRPr="0098313A">
        <w:t xml:space="preserve">Tillbud registreras i avvikelsehanteringssystemet MedControl PRO av berörd personal. Närmaste chef </w:t>
      </w:r>
      <w:r w:rsidR="002B75B7">
        <w:t>meddelas för</w:t>
      </w:r>
      <w:r w:rsidRPr="0098313A">
        <w:t xml:space="preserve"> arbetsskadeanmälan.</w:t>
      </w:r>
    </w:p>
    <w:p w14:paraId="08934E2D" w14:textId="260A7500" w:rsidR="0098313A" w:rsidRPr="0098313A" w:rsidRDefault="0098313A" w:rsidP="00237DDB">
      <w:r w:rsidRPr="0098313A">
        <w:t xml:space="preserve">Nyupptäckt blodsmitta i patientprov </w:t>
      </w:r>
      <w:r w:rsidR="00B37D64">
        <w:t xml:space="preserve">(indexpatient) </w:t>
      </w:r>
      <w:r w:rsidRPr="0098313A">
        <w:t>föranleder remiss till infektionsmottagning. Läkare/sjuksköterska på infektionskliniken ger information om provsvar till berörd medarbetare och hanterar eventuell uppföljning.</w:t>
      </w:r>
    </w:p>
    <w:p w14:paraId="162ACD39" w14:textId="4189A0DB" w:rsidR="0098313A" w:rsidRPr="0098313A" w:rsidRDefault="0098313A" w:rsidP="00237DDB">
      <w:r w:rsidRPr="0098313A">
        <w:t xml:space="preserve">Negativt patientprov </w:t>
      </w:r>
      <w:r w:rsidR="00973805">
        <w:t xml:space="preserve">(indexpatient) </w:t>
      </w:r>
      <w:r w:rsidRPr="0098313A">
        <w:t>för blodsmitta innebär att ärendet avslutas.</w:t>
      </w:r>
    </w:p>
    <w:p w14:paraId="030FB204" w14:textId="77777777" w:rsidR="0098313A" w:rsidRPr="0098313A" w:rsidRDefault="0098313A" w:rsidP="00237DDB">
      <w:pPr>
        <w:pStyle w:val="Rubrik2"/>
      </w:pPr>
      <w:bookmarkStart w:id="234" w:name="_Toc182366122"/>
      <w:bookmarkStart w:id="235" w:name="_Toc500509646"/>
      <w:bookmarkStart w:id="236" w:name="_Toc256000016"/>
      <w:bookmarkStart w:id="237" w:name="_Toc256000034"/>
      <w:bookmarkStart w:id="238" w:name="_Toc256000052"/>
      <w:bookmarkStart w:id="239" w:name="_Toc256000070"/>
      <w:bookmarkStart w:id="240" w:name="_Toc504476329"/>
      <w:bookmarkStart w:id="241" w:name="_Toc256000088"/>
      <w:bookmarkStart w:id="242" w:name="_Toc256000106"/>
      <w:bookmarkStart w:id="243" w:name="_Toc256000124"/>
      <w:bookmarkStart w:id="244" w:name="_Toc256000142"/>
      <w:bookmarkStart w:id="245" w:name="_Toc17703021"/>
      <w:bookmarkStart w:id="246" w:name="_Toc256000160"/>
      <w:bookmarkStart w:id="247" w:name="_Toc53660954"/>
      <w:bookmarkStart w:id="248" w:name="_Toc256000178"/>
      <w:bookmarkStart w:id="249" w:name="_Toc152138321"/>
      <w:r w:rsidRPr="0098313A">
        <w:t>Dokumentinformation</w:t>
      </w:r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</w:p>
    <w:p w14:paraId="0C2D00AC" w14:textId="77777777" w:rsidR="0098313A" w:rsidRPr="00237DDB" w:rsidRDefault="0098313A" w:rsidP="00237DDB">
      <w:pPr>
        <w:spacing w:after="0"/>
        <w:rPr>
          <w:b/>
          <w:bCs/>
        </w:rPr>
      </w:pPr>
      <w:r w:rsidRPr="00237DDB">
        <w:rPr>
          <w:b/>
          <w:bCs/>
        </w:rPr>
        <w:t>För innehållet svarar</w:t>
      </w:r>
    </w:p>
    <w:p w14:paraId="357F8953" w14:textId="213F964E" w:rsidR="0098313A" w:rsidRPr="0098313A" w:rsidRDefault="0098313A" w:rsidP="00237DDB">
      <w:r w:rsidRPr="0098313A">
        <w:t>Afshin Shahnavaz, överläkare, HIVÖ/infektion, SÄS</w:t>
      </w:r>
      <w:r w:rsidRPr="0098313A">
        <w:br/>
        <w:t>Jon Edman Wallér, ST-läkare, vårdhygien, SÄS</w:t>
      </w:r>
    </w:p>
    <w:p w14:paraId="78C40085" w14:textId="0AEE5D03" w:rsidR="0098313A" w:rsidRPr="0098313A" w:rsidRDefault="0098313A" w:rsidP="00237DDB">
      <w:r w:rsidRPr="0098313A">
        <w:t>Bilaga - Snabbguide vid tillbud:</w:t>
      </w:r>
      <w:r w:rsidRPr="0098313A">
        <w:br/>
        <w:t>Maria Falsing, sjuksköterska, HIVÖ, infektionsmottagning, SÄS</w:t>
      </w:r>
    </w:p>
    <w:p w14:paraId="1254D4E5" w14:textId="77777777" w:rsidR="0098313A" w:rsidRPr="00237DDB" w:rsidRDefault="0098313A" w:rsidP="00237DDB">
      <w:pPr>
        <w:spacing w:after="0"/>
        <w:rPr>
          <w:b/>
          <w:bCs/>
        </w:rPr>
      </w:pPr>
      <w:bookmarkStart w:id="250" w:name="_Toc149035757"/>
      <w:bookmarkStart w:id="251" w:name="_Toc149978547"/>
      <w:r w:rsidRPr="00237DDB">
        <w:rPr>
          <w:b/>
          <w:bCs/>
        </w:rPr>
        <w:t>Remissinstanser</w:t>
      </w:r>
      <w:bookmarkEnd w:id="250"/>
      <w:bookmarkEnd w:id="251"/>
    </w:p>
    <w:p w14:paraId="5B78224B" w14:textId="113E6F78" w:rsidR="0098313A" w:rsidRPr="0098313A" w:rsidRDefault="00AF4E82" w:rsidP="00237DDB">
      <w:r>
        <w:t>Madelein</w:t>
      </w:r>
      <w:r w:rsidR="00E449AA">
        <w:t>e</w:t>
      </w:r>
      <w:r>
        <w:t xml:space="preserve"> Sjödin</w:t>
      </w:r>
      <w:r w:rsidR="0098313A" w:rsidRPr="0098313A">
        <w:t xml:space="preserve">, </w:t>
      </w:r>
      <w:r w:rsidR="00221978">
        <w:t>laboratorieingenjör,</w:t>
      </w:r>
      <w:r w:rsidR="0098313A" w:rsidRPr="0098313A">
        <w:t xml:space="preserve"> laboratorium för klinisk mikrobiologi, S</w:t>
      </w:r>
      <w:r w:rsidR="00657625">
        <w:t>U/S</w:t>
      </w:r>
      <w:r w:rsidR="0098313A" w:rsidRPr="0098313A">
        <w:t>ÄS</w:t>
      </w:r>
      <w:r w:rsidR="0098313A" w:rsidRPr="0098313A">
        <w:br/>
      </w:r>
      <w:r w:rsidR="00731C1B">
        <w:t>Eva-Marie Boman</w:t>
      </w:r>
      <w:r w:rsidR="0098313A" w:rsidRPr="0098313A">
        <w:t>, verksamhetschef, HIVÖ, SÄS</w:t>
      </w:r>
    </w:p>
    <w:p w14:paraId="2AC86D91" w14:textId="77777777" w:rsidR="0098313A" w:rsidRPr="00237DDB" w:rsidRDefault="0098313A" w:rsidP="00237DDB">
      <w:pPr>
        <w:spacing w:after="0"/>
        <w:rPr>
          <w:b/>
          <w:bCs/>
        </w:rPr>
      </w:pPr>
      <w:r w:rsidRPr="00237DDB">
        <w:rPr>
          <w:b/>
          <w:bCs/>
        </w:rPr>
        <w:t>Fastställt av</w:t>
      </w:r>
    </w:p>
    <w:p w14:paraId="662010BE" w14:textId="568D748D" w:rsidR="0098313A" w:rsidRPr="0098313A" w:rsidRDefault="00BB40F9" w:rsidP="00237DDB">
      <w:r>
        <w:t>Jerker Nilson</w:t>
      </w:r>
      <w:r w:rsidR="0098313A" w:rsidRPr="0098313A">
        <w:t>, chefläkare, SÄS</w:t>
      </w:r>
    </w:p>
    <w:p w14:paraId="772F2448" w14:textId="77777777" w:rsidR="0098313A" w:rsidRPr="00237DDB" w:rsidRDefault="0098313A" w:rsidP="00237DDB">
      <w:pPr>
        <w:spacing w:after="0"/>
        <w:rPr>
          <w:b/>
          <w:bCs/>
        </w:rPr>
      </w:pPr>
      <w:r w:rsidRPr="00237DDB">
        <w:rPr>
          <w:b/>
          <w:bCs/>
        </w:rPr>
        <w:t>Nyckelord</w:t>
      </w:r>
    </w:p>
    <w:p w14:paraId="668FE77F" w14:textId="77777777" w:rsidR="0098313A" w:rsidRPr="0098313A" w:rsidRDefault="0098313A" w:rsidP="00237DDB">
      <w:r w:rsidRPr="0098313A">
        <w:t>Stickskada, skärskada, stick- och skär, tillbud, blodsmitta, patientprov, personalprov, indexpatient, avvikelser, avvikelserapportering, arbetsskada, hepatit, hiv</w:t>
      </w:r>
    </w:p>
    <w:p w14:paraId="542965A4" w14:textId="77777777" w:rsidR="0098313A" w:rsidRPr="0098313A" w:rsidRDefault="0098313A" w:rsidP="00DF02A9">
      <w:pPr>
        <w:pStyle w:val="Rubrik2"/>
      </w:pPr>
      <w:bookmarkStart w:id="252" w:name="_Toc500509647"/>
      <w:bookmarkStart w:id="253" w:name="_Toc256000017"/>
      <w:bookmarkStart w:id="254" w:name="_Toc256000035"/>
      <w:bookmarkStart w:id="255" w:name="_Toc256000053"/>
      <w:bookmarkStart w:id="256" w:name="_Toc256000071"/>
      <w:bookmarkStart w:id="257" w:name="_Toc504476330"/>
      <w:bookmarkStart w:id="258" w:name="_Toc256000089"/>
      <w:bookmarkStart w:id="259" w:name="_Toc256000107"/>
      <w:bookmarkStart w:id="260" w:name="_Toc256000125"/>
      <w:bookmarkStart w:id="261" w:name="_Toc256000143"/>
      <w:bookmarkStart w:id="262" w:name="_Toc17703022"/>
      <w:bookmarkStart w:id="263" w:name="_Toc256000161"/>
      <w:bookmarkStart w:id="264" w:name="_Toc53660955"/>
      <w:bookmarkStart w:id="265" w:name="_Toc256000179"/>
      <w:bookmarkStart w:id="266" w:name="_Toc169686209"/>
      <w:bookmarkStart w:id="267" w:name="_Toc169686713"/>
      <w:bookmarkStart w:id="268" w:name="_Toc182366123"/>
      <w:bookmarkStart w:id="269" w:name="_Toc152138322"/>
      <w:r w:rsidRPr="0098313A">
        <w:lastRenderedPageBreak/>
        <w:t>Referensförteckning</w:t>
      </w:r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9"/>
    </w:p>
    <w:p w14:paraId="532D1606" w14:textId="204B7588" w:rsidR="0098313A" w:rsidRPr="0098313A" w:rsidRDefault="0098313A" w:rsidP="00DF02A9">
      <w:pPr>
        <w:pStyle w:val="Punktlistanumrerad"/>
        <w:keepNext/>
        <w:keepLines/>
        <w:numPr>
          <w:ilvl w:val="0"/>
          <w:numId w:val="9"/>
        </w:numPr>
      </w:pPr>
      <w:r w:rsidRPr="0098313A">
        <w:t>Stick- och skärskador samt exponering med risk för blodburen smitta hos personal. Vårdhandboken, avsnitt vid tillbud med risk för smitta hos personal.</w:t>
      </w:r>
      <w:r w:rsidRPr="0098313A">
        <w:br/>
      </w:r>
      <w:hyperlink r:id="rId15" w:history="1">
        <w:r w:rsidRPr="008C50FD">
          <w:rPr>
            <w:rStyle w:val="Hyperlnk"/>
          </w:rPr>
          <w:t>www.vardhandboken.se/Texter/Stick--och-skarskador-samt-exponering-med-risk-for-blodburen-smitta-hos-personal/Oversikt/</w:t>
        </w:r>
      </w:hyperlink>
    </w:p>
    <w:p w14:paraId="03B2CF08" w14:textId="79218512" w:rsidR="0098313A" w:rsidRPr="0098313A" w:rsidRDefault="0098313A" w:rsidP="00CF220A">
      <w:pPr>
        <w:pStyle w:val="Punktlistanumrerad"/>
        <w:numPr>
          <w:ilvl w:val="0"/>
          <w:numId w:val="9"/>
        </w:numPr>
      </w:pPr>
      <w:r w:rsidRPr="0098313A">
        <w:t>Smittrisker (AFS 2018:4). Arbetsmiljöverket.</w:t>
      </w:r>
      <w:r w:rsidRPr="0098313A">
        <w:br/>
      </w:r>
      <w:hyperlink r:id="rId16" w:history="1">
        <w:r w:rsidRPr="00617D1E">
          <w:rPr>
            <w:rStyle w:val="Hyperlnk"/>
          </w:rPr>
          <w:t>www.av.se</w:t>
        </w:r>
      </w:hyperlink>
      <w:r w:rsidRPr="0098313A">
        <w:t xml:space="preserve"> </w:t>
      </w:r>
    </w:p>
    <w:p w14:paraId="7DBD1A21" w14:textId="0CA6A112" w:rsidR="0098313A" w:rsidRPr="0098313A" w:rsidRDefault="0098313A" w:rsidP="00CF220A">
      <w:pPr>
        <w:pStyle w:val="Punktlistanumrerad"/>
        <w:numPr>
          <w:ilvl w:val="0"/>
          <w:numId w:val="9"/>
        </w:numPr>
      </w:pPr>
      <w:r w:rsidRPr="0098313A">
        <w:t xml:space="preserve">Sticktillbud, blodburen smitta-åtgärder vid infektionsmottagningen. </w:t>
      </w:r>
      <w:r w:rsidRPr="0098313A">
        <w:br/>
        <w:t>Rutin från infektionskliniken, Sahlgrenska Universitetssjukhuset (SU)</w:t>
      </w:r>
      <w:r w:rsidR="008F2B23">
        <w:t>, mars 202</w:t>
      </w:r>
      <w:r w:rsidR="003B1707">
        <w:t>2</w:t>
      </w:r>
      <w:r w:rsidR="002C7571">
        <w:t xml:space="preserve"> (barium-id </w:t>
      </w:r>
      <w:r w:rsidR="002C7571" w:rsidRPr="002C7571">
        <w:t>17692</w:t>
      </w:r>
      <w:r w:rsidR="002C7571">
        <w:t>)</w:t>
      </w:r>
      <w:r w:rsidRPr="0098313A">
        <w:t>.</w:t>
      </w:r>
      <w:r w:rsidRPr="0098313A">
        <w:br/>
      </w:r>
      <w:hyperlink r:id="rId17" w:history="1">
        <w:r w:rsidR="00542831">
          <w:rPr>
            <w:rStyle w:val="Hyperlnk"/>
          </w:rPr>
          <w:t>https://hittadokument.vgregion.se/su</w:t>
        </w:r>
      </w:hyperlink>
      <w:r w:rsidRPr="0098313A">
        <w:t xml:space="preserve"> </w:t>
      </w:r>
    </w:p>
    <w:p w14:paraId="740D4E14" w14:textId="1F6904E6" w:rsidR="005C5C1C" w:rsidRDefault="0098313A" w:rsidP="00CF220A">
      <w:pPr>
        <w:pStyle w:val="Punktlistanumrerad"/>
        <w:numPr>
          <w:ilvl w:val="0"/>
          <w:numId w:val="9"/>
        </w:numPr>
      </w:pPr>
      <w:r w:rsidRPr="0098313A">
        <w:t xml:space="preserve">Folkhälsomyndigheten, Rekommendationer om vaccination mot hepatit B. Profylax med vaccin och immunoglobulin-före och efter exposition. </w:t>
      </w:r>
      <w:r w:rsidR="003B1707">
        <w:t>Januari 2019.</w:t>
      </w:r>
      <w:r w:rsidR="005C5C1C">
        <w:br/>
      </w:r>
      <w:hyperlink r:id="rId18" w:history="1">
        <w:r w:rsidR="00E449AA" w:rsidRPr="00770B87">
          <w:rPr>
            <w:rStyle w:val="Hyperlnk"/>
          </w:rPr>
          <w:t>www.folkhalsomyndigheten.se/publikationer-och-material/publikationsarkiv/r/rekommendationer-om-vaccination-mot-hepatit-b-</w:t>
        </w:r>
      </w:hyperlink>
    </w:p>
    <w:bookmarkEnd w:id="266"/>
    <w:bookmarkEnd w:id="267"/>
    <w:bookmarkEnd w:id="268"/>
    <w:p w14:paraId="2D2FE9FD" w14:textId="53AC9EC4" w:rsidR="00CF220A" w:rsidRPr="00495013" w:rsidRDefault="0098313A" w:rsidP="00495013">
      <w:pPr>
        <w:pStyle w:val="Punktlistanumrerad"/>
        <w:numPr>
          <w:ilvl w:val="0"/>
          <w:numId w:val="9"/>
        </w:numPr>
      </w:pPr>
      <w:r w:rsidRPr="0098313A">
        <w:t xml:space="preserve">Analyslista, Stick-skärskador. Laboratorium för klinisk mikrobiologi, SÄS. </w:t>
      </w:r>
      <w:r w:rsidR="00495013">
        <w:br/>
      </w:r>
      <w:hyperlink r:id="rId19" w:history="1">
        <w:r w:rsidR="00495013" w:rsidRPr="004F2EF3">
          <w:rPr>
            <w:rStyle w:val="Hyperlnk"/>
          </w:rPr>
          <w:t>https://sas.vgregion.se/vardgivare/laboratoriemedicin/provtagningsanvisningar2/klinisk-mikrobiologi/stick--och-skarskador</w:t>
        </w:r>
      </w:hyperlink>
      <w:bookmarkStart w:id="270" w:name="_Toc53660956"/>
      <w:bookmarkStart w:id="271" w:name="_Toc256000180"/>
      <w:r w:rsidR="00CF220A" w:rsidRPr="00495013">
        <w:rPr>
          <w:rFonts w:ascii="Arial" w:hAnsi="Arial"/>
          <w:kern w:val="32"/>
          <w:sz w:val="32"/>
        </w:rPr>
        <w:br w:type="page"/>
      </w:r>
    </w:p>
    <w:p w14:paraId="2C74DF66" w14:textId="23CDE752" w:rsidR="0098313A" w:rsidRPr="0098313A" w:rsidRDefault="0098313A" w:rsidP="00CF220A">
      <w:pPr>
        <w:pStyle w:val="Rubrik2"/>
      </w:pPr>
      <w:bookmarkStart w:id="272" w:name="Bilaga"/>
      <w:bookmarkStart w:id="273" w:name="_Toc152138323"/>
      <w:bookmarkEnd w:id="272"/>
      <w:r w:rsidRPr="0098313A">
        <w:lastRenderedPageBreak/>
        <w:t>Bilaga, Stick och skärskada – snabbguide vid tillbud</w:t>
      </w:r>
      <w:bookmarkEnd w:id="270"/>
      <w:bookmarkEnd w:id="271"/>
      <w:bookmarkEnd w:id="273"/>
    </w:p>
    <w:p w14:paraId="1AAB09CC" w14:textId="77777777" w:rsidR="0098313A" w:rsidRPr="0098313A" w:rsidRDefault="0098313A" w:rsidP="00C66D94">
      <w:pPr>
        <w:spacing w:after="80"/>
      </w:pPr>
      <w:r w:rsidRPr="0098313A">
        <w:rPr>
          <w:b/>
          <w:bCs/>
        </w:rPr>
        <w:t>Skadad hud</w:t>
      </w:r>
      <w:r w:rsidRPr="0098313A">
        <w:t>: desinfektera (alkoholbaserat desinfektionsmedel)</w:t>
      </w:r>
    </w:p>
    <w:p w14:paraId="2EA3A45D" w14:textId="77777777" w:rsidR="0098313A" w:rsidRPr="0098313A" w:rsidRDefault="0098313A" w:rsidP="00C66D94">
      <w:pPr>
        <w:spacing w:after="80"/>
      </w:pPr>
      <w:r w:rsidRPr="0098313A">
        <w:rPr>
          <w:b/>
          <w:bCs/>
        </w:rPr>
        <w:t>Stänk i mun</w:t>
      </w:r>
      <w:r w:rsidRPr="0098313A">
        <w:t>: skölj med fysiologiskt koksalt eller kranvatten</w:t>
      </w:r>
    </w:p>
    <w:p w14:paraId="56E541AD" w14:textId="77777777" w:rsidR="0098313A" w:rsidRPr="0098313A" w:rsidRDefault="0098313A" w:rsidP="00CF220A">
      <w:r w:rsidRPr="0098313A">
        <w:rPr>
          <w:b/>
          <w:bCs/>
        </w:rPr>
        <w:t>Stänk i öga</w:t>
      </w:r>
      <w:r w:rsidRPr="0098313A">
        <w:t>: skölj med fysiologisk ögondusch, koksalt eller kranvatten</w:t>
      </w:r>
    </w:p>
    <w:p w14:paraId="34156509" w14:textId="77777777" w:rsidR="0098313A" w:rsidRPr="0098313A" w:rsidRDefault="0098313A" w:rsidP="00C66D94">
      <w:pPr>
        <w:pStyle w:val="Rubrik3"/>
        <w:spacing w:before="160"/>
        <w:ind w:right="142"/>
      </w:pPr>
      <w:bookmarkStart w:id="274" w:name="_Toc53660957"/>
      <w:bookmarkStart w:id="275" w:name="_Toc256000181"/>
      <w:bookmarkStart w:id="276" w:name="_Toc152138324"/>
      <w:r w:rsidRPr="0098313A">
        <w:t>Patient med känd eller starkt misstänkt blodsmitta</w:t>
      </w:r>
      <w:bookmarkEnd w:id="274"/>
      <w:bookmarkEnd w:id="275"/>
      <w:bookmarkEnd w:id="276"/>
    </w:p>
    <w:tbl>
      <w:tblPr>
        <w:tblW w:w="9493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1"/>
        <w:gridCol w:w="5922"/>
      </w:tblGrid>
      <w:tr w:rsidR="0098313A" w:rsidRPr="0098313A" w14:paraId="6A531E78" w14:textId="77777777" w:rsidTr="00CF220A">
        <w:tc>
          <w:tcPr>
            <w:tcW w:w="1881" w:type="pct"/>
            <w:shd w:val="clear" w:color="auto" w:fill="auto"/>
          </w:tcPr>
          <w:p w14:paraId="33D1E648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Kontakta infektionsmottagning akut för eventuell profylaktisk åtgärd</w:t>
            </w:r>
          </w:p>
          <w:p w14:paraId="167C3419" w14:textId="2EC86112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 xml:space="preserve">Tfn </w:t>
            </w:r>
            <w:r w:rsidRPr="0098313A">
              <w:rPr>
                <w:rFonts w:cs="Arial"/>
                <w:b/>
                <w:iCs/>
                <w:szCs w:val="28"/>
              </w:rPr>
              <w:t xml:space="preserve">033 </w:t>
            </w:r>
            <w:r w:rsidR="008F5A59">
              <w:rPr>
                <w:rFonts w:cs="Arial"/>
                <w:b/>
                <w:iCs/>
                <w:szCs w:val="28"/>
              </w:rPr>
              <w:t>-</w:t>
            </w:r>
            <w:r w:rsidRPr="0098313A">
              <w:rPr>
                <w:rFonts w:cs="Arial"/>
                <w:b/>
                <w:iCs/>
                <w:szCs w:val="28"/>
              </w:rPr>
              <w:t xml:space="preserve"> 616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25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80</w:t>
            </w:r>
          </w:p>
          <w:p w14:paraId="35E751B0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Alt. bakjour via växel</w:t>
            </w:r>
          </w:p>
          <w:p w14:paraId="0635A608" w14:textId="43E8748C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 xml:space="preserve">Tfn </w:t>
            </w:r>
            <w:r w:rsidRPr="0098313A">
              <w:rPr>
                <w:rFonts w:cs="Arial"/>
                <w:b/>
                <w:iCs/>
                <w:szCs w:val="28"/>
              </w:rPr>
              <w:t xml:space="preserve">033 </w:t>
            </w:r>
            <w:r w:rsidR="008F5A59">
              <w:rPr>
                <w:rFonts w:cs="Arial"/>
                <w:b/>
                <w:iCs/>
                <w:szCs w:val="28"/>
              </w:rPr>
              <w:t>-</w:t>
            </w:r>
            <w:r w:rsidRPr="0098313A">
              <w:rPr>
                <w:rFonts w:cs="Arial"/>
                <w:b/>
                <w:iCs/>
                <w:szCs w:val="28"/>
              </w:rPr>
              <w:t xml:space="preserve"> 616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10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00</w:t>
            </w:r>
          </w:p>
          <w:p w14:paraId="532F3342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Ring helst själv</w:t>
            </w:r>
          </w:p>
        </w:tc>
        <w:tc>
          <w:tcPr>
            <w:tcW w:w="3119" w:type="pct"/>
            <w:shd w:val="clear" w:color="auto" w:fill="auto"/>
          </w:tcPr>
          <w:p w14:paraId="54CE4736" w14:textId="6D0920C3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/>
                <w:iCs/>
                <w:szCs w:val="28"/>
              </w:rPr>
              <w:t>Serumprov patient snarast</w:t>
            </w:r>
            <w:r w:rsidRPr="0098313A">
              <w:rPr>
                <w:rFonts w:cs="Arial"/>
                <w:bCs/>
                <w:iCs/>
                <w:szCs w:val="28"/>
              </w:rPr>
              <w:t>:</w:t>
            </w:r>
            <w:r w:rsidRPr="0098313A">
              <w:rPr>
                <w:rFonts w:cs="Arial"/>
                <w:b/>
                <w:iCs/>
                <w:szCs w:val="28"/>
              </w:rPr>
              <w:br/>
            </w:r>
            <w:r w:rsidRPr="0098313A">
              <w:rPr>
                <w:rFonts w:cs="Arial"/>
                <w:bCs/>
                <w:iCs/>
                <w:szCs w:val="28"/>
              </w:rPr>
              <w:t>Remissuppgift: namn och telefonnummer för akutsvar till vårdcentral/vårdenhet följande vardag</w:t>
            </w:r>
          </w:p>
          <w:p w14:paraId="088ED377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/>
                <w:iCs/>
                <w:szCs w:val="28"/>
              </w:rPr>
              <w:t>Serumprov personal</w:t>
            </w:r>
            <w:r w:rsidRPr="0098313A">
              <w:rPr>
                <w:rFonts w:cs="Arial"/>
                <w:bCs/>
                <w:iCs/>
                <w:szCs w:val="28"/>
              </w:rPr>
              <w:t>:</w:t>
            </w:r>
            <w:r w:rsidRPr="0098313A">
              <w:rPr>
                <w:rFonts w:cs="Arial"/>
                <w:b/>
                <w:iCs/>
                <w:szCs w:val="28"/>
              </w:rPr>
              <w:br/>
            </w:r>
            <w:r w:rsidRPr="0098313A">
              <w:rPr>
                <w:rFonts w:cs="Arial"/>
                <w:bCs/>
                <w:iCs/>
                <w:szCs w:val="28"/>
              </w:rPr>
              <w:t>Nästföljande vardag med svar till infektionsmottagning</w:t>
            </w:r>
          </w:p>
        </w:tc>
      </w:tr>
    </w:tbl>
    <w:p w14:paraId="11C4E22D" w14:textId="77777777" w:rsidR="0098313A" w:rsidRPr="0098313A" w:rsidRDefault="0098313A" w:rsidP="00C66D94">
      <w:pPr>
        <w:pStyle w:val="Rubrik3"/>
        <w:spacing w:before="160"/>
      </w:pPr>
      <w:bookmarkStart w:id="277" w:name="_Toc53660958"/>
      <w:bookmarkStart w:id="278" w:name="_Toc256000182"/>
      <w:bookmarkStart w:id="279" w:name="_Toc152138325"/>
      <w:r w:rsidRPr="0098313A">
        <w:t>Patient utan känd blodsmitta</w:t>
      </w:r>
      <w:bookmarkEnd w:id="277"/>
      <w:bookmarkEnd w:id="278"/>
      <w:bookmarkEnd w:id="279"/>
    </w:p>
    <w:tbl>
      <w:tblPr>
        <w:tblW w:w="9492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2"/>
        <w:gridCol w:w="6170"/>
      </w:tblGrid>
      <w:tr w:rsidR="0098313A" w:rsidRPr="0098313A" w14:paraId="3642B418" w14:textId="77777777" w:rsidTr="00CF220A">
        <w:tc>
          <w:tcPr>
            <w:tcW w:w="1750" w:type="pct"/>
            <w:shd w:val="clear" w:color="auto" w:fill="auto"/>
          </w:tcPr>
          <w:p w14:paraId="49258022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Kontakta infektionsmottagning nästföljande vardag för råd om handläggning och provtagning</w:t>
            </w:r>
          </w:p>
          <w:p w14:paraId="3EB18380" w14:textId="3BF2233E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 xml:space="preserve">Tfn </w:t>
            </w:r>
            <w:r w:rsidRPr="0098313A">
              <w:rPr>
                <w:rFonts w:cs="Arial"/>
                <w:b/>
                <w:iCs/>
                <w:szCs w:val="28"/>
              </w:rPr>
              <w:t xml:space="preserve">033 </w:t>
            </w:r>
            <w:r w:rsidR="008F5A59">
              <w:rPr>
                <w:rFonts w:cs="Arial"/>
                <w:b/>
                <w:iCs/>
                <w:szCs w:val="28"/>
              </w:rPr>
              <w:t>-</w:t>
            </w:r>
            <w:r w:rsidRPr="0098313A">
              <w:rPr>
                <w:rFonts w:cs="Arial"/>
                <w:b/>
                <w:iCs/>
                <w:szCs w:val="28"/>
              </w:rPr>
              <w:t xml:space="preserve"> 616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25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80</w:t>
            </w:r>
          </w:p>
          <w:p w14:paraId="3B0E9599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Ring helst själv</w:t>
            </w:r>
          </w:p>
        </w:tc>
        <w:tc>
          <w:tcPr>
            <w:tcW w:w="3250" w:type="pct"/>
            <w:shd w:val="clear" w:color="auto" w:fill="auto"/>
          </w:tcPr>
          <w:p w14:paraId="398DEF17" w14:textId="77777777" w:rsidR="0098313A" w:rsidRPr="0098313A" w:rsidRDefault="0098313A" w:rsidP="0098313A">
            <w:pPr>
              <w:spacing w:after="4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/>
                <w:iCs/>
                <w:szCs w:val="28"/>
              </w:rPr>
              <w:t>Serumprov patient</w:t>
            </w:r>
            <w:r w:rsidRPr="0098313A">
              <w:rPr>
                <w:rFonts w:cs="Arial"/>
                <w:bCs/>
                <w:iCs/>
                <w:szCs w:val="28"/>
              </w:rPr>
              <w:t xml:space="preserve"> - remissuppgifter:</w:t>
            </w:r>
          </w:p>
          <w:p w14:paraId="151A1D66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Stick- och skärskada patient. Märk remiss och ange telefon-nummer för provsvar</w:t>
            </w:r>
          </w:p>
          <w:p w14:paraId="25E695F1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Remissansvarig läkare = ansvarig läkare på vårdcentral/</w:t>
            </w:r>
            <w:r w:rsidRPr="0098313A">
              <w:rPr>
                <w:rFonts w:cs="Arial"/>
                <w:bCs/>
                <w:iCs/>
                <w:szCs w:val="28"/>
              </w:rPr>
              <w:br/>
              <w:t>vårdenhet</w:t>
            </w:r>
          </w:p>
          <w:p w14:paraId="1A1307C2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Remitterande enhet = hemsjukvården (ange område)/vårdenhet</w:t>
            </w:r>
          </w:p>
          <w:p w14:paraId="671D62B5" w14:textId="77777777" w:rsidR="0098313A" w:rsidRPr="0098313A" w:rsidRDefault="0098313A" w:rsidP="0098313A">
            <w:pPr>
              <w:spacing w:before="200" w:after="4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/>
                <w:iCs/>
                <w:szCs w:val="28"/>
              </w:rPr>
              <w:t xml:space="preserve">Serumprov personal </w:t>
            </w:r>
            <w:r w:rsidRPr="0098313A">
              <w:rPr>
                <w:rFonts w:cs="Arial"/>
                <w:bCs/>
                <w:iCs/>
                <w:szCs w:val="28"/>
              </w:rPr>
              <w:t>- remissuppgifter:</w:t>
            </w:r>
          </w:p>
          <w:p w14:paraId="6D60B3A9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Stick- och skärskada personalprov, prov 1</w:t>
            </w:r>
          </w:p>
          <w:p w14:paraId="31D9488A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Avsändare och mottagare av provsvar = infektionsmottagning</w:t>
            </w:r>
          </w:p>
          <w:p w14:paraId="77C0B091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suppressAutoHyphens/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Remissansvarig läkare = stick 1 (eller enligt uppgift från infektionssköterska)</w:t>
            </w:r>
          </w:p>
        </w:tc>
      </w:tr>
    </w:tbl>
    <w:p w14:paraId="3803DBA7" w14:textId="77777777" w:rsidR="0098313A" w:rsidRPr="0098313A" w:rsidRDefault="0098313A" w:rsidP="00C66D94">
      <w:pPr>
        <w:pStyle w:val="Rubrik3"/>
        <w:spacing w:before="160"/>
      </w:pPr>
      <w:bookmarkStart w:id="280" w:name="_Toc53660959"/>
      <w:bookmarkStart w:id="281" w:name="_Toc256000183"/>
      <w:bookmarkStart w:id="282" w:name="_Toc152138326"/>
      <w:r w:rsidRPr="0098313A">
        <w:t>Blodsmittorisk utan identifierbar källa (ex. kanyl från okänd patient)</w:t>
      </w:r>
      <w:bookmarkEnd w:id="280"/>
      <w:bookmarkEnd w:id="281"/>
      <w:bookmarkEnd w:id="282"/>
    </w:p>
    <w:tbl>
      <w:tblPr>
        <w:tblW w:w="9492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2"/>
        <w:gridCol w:w="6170"/>
      </w:tblGrid>
      <w:tr w:rsidR="0098313A" w:rsidRPr="0098313A" w14:paraId="46E1669C" w14:textId="77777777" w:rsidTr="00CF220A">
        <w:tc>
          <w:tcPr>
            <w:tcW w:w="1750" w:type="pct"/>
            <w:shd w:val="clear" w:color="auto" w:fill="auto"/>
          </w:tcPr>
          <w:p w14:paraId="070E74D5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Kontakta infektionsmottagning nästföljande vardag för råd-givning</w:t>
            </w:r>
          </w:p>
          <w:p w14:paraId="50A4B6B7" w14:textId="7CB422FA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 xml:space="preserve">Tfn </w:t>
            </w:r>
            <w:r w:rsidRPr="0098313A">
              <w:rPr>
                <w:rFonts w:cs="Arial"/>
                <w:b/>
                <w:iCs/>
                <w:szCs w:val="28"/>
              </w:rPr>
              <w:t xml:space="preserve">033 </w:t>
            </w:r>
            <w:r w:rsidR="008F5A59">
              <w:rPr>
                <w:rFonts w:cs="Arial"/>
                <w:b/>
                <w:iCs/>
                <w:szCs w:val="28"/>
              </w:rPr>
              <w:t>-</w:t>
            </w:r>
            <w:r w:rsidRPr="0098313A">
              <w:rPr>
                <w:rFonts w:cs="Arial"/>
                <w:b/>
                <w:iCs/>
                <w:szCs w:val="28"/>
              </w:rPr>
              <w:t xml:space="preserve"> 616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25</w:t>
            </w:r>
            <w:r w:rsidR="008F5A59">
              <w:rPr>
                <w:rFonts w:cs="Arial"/>
                <w:b/>
                <w:iCs/>
                <w:szCs w:val="28"/>
              </w:rPr>
              <w:t> </w:t>
            </w:r>
            <w:r w:rsidRPr="0098313A">
              <w:rPr>
                <w:rFonts w:cs="Arial"/>
                <w:b/>
                <w:iCs/>
                <w:szCs w:val="28"/>
              </w:rPr>
              <w:t>80</w:t>
            </w:r>
          </w:p>
          <w:p w14:paraId="5A02722E" w14:textId="77777777" w:rsidR="0098313A" w:rsidRPr="0098313A" w:rsidRDefault="0098313A" w:rsidP="0098313A">
            <w:pPr>
              <w:spacing w:after="16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Ring helst själv</w:t>
            </w:r>
          </w:p>
        </w:tc>
        <w:tc>
          <w:tcPr>
            <w:tcW w:w="3250" w:type="pct"/>
            <w:shd w:val="clear" w:color="auto" w:fill="auto"/>
          </w:tcPr>
          <w:p w14:paraId="2AE3378A" w14:textId="77777777" w:rsidR="0098313A" w:rsidRPr="0098313A" w:rsidRDefault="0098313A" w:rsidP="0098313A">
            <w:pPr>
              <w:spacing w:after="40" w:line="240" w:lineRule="auto"/>
              <w:ind w:left="0" w:right="0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/>
                <w:iCs/>
                <w:szCs w:val="28"/>
              </w:rPr>
              <w:t>Serumprov personal</w:t>
            </w:r>
            <w:r w:rsidRPr="0098313A">
              <w:rPr>
                <w:rFonts w:cs="Arial"/>
                <w:bCs/>
                <w:iCs/>
                <w:szCs w:val="28"/>
              </w:rPr>
              <w:t xml:space="preserve"> - remissuppgifter:</w:t>
            </w:r>
          </w:p>
          <w:p w14:paraId="69D66107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Stick- och skärskada personalprov, prov 1</w:t>
            </w:r>
          </w:p>
          <w:p w14:paraId="605536B6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Avsändare och mottagare av provsvar = infektionsmottagning</w:t>
            </w:r>
          </w:p>
          <w:p w14:paraId="4020D6E8" w14:textId="77777777" w:rsidR="0098313A" w:rsidRPr="0098313A" w:rsidRDefault="0098313A" w:rsidP="0098313A">
            <w:pPr>
              <w:numPr>
                <w:ilvl w:val="0"/>
                <w:numId w:val="3"/>
              </w:numPr>
              <w:tabs>
                <w:tab w:val="left" w:pos="357"/>
              </w:tabs>
              <w:suppressAutoHyphens/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cs="Arial"/>
                <w:bCs/>
                <w:iCs/>
                <w:szCs w:val="28"/>
              </w:rPr>
            </w:pPr>
            <w:r w:rsidRPr="0098313A">
              <w:rPr>
                <w:rFonts w:cs="Arial"/>
                <w:bCs/>
                <w:iCs/>
                <w:szCs w:val="28"/>
              </w:rPr>
              <w:t>Remissansvarig läkare = stick 1 (eller enligt uppgift från infektionssköterska)</w:t>
            </w:r>
          </w:p>
        </w:tc>
      </w:tr>
    </w:tbl>
    <w:p w14:paraId="502A50D4" w14:textId="77777777" w:rsidR="0098313A" w:rsidRPr="00CF220A" w:rsidRDefault="0098313A" w:rsidP="00C66D94">
      <w:pPr>
        <w:spacing w:before="160" w:after="0"/>
        <w:rPr>
          <w:b/>
          <w:bCs/>
        </w:rPr>
      </w:pPr>
      <w:r w:rsidRPr="00CF220A">
        <w:rPr>
          <w:b/>
          <w:bCs/>
        </w:rPr>
        <w:t>Skriv tillbudsrapport och arbetsskadeanmälan!</w:t>
      </w:r>
      <w:bookmarkEnd w:id="0"/>
    </w:p>
    <w:sectPr w:rsidR="0098313A" w:rsidRPr="00CF220A" w:rsidSect="0098313A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AF726" w14:textId="77777777" w:rsidR="00570538" w:rsidRDefault="00570538">
      <w:r>
        <w:separator/>
      </w:r>
    </w:p>
  </w:endnote>
  <w:endnote w:type="continuationSeparator" w:id="0">
    <w:p w14:paraId="6948CC08" w14:textId="77777777" w:rsidR="00570538" w:rsidRDefault="00570538">
      <w:r>
        <w:continuationSeparator/>
      </w:r>
    </w:p>
  </w:endnote>
  <w:endnote w:type="continuationNotice" w:id="1">
    <w:p w14:paraId="25E36A1D" w14:textId="77777777" w:rsidR="00570538" w:rsidRDefault="005705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5E568" w14:textId="77777777" w:rsidR="00570538" w:rsidRDefault="00570538"/>
  </w:footnote>
  <w:footnote w:type="continuationSeparator" w:id="0">
    <w:p w14:paraId="727AA021" w14:textId="77777777" w:rsidR="00570538" w:rsidRDefault="00570538">
      <w:r>
        <w:continuationSeparator/>
      </w:r>
    </w:p>
  </w:footnote>
  <w:footnote w:type="continuationNotice" w:id="1">
    <w:p w14:paraId="62886F2B" w14:textId="77777777" w:rsidR="00570538" w:rsidRDefault="005705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2F0907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A52B42"/>
    <w:multiLevelType w:val="hybridMultilevel"/>
    <w:tmpl w:val="964C71EA"/>
    <w:lvl w:ilvl="0" w:tplc="C010A290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A0561E"/>
    <w:multiLevelType w:val="hybridMultilevel"/>
    <w:tmpl w:val="4950D034"/>
    <w:lvl w:ilvl="0" w:tplc="FFFFFFFF">
      <w:start w:val="1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647924"/>
    <w:multiLevelType w:val="hybridMultilevel"/>
    <w:tmpl w:val="5198C268"/>
    <w:lvl w:ilvl="0" w:tplc="FFFFFFFF">
      <w:start w:val="1"/>
      <w:numFmt w:val="bullet"/>
      <w:pStyle w:val="Punktk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97231A6"/>
    <w:multiLevelType w:val="multilevel"/>
    <w:tmpl w:val="CD4A4D8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8640407">
    <w:abstractNumId w:val="1"/>
  </w:num>
  <w:num w:numId="2" w16cid:durableId="2029216487">
    <w:abstractNumId w:val="8"/>
  </w:num>
  <w:num w:numId="3" w16cid:durableId="211581524">
    <w:abstractNumId w:val="15"/>
  </w:num>
  <w:num w:numId="4" w16cid:durableId="964315830">
    <w:abstractNumId w:val="19"/>
  </w:num>
  <w:num w:numId="5" w16cid:durableId="112250306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9583705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22593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9570894">
    <w:abstractNumId w:val="3"/>
  </w:num>
  <w:num w:numId="9" w16cid:durableId="1386293452">
    <w:abstractNumId w:val="1"/>
    <w:lvlOverride w:ilvl="0">
      <w:startOverride w:val="1"/>
    </w:lvlOverride>
  </w:num>
  <w:num w:numId="10" w16cid:durableId="15203865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0F3"/>
    <w:rsid w:val="00084024"/>
    <w:rsid w:val="0009062C"/>
    <w:rsid w:val="00095368"/>
    <w:rsid w:val="000954C4"/>
    <w:rsid w:val="000A4C35"/>
    <w:rsid w:val="000A5C6D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D9F"/>
    <w:rsid w:val="0014070B"/>
    <w:rsid w:val="001422C1"/>
    <w:rsid w:val="001522AE"/>
    <w:rsid w:val="001553FC"/>
    <w:rsid w:val="00157D5B"/>
    <w:rsid w:val="00161FE6"/>
    <w:rsid w:val="001647EA"/>
    <w:rsid w:val="00164C3D"/>
    <w:rsid w:val="00166D3A"/>
    <w:rsid w:val="00175B0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BDD"/>
    <w:rsid w:val="001E7C0A"/>
    <w:rsid w:val="00211487"/>
    <w:rsid w:val="00211D91"/>
    <w:rsid w:val="00217DEC"/>
    <w:rsid w:val="00221978"/>
    <w:rsid w:val="00226B0D"/>
    <w:rsid w:val="00235B57"/>
    <w:rsid w:val="00237DDB"/>
    <w:rsid w:val="00250F24"/>
    <w:rsid w:val="002523C5"/>
    <w:rsid w:val="0025380B"/>
    <w:rsid w:val="0025703A"/>
    <w:rsid w:val="00262F3D"/>
    <w:rsid w:val="00263281"/>
    <w:rsid w:val="002651D6"/>
    <w:rsid w:val="0026551F"/>
    <w:rsid w:val="0027644F"/>
    <w:rsid w:val="002765A4"/>
    <w:rsid w:val="0028036E"/>
    <w:rsid w:val="00280A85"/>
    <w:rsid w:val="00284119"/>
    <w:rsid w:val="00290B5C"/>
    <w:rsid w:val="00294791"/>
    <w:rsid w:val="002B0B30"/>
    <w:rsid w:val="002B0C78"/>
    <w:rsid w:val="002B75B7"/>
    <w:rsid w:val="002C0C02"/>
    <w:rsid w:val="002C1277"/>
    <w:rsid w:val="002C60AD"/>
    <w:rsid w:val="002C7571"/>
    <w:rsid w:val="002D0E0E"/>
    <w:rsid w:val="002D6023"/>
    <w:rsid w:val="002E263F"/>
    <w:rsid w:val="002E6F81"/>
    <w:rsid w:val="002F08BA"/>
    <w:rsid w:val="002F2CFF"/>
    <w:rsid w:val="002F568B"/>
    <w:rsid w:val="002F7818"/>
    <w:rsid w:val="00301F27"/>
    <w:rsid w:val="00303283"/>
    <w:rsid w:val="003066D0"/>
    <w:rsid w:val="00311401"/>
    <w:rsid w:val="00311E6A"/>
    <w:rsid w:val="003203D7"/>
    <w:rsid w:val="00320F86"/>
    <w:rsid w:val="00324171"/>
    <w:rsid w:val="00326054"/>
    <w:rsid w:val="00326C24"/>
    <w:rsid w:val="00337F99"/>
    <w:rsid w:val="0034307B"/>
    <w:rsid w:val="00345EB1"/>
    <w:rsid w:val="00350CC4"/>
    <w:rsid w:val="00360E0D"/>
    <w:rsid w:val="0036357D"/>
    <w:rsid w:val="00363B23"/>
    <w:rsid w:val="00364B67"/>
    <w:rsid w:val="0036594C"/>
    <w:rsid w:val="00367D19"/>
    <w:rsid w:val="00371BED"/>
    <w:rsid w:val="00384019"/>
    <w:rsid w:val="003854F1"/>
    <w:rsid w:val="0039118E"/>
    <w:rsid w:val="00397F54"/>
    <w:rsid w:val="003A0D43"/>
    <w:rsid w:val="003B062B"/>
    <w:rsid w:val="003B170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1E5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013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831"/>
    <w:rsid w:val="00544BAB"/>
    <w:rsid w:val="00545F31"/>
    <w:rsid w:val="005578FA"/>
    <w:rsid w:val="00565129"/>
    <w:rsid w:val="00565CD0"/>
    <w:rsid w:val="00567820"/>
    <w:rsid w:val="00570538"/>
    <w:rsid w:val="00572A93"/>
    <w:rsid w:val="005770AD"/>
    <w:rsid w:val="0057787E"/>
    <w:rsid w:val="00581414"/>
    <w:rsid w:val="00582490"/>
    <w:rsid w:val="005826FA"/>
    <w:rsid w:val="00583305"/>
    <w:rsid w:val="00597E28"/>
    <w:rsid w:val="005A2E3B"/>
    <w:rsid w:val="005A42C0"/>
    <w:rsid w:val="005A54ED"/>
    <w:rsid w:val="005A5D5B"/>
    <w:rsid w:val="005A6081"/>
    <w:rsid w:val="005A627D"/>
    <w:rsid w:val="005C0045"/>
    <w:rsid w:val="005C084E"/>
    <w:rsid w:val="005C4606"/>
    <w:rsid w:val="005C5C1C"/>
    <w:rsid w:val="005D0B0C"/>
    <w:rsid w:val="005E02B3"/>
    <w:rsid w:val="005E1E24"/>
    <w:rsid w:val="0060596B"/>
    <w:rsid w:val="00606D97"/>
    <w:rsid w:val="00614E64"/>
    <w:rsid w:val="00617710"/>
    <w:rsid w:val="00617D1E"/>
    <w:rsid w:val="00617EE6"/>
    <w:rsid w:val="0062184C"/>
    <w:rsid w:val="00623724"/>
    <w:rsid w:val="00627BEA"/>
    <w:rsid w:val="006319DB"/>
    <w:rsid w:val="00643256"/>
    <w:rsid w:val="00652519"/>
    <w:rsid w:val="0065595B"/>
    <w:rsid w:val="00657625"/>
    <w:rsid w:val="00660269"/>
    <w:rsid w:val="00664B49"/>
    <w:rsid w:val="00665F89"/>
    <w:rsid w:val="00673C92"/>
    <w:rsid w:val="006753EC"/>
    <w:rsid w:val="00690325"/>
    <w:rsid w:val="006A2789"/>
    <w:rsid w:val="006A3EB0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073"/>
    <w:rsid w:val="006D30C0"/>
    <w:rsid w:val="006D3D3B"/>
    <w:rsid w:val="006D7535"/>
    <w:rsid w:val="006E450B"/>
    <w:rsid w:val="006F0D7E"/>
    <w:rsid w:val="00710B77"/>
    <w:rsid w:val="0072075B"/>
    <w:rsid w:val="007221C2"/>
    <w:rsid w:val="00724F43"/>
    <w:rsid w:val="00725816"/>
    <w:rsid w:val="00730955"/>
    <w:rsid w:val="00731C1B"/>
    <w:rsid w:val="00733A9C"/>
    <w:rsid w:val="00736574"/>
    <w:rsid w:val="007367E0"/>
    <w:rsid w:val="00737215"/>
    <w:rsid w:val="00754905"/>
    <w:rsid w:val="00760038"/>
    <w:rsid w:val="00761C9A"/>
    <w:rsid w:val="00762EE0"/>
    <w:rsid w:val="00765C41"/>
    <w:rsid w:val="00766329"/>
    <w:rsid w:val="00771100"/>
    <w:rsid w:val="007759DD"/>
    <w:rsid w:val="00775E76"/>
    <w:rsid w:val="0078609F"/>
    <w:rsid w:val="007917BA"/>
    <w:rsid w:val="0079691F"/>
    <w:rsid w:val="007A39FB"/>
    <w:rsid w:val="007A5C6F"/>
    <w:rsid w:val="007B6B54"/>
    <w:rsid w:val="007D4241"/>
    <w:rsid w:val="007D4317"/>
    <w:rsid w:val="007D4EA3"/>
    <w:rsid w:val="007F048A"/>
    <w:rsid w:val="007F1CFF"/>
    <w:rsid w:val="007F5DD5"/>
    <w:rsid w:val="00821A1B"/>
    <w:rsid w:val="008262E9"/>
    <w:rsid w:val="00827E69"/>
    <w:rsid w:val="00835C4D"/>
    <w:rsid w:val="00843F48"/>
    <w:rsid w:val="008463FA"/>
    <w:rsid w:val="00851423"/>
    <w:rsid w:val="00857848"/>
    <w:rsid w:val="008654B6"/>
    <w:rsid w:val="0087139C"/>
    <w:rsid w:val="00880E83"/>
    <w:rsid w:val="00887272"/>
    <w:rsid w:val="00892F28"/>
    <w:rsid w:val="008A0C5F"/>
    <w:rsid w:val="008A3DEA"/>
    <w:rsid w:val="008A4EB9"/>
    <w:rsid w:val="008A74C0"/>
    <w:rsid w:val="008B1694"/>
    <w:rsid w:val="008C4B27"/>
    <w:rsid w:val="008C50FD"/>
    <w:rsid w:val="008C7F2A"/>
    <w:rsid w:val="008E36F8"/>
    <w:rsid w:val="008E46B2"/>
    <w:rsid w:val="008E682C"/>
    <w:rsid w:val="008E78A1"/>
    <w:rsid w:val="008F2B23"/>
    <w:rsid w:val="008F589F"/>
    <w:rsid w:val="008F5A59"/>
    <w:rsid w:val="00901C92"/>
    <w:rsid w:val="00906238"/>
    <w:rsid w:val="00906985"/>
    <w:rsid w:val="00907EF9"/>
    <w:rsid w:val="0091295C"/>
    <w:rsid w:val="00914D58"/>
    <w:rsid w:val="00921F47"/>
    <w:rsid w:val="009228AB"/>
    <w:rsid w:val="0093085B"/>
    <w:rsid w:val="00931C57"/>
    <w:rsid w:val="00934585"/>
    <w:rsid w:val="009347A5"/>
    <w:rsid w:val="00942257"/>
    <w:rsid w:val="009471BF"/>
    <w:rsid w:val="00950E4E"/>
    <w:rsid w:val="009529BD"/>
    <w:rsid w:val="009533B4"/>
    <w:rsid w:val="00971D93"/>
    <w:rsid w:val="00973805"/>
    <w:rsid w:val="0098313A"/>
    <w:rsid w:val="009B1F6B"/>
    <w:rsid w:val="009C0D12"/>
    <w:rsid w:val="009C192E"/>
    <w:rsid w:val="009D6819"/>
    <w:rsid w:val="009D6D1C"/>
    <w:rsid w:val="009E0CF9"/>
    <w:rsid w:val="009E531B"/>
    <w:rsid w:val="009E6C56"/>
    <w:rsid w:val="009E6E3F"/>
    <w:rsid w:val="009E7DCF"/>
    <w:rsid w:val="009F4A56"/>
    <w:rsid w:val="009F4E65"/>
    <w:rsid w:val="00A006A5"/>
    <w:rsid w:val="00A0294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42B"/>
    <w:rsid w:val="00AA0B3A"/>
    <w:rsid w:val="00AA6EB4"/>
    <w:rsid w:val="00AA767D"/>
    <w:rsid w:val="00AB0CC9"/>
    <w:rsid w:val="00AC3FF6"/>
    <w:rsid w:val="00AD73EC"/>
    <w:rsid w:val="00AE07D9"/>
    <w:rsid w:val="00AE5BC7"/>
    <w:rsid w:val="00AF4E82"/>
    <w:rsid w:val="00AF5AAF"/>
    <w:rsid w:val="00B046D8"/>
    <w:rsid w:val="00B04E06"/>
    <w:rsid w:val="00B13458"/>
    <w:rsid w:val="00B13F4C"/>
    <w:rsid w:val="00B16219"/>
    <w:rsid w:val="00B16C59"/>
    <w:rsid w:val="00B32D87"/>
    <w:rsid w:val="00B33FDD"/>
    <w:rsid w:val="00B359CC"/>
    <w:rsid w:val="00B36107"/>
    <w:rsid w:val="00B37D64"/>
    <w:rsid w:val="00B41789"/>
    <w:rsid w:val="00B46C03"/>
    <w:rsid w:val="00B55AEA"/>
    <w:rsid w:val="00B560BB"/>
    <w:rsid w:val="00B574DF"/>
    <w:rsid w:val="00B60C6C"/>
    <w:rsid w:val="00B619A9"/>
    <w:rsid w:val="00B65A9D"/>
    <w:rsid w:val="00B66D60"/>
    <w:rsid w:val="00B75EDE"/>
    <w:rsid w:val="00B777BF"/>
    <w:rsid w:val="00B779B7"/>
    <w:rsid w:val="00B77D88"/>
    <w:rsid w:val="00B77FAF"/>
    <w:rsid w:val="00B84336"/>
    <w:rsid w:val="00B851B9"/>
    <w:rsid w:val="00B86453"/>
    <w:rsid w:val="00B90054"/>
    <w:rsid w:val="00B92C14"/>
    <w:rsid w:val="00BA0066"/>
    <w:rsid w:val="00BA2DF1"/>
    <w:rsid w:val="00BB40F9"/>
    <w:rsid w:val="00BB69DB"/>
    <w:rsid w:val="00BC322E"/>
    <w:rsid w:val="00BC44CD"/>
    <w:rsid w:val="00BC48A6"/>
    <w:rsid w:val="00BE602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D9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20A"/>
    <w:rsid w:val="00CF70BB"/>
    <w:rsid w:val="00D01E31"/>
    <w:rsid w:val="00D0620A"/>
    <w:rsid w:val="00D074DB"/>
    <w:rsid w:val="00D139CF"/>
    <w:rsid w:val="00D31548"/>
    <w:rsid w:val="00D37E7F"/>
    <w:rsid w:val="00D47AD7"/>
    <w:rsid w:val="00D51529"/>
    <w:rsid w:val="00D85218"/>
    <w:rsid w:val="00D915B1"/>
    <w:rsid w:val="00DA299D"/>
    <w:rsid w:val="00DA65C4"/>
    <w:rsid w:val="00DD2BE0"/>
    <w:rsid w:val="00DE1E33"/>
    <w:rsid w:val="00DE4447"/>
    <w:rsid w:val="00DE5DA2"/>
    <w:rsid w:val="00DF0033"/>
    <w:rsid w:val="00DF02A9"/>
    <w:rsid w:val="00DF04DF"/>
    <w:rsid w:val="00E026BF"/>
    <w:rsid w:val="00E07B1B"/>
    <w:rsid w:val="00E11853"/>
    <w:rsid w:val="00E449AA"/>
    <w:rsid w:val="00E44C14"/>
    <w:rsid w:val="00E52A86"/>
    <w:rsid w:val="00E5480E"/>
    <w:rsid w:val="00E54B47"/>
    <w:rsid w:val="00E553BF"/>
    <w:rsid w:val="00E55D93"/>
    <w:rsid w:val="00E61294"/>
    <w:rsid w:val="00E7237C"/>
    <w:rsid w:val="00E77C46"/>
    <w:rsid w:val="00E8562B"/>
    <w:rsid w:val="00E86CE8"/>
    <w:rsid w:val="00E90E82"/>
    <w:rsid w:val="00EA00CB"/>
    <w:rsid w:val="00EA1BAA"/>
    <w:rsid w:val="00EA3FCD"/>
    <w:rsid w:val="00EA42A0"/>
    <w:rsid w:val="00EB2964"/>
    <w:rsid w:val="00EB6714"/>
    <w:rsid w:val="00EC0A68"/>
    <w:rsid w:val="00EC5006"/>
    <w:rsid w:val="00ED49C3"/>
    <w:rsid w:val="00ED6CE8"/>
    <w:rsid w:val="00ED7AA6"/>
    <w:rsid w:val="00EE2A56"/>
    <w:rsid w:val="00EE3818"/>
    <w:rsid w:val="00F127BB"/>
    <w:rsid w:val="00F22264"/>
    <w:rsid w:val="00F2564D"/>
    <w:rsid w:val="00F26CD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AED"/>
    <w:rsid w:val="00FF7C02"/>
    <w:rsid w:val="024801E3"/>
    <w:rsid w:val="0C82A9F0"/>
    <w:rsid w:val="303771CF"/>
    <w:rsid w:val="4C6223F2"/>
    <w:rsid w:val="59252C53"/>
    <w:rsid w:val="647B2B65"/>
    <w:rsid w:val="6B2CF8ED"/>
    <w:rsid w:val="6F03BA53"/>
    <w:rsid w:val="77A468AF"/>
    <w:rsid w:val="7A8B4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8313A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26054"/>
    <w:pPr>
      <w:keepNext/>
      <w:spacing w:before="17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313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8313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313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2605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8036E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28036E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37DD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61C9A"/>
    <w:pPr>
      <w:numPr>
        <w:numId w:val="10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8313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98313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8313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98313A"/>
    <w:pPr>
      <w:tabs>
        <w:tab w:val="num" w:pos="3036"/>
      </w:tabs>
      <w:spacing w:after="80"/>
      <w:ind w:left="3033" w:hanging="357"/>
    </w:pPr>
    <w:rPr>
      <w:sz w:val="24"/>
    </w:rPr>
  </w:style>
  <w:style w:type="paragraph" w:customStyle="1" w:styleId="Punktklistaitabell">
    <w:name w:val="Punktklista i tabell"/>
    <w:qFormat/>
    <w:rsid w:val="0098313A"/>
    <w:pPr>
      <w:numPr>
        <w:numId w:val="3"/>
      </w:numPr>
      <w:tabs>
        <w:tab w:val="left" w:pos="357"/>
      </w:tabs>
      <w:spacing w:after="80"/>
      <w:ind w:left="357" w:hanging="357"/>
    </w:pPr>
    <w:rPr>
      <w:rFonts w:cs="Arial"/>
      <w:bCs/>
      <w:iCs/>
      <w:sz w:val="24"/>
      <w:szCs w:val="28"/>
    </w:rPr>
  </w:style>
  <w:style w:type="paragraph" w:styleId="Numreradlista">
    <w:name w:val="List Number"/>
    <w:basedOn w:val="Normal"/>
    <w:uiPriority w:val="99"/>
    <w:semiHidden/>
    <w:unhideWhenUsed/>
    <w:rsid w:val="0098313A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237DDB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17D1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574DF"/>
    <w:rPr>
      <w:color w:val="605E5C"/>
      <w:shd w:val="clear" w:color="auto" w:fill="E1DFDD"/>
    </w:rPr>
  </w:style>
  <w:style w:type="paragraph" w:customStyle="1" w:styleId="Normalmedindrag">
    <w:name w:val="Normal med indrag"/>
    <w:rsid w:val="00934585"/>
    <w:pPr>
      <w:spacing w:after="120" w:line="288" w:lineRule="auto"/>
      <w:ind w:left="1349" w:right="868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ardhandboken.se/Texter/Stick--och-skarskador-samt-exponering-med-risk-for-blodburen-smitta-hos-personal/Oversikt/" TargetMode="External" Id="rId13" /><Relationship Type="http://schemas.openxmlformats.org/officeDocument/2006/relationships/hyperlink" Target="http://www.folkhalsomyndigheten.se/publikationer-och-material/publikationsarkiv/r/rekommendationer-om-vaccination-mot-hepatit-b-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65/surrogate" TargetMode="External" Id="rId12" /><Relationship Type="http://schemas.openxmlformats.org/officeDocument/2006/relationships/hyperlink" Target="https://mellanarkiv-offentlig.vgregion.se/alfresco/s/archive/stream/public/v1/source/available/SOFIA/SU9784-44644612-76/SURROGATE/Sticktillbud%2c%20blodburen%20smitta%20-%20%c3%a5tg%c3%a4rder%20vid%20Infektionsmottagningen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av.se/arbetsmiljoarbete-och-inspektioner/publikationer/foreskrifter/smittrisker-afs-20184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://www.vardhandboken.se/Texter/Stick--och-skarskador-samt-exponering-med-risk-for-blodburen-smitta-hos-personal/Oversikt/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sas.vgregion.se/vardgivare/laboratoriemedicin/provtagningsanvisningar2/klinisk-mikrobiologi/stick--och-skarskado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av.se/arbetsmiljoarbete-och-inspektioner/publikationer/foreskrifter/smittrisker-afs-20184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7</Pages>
  <Words>1252</Words>
  <Characters>11321</Characters>
  <Application>Microsoft Office Word</Application>
  <DocSecurity>0</DocSecurity>
  <Lines>94</Lines>
  <Paragraphs>25</Paragraphs>
  <ScaleCrop>false</ScaleCrop>
  <Manager/>
  <Company/>
  <LinksUpToDate>false</LinksUpToDate>
  <CharactersWithSpaces>12548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Stick- och skärskada samt exponering för blod hos personal, SÄS</dc:title>
  <dc:subject/>
  <dc:creator>patrik.jens.johansson@vgregion.se</dc:creator>
  <keywords/>
  <lastModifiedBy>Karin Åhlin</lastModifiedBy>
  <revision>95</revision>
  <lastPrinted>2016-03-31T10:56:00.0000000Z</lastPrinted>
  <dcterms:created xsi:type="dcterms:W3CDTF">2022-03-28T05:46:00.0000000Z</dcterms:created>
  <dcterms:modified xsi:type="dcterms:W3CDTF">2023-11-29T07:18:00.0000000Z</dcterms:modified>
</coreProperties>
</file>