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A9EA9" w14:textId="77777777" w:rsidR="006E620E" w:rsidRPr="006E620E" w:rsidRDefault="006E620E" w:rsidP="007D1958">
      <w:pPr>
        <w:pStyle w:val="Rubrik1"/>
      </w:pPr>
      <w:bookmarkStart w:id="0" w:name="_Toc321146591"/>
      <w:bookmarkStart w:id="1" w:name="_Toc314218625"/>
      <w:r w:rsidRPr="006E620E">
        <w:t>Akuta sjukdomsfall på allmänna ytor inom sjukhusområdet – larmrutiner vid SÄS</w:t>
      </w:r>
    </w:p>
    <w:p w14:paraId="49A56AB2" w14:textId="77777777" w:rsidR="006E620E" w:rsidRPr="006E620E" w:rsidRDefault="006E620E" w:rsidP="007D1958">
      <w:pPr>
        <w:pStyle w:val="Rubrik2"/>
      </w:pPr>
      <w:bookmarkStart w:id="2" w:name="_Toc419893115"/>
      <w:bookmarkStart w:id="3" w:name="_Toc256000000"/>
      <w:bookmarkStart w:id="4" w:name="_Toc256000008"/>
      <w:bookmarkStart w:id="5" w:name="_Toc256000016"/>
      <w:r w:rsidRPr="006E620E">
        <w:t>Sammanfattning</w:t>
      </w:r>
      <w:bookmarkEnd w:id="1"/>
      <w:bookmarkEnd w:id="2"/>
      <w:bookmarkEnd w:id="3"/>
      <w:bookmarkEnd w:id="4"/>
      <w:bookmarkEnd w:id="5"/>
    </w:p>
    <w:p w14:paraId="69FB1C6F" w14:textId="77777777" w:rsidR="006E620E" w:rsidRDefault="006E620E" w:rsidP="007D1958">
      <w:r w:rsidRPr="006E620E">
        <w:t>Riktlinjen beskriver handläggning då patienter, närstående, andra besökare eller SÄS medarbetare drabbas av akut sjukdom i allmänna lokaler eller utomhus inom sjukhusområdet.</w:t>
      </w:r>
    </w:p>
    <w:p w14:paraId="07963CCF" w14:textId="79603AB2" w:rsidR="007D1958" w:rsidRPr="00F65F56" w:rsidRDefault="007D1958" w:rsidP="007D1958">
      <w:pPr>
        <w:pStyle w:val="Rubrik2"/>
      </w:pPr>
      <w:r w:rsidRPr="00F65F56">
        <w:t>Förändringar sedan föregående version</w:t>
      </w:r>
    </w:p>
    <w:p w14:paraId="617EAC22" w14:textId="7986B70A" w:rsidR="006E620E" w:rsidRPr="006E620E" w:rsidRDefault="000140EC" w:rsidP="007D1958">
      <w:r>
        <w:t>Redaktionella ändringar, g</w:t>
      </w:r>
      <w:r w:rsidR="00F65F56" w:rsidRPr="00F65F56">
        <w:t>iltighetstid förlängd</w:t>
      </w:r>
      <w:r w:rsidR="007D1958" w:rsidRPr="00F65F56">
        <w:t>!</w:t>
      </w:r>
    </w:p>
    <w:p w14:paraId="539E7E13" w14:textId="77777777" w:rsidR="006E620E" w:rsidRPr="006E620E" w:rsidRDefault="006E620E" w:rsidP="007D1958">
      <w:pPr>
        <w:pStyle w:val="Rubrik2"/>
      </w:pPr>
      <w:bookmarkStart w:id="6" w:name="_Toc419893117"/>
      <w:bookmarkStart w:id="7" w:name="_Toc256000002"/>
      <w:bookmarkStart w:id="8" w:name="_Toc256000010"/>
      <w:bookmarkStart w:id="9" w:name="_Toc256000018"/>
      <w:r w:rsidRPr="006E620E">
        <w:t>Förutsättningar</w:t>
      </w:r>
      <w:bookmarkEnd w:id="6"/>
      <w:bookmarkEnd w:id="7"/>
      <w:bookmarkEnd w:id="8"/>
      <w:bookmarkEnd w:id="9"/>
    </w:p>
    <w:p w14:paraId="0257840F" w14:textId="77777777" w:rsidR="006E620E" w:rsidRPr="006E620E" w:rsidRDefault="006E620E" w:rsidP="007D1958">
      <w:r w:rsidRPr="006E620E">
        <w:t>En grundprincip är att den medarbetare som upptäcker den akut sjuke individen är den som i första hand försöker hjälpa och vid behov larma.</w:t>
      </w:r>
    </w:p>
    <w:p w14:paraId="7271EF2A" w14:textId="77777777" w:rsidR="006E620E" w:rsidRPr="006E620E" w:rsidRDefault="006E620E" w:rsidP="007D1958">
      <w:pPr>
        <w:pStyle w:val="Rubrik3"/>
      </w:pPr>
      <w:r w:rsidRPr="006E620E">
        <w:t>Ansvar</w:t>
      </w:r>
    </w:p>
    <w:p w14:paraId="17F1158C" w14:textId="626B5D80" w:rsidR="006E620E" w:rsidRPr="006E620E" w:rsidRDefault="006E620E" w:rsidP="007D1958">
      <w:r w:rsidRPr="006E620E">
        <w:t>All personal, såväl vårdpersonal som administrativ personal, ska ha kännedom om var akututrustning och larmknappar finns placerade samt årligen genomgå utbildning i HLR. Respektive verksamhetschef/</w:t>
      </w:r>
      <w:r w:rsidR="00CD35E7">
        <w:t xml:space="preserve"> </w:t>
      </w:r>
      <w:r w:rsidRPr="006E620E">
        <w:t>stabschef ansvarar för att medarbetare inom verksamheten årligen genomgår HLR-utbildning samt informeras om hur larmrutiner fungerar.</w:t>
      </w:r>
    </w:p>
    <w:p w14:paraId="6E66B4B3" w14:textId="77943A11" w:rsidR="006E620E" w:rsidRPr="006E620E" w:rsidRDefault="006E620E" w:rsidP="009C7EF6">
      <w:pPr>
        <w:rPr>
          <w:szCs w:val="20"/>
        </w:rPr>
      </w:pPr>
      <w:r w:rsidRPr="006E620E">
        <w:t>Hjärtstartare och övrig akututrustning ska regelbundet kontrolleras av utsedda medarbetare både i verksamheternas egna utrymmen samt i sjukhusets allmänna utrymmen.</w:t>
      </w:r>
    </w:p>
    <w:p w14:paraId="752F2219" w14:textId="77777777" w:rsidR="006E620E" w:rsidRPr="006E620E" w:rsidRDefault="006E620E" w:rsidP="007D1958">
      <w:pPr>
        <w:pStyle w:val="Rubrik2"/>
      </w:pPr>
      <w:bookmarkStart w:id="10" w:name="_Toc419893118"/>
      <w:bookmarkStart w:id="11" w:name="_Toc256000003"/>
      <w:bookmarkStart w:id="12" w:name="_Toc256000011"/>
      <w:bookmarkStart w:id="13" w:name="_Toc256000019"/>
      <w:r w:rsidRPr="006E620E">
        <w:t>Genomförande</w:t>
      </w:r>
      <w:bookmarkEnd w:id="10"/>
      <w:bookmarkEnd w:id="11"/>
      <w:bookmarkEnd w:id="12"/>
      <w:bookmarkEnd w:id="13"/>
    </w:p>
    <w:p w14:paraId="2C3C08A7" w14:textId="77777777" w:rsidR="006E620E" w:rsidRPr="006E620E" w:rsidRDefault="006E620E" w:rsidP="009903C7">
      <w:pPr>
        <w:pStyle w:val="Rubrik3"/>
        <w:spacing w:before="120"/>
      </w:pPr>
      <w:r w:rsidRPr="006E620E">
        <w:t>Akut sjuk inomhus – SÄS Borås</w:t>
      </w:r>
    </w:p>
    <w:p w14:paraId="1624B3FB" w14:textId="72B9C642" w:rsidR="006E620E" w:rsidRPr="006E620E" w:rsidRDefault="006E620E" w:rsidP="007D1958">
      <w:pPr>
        <w:rPr>
          <w:szCs w:val="20"/>
        </w:rPr>
      </w:pPr>
      <w:r w:rsidRPr="006E620E">
        <w:rPr>
          <w:szCs w:val="20"/>
        </w:rPr>
        <w:t xml:space="preserve">I byggnader med larmknappar och larmrutiner, se riktlinje </w:t>
      </w:r>
      <w:hyperlink r:id="rId12" w:history="1">
        <w:r w:rsidRPr="009903C7">
          <w:rPr>
            <w:rStyle w:val="Hyperlnk"/>
          </w:rPr>
          <w:t>Akuta medicinska larm vid SÄS Borås</w:t>
        </w:r>
      </w:hyperlink>
      <w:r w:rsidR="009903C7" w:rsidRPr="00713876">
        <w:rPr>
          <w:rStyle w:val="Hyperlnk"/>
          <w:color w:val="auto"/>
          <w:u w:val="none"/>
        </w:rPr>
        <w:t>.</w:t>
      </w:r>
    </w:p>
    <w:p w14:paraId="19195856" w14:textId="696D3C44" w:rsidR="006E620E" w:rsidRPr="006E620E" w:rsidRDefault="006E620E" w:rsidP="007D1958">
      <w:r>
        <w:t>I lokaler som saknar larmknappar</w:t>
      </w:r>
      <w:r w:rsidR="00F3532B">
        <w:t>,</w:t>
      </w:r>
      <w:r>
        <w:t xml:space="preserve"> men som kan nås via kulvertanslutning, larma sjukhusets interna akutgrupp, tfn </w:t>
      </w:r>
      <w:r w:rsidRPr="1B5FC047">
        <w:rPr>
          <w:b/>
        </w:rPr>
        <w:t>2010</w:t>
      </w:r>
      <w:r>
        <w:t>.</w:t>
      </w:r>
    </w:p>
    <w:p w14:paraId="7C5E9EE6" w14:textId="77777777" w:rsidR="006E620E" w:rsidRPr="006E620E" w:rsidRDefault="006E620E" w:rsidP="007D1958">
      <w:pPr>
        <w:rPr>
          <w:szCs w:val="20"/>
        </w:rPr>
      </w:pPr>
      <w:r w:rsidRPr="006E620E">
        <w:rPr>
          <w:szCs w:val="20"/>
        </w:rPr>
        <w:lastRenderedPageBreak/>
        <w:t xml:space="preserve">I lokaler som </w:t>
      </w:r>
      <w:r w:rsidRPr="00B3561C">
        <w:rPr>
          <w:i/>
          <w:iCs/>
          <w:szCs w:val="20"/>
        </w:rPr>
        <w:t xml:space="preserve">inte </w:t>
      </w:r>
      <w:r w:rsidRPr="006E620E">
        <w:rPr>
          <w:szCs w:val="20"/>
        </w:rPr>
        <w:t xml:space="preserve">nås via kulvertanslutning, larma ambulans, tfn </w:t>
      </w:r>
      <w:r w:rsidRPr="006E620E">
        <w:rPr>
          <w:b/>
          <w:szCs w:val="20"/>
        </w:rPr>
        <w:t>00-112</w:t>
      </w:r>
      <w:r w:rsidRPr="006E620E">
        <w:rPr>
          <w:szCs w:val="20"/>
        </w:rPr>
        <w:t>.</w:t>
      </w:r>
    </w:p>
    <w:p w14:paraId="5502DE95" w14:textId="7518A75D" w:rsidR="006E620E" w:rsidRPr="006E620E" w:rsidRDefault="006E620E" w:rsidP="007D1958">
      <w:pPr>
        <w:rPr>
          <w:szCs w:val="20"/>
        </w:rPr>
      </w:pPr>
      <w:r w:rsidRPr="006E620E">
        <w:rPr>
          <w:szCs w:val="20"/>
        </w:rPr>
        <w:t>Vid driftstörningar, se rutinen</w:t>
      </w:r>
      <w:r w:rsidRPr="00B7672C">
        <w:rPr>
          <w:szCs w:val="20"/>
        </w:rPr>
        <w:t xml:space="preserve">: </w:t>
      </w:r>
      <w:hyperlink r:id="rId13" w:history="1">
        <w:r w:rsidRPr="00B7672C">
          <w:rPr>
            <w:rStyle w:val="Hyperlnk"/>
          </w:rPr>
          <w:t>Reservrutin vid driftstörning i IP-telefoni SÄS</w:t>
        </w:r>
      </w:hyperlink>
      <w:r w:rsidR="00713876" w:rsidRPr="00B7672C">
        <w:rPr>
          <w:rStyle w:val="Hyperlnk"/>
          <w:color w:val="auto"/>
          <w:u w:val="none"/>
        </w:rPr>
        <w:t>.</w:t>
      </w:r>
    </w:p>
    <w:p w14:paraId="6A21CBE0" w14:textId="77777777" w:rsidR="006E620E" w:rsidRPr="006E620E" w:rsidRDefault="006E620E" w:rsidP="007D1958">
      <w:pPr>
        <w:pStyle w:val="Rubrik3"/>
      </w:pPr>
      <w:r w:rsidRPr="006E620E">
        <w:t>Akut sjuk inomhus – SÄS Skene</w:t>
      </w:r>
    </w:p>
    <w:p w14:paraId="2D9730BC" w14:textId="4421201F" w:rsidR="006E620E" w:rsidRPr="006E620E" w:rsidRDefault="000359B3" w:rsidP="007D1958">
      <w:r w:rsidRPr="006E620E">
        <w:rPr>
          <w:szCs w:val="20"/>
        </w:rPr>
        <w:t xml:space="preserve">I byggnader med larmknappar och larmrutiner, se riktlinje </w:t>
      </w:r>
      <w:hyperlink r:id="rId14" w:history="1">
        <w:r w:rsidRPr="00200806">
          <w:rPr>
            <w:rStyle w:val="Hyperlnk"/>
          </w:rPr>
          <w:t xml:space="preserve">Akuta medicinska larm vid SÄS </w:t>
        </w:r>
        <w:r w:rsidRPr="00200806">
          <w:rPr>
            <w:rStyle w:val="Hyperlnk"/>
          </w:rPr>
          <w:t>Skene</w:t>
        </w:r>
      </w:hyperlink>
      <w:r w:rsidR="00200806">
        <w:t>.</w:t>
      </w:r>
    </w:p>
    <w:p w14:paraId="1C356667" w14:textId="77777777" w:rsidR="006E620E" w:rsidRPr="006E620E" w:rsidRDefault="006E620E" w:rsidP="007D1958">
      <w:pPr>
        <w:pStyle w:val="Rubrik3"/>
      </w:pPr>
      <w:r w:rsidRPr="006E620E">
        <w:t>Akut sjuk utomhus inom sjukhusområdet</w:t>
      </w:r>
    </w:p>
    <w:p w14:paraId="47A6498C" w14:textId="77777777" w:rsidR="006E620E" w:rsidRPr="006E620E" w:rsidRDefault="006E620E" w:rsidP="007D1958">
      <w:r w:rsidRPr="006E620E">
        <w:t xml:space="preserve">Ambulanslarm, tfn </w:t>
      </w:r>
      <w:r w:rsidRPr="006E620E">
        <w:rPr>
          <w:b/>
        </w:rPr>
        <w:t>00-112</w:t>
      </w:r>
      <w:r w:rsidRPr="006E620E">
        <w:t>.</w:t>
      </w:r>
    </w:p>
    <w:p w14:paraId="51604850" w14:textId="77777777" w:rsidR="006E620E" w:rsidRPr="006E620E" w:rsidRDefault="006E620E" w:rsidP="007D1958">
      <w:pPr>
        <w:pStyle w:val="Rubrik3"/>
      </w:pPr>
      <w:bookmarkStart w:id="14" w:name="_Hlk23758814"/>
      <w:r w:rsidRPr="006E620E">
        <w:t>Akutadresser SÄS Borås</w:t>
      </w:r>
    </w:p>
    <w:p w14:paraId="75C317B3" w14:textId="53365048" w:rsidR="006E620E" w:rsidRPr="006E620E" w:rsidRDefault="006E620E" w:rsidP="007D1958">
      <w:pPr>
        <w:rPr>
          <w:szCs w:val="20"/>
        </w:rPr>
      </w:pPr>
      <w:r w:rsidRPr="006E620E">
        <w:rPr>
          <w:szCs w:val="20"/>
        </w:rPr>
        <w:t xml:space="preserve">Se säkerhetsenhetens förteckning som finns publicerad på </w:t>
      </w:r>
      <w:r w:rsidRPr="007D1958">
        <w:t>intranätet:</w:t>
      </w:r>
      <w:r w:rsidRPr="007D1958">
        <w:br/>
      </w:r>
      <w:hyperlink r:id="rId15" w:history="1">
        <w:r w:rsidRPr="006128B5">
          <w:rPr>
            <w:rStyle w:val="Hyperlnk"/>
          </w:rPr>
          <w:t>https://insidan.vgregion.se/forvaltningar/sodra-alvsborgs-sjukhus/stod-och-tjanster/sakerhet-och-krisberedskap/telefonnummer</w:t>
        </w:r>
      </w:hyperlink>
    </w:p>
    <w:p w14:paraId="08832522" w14:textId="77777777" w:rsidR="006E620E" w:rsidRPr="006E620E" w:rsidRDefault="006E620E" w:rsidP="006128B5">
      <w:pPr>
        <w:pStyle w:val="Rubrik2"/>
        <w:rPr>
          <w:rFonts w:ascii="Arial" w:hAnsi="Arial"/>
          <w:kern w:val="32"/>
          <w:sz w:val="32"/>
        </w:rPr>
      </w:pPr>
      <w:bookmarkStart w:id="15" w:name="_Toc182366122"/>
      <w:bookmarkStart w:id="16" w:name="_Toc419893120"/>
      <w:bookmarkStart w:id="17" w:name="_Toc256000005"/>
      <w:bookmarkStart w:id="18" w:name="_Toc256000013"/>
      <w:bookmarkStart w:id="19" w:name="_Toc256000021"/>
      <w:bookmarkEnd w:id="14"/>
      <w:r w:rsidRPr="006E620E">
        <w:rPr>
          <w:rFonts w:ascii="Arial" w:hAnsi="Arial"/>
          <w:kern w:val="32"/>
          <w:sz w:val="32"/>
        </w:rPr>
        <w:t>Dokumentinformation</w:t>
      </w:r>
      <w:bookmarkEnd w:id="15"/>
      <w:bookmarkEnd w:id="16"/>
      <w:bookmarkEnd w:id="17"/>
      <w:bookmarkEnd w:id="18"/>
      <w:bookmarkEnd w:id="19"/>
    </w:p>
    <w:p w14:paraId="2A34411A" w14:textId="77777777" w:rsidR="006E620E" w:rsidRPr="006128B5" w:rsidRDefault="006E620E" w:rsidP="006128B5">
      <w:pPr>
        <w:spacing w:after="0"/>
        <w:rPr>
          <w:b/>
          <w:bCs/>
        </w:rPr>
      </w:pPr>
      <w:r w:rsidRPr="006128B5">
        <w:rPr>
          <w:b/>
          <w:bCs/>
        </w:rPr>
        <w:t>För innehållet svarar</w:t>
      </w:r>
    </w:p>
    <w:p w14:paraId="31B23B51" w14:textId="5C8B2C24" w:rsidR="006E620E" w:rsidRPr="006E620E" w:rsidRDefault="00E14A00" w:rsidP="006128B5">
      <w:pPr>
        <w:rPr>
          <w:szCs w:val="20"/>
        </w:rPr>
      </w:pPr>
      <w:r>
        <w:rPr>
          <w:szCs w:val="20"/>
        </w:rPr>
        <w:t>Jerker Nilson</w:t>
      </w:r>
      <w:r w:rsidR="006E620E" w:rsidRPr="006E620E">
        <w:rPr>
          <w:szCs w:val="20"/>
        </w:rPr>
        <w:t>,</w:t>
      </w:r>
      <w:r>
        <w:rPr>
          <w:szCs w:val="20"/>
        </w:rPr>
        <w:t xml:space="preserve"> chefläkare</w:t>
      </w:r>
      <w:r w:rsidR="006E620E" w:rsidRPr="006E620E">
        <w:rPr>
          <w:szCs w:val="20"/>
        </w:rPr>
        <w:t>, SÄS</w:t>
      </w:r>
    </w:p>
    <w:p w14:paraId="1D9A6719" w14:textId="7A84AB3D" w:rsidR="006E620E" w:rsidRPr="006128B5" w:rsidRDefault="006E620E" w:rsidP="006128B5">
      <w:pPr>
        <w:spacing w:after="0"/>
        <w:rPr>
          <w:b/>
          <w:bCs/>
        </w:rPr>
      </w:pPr>
      <w:bookmarkStart w:id="20" w:name="_Toc149035757"/>
      <w:bookmarkStart w:id="21" w:name="_Toc149978547"/>
      <w:r w:rsidRPr="006128B5">
        <w:rPr>
          <w:b/>
          <w:bCs/>
        </w:rPr>
        <w:t>Remissinstanser</w:t>
      </w:r>
      <w:bookmarkEnd w:id="20"/>
      <w:bookmarkEnd w:id="21"/>
      <w:r w:rsidR="00F33223">
        <w:rPr>
          <w:b/>
          <w:bCs/>
        </w:rPr>
        <w:t xml:space="preserve"> (utgåva 1)</w:t>
      </w:r>
    </w:p>
    <w:p w14:paraId="4771E74C" w14:textId="77777777" w:rsidR="006E620E" w:rsidRPr="006E620E" w:rsidRDefault="006E620E" w:rsidP="006128B5">
      <w:pPr>
        <w:rPr>
          <w:szCs w:val="20"/>
        </w:rPr>
      </w:pPr>
      <w:r w:rsidRPr="006E620E">
        <w:rPr>
          <w:szCs w:val="20"/>
        </w:rPr>
        <w:t>Verksamhetschefer, SÄS</w:t>
      </w:r>
    </w:p>
    <w:p w14:paraId="77C337CE" w14:textId="77777777" w:rsidR="006E620E" w:rsidRPr="006128B5" w:rsidRDefault="006E620E" w:rsidP="006128B5">
      <w:pPr>
        <w:spacing w:after="0"/>
        <w:rPr>
          <w:b/>
          <w:bCs/>
        </w:rPr>
      </w:pPr>
      <w:r w:rsidRPr="006128B5">
        <w:rPr>
          <w:b/>
          <w:bCs/>
        </w:rPr>
        <w:t>Fastställt av</w:t>
      </w:r>
    </w:p>
    <w:p w14:paraId="1740DAF1" w14:textId="77777777" w:rsidR="006E620E" w:rsidRPr="006E620E" w:rsidRDefault="006E620E" w:rsidP="006128B5">
      <w:pPr>
        <w:rPr>
          <w:szCs w:val="20"/>
        </w:rPr>
      </w:pPr>
      <w:r w:rsidRPr="006E620E">
        <w:rPr>
          <w:szCs w:val="20"/>
        </w:rPr>
        <w:t>Jerker Nilson, chefläkare, SÄS</w:t>
      </w:r>
    </w:p>
    <w:p w14:paraId="2E1C01D4" w14:textId="77777777" w:rsidR="006E620E" w:rsidRPr="006128B5" w:rsidRDefault="006E620E" w:rsidP="006128B5">
      <w:pPr>
        <w:spacing w:after="0"/>
        <w:rPr>
          <w:b/>
          <w:bCs/>
        </w:rPr>
      </w:pPr>
      <w:r w:rsidRPr="006128B5">
        <w:rPr>
          <w:b/>
          <w:bCs/>
        </w:rPr>
        <w:t>Nyckelord</w:t>
      </w:r>
    </w:p>
    <w:p w14:paraId="037EF74A" w14:textId="77777777" w:rsidR="006E620E" w:rsidRPr="006E620E" w:rsidRDefault="006E620E" w:rsidP="006128B5">
      <w:pPr>
        <w:rPr>
          <w:szCs w:val="20"/>
        </w:rPr>
      </w:pPr>
      <w:r w:rsidRPr="006E620E">
        <w:rPr>
          <w:szCs w:val="20"/>
        </w:rPr>
        <w:t>Akutvård, akut sjuk, larmrutiner, HLR, hjärt-lungräddning, hjärtstartare, svimning, fallskada, blödning, stroke, hjärnblödning</w:t>
      </w:r>
    </w:p>
    <w:p w14:paraId="3D16BF7E" w14:textId="77777777" w:rsidR="006E620E" w:rsidRPr="006E620E" w:rsidRDefault="006E620E" w:rsidP="006128B5">
      <w:pPr>
        <w:pStyle w:val="Rubrik2"/>
        <w:rPr>
          <w:rFonts w:ascii="Arial" w:hAnsi="Arial"/>
          <w:kern w:val="32"/>
          <w:sz w:val="32"/>
        </w:rPr>
      </w:pPr>
      <w:bookmarkStart w:id="22" w:name="_Toc169686209"/>
      <w:bookmarkStart w:id="23" w:name="_Toc169686713"/>
      <w:bookmarkStart w:id="24" w:name="_Toc182366123"/>
      <w:bookmarkStart w:id="25" w:name="_Toc419893122"/>
      <w:bookmarkStart w:id="26" w:name="_Toc256000007"/>
      <w:bookmarkStart w:id="27" w:name="_Toc256000015"/>
      <w:bookmarkStart w:id="28" w:name="_Toc256000023"/>
      <w:r w:rsidRPr="006E620E">
        <w:rPr>
          <w:rFonts w:ascii="Arial" w:hAnsi="Arial"/>
          <w:kern w:val="32"/>
          <w:sz w:val="32"/>
        </w:rPr>
        <w:t>Länkförteckning</w:t>
      </w:r>
      <w:bookmarkEnd w:id="22"/>
      <w:bookmarkEnd w:id="23"/>
      <w:bookmarkEnd w:id="24"/>
      <w:bookmarkEnd w:id="25"/>
      <w:bookmarkEnd w:id="26"/>
      <w:bookmarkEnd w:id="27"/>
      <w:bookmarkEnd w:id="28"/>
    </w:p>
    <w:p w14:paraId="2CBD2283" w14:textId="43976F24" w:rsidR="006E620E" w:rsidRPr="0020456D" w:rsidRDefault="006E620E" w:rsidP="006128B5">
      <w:pPr>
        <w:pStyle w:val="Punktlista"/>
        <w:rPr>
          <w:rStyle w:val="Hyperlnk"/>
          <w:color w:val="auto"/>
          <w:u w:val="none"/>
        </w:rPr>
      </w:pPr>
      <w:r w:rsidRPr="006E620E">
        <w:t>Akuta medicinska larm vid SÄS Borås. Sjukhusövergripande riktlinje, SÄS</w:t>
      </w:r>
      <w:r w:rsidRPr="006E620E">
        <w:br/>
      </w:r>
      <w:hyperlink r:id="rId16" w:history="1">
        <w:r w:rsidRPr="00EE5636">
          <w:rPr>
            <w:rStyle w:val="Hyperlnk"/>
          </w:rPr>
          <w:t>https://hittadokument.vgregion.se/sas</w:t>
        </w:r>
      </w:hyperlink>
    </w:p>
    <w:p w14:paraId="4C52B26F" w14:textId="25AA9796" w:rsidR="0020456D" w:rsidRPr="0020456D" w:rsidRDefault="0020456D" w:rsidP="0020456D">
      <w:pPr>
        <w:pStyle w:val="Punktlista"/>
      </w:pPr>
      <w:r w:rsidRPr="005C24F3">
        <w:t xml:space="preserve">Reservrutin vid driftstörning i IP-telefoni SÄS. </w:t>
      </w:r>
      <w:r w:rsidRPr="00AE1C3B">
        <w:t>Sjukhusövergripande riktlinje, SÄS</w:t>
      </w:r>
      <w:r>
        <w:br/>
      </w:r>
      <w:hyperlink r:id="rId17" w:history="1">
        <w:r w:rsidRPr="00F46A69">
          <w:rPr>
            <w:rStyle w:val="Hyperlnk"/>
          </w:rPr>
          <w:t>https://hittadokument.vgregion.se/sas</w:t>
        </w:r>
      </w:hyperlink>
    </w:p>
    <w:p w14:paraId="1928A6DD" w14:textId="395C47E8" w:rsidR="00453AB1" w:rsidRPr="0020456D" w:rsidRDefault="00B54831" w:rsidP="00453AB1">
      <w:pPr>
        <w:pStyle w:val="Punktlista"/>
        <w:rPr>
          <w:rStyle w:val="Hyperlnk"/>
          <w:color w:val="auto"/>
          <w:u w:val="none"/>
        </w:rPr>
      </w:pPr>
      <w:r w:rsidRPr="00B54831">
        <w:t>Akuta medicinska larm vid SÄS Skene.</w:t>
      </w:r>
      <w:r w:rsidR="00453AB1">
        <w:t xml:space="preserve"> </w:t>
      </w:r>
      <w:r w:rsidR="00453AB1" w:rsidRPr="006E620E">
        <w:t>Sjukhusövergripande riktlinje, SÄS</w:t>
      </w:r>
      <w:r w:rsidR="00453AB1" w:rsidRPr="006E620E">
        <w:br/>
      </w:r>
      <w:hyperlink r:id="rId18" w:history="1">
        <w:r w:rsidR="00453AB1" w:rsidRPr="00453AB1">
          <w:rPr>
            <w:rStyle w:val="Hyperlnk"/>
          </w:rPr>
          <w:t>https://hittadokument.vgregion.se/sas</w:t>
        </w:r>
      </w:hyperlink>
    </w:p>
    <w:p w14:paraId="6829948E" w14:textId="588D078C" w:rsidR="00536A5A" w:rsidRPr="00AE1C3B" w:rsidRDefault="006E620E" w:rsidP="00206023">
      <w:pPr>
        <w:pStyle w:val="Punktlista"/>
        <w:rPr>
          <w:u w:val="single"/>
        </w:rPr>
      </w:pPr>
      <w:r w:rsidRPr="00AE1C3B">
        <w:t>Akutadresser SÄS. Säkerhet och krisberedskap på intranätet</w:t>
      </w:r>
      <w:r w:rsidRPr="00AE1C3B">
        <w:br/>
      </w:r>
      <w:bookmarkEnd w:id="0"/>
      <w:r w:rsidR="0020456D">
        <w:fldChar w:fldCharType="begin"/>
      </w:r>
      <w:r w:rsidR="0020456D">
        <w:instrText>HYPERLINK "</w:instrText>
      </w:r>
      <w:r w:rsidR="0020456D" w:rsidRPr="0020456D">
        <w:instrText>https://insidan.vgregion.se/forvaltningar/sodra-alvsborgs-sjukhus/stod-och-tjanster/sakerhet-och-krisberedskap/telefonnummer</w:instrText>
      </w:r>
      <w:r w:rsidR="0020456D">
        <w:instrText>"</w:instrText>
      </w:r>
      <w:r w:rsidR="0020456D">
        <w:fldChar w:fldCharType="separate"/>
      </w:r>
      <w:r w:rsidR="0020456D" w:rsidRPr="00375D1E">
        <w:rPr>
          <w:rStyle w:val="Hyperlnk"/>
        </w:rPr>
        <w:t>https://insidan.vgregion.se/forvaltningar/sodra-alvsborgs-sjukhus/stod-och-tjanster/sakerhet-och-krisberedskap/telefonnummer</w:t>
      </w:r>
      <w:r w:rsidR="0020456D">
        <w:fldChar w:fldCharType="end"/>
      </w:r>
    </w:p>
    <w:sectPr w:rsidR="00536A5A" w:rsidRPr="00AE1C3B" w:rsidSect="006E620E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BC752" w14:textId="77777777" w:rsidR="006B04F2" w:rsidRDefault="006B04F2">
      <w:r>
        <w:separator/>
      </w:r>
    </w:p>
  </w:endnote>
  <w:endnote w:type="continuationSeparator" w:id="0">
    <w:p w14:paraId="7B90EA6A" w14:textId="77777777" w:rsidR="006B04F2" w:rsidRDefault="006B04F2">
      <w:r>
        <w:continuationSeparator/>
      </w:r>
    </w:p>
  </w:endnote>
  <w:endnote w:type="continuationNotice" w:id="1">
    <w:p w14:paraId="54B6578F" w14:textId="77777777" w:rsidR="006B04F2" w:rsidRDefault="006B04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90FE2" w14:textId="77777777" w:rsidR="006B04F2" w:rsidRDefault="006B04F2"/>
  </w:footnote>
  <w:footnote w:type="continuationSeparator" w:id="0">
    <w:p w14:paraId="005B1865" w14:textId="77777777" w:rsidR="006B04F2" w:rsidRDefault="006B04F2">
      <w:r>
        <w:continuationSeparator/>
      </w:r>
    </w:p>
  </w:footnote>
  <w:footnote w:type="continuationNotice" w:id="1">
    <w:p w14:paraId="0848813E" w14:textId="77777777" w:rsidR="006B04F2" w:rsidRDefault="006B04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4565385">
    <w:abstractNumId w:val="17"/>
  </w:num>
  <w:num w:numId="2" w16cid:durableId="366420024">
    <w:abstractNumId w:val="14"/>
  </w:num>
  <w:num w:numId="3" w16cid:durableId="1240363604">
    <w:abstractNumId w:val="0"/>
  </w:num>
  <w:num w:numId="4" w16cid:durableId="1298413252">
    <w:abstractNumId w:val="6"/>
  </w:num>
  <w:num w:numId="5" w16cid:durableId="401217093">
    <w:abstractNumId w:val="15"/>
  </w:num>
  <w:num w:numId="6" w16cid:durableId="449520610">
    <w:abstractNumId w:val="2"/>
  </w:num>
  <w:num w:numId="7" w16cid:durableId="260188258">
    <w:abstractNumId w:val="11"/>
  </w:num>
  <w:num w:numId="8" w16cid:durableId="2008482194">
    <w:abstractNumId w:val="8"/>
  </w:num>
  <w:num w:numId="9" w16cid:durableId="667758312">
    <w:abstractNumId w:val="1"/>
  </w:num>
  <w:num w:numId="10" w16cid:durableId="158733597">
    <w:abstractNumId w:val="1"/>
  </w:num>
  <w:num w:numId="11" w16cid:durableId="845291529">
    <w:abstractNumId w:val="3"/>
  </w:num>
  <w:num w:numId="12" w16cid:durableId="1358191155">
    <w:abstractNumId w:val="4"/>
  </w:num>
  <w:num w:numId="13" w16cid:durableId="334961328">
    <w:abstractNumId w:val="13"/>
  </w:num>
  <w:num w:numId="14" w16cid:durableId="190457939">
    <w:abstractNumId w:val="9"/>
  </w:num>
  <w:num w:numId="15" w16cid:durableId="1553230809">
    <w:abstractNumId w:val="7"/>
  </w:num>
  <w:num w:numId="16" w16cid:durableId="30544333">
    <w:abstractNumId w:val="12"/>
  </w:num>
  <w:num w:numId="17" w16cid:durableId="1295142232">
    <w:abstractNumId w:val="5"/>
  </w:num>
  <w:num w:numId="18" w16cid:durableId="1409571021">
    <w:abstractNumId w:val="10"/>
  </w:num>
  <w:num w:numId="19" w16cid:durableId="11680150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0EC"/>
    <w:rsid w:val="00016CF0"/>
    <w:rsid w:val="0002435C"/>
    <w:rsid w:val="00030DDD"/>
    <w:rsid w:val="000313BB"/>
    <w:rsid w:val="00033ED5"/>
    <w:rsid w:val="000359B3"/>
    <w:rsid w:val="00050500"/>
    <w:rsid w:val="0005691C"/>
    <w:rsid w:val="00056ECB"/>
    <w:rsid w:val="00056ED5"/>
    <w:rsid w:val="00063D1B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548"/>
    <w:rsid w:val="000E463B"/>
    <w:rsid w:val="000E5A7E"/>
    <w:rsid w:val="000F217B"/>
    <w:rsid w:val="000F43A3"/>
    <w:rsid w:val="000F475C"/>
    <w:rsid w:val="000F7681"/>
    <w:rsid w:val="00103031"/>
    <w:rsid w:val="001044FE"/>
    <w:rsid w:val="001139D4"/>
    <w:rsid w:val="00122A2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945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806"/>
    <w:rsid w:val="00203BA6"/>
    <w:rsid w:val="0020456D"/>
    <w:rsid w:val="0020602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BC1"/>
    <w:rsid w:val="00284119"/>
    <w:rsid w:val="00290B5C"/>
    <w:rsid w:val="00294791"/>
    <w:rsid w:val="002A2B3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54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3D1"/>
    <w:rsid w:val="00413A60"/>
    <w:rsid w:val="004230F7"/>
    <w:rsid w:val="0043167E"/>
    <w:rsid w:val="0043409A"/>
    <w:rsid w:val="00443C1E"/>
    <w:rsid w:val="00446255"/>
    <w:rsid w:val="00451935"/>
    <w:rsid w:val="00453AB1"/>
    <w:rsid w:val="00460ED0"/>
    <w:rsid w:val="00465651"/>
    <w:rsid w:val="00470255"/>
    <w:rsid w:val="00470CE7"/>
    <w:rsid w:val="00470F4F"/>
    <w:rsid w:val="00472482"/>
    <w:rsid w:val="00480DC7"/>
    <w:rsid w:val="00486E06"/>
    <w:rsid w:val="004876F6"/>
    <w:rsid w:val="0049236A"/>
    <w:rsid w:val="00492718"/>
    <w:rsid w:val="004931B6"/>
    <w:rsid w:val="004A355D"/>
    <w:rsid w:val="004A4970"/>
    <w:rsid w:val="004B2183"/>
    <w:rsid w:val="004B2A01"/>
    <w:rsid w:val="004C2559"/>
    <w:rsid w:val="004D29F1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9A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4F3"/>
    <w:rsid w:val="005C4606"/>
    <w:rsid w:val="005D0B0C"/>
    <w:rsid w:val="005E02B3"/>
    <w:rsid w:val="005E1E24"/>
    <w:rsid w:val="0060596B"/>
    <w:rsid w:val="00606D97"/>
    <w:rsid w:val="006128B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4F2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20E"/>
    <w:rsid w:val="006F0D7E"/>
    <w:rsid w:val="00710B77"/>
    <w:rsid w:val="0071387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333"/>
    <w:rsid w:val="007D195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2F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F65"/>
    <w:rsid w:val="009903C7"/>
    <w:rsid w:val="009B1F6B"/>
    <w:rsid w:val="009C0D12"/>
    <w:rsid w:val="009C192E"/>
    <w:rsid w:val="009C7EF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B99"/>
    <w:rsid w:val="00A65FD4"/>
    <w:rsid w:val="00A81198"/>
    <w:rsid w:val="00A81E48"/>
    <w:rsid w:val="00A82035"/>
    <w:rsid w:val="00A82EE3"/>
    <w:rsid w:val="00A90D77"/>
    <w:rsid w:val="00A92E07"/>
    <w:rsid w:val="00AA0B3A"/>
    <w:rsid w:val="00AA6EB4"/>
    <w:rsid w:val="00AA767D"/>
    <w:rsid w:val="00AB0CC9"/>
    <w:rsid w:val="00AC3FF6"/>
    <w:rsid w:val="00AD73EC"/>
    <w:rsid w:val="00AE1C3B"/>
    <w:rsid w:val="00AE5BC7"/>
    <w:rsid w:val="00AF5AAF"/>
    <w:rsid w:val="00B046D8"/>
    <w:rsid w:val="00B13F4C"/>
    <w:rsid w:val="00B16219"/>
    <w:rsid w:val="00B16C59"/>
    <w:rsid w:val="00B33FDD"/>
    <w:rsid w:val="00B3561C"/>
    <w:rsid w:val="00B359CC"/>
    <w:rsid w:val="00B36107"/>
    <w:rsid w:val="00B41789"/>
    <w:rsid w:val="00B46C03"/>
    <w:rsid w:val="00B54831"/>
    <w:rsid w:val="00B60C6C"/>
    <w:rsid w:val="00B619A9"/>
    <w:rsid w:val="00B65A9D"/>
    <w:rsid w:val="00B66D60"/>
    <w:rsid w:val="00B75EDE"/>
    <w:rsid w:val="00B7672C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8D1"/>
    <w:rsid w:val="00BC322E"/>
    <w:rsid w:val="00BC44CD"/>
    <w:rsid w:val="00BC48A6"/>
    <w:rsid w:val="00BE7978"/>
    <w:rsid w:val="00C07DDB"/>
    <w:rsid w:val="00C3646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5CD"/>
    <w:rsid w:val="00C97BD3"/>
    <w:rsid w:val="00CA39EF"/>
    <w:rsid w:val="00CA521F"/>
    <w:rsid w:val="00CB0493"/>
    <w:rsid w:val="00CB17FF"/>
    <w:rsid w:val="00CB1ED7"/>
    <w:rsid w:val="00CC167C"/>
    <w:rsid w:val="00CC52D9"/>
    <w:rsid w:val="00CC724E"/>
    <w:rsid w:val="00CD35E7"/>
    <w:rsid w:val="00CD6647"/>
    <w:rsid w:val="00CE4B73"/>
    <w:rsid w:val="00CF70BB"/>
    <w:rsid w:val="00D06EC3"/>
    <w:rsid w:val="00D074DB"/>
    <w:rsid w:val="00D139CF"/>
    <w:rsid w:val="00D37E7F"/>
    <w:rsid w:val="00D464D0"/>
    <w:rsid w:val="00D47AD7"/>
    <w:rsid w:val="00D51529"/>
    <w:rsid w:val="00D85218"/>
    <w:rsid w:val="00D915B1"/>
    <w:rsid w:val="00D93111"/>
    <w:rsid w:val="00DA299D"/>
    <w:rsid w:val="00DA65C4"/>
    <w:rsid w:val="00DD2BE0"/>
    <w:rsid w:val="00DE1275"/>
    <w:rsid w:val="00DE4447"/>
    <w:rsid w:val="00DE5DA2"/>
    <w:rsid w:val="00DF0033"/>
    <w:rsid w:val="00DF5884"/>
    <w:rsid w:val="00E026BF"/>
    <w:rsid w:val="00E07B1B"/>
    <w:rsid w:val="00E11853"/>
    <w:rsid w:val="00E14A00"/>
    <w:rsid w:val="00E52A86"/>
    <w:rsid w:val="00E54B47"/>
    <w:rsid w:val="00E553BF"/>
    <w:rsid w:val="00E55D93"/>
    <w:rsid w:val="00E61294"/>
    <w:rsid w:val="00E7237C"/>
    <w:rsid w:val="00E77C46"/>
    <w:rsid w:val="00E8600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636"/>
    <w:rsid w:val="00F22264"/>
    <w:rsid w:val="00F2564D"/>
    <w:rsid w:val="00F33223"/>
    <w:rsid w:val="00F3532B"/>
    <w:rsid w:val="00F35B05"/>
    <w:rsid w:val="00F413D9"/>
    <w:rsid w:val="00F46A69"/>
    <w:rsid w:val="00F5135F"/>
    <w:rsid w:val="00F51F78"/>
    <w:rsid w:val="00F65F5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5079A6"/>
    <w:rsid w:val="1B5FC04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7875951-C090-45F0-86FC-C8AE01A45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86000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E62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E620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E86000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128B5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E620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E620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DF5884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C7E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322/SURROGATE/Reservrutin%20vid%20driftst%c3%b6rning%20i%20IP-telefoni%20S%c3%84S%20Bor%c3%a5s.pdf" TargetMode="External" Id="rId13" /><Relationship Type="http://schemas.openxmlformats.org/officeDocument/2006/relationships/hyperlink" Target="https://mellanarkiv-offentlig.vgregion.se/alfresco/s/archive/stream/public/v1/source/available/sofia/sas9642-738863596-31/surrogate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0/SURROGATE/Akuta%20medicinska%20larm%20vid%20S%c3%84S%20Bor%c3%a5s.pdf" TargetMode="External" Id="rId12" /><Relationship Type="http://schemas.openxmlformats.org/officeDocument/2006/relationships/hyperlink" Target="https://mellanarkiv-offentlig.vgregion.se/alfresco/s/archive/stream/public/v1/source/available/sofia/sas9642-738863596-322/surrogate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SAS9642-738863596-30/SURROGATE/Akuta%20medicinska%20larm%20vid%20S%c3%84S%20Bor%c3%a5s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insidan.vgregion.se/forvaltningar/sodra-alvsborgs-sjukhus/stod-och-tjanster/sakerhet-och-krisberedskap/telefonnummer/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31/surrogate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96</TotalTime>
  <Pages>2</Pages>
  <Words>642</Words>
  <Characters>3408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4042</CharactersWithSpaces>
  <SharedDoc>false</SharedDoc>
  <HyperlinkBase/>
  <HLinks>
    <vt:vector size="36" baseType="variant">
      <vt:variant>
        <vt:i4>5832785</vt:i4>
      </vt:variant>
      <vt:variant>
        <vt:i4>15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https://insidan.vgregion.se/forvaltningar/sodra-alvsborgs-sjukhus/stod-och-tjanster/sakerhet-och-krisberedskap/telefonnummer</vt:lpwstr>
      </vt:variant>
      <vt:variant>
        <vt:lpwstr/>
      </vt:variant>
      <vt:variant>
        <vt:i4>4718660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https://mellanarkiv-offentlig.vgregion.se/alfresco/s/archive/stream/public/v1/source/available/SOFIA/SAS9642-738863596-322/SURROGATE/Reservrutin vid driftst%c3%b6rning i IP-telefoni S%c3%84S Bor%c3%a5s.pdf</vt:lpwstr>
      </vt:variant>
      <vt:variant>
        <vt:lpwstr/>
      </vt:variant>
      <vt:variant>
        <vt:i4>983131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https://mellanarkiv-offentlig.vgregion.se/alfresco/s/archive/stream/public/v1/source/available/SOFIA/SAS9642-738863596-30/SURROGATE/Akuta medicinska larm vid S%c3%84S Bor%c3%a5s.pdf</vt:lpwstr>
      </vt:variant>
      <vt:variant>
        <vt:lpwstr/>
      </vt:variant>
      <vt:variant>
        <vt:i4>5832785</vt:i4>
      </vt:variant>
      <vt:variant>
        <vt:i4>6</vt:i4>
      </vt:variant>
      <vt:variant>
        <vt:i4>0</vt:i4>
      </vt:variant>
      <vt:variant>
        <vt:i4>5</vt:i4>
      </vt:variant>
      <vt:variant>
        <vt:lpwstr>https://insidan.vgregion.se/forvaltningar/sodra-alvsborgs-sjukhus/stod-och-tjanster/sakerhet-och-krisberedskap/telefonnummer/</vt:lpwstr>
      </vt:variant>
      <vt:variant>
        <vt:lpwstr/>
      </vt:variant>
      <vt:variant>
        <vt:i4>4718660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https://mellanarkiv-offentlig.vgregion.se/alfresco/s/archive/stream/public/v1/source/available/SOFIA/SAS9642-738863596-322/SURROGATE/Reservrutin vid driftst%c3%b6rning i IP-telefoni S%c3%84S Bor%c3%a5s.pdf</vt:lpwstr>
      </vt:variant>
      <vt:variant>
        <vt:lpwstr/>
      </vt:variant>
      <vt:variant>
        <vt:i4>983131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https://mellanarkiv-offentlig.vgregion.se/alfresco/s/archive/stream/public/v1/source/available/SOFIA/SAS9642-738863596-30/SURROGATE/Akuta medicinska larm vid S%c3%84S Bor%c3%a5s.pdf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sjukdomsfall på allmänna ytor inom sjukhusområdet – larmrutiner vid SÄS</dc:title>
  <dc:subject/>
  <dc:creator>patrik.jens.johansson@vgregion.se</dc:creator>
  <keywords/>
  <lastModifiedBy>Karin Åhlin</lastModifiedBy>
  <revision>45</revision>
  <lastPrinted>2016-03-31T10:56:00.0000000Z</lastPrinted>
  <dcterms:created xsi:type="dcterms:W3CDTF">2022-03-28T05:05:00.0000000Z</dcterms:created>
  <dcterms:modified xsi:type="dcterms:W3CDTF">2024-03-14T14:28:00.0000000Z</dcterms:modified>
</coreProperties>
</file>