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B40E68" w14:textId="5F5E5218" w:rsidR="00AF7095" w:rsidRPr="00AF7095" w:rsidRDefault="00AF7095" w:rsidP="00530D75">
      <w:pPr>
        <w:pStyle w:val="Rubrik1"/>
      </w:pPr>
      <w:bookmarkStart w:id="0" w:name="_Toc321146591"/>
      <w:r w:rsidRPr="00AF7095">
        <w:t>Reservrutin vid driftstörning i IP-telefoni</w:t>
      </w:r>
      <w:r w:rsidR="00F52E29">
        <w:t>,</w:t>
      </w:r>
      <w:r w:rsidRPr="00AF7095">
        <w:t xml:space="preserve"> SÄS</w:t>
      </w:r>
    </w:p>
    <w:p w14:paraId="6F99755C" w14:textId="77777777" w:rsidR="00AF7095" w:rsidRPr="00AF7095" w:rsidRDefault="00AF7095" w:rsidP="00530D75">
      <w:pPr>
        <w:pStyle w:val="Rubrik2"/>
      </w:pPr>
      <w:bookmarkStart w:id="1" w:name="_Toc419895113"/>
      <w:r w:rsidRPr="00AF7095">
        <w:t>Sammanfattning</w:t>
      </w:r>
      <w:bookmarkEnd w:id="1"/>
    </w:p>
    <w:p w14:paraId="6D38327F" w14:textId="77777777" w:rsidR="00AF7095" w:rsidRPr="00AF7095" w:rsidRDefault="00AF7095" w:rsidP="00530D75">
      <w:r w:rsidRPr="00AF7095">
        <w:t>Rutinen beskriver hantering av akuta störningar i IP-telefoni: Dect och Cisco-telefoner.</w:t>
      </w:r>
    </w:p>
    <w:p w14:paraId="1FF61784" w14:textId="6CE204D6" w:rsidR="00AF7095" w:rsidRDefault="00530D75" w:rsidP="00530D75">
      <w:pPr>
        <w:pStyle w:val="Rubrik2"/>
      </w:pPr>
      <w:r>
        <w:t>Förändringar sedan föregående version</w:t>
      </w:r>
    </w:p>
    <w:p w14:paraId="7C77A098" w14:textId="7035FC02" w:rsidR="00530D75" w:rsidRPr="00AF7095" w:rsidRDefault="009B4CAA" w:rsidP="00530D75">
      <w:r>
        <w:t>Översyn med uppdatering av hänvisningar/länkar</w:t>
      </w:r>
      <w:r w:rsidR="000A7608">
        <w:t xml:space="preserve"> samt justering av dokumentrubrik</w:t>
      </w:r>
      <w:r w:rsidR="009C4690">
        <w:t>.</w:t>
      </w:r>
    </w:p>
    <w:p w14:paraId="3EF0F3A7" w14:textId="77777777" w:rsidR="00AF7095" w:rsidRPr="00AF7095" w:rsidRDefault="00AF7095" w:rsidP="00530D75">
      <w:pPr>
        <w:pStyle w:val="Rubrik2"/>
      </w:pPr>
      <w:bookmarkStart w:id="2" w:name="_Toc419895114"/>
      <w:r w:rsidRPr="00AF7095">
        <w:t>Förutsättningar</w:t>
      </w:r>
      <w:bookmarkEnd w:id="2"/>
    </w:p>
    <w:p w14:paraId="3CC01932" w14:textId="0D82D151" w:rsidR="00AF7095" w:rsidRPr="00AF7095" w:rsidRDefault="00AF7095" w:rsidP="00530D75">
      <w:r w:rsidRPr="00AF7095">
        <w:t>Telefonväxeln, vårdavdelningar, vissa mottagningar och andra enheter vid SÄS har analoga telefoner</w:t>
      </w:r>
      <w:r w:rsidR="00940BDC">
        <w:t xml:space="preserve"> att använda</w:t>
      </w:r>
      <w:r w:rsidRPr="00AF7095">
        <w:t xml:space="preserve"> som reserv vid avbrott i ordinarie telefonsystem.</w:t>
      </w:r>
    </w:p>
    <w:p w14:paraId="3093709A" w14:textId="728DCD6A" w:rsidR="00AF7095" w:rsidRDefault="00AF7095" w:rsidP="00530D75">
      <w:r w:rsidRPr="00AF7095">
        <w:t>Telefonerna är märkta ”reservtelefon” och aktuellt nummer är angivet på luren eller vid sidan av telefonen. Anslutningarna går utanför växeln</w:t>
      </w:r>
      <w:r w:rsidR="00C50B59">
        <w:t xml:space="preserve">, man behöver </w:t>
      </w:r>
      <w:r w:rsidRPr="00AF7095">
        <w:t>därför inte slå 00 för att ringa. Riktnummer måste alltid användas.</w:t>
      </w:r>
    </w:p>
    <w:p w14:paraId="45A1C03E" w14:textId="190B18B4" w:rsidR="00C7002D" w:rsidRPr="00AF7095" w:rsidRDefault="00C7002D" w:rsidP="00530D75">
      <w:r>
        <w:t>P</w:t>
      </w:r>
      <w:r w:rsidRPr="00C7002D">
        <w:t>å vissa enheter används mobiltelefon som reser</w:t>
      </w:r>
      <w:r>
        <w:t>v</w:t>
      </w:r>
      <w:r w:rsidRPr="00C7002D">
        <w:t>telefon</w:t>
      </w:r>
      <w:r>
        <w:t>.</w:t>
      </w:r>
    </w:p>
    <w:p w14:paraId="5701BA69" w14:textId="77777777" w:rsidR="00AF7095" w:rsidRPr="00AF7095" w:rsidRDefault="00AF7095" w:rsidP="00D72416">
      <w:pPr>
        <w:pStyle w:val="Rubrik2"/>
      </w:pPr>
      <w:bookmarkStart w:id="3" w:name="_Toc419895115"/>
      <w:r w:rsidRPr="00AF7095">
        <w:t>Genomförande</w:t>
      </w:r>
      <w:bookmarkEnd w:id="3"/>
    </w:p>
    <w:p w14:paraId="78592E59" w14:textId="77777777" w:rsidR="00AF7095" w:rsidRPr="00AF7095" w:rsidRDefault="00AF7095" w:rsidP="00D72416">
      <w:r w:rsidRPr="00AF7095">
        <w:t>Åtgärder vid uppmärksammat avbrott:</w:t>
      </w:r>
    </w:p>
    <w:p w14:paraId="1054153B" w14:textId="77777777" w:rsidR="00AF7095" w:rsidRPr="00AF7095" w:rsidRDefault="00AF7095" w:rsidP="00D72416">
      <w:pPr>
        <w:pStyle w:val="Punktlistanumrerad"/>
      </w:pPr>
      <w:r w:rsidRPr="00AF7095">
        <w:t xml:space="preserve">Kontrollera om det går att ringa interna anknytningsnummer inom enheten samt </w:t>
      </w:r>
      <w:r w:rsidRPr="00AF7095">
        <w:rPr>
          <w:b/>
        </w:rPr>
        <w:t>09</w:t>
      </w:r>
      <w:r w:rsidRPr="00AF7095">
        <w:t xml:space="preserve"> (växeln) både från Dect och fast Cisco-telefon.</w:t>
      </w:r>
    </w:p>
    <w:p w14:paraId="04BF2685" w14:textId="166F6604" w:rsidR="00AF7095" w:rsidRPr="00AF7095" w:rsidRDefault="00AF7095" w:rsidP="00D72416">
      <w:pPr>
        <w:pStyle w:val="Punktlistanumrerad"/>
      </w:pPr>
      <w:r w:rsidRPr="00AF7095">
        <w:t xml:space="preserve">Använd enhetens reservtelefon och kontakta växeln, se </w:t>
      </w:r>
      <w:hyperlink r:id="rId12">
        <w:r w:rsidRPr="45DF83E5">
          <w:rPr>
            <w:rStyle w:val="Hyperlnk"/>
          </w:rPr>
          <w:t xml:space="preserve">lista över </w:t>
        </w:r>
        <w:r w:rsidR="00A96918">
          <w:rPr>
            <w:rStyle w:val="Hyperlnk"/>
          </w:rPr>
          <w:t>telefonn</w:t>
        </w:r>
        <w:r w:rsidRPr="45DF83E5">
          <w:rPr>
            <w:rStyle w:val="Hyperlnk"/>
          </w:rPr>
          <w:t>ummer</w:t>
        </w:r>
      </w:hyperlink>
      <w:r w:rsidRPr="00AF7095">
        <w:t xml:space="preserve"> till sjukhusets reservtelefoni, för att meddela att ordinarie telefoner inte fungerar.</w:t>
      </w:r>
    </w:p>
    <w:p w14:paraId="343564A1" w14:textId="03FA0585" w:rsidR="00AF7095" w:rsidRPr="00AF7095" w:rsidRDefault="00AF7095" w:rsidP="00D72416">
      <w:pPr>
        <w:pStyle w:val="Punktlistanumrerad"/>
      </w:pPr>
      <w:r w:rsidRPr="00AF7095">
        <w:t xml:space="preserve">Mobiltelefoner finns till förutbestämda larmmottagare och jourlinjer för mottagande av akuta medicinska larm och akuta ärenden och hämtas </w:t>
      </w:r>
      <w:r w:rsidR="004C31D4">
        <w:t xml:space="preserve">vid </w:t>
      </w:r>
      <w:r w:rsidR="004C31D4" w:rsidRPr="00BD5E19">
        <w:rPr>
          <w:b/>
          <w:bCs/>
        </w:rPr>
        <w:t>SÄS Bor</w:t>
      </w:r>
      <w:r w:rsidR="00BD5E19" w:rsidRPr="00BD5E19">
        <w:rPr>
          <w:b/>
          <w:bCs/>
        </w:rPr>
        <w:t>ås</w:t>
      </w:r>
      <w:r w:rsidR="00BD5E19">
        <w:t xml:space="preserve"> i telefonv</w:t>
      </w:r>
      <w:r w:rsidRPr="00AF7095">
        <w:t xml:space="preserve">äxeln, se </w:t>
      </w:r>
      <w:hyperlink r:id="rId13">
        <w:r w:rsidRPr="7B0903B5">
          <w:rPr>
            <w:rStyle w:val="Hyperlnk"/>
          </w:rPr>
          <w:t xml:space="preserve">lista över </w:t>
        </w:r>
        <w:r w:rsidR="00F67A97">
          <w:rPr>
            <w:rStyle w:val="Hyperlnk"/>
          </w:rPr>
          <w:t>telefonn</w:t>
        </w:r>
        <w:r w:rsidRPr="7B0903B5">
          <w:rPr>
            <w:rStyle w:val="Hyperlnk"/>
          </w:rPr>
          <w:t>ummer</w:t>
        </w:r>
      </w:hyperlink>
      <w:r w:rsidRPr="00AF7095">
        <w:t xml:space="preserve"> till sjukhusets reservtelefoni.</w:t>
      </w:r>
      <w:r w:rsidR="00BD5E19">
        <w:t xml:space="preserve"> För larmmottagare vid </w:t>
      </w:r>
      <w:r w:rsidR="00BD5E19" w:rsidRPr="00947D95">
        <w:rPr>
          <w:b/>
          <w:bCs/>
        </w:rPr>
        <w:t xml:space="preserve">SÄS </w:t>
      </w:r>
      <w:r w:rsidR="00632A88" w:rsidRPr="00947D95">
        <w:rPr>
          <w:b/>
          <w:bCs/>
        </w:rPr>
        <w:t>S</w:t>
      </w:r>
      <w:r w:rsidR="00BD5E19" w:rsidRPr="00947D95">
        <w:rPr>
          <w:b/>
          <w:bCs/>
        </w:rPr>
        <w:t>kene</w:t>
      </w:r>
      <w:r w:rsidR="00BD5E19">
        <w:t xml:space="preserve"> hämtas telefon på operation</w:t>
      </w:r>
      <w:r w:rsidR="00632A88">
        <w:t>savdelningen, SÄS Skene.</w:t>
      </w:r>
    </w:p>
    <w:p w14:paraId="7F6243AF" w14:textId="20996A64" w:rsidR="00AF7095" w:rsidRPr="00AF7095" w:rsidRDefault="00AF7095" w:rsidP="00131049">
      <w:pPr>
        <w:rPr>
          <w:szCs w:val="20"/>
        </w:rPr>
      </w:pPr>
      <w:r w:rsidRPr="00AF7095">
        <w:rPr>
          <w:szCs w:val="20"/>
        </w:rPr>
        <w:lastRenderedPageBreak/>
        <w:t xml:space="preserve">För att säkerställa funktion i reservtelefonerna ska de användas </w:t>
      </w:r>
      <w:r w:rsidRPr="00AF7095">
        <w:rPr>
          <w:i/>
          <w:szCs w:val="20"/>
        </w:rPr>
        <w:t xml:space="preserve">minst </w:t>
      </w:r>
      <w:r w:rsidRPr="00AF7095">
        <w:rPr>
          <w:szCs w:val="20"/>
        </w:rPr>
        <w:t>en gång</w:t>
      </w:r>
      <w:r w:rsidR="005F3CE3">
        <w:rPr>
          <w:szCs w:val="20"/>
        </w:rPr>
        <w:t xml:space="preserve"> </w:t>
      </w:r>
      <w:r w:rsidRPr="00AF7095">
        <w:rPr>
          <w:szCs w:val="20"/>
        </w:rPr>
        <w:t>per månad. Ansvar vilar på vårdenhets-/enhetschef att lokal rutin för funktionskontroll upprättas och används inom varje verksamhet.</w:t>
      </w:r>
    </w:p>
    <w:p w14:paraId="77CB908C" w14:textId="5343EF23" w:rsidR="00AF7095" w:rsidRPr="00AF7095" w:rsidRDefault="00AF7095" w:rsidP="00131049">
      <w:pPr>
        <w:rPr>
          <w:szCs w:val="20"/>
        </w:rPr>
      </w:pPr>
      <w:r w:rsidRPr="00AF7095">
        <w:rPr>
          <w:szCs w:val="20"/>
        </w:rPr>
        <w:t xml:space="preserve">En lista över telefonnummer till alla reservtelefoner publiceras på intranätet och ska skrivas ut och placeras i närheten av reservtelefonen. Listan revideras och publiceras fortlöpande via </w:t>
      </w:r>
      <w:r w:rsidR="009D4B86">
        <w:rPr>
          <w:szCs w:val="20"/>
        </w:rPr>
        <w:t>s</w:t>
      </w:r>
      <w:r w:rsidR="00F96262">
        <w:rPr>
          <w:szCs w:val="20"/>
        </w:rPr>
        <w:t>äkerhetsenheten</w:t>
      </w:r>
      <w:r w:rsidRPr="00AF7095">
        <w:rPr>
          <w:szCs w:val="20"/>
        </w:rPr>
        <w:t>. Vid revidering skickas meddelande via epost till ”SÄS avdelningschefer alla” för att möjliggöra utskrift av senast uppdaterad version.</w:t>
      </w:r>
    </w:p>
    <w:p w14:paraId="5775545A" w14:textId="77777777" w:rsidR="00AF7095" w:rsidRPr="00AF7095" w:rsidRDefault="00AF7095" w:rsidP="00131049">
      <w:pPr>
        <w:rPr>
          <w:szCs w:val="20"/>
        </w:rPr>
      </w:pPr>
      <w:r w:rsidRPr="00AF7095">
        <w:rPr>
          <w:szCs w:val="20"/>
        </w:rPr>
        <w:t>Akuta medicinska larm rings in via reservtelefon och förmedlas av växeln till på förhand utsedda mobiltelefoner.</w:t>
      </w:r>
    </w:p>
    <w:p w14:paraId="4B31E686" w14:textId="77777777" w:rsidR="00AF7095" w:rsidRPr="00AF7095" w:rsidRDefault="00AF7095" w:rsidP="00131049">
      <w:pPr>
        <w:pStyle w:val="Rubrik3"/>
      </w:pPr>
      <w:bookmarkStart w:id="4" w:name="_Toc419895116"/>
      <w:r w:rsidRPr="00AF7095">
        <w:t>Uppföljning</w:t>
      </w:r>
      <w:bookmarkEnd w:id="4"/>
    </w:p>
    <w:p w14:paraId="546576C0" w14:textId="77777777" w:rsidR="00AF7095" w:rsidRPr="00AF7095" w:rsidRDefault="00AF7095" w:rsidP="00131049">
      <w:pPr>
        <w:rPr>
          <w:szCs w:val="20"/>
        </w:rPr>
      </w:pPr>
      <w:r w:rsidRPr="00AF7095">
        <w:rPr>
          <w:szCs w:val="20"/>
        </w:rPr>
        <w:t>Rutinen följs fortlöpande upp och justeras vid behov med längsta revideringsintervall enligt sjukhusets principer för styrdokument.</w:t>
      </w:r>
    </w:p>
    <w:p w14:paraId="5B7EA8B8" w14:textId="77777777" w:rsidR="00AF7095" w:rsidRPr="00AF7095" w:rsidRDefault="00AF7095" w:rsidP="00131049">
      <w:pPr>
        <w:pStyle w:val="Rubrik2"/>
      </w:pPr>
      <w:bookmarkStart w:id="5" w:name="_Toc182366122"/>
      <w:bookmarkStart w:id="6" w:name="_Toc419895117"/>
      <w:r w:rsidRPr="00AF7095">
        <w:t>Dokumentinformation</w:t>
      </w:r>
      <w:bookmarkEnd w:id="5"/>
      <w:bookmarkEnd w:id="6"/>
    </w:p>
    <w:p w14:paraId="251B7296" w14:textId="77777777" w:rsidR="00AF7095" w:rsidRPr="00131049" w:rsidRDefault="00AF7095" w:rsidP="00131049">
      <w:pPr>
        <w:spacing w:after="0"/>
        <w:rPr>
          <w:b/>
          <w:bCs/>
        </w:rPr>
      </w:pPr>
      <w:r w:rsidRPr="00131049">
        <w:rPr>
          <w:b/>
          <w:bCs/>
        </w:rPr>
        <w:t>För innehållet svarar</w:t>
      </w:r>
    </w:p>
    <w:p w14:paraId="2907B2DE" w14:textId="0855F0AC" w:rsidR="00AF7095" w:rsidRPr="00AF7095" w:rsidRDefault="00096CE2" w:rsidP="00131049">
      <w:pPr>
        <w:rPr>
          <w:szCs w:val="20"/>
        </w:rPr>
      </w:pPr>
      <w:r>
        <w:rPr>
          <w:szCs w:val="20"/>
        </w:rPr>
        <w:t>Alexandra Hellnevi</w:t>
      </w:r>
      <w:r w:rsidR="00AF7095" w:rsidRPr="00AF7095">
        <w:rPr>
          <w:szCs w:val="20"/>
        </w:rPr>
        <w:t xml:space="preserve">, </w:t>
      </w:r>
      <w:r w:rsidR="00507604">
        <w:rPr>
          <w:szCs w:val="20"/>
        </w:rPr>
        <w:t>s</w:t>
      </w:r>
      <w:r w:rsidR="00507604" w:rsidRPr="00507604">
        <w:rPr>
          <w:szCs w:val="20"/>
        </w:rPr>
        <w:t>äkerhetssamordnare</w:t>
      </w:r>
      <w:r w:rsidR="00AF7095" w:rsidRPr="00AF7095">
        <w:rPr>
          <w:szCs w:val="20"/>
        </w:rPr>
        <w:t xml:space="preserve">, </w:t>
      </w:r>
      <w:r w:rsidR="00A15F62">
        <w:rPr>
          <w:szCs w:val="20"/>
        </w:rPr>
        <w:t>s</w:t>
      </w:r>
      <w:r w:rsidR="00AF7095" w:rsidRPr="00AF7095">
        <w:rPr>
          <w:szCs w:val="20"/>
        </w:rPr>
        <w:t>äkerhetsenhet</w:t>
      </w:r>
      <w:r w:rsidR="00AE4C32">
        <w:rPr>
          <w:szCs w:val="20"/>
        </w:rPr>
        <w:t>en</w:t>
      </w:r>
      <w:r w:rsidR="00AF7095" w:rsidRPr="00AF7095">
        <w:rPr>
          <w:szCs w:val="20"/>
        </w:rPr>
        <w:t>, SÄS</w:t>
      </w:r>
    </w:p>
    <w:p w14:paraId="2765C857" w14:textId="77777777" w:rsidR="00AF7095" w:rsidRPr="00131049" w:rsidRDefault="00AF7095" w:rsidP="00131049">
      <w:pPr>
        <w:spacing w:after="0"/>
        <w:rPr>
          <w:b/>
          <w:bCs/>
        </w:rPr>
      </w:pPr>
      <w:r w:rsidRPr="00131049">
        <w:rPr>
          <w:b/>
          <w:bCs/>
        </w:rPr>
        <w:t>Remissinstanser, utgåva 1</w:t>
      </w:r>
    </w:p>
    <w:p w14:paraId="06C37558" w14:textId="77777777" w:rsidR="00AF7095" w:rsidRPr="00AF7095" w:rsidRDefault="00AF7095" w:rsidP="00131049">
      <w:pPr>
        <w:rPr>
          <w:szCs w:val="20"/>
        </w:rPr>
      </w:pPr>
      <w:r w:rsidRPr="00AF7095">
        <w:rPr>
          <w:szCs w:val="20"/>
        </w:rPr>
        <w:t>Wiki Vuckovic, Regionservice/Telefoniservice, SÄS</w:t>
      </w:r>
      <w:r w:rsidRPr="00AF7095">
        <w:rPr>
          <w:szCs w:val="20"/>
        </w:rPr>
        <w:br/>
        <w:t>Linda Svalerud, Regionservice/Telefoniservice, SÄS</w:t>
      </w:r>
      <w:r w:rsidRPr="00AF7095">
        <w:rPr>
          <w:szCs w:val="20"/>
        </w:rPr>
        <w:br/>
        <w:t xml:space="preserve">Urban Svensson, IS-IT, SÄS </w:t>
      </w:r>
      <w:r w:rsidRPr="00AF7095">
        <w:rPr>
          <w:szCs w:val="20"/>
        </w:rPr>
        <w:br/>
        <w:t xml:space="preserve">Urban Wigert, kommunikationschef, SÄS </w:t>
      </w:r>
      <w:r w:rsidRPr="00AF7095">
        <w:rPr>
          <w:szCs w:val="20"/>
        </w:rPr>
        <w:br/>
        <w:t>Magnus Eriksson, lokal- och försörjningsenhet, SÄS</w:t>
      </w:r>
    </w:p>
    <w:p w14:paraId="13796C3D" w14:textId="77777777" w:rsidR="00AF7095" w:rsidRPr="00131049" w:rsidRDefault="00AF7095" w:rsidP="00131049">
      <w:pPr>
        <w:spacing w:after="0"/>
        <w:rPr>
          <w:b/>
          <w:bCs/>
        </w:rPr>
      </w:pPr>
      <w:r w:rsidRPr="00131049">
        <w:rPr>
          <w:b/>
          <w:bCs/>
        </w:rPr>
        <w:t>Fastställt av</w:t>
      </w:r>
    </w:p>
    <w:p w14:paraId="343A2DA3" w14:textId="315C7FB0" w:rsidR="00AF7095" w:rsidRPr="00AF7095" w:rsidRDefault="00984EB2" w:rsidP="00131049">
      <w:pPr>
        <w:rPr>
          <w:szCs w:val="20"/>
        </w:rPr>
      </w:pPr>
      <w:r>
        <w:rPr>
          <w:szCs w:val="20"/>
        </w:rPr>
        <w:t>Jerker Nilson</w:t>
      </w:r>
      <w:r w:rsidR="00AF7095" w:rsidRPr="00AF7095">
        <w:rPr>
          <w:szCs w:val="20"/>
        </w:rPr>
        <w:t>, chefläkare, SÄS</w:t>
      </w:r>
    </w:p>
    <w:p w14:paraId="36F59903" w14:textId="77777777" w:rsidR="00AF7095" w:rsidRPr="00131049" w:rsidRDefault="00AF7095" w:rsidP="00131049">
      <w:pPr>
        <w:spacing w:after="0"/>
        <w:rPr>
          <w:b/>
          <w:bCs/>
        </w:rPr>
      </w:pPr>
      <w:r w:rsidRPr="00131049">
        <w:rPr>
          <w:b/>
          <w:bCs/>
        </w:rPr>
        <w:t>Nyckelord</w:t>
      </w:r>
    </w:p>
    <w:p w14:paraId="06FBD6EB" w14:textId="77777777" w:rsidR="00AF7095" w:rsidRPr="00AF7095" w:rsidRDefault="00AF7095" w:rsidP="00131049">
      <w:pPr>
        <w:rPr>
          <w:szCs w:val="20"/>
        </w:rPr>
      </w:pPr>
      <w:r w:rsidRPr="00AF7095">
        <w:rPr>
          <w:szCs w:val="20"/>
        </w:rPr>
        <w:t>IT-stöd, telefoni, telefoner, telefonstörningar, telefonavbrott, mobiler, mobiltelefoner, DECT-telefoner, meddelanden, Akuta Medicinska Larm, AML, larmrutiner, beredskapsplanering, beredskap, åtkomstproblem, reservrutiner, reservrutin, driftstörningar</w:t>
      </w:r>
      <w:bookmarkStart w:id="7" w:name="Bilaga"/>
      <w:bookmarkEnd w:id="7"/>
    </w:p>
    <w:p w14:paraId="2B88D8D1" w14:textId="77777777" w:rsidR="00AF7095" w:rsidRPr="00AF7095" w:rsidRDefault="00AF7095" w:rsidP="00DA2C22">
      <w:pPr>
        <w:pStyle w:val="Rubrik2"/>
        <w:rPr>
          <w:rFonts w:ascii="Arial" w:hAnsi="Arial"/>
          <w:kern w:val="32"/>
          <w:sz w:val="32"/>
          <w:szCs w:val="20"/>
        </w:rPr>
      </w:pPr>
      <w:r w:rsidRPr="00AF7095">
        <w:rPr>
          <w:rFonts w:ascii="Arial" w:hAnsi="Arial"/>
          <w:kern w:val="32"/>
          <w:sz w:val="32"/>
          <w:szCs w:val="20"/>
        </w:rPr>
        <w:t>Länkförteckning</w:t>
      </w:r>
    </w:p>
    <w:bookmarkEnd w:id="0"/>
    <w:p w14:paraId="582920CC" w14:textId="23936D3B" w:rsidR="009D4B86" w:rsidRDefault="00AF7095" w:rsidP="00381464">
      <w:pPr>
        <w:pStyle w:val="Punktlista"/>
      </w:pPr>
      <w:r>
        <w:t>Förteckning över t</w:t>
      </w:r>
      <w:r w:rsidR="00AE4C32">
        <w:t>elefon</w:t>
      </w:r>
      <w:r>
        <w:t>nummer till sjukhusets reservtelefoner vid SÄS Borås</w:t>
      </w:r>
      <w:r w:rsidR="008D14D3">
        <w:br/>
      </w:r>
      <w:hyperlink r:id="rId14" w:history="1">
        <w:r w:rsidR="009D4B86" w:rsidRPr="00A07E2A">
          <w:rPr>
            <w:rStyle w:val="Hyperlnk"/>
          </w:rPr>
          <w:t>https://mellanarkiv-offentlig.vgregion.se/alfresco/s/archive/stream/public/v1/source/available/sofia/sas694-799060265-70/surrogate/Reservtelefoni%20S%c3%84S%2022-09-06.html</w:t>
        </w:r>
      </w:hyperlink>
    </w:p>
    <w:sectPr w:rsidR="009D4B86" w:rsidSect="00AF7095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5C63F3" w14:textId="77777777" w:rsidR="006C66FF" w:rsidRDefault="006C66FF">
      <w:r>
        <w:separator/>
      </w:r>
    </w:p>
  </w:endnote>
  <w:endnote w:type="continuationSeparator" w:id="0">
    <w:p w14:paraId="44314543" w14:textId="77777777" w:rsidR="006C66FF" w:rsidRDefault="006C66FF">
      <w:r>
        <w:continuationSeparator/>
      </w:r>
    </w:p>
  </w:endnote>
  <w:endnote w:type="continuationNotice" w:id="1">
    <w:p w14:paraId="3C390A44" w14:textId="77777777" w:rsidR="006C66FF" w:rsidRDefault="006C66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B232E" w14:textId="77777777" w:rsidR="006C66FF" w:rsidRDefault="006C66FF"/>
  </w:footnote>
  <w:footnote w:type="continuationSeparator" w:id="0">
    <w:p w14:paraId="62B13DEC" w14:textId="77777777" w:rsidR="006C66FF" w:rsidRDefault="006C66FF">
      <w:r>
        <w:continuationSeparator/>
      </w:r>
    </w:p>
  </w:footnote>
  <w:footnote w:type="continuationNotice" w:id="1">
    <w:p w14:paraId="032FDD76" w14:textId="77777777" w:rsidR="006C66FF" w:rsidRDefault="006C66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E49A8732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4D00B0"/>
    <w:multiLevelType w:val="hybridMultilevel"/>
    <w:tmpl w:val="0A6888A4"/>
    <w:lvl w:ilvl="0" w:tplc="7D64E34C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0A4981"/>
    <w:multiLevelType w:val="multilevel"/>
    <w:tmpl w:val="4360156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5930033">
    <w:abstractNumId w:val="1"/>
  </w:num>
  <w:num w:numId="2" w16cid:durableId="1314024113">
    <w:abstractNumId w:val="15"/>
  </w:num>
  <w:num w:numId="3" w16cid:durableId="95541140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71560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225369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89420214">
    <w:abstractNumId w:val="3"/>
  </w:num>
  <w:num w:numId="7" w16cid:durableId="1048111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68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CE2"/>
    <w:rsid w:val="000A4C35"/>
    <w:rsid w:val="000A611A"/>
    <w:rsid w:val="000A7608"/>
    <w:rsid w:val="000B12D9"/>
    <w:rsid w:val="000B4536"/>
    <w:rsid w:val="000B7715"/>
    <w:rsid w:val="000C3C50"/>
    <w:rsid w:val="000E0EE9"/>
    <w:rsid w:val="000E463B"/>
    <w:rsid w:val="000E5A7E"/>
    <w:rsid w:val="000F43A3"/>
    <w:rsid w:val="000F7681"/>
    <w:rsid w:val="00103031"/>
    <w:rsid w:val="001044FE"/>
    <w:rsid w:val="001139D4"/>
    <w:rsid w:val="0013104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790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579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627"/>
    <w:rsid w:val="003B2A4B"/>
    <w:rsid w:val="003B2BE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99D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1D4"/>
    <w:rsid w:val="004D7BA3"/>
    <w:rsid w:val="004F4518"/>
    <w:rsid w:val="004F4C62"/>
    <w:rsid w:val="00501433"/>
    <w:rsid w:val="00507604"/>
    <w:rsid w:val="00511CC4"/>
    <w:rsid w:val="00530D75"/>
    <w:rsid w:val="00531E60"/>
    <w:rsid w:val="00535F73"/>
    <w:rsid w:val="00536A5A"/>
    <w:rsid w:val="00541D07"/>
    <w:rsid w:val="00544BAB"/>
    <w:rsid w:val="00545F31"/>
    <w:rsid w:val="0055221C"/>
    <w:rsid w:val="005578FA"/>
    <w:rsid w:val="00565129"/>
    <w:rsid w:val="00565CD0"/>
    <w:rsid w:val="00567820"/>
    <w:rsid w:val="00574A63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CE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A88"/>
    <w:rsid w:val="00644AB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3CB"/>
    <w:rsid w:val="006C5048"/>
    <w:rsid w:val="006C66FF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AEF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1AE"/>
    <w:rsid w:val="007D4241"/>
    <w:rsid w:val="007D4317"/>
    <w:rsid w:val="007D4EA3"/>
    <w:rsid w:val="007F1CFF"/>
    <w:rsid w:val="007F5DD5"/>
    <w:rsid w:val="00821A1B"/>
    <w:rsid w:val="00823153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BC2"/>
    <w:rsid w:val="00892F28"/>
    <w:rsid w:val="008A0C5F"/>
    <w:rsid w:val="008A3DEA"/>
    <w:rsid w:val="008A4EB9"/>
    <w:rsid w:val="008A74C0"/>
    <w:rsid w:val="008B00E0"/>
    <w:rsid w:val="008B1694"/>
    <w:rsid w:val="008C4B27"/>
    <w:rsid w:val="008C7F2A"/>
    <w:rsid w:val="008D14D3"/>
    <w:rsid w:val="008E36F8"/>
    <w:rsid w:val="008E46B2"/>
    <w:rsid w:val="008E682C"/>
    <w:rsid w:val="008E78A1"/>
    <w:rsid w:val="008F589F"/>
    <w:rsid w:val="00906238"/>
    <w:rsid w:val="009079DA"/>
    <w:rsid w:val="00907EF9"/>
    <w:rsid w:val="0091295C"/>
    <w:rsid w:val="00914D58"/>
    <w:rsid w:val="00921F47"/>
    <w:rsid w:val="009228AB"/>
    <w:rsid w:val="0093085B"/>
    <w:rsid w:val="00931C57"/>
    <w:rsid w:val="009347A5"/>
    <w:rsid w:val="009360EA"/>
    <w:rsid w:val="00940BDC"/>
    <w:rsid w:val="00942257"/>
    <w:rsid w:val="009471BF"/>
    <w:rsid w:val="00947D95"/>
    <w:rsid w:val="00950E4E"/>
    <w:rsid w:val="009529BD"/>
    <w:rsid w:val="009533B4"/>
    <w:rsid w:val="00971D93"/>
    <w:rsid w:val="00984EB2"/>
    <w:rsid w:val="009A5C69"/>
    <w:rsid w:val="009B1F6B"/>
    <w:rsid w:val="009B4CAA"/>
    <w:rsid w:val="009C0D12"/>
    <w:rsid w:val="009C192E"/>
    <w:rsid w:val="009C4690"/>
    <w:rsid w:val="009D4B8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F6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918"/>
    <w:rsid w:val="00AA0B3A"/>
    <w:rsid w:val="00AA6EB4"/>
    <w:rsid w:val="00AA767D"/>
    <w:rsid w:val="00AB0CC9"/>
    <w:rsid w:val="00AC3FF6"/>
    <w:rsid w:val="00AD73EC"/>
    <w:rsid w:val="00AE06BC"/>
    <w:rsid w:val="00AE4C32"/>
    <w:rsid w:val="00AE5BC7"/>
    <w:rsid w:val="00AF5AAF"/>
    <w:rsid w:val="00AF7095"/>
    <w:rsid w:val="00B046D8"/>
    <w:rsid w:val="00B12052"/>
    <w:rsid w:val="00B13F4C"/>
    <w:rsid w:val="00B16219"/>
    <w:rsid w:val="00B16C59"/>
    <w:rsid w:val="00B20AA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E19"/>
    <w:rsid w:val="00BD79EC"/>
    <w:rsid w:val="00BE7978"/>
    <w:rsid w:val="00BF7A86"/>
    <w:rsid w:val="00C03E79"/>
    <w:rsid w:val="00C07DDB"/>
    <w:rsid w:val="00C4115D"/>
    <w:rsid w:val="00C43BDD"/>
    <w:rsid w:val="00C47778"/>
    <w:rsid w:val="00C5011E"/>
    <w:rsid w:val="00C50B59"/>
    <w:rsid w:val="00C50EE5"/>
    <w:rsid w:val="00C5240A"/>
    <w:rsid w:val="00C5398F"/>
    <w:rsid w:val="00C556F5"/>
    <w:rsid w:val="00C5630A"/>
    <w:rsid w:val="00C7002D"/>
    <w:rsid w:val="00C70E19"/>
    <w:rsid w:val="00C72574"/>
    <w:rsid w:val="00C7430C"/>
    <w:rsid w:val="00C85DA1"/>
    <w:rsid w:val="00C9071C"/>
    <w:rsid w:val="00C908FF"/>
    <w:rsid w:val="00C97BD3"/>
    <w:rsid w:val="00CA02C2"/>
    <w:rsid w:val="00CA39EF"/>
    <w:rsid w:val="00CA521F"/>
    <w:rsid w:val="00CB0493"/>
    <w:rsid w:val="00CB0887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416"/>
    <w:rsid w:val="00D85218"/>
    <w:rsid w:val="00D915B1"/>
    <w:rsid w:val="00DA00D5"/>
    <w:rsid w:val="00DA299D"/>
    <w:rsid w:val="00DA2C22"/>
    <w:rsid w:val="00DA65C4"/>
    <w:rsid w:val="00DC58B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CF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E29"/>
    <w:rsid w:val="00F67A97"/>
    <w:rsid w:val="00F86F47"/>
    <w:rsid w:val="00F90B64"/>
    <w:rsid w:val="00F91325"/>
    <w:rsid w:val="00F9626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B36A76D"/>
    <w:rsid w:val="45DF83E5"/>
    <w:rsid w:val="647B2B65"/>
    <w:rsid w:val="69C9F5D6"/>
    <w:rsid w:val="6B2CF8ED"/>
    <w:rsid w:val="7B090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9176CCE-1608-42A8-B604-0B5A4DF1F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F709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23153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F709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F709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82315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A2C22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F709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F709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AF7095"/>
    <w:p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AF7095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D72416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E0EE9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3104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13104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13104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3104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31049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9D4B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694-799060265-70/surrogate/Reservtelefoni%20S%c3%84S%2022-09-06.html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694-799060265-70/surrogate/Reservtelefoni%20S%c3%84S%2022-09-06.html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694-799060265-70/surrogate/Reservtelefoni%20S%c3%84S%2022-09-06.html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54</TotalTime>
  <Pages>2</Pages>
  <Words>361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3683</CharactersWithSpaces>
  <SharedDoc>false</SharedDoc>
  <HyperlinkBase/>
  <HLinks>
    <vt:vector size="18" baseType="variant">
      <vt:variant>
        <vt:i4>11468849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https://mellanarkiv-offentlig.vgregion.se/alfresco/s/archive/stream/public/v1/source/available/sofia/sas694-799060265-70/surrogate/Reservtelefoni SÄS 20-09-01.html</vt:lpwstr>
      </vt:variant>
      <vt:variant>
        <vt:lpwstr/>
      </vt:variant>
      <vt:variant>
        <vt:i4>11468849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https://mellanarkiv-offentlig.vgregion.se/alfresco/s/archive/stream/public/v1/source/available/sofia/sas694-799060265-70/surrogate/Reservtelefoni SÄS 20-09-01.html</vt:lpwstr>
      </vt:variant>
      <vt:variant>
        <vt:lpwstr/>
      </vt:variant>
      <vt:variant>
        <vt:i4>983104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https://mellanarkiv-offentlig.vgregion.se/alfresco/s/archive/stream/public/v1/source/available/sofia/sas694-799060265-70/surrogate/Reservtelefoni S%c3%84S 22-09-06.html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vid driftstörning i IP-telefoni, SÄS</dc:title>
  <dc:subject/>
  <dc:creator>patrik.jens.johansson@vgregion.se</dc:creator>
  <keywords/>
  <lastModifiedBy>Karin Åhlin</lastModifiedBy>
  <revision>48</revision>
  <lastPrinted>2016-03-31T10:56:00.0000000Z</lastPrinted>
  <dcterms:created xsi:type="dcterms:W3CDTF">2022-03-28T05:45:00.0000000Z</dcterms:created>
  <dcterms:modified xsi:type="dcterms:W3CDTF">2024-03-19T16:41:00.0000000Z</dcterms:modified>
</coreProperties>
</file>