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A3284" w14:textId="77777777" w:rsidR="00B43C75" w:rsidRDefault="00B43C75" w:rsidP="00F35B05">
      <w:pPr>
        <w:pStyle w:val="Rubrik2"/>
        <w:sectPr w:rsidR="00B43C75" w:rsidSect="00B43C7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130E9FD" w14:textId="77777777" w:rsidR="00B43C75" w:rsidRPr="00B43C75" w:rsidRDefault="00B43C75" w:rsidP="00391EFD">
      <w:pPr>
        <w:pStyle w:val="Rubrik1"/>
        <w:rPr>
          <w:lang w:val="nb-NO"/>
        </w:rPr>
      </w:pPr>
      <w:r w:rsidRPr="00B43C75">
        <w:rPr>
          <w:lang w:val="nb-NO"/>
        </w:rPr>
        <w:t>Reservrutin vid driftstopp i läkemedels-automat/bokning i Hamlet vid SÄS</w:t>
      </w:r>
    </w:p>
    <w:p w14:paraId="2C8D6873" w14:textId="77777777" w:rsidR="00B43C75" w:rsidRPr="00B43C75" w:rsidRDefault="00B43C75" w:rsidP="00391EFD">
      <w:pPr>
        <w:pStyle w:val="Rubrik2"/>
      </w:pPr>
      <w:r w:rsidRPr="00B43C75">
        <w:t>Sammanfattning</w:t>
      </w:r>
    </w:p>
    <w:p w14:paraId="47ECDFF0" w14:textId="77777777" w:rsidR="00B43C75" w:rsidRDefault="00B43C75" w:rsidP="00391EFD">
      <w:r w:rsidRPr="00B43C75">
        <w:t>Rutinen beskriver hur ett driftstopp i bokningsfunktionen i Hamlet eller i vårdnära lager (VNL) bestående av läkemedelsautomat ska hanteras.</w:t>
      </w:r>
    </w:p>
    <w:p w14:paraId="2F8A2E61" w14:textId="0C0577E4" w:rsidR="003C2F0F" w:rsidRDefault="003C2F0F" w:rsidP="003C2F0F">
      <w:pPr>
        <w:pStyle w:val="Rubrik2"/>
      </w:pPr>
      <w:r>
        <w:t>Förändringar sedan föregående version</w:t>
      </w:r>
    </w:p>
    <w:p w14:paraId="2A603186" w14:textId="6087F967" w:rsidR="003C2F0F" w:rsidRPr="00B43C75" w:rsidRDefault="00C17F6A" w:rsidP="00391EFD">
      <w:r>
        <w:t>Redaktionella ändringar, giltighetstiden förlängd.</w:t>
      </w:r>
    </w:p>
    <w:p w14:paraId="77D50689" w14:textId="77777777" w:rsidR="00B43C75" w:rsidRPr="00B43C75" w:rsidRDefault="00B43C75" w:rsidP="00391EFD">
      <w:pPr>
        <w:pStyle w:val="Rubrik2"/>
      </w:pPr>
      <w:r w:rsidRPr="00B43C75">
        <w:t>Bakgrund</w:t>
      </w:r>
    </w:p>
    <w:p w14:paraId="277DF28F" w14:textId="17F82C98" w:rsidR="00AA5D31" w:rsidRPr="00B43C75" w:rsidRDefault="00B43C75" w:rsidP="00AA5D31">
      <w:r w:rsidRPr="00B43C75">
        <w:t>VNL är det gemensamma läkemedelsförråd där vårdenheter/ mottagningar kan hämta ut sitt behov av läkemedel som inte tillhör bassortimentet eller om ytterligare behov finns av läkemedel tillhörande bassortiment.</w:t>
      </w:r>
      <w:r w:rsidR="00AA5D31" w:rsidRPr="00AA5D31">
        <w:t xml:space="preserve"> </w:t>
      </w:r>
      <w:r w:rsidR="00AA5D31">
        <w:t>Sortimentet i VNL beslutas i dialog med chefläkare.</w:t>
      </w:r>
    </w:p>
    <w:p w14:paraId="4619E334" w14:textId="77777777" w:rsidR="00B43C75" w:rsidRDefault="00B43C75" w:rsidP="00391EFD">
      <w:r w:rsidRPr="00B43C75">
        <w:t>Förvaring av läkemedel i VNL sker i läkemedelsautomater med tillhörande öppna hyllor. Före uthämtning i VNL kan läkemedlen bokas i Hamlet.</w:t>
      </w:r>
    </w:p>
    <w:p w14:paraId="06E4BB5C" w14:textId="77777777" w:rsidR="00B43C75" w:rsidRPr="00B43C75" w:rsidRDefault="00B43C75" w:rsidP="00391EFD">
      <w:pPr>
        <w:pStyle w:val="Rubrik2"/>
      </w:pPr>
      <w:r w:rsidRPr="00B43C75">
        <w:t>Förutsättningar</w:t>
      </w:r>
    </w:p>
    <w:p w14:paraId="0FF45E30" w14:textId="460BF89C" w:rsidR="00B43C75" w:rsidRPr="00B43C75" w:rsidRDefault="00B43C75" w:rsidP="005D585B">
      <w:r w:rsidRPr="00B43C75">
        <w:t>Vid driftstopp i ett VNL ska en omstart av automatens dator utföras. Om detta inte avhjälper driftstoppet ska kontroll göras om aktuellt läkemedel finns i annat VNL alternativt annat patientnära lager (PNL), innan nödöppning av automat får göras.</w:t>
      </w:r>
    </w:p>
    <w:p w14:paraId="2CCE1FE5" w14:textId="77777777" w:rsidR="00B43C75" w:rsidRPr="00B43C75" w:rsidRDefault="00B43C75" w:rsidP="005D585B">
      <w:r w:rsidRPr="00B43C75">
        <w:t>Vid driftstopp i någon av automaterna kan respektive modul låsas upp med hjälp av nyckel som finns i nyckelskåp med saltolås i respektive VNL.</w:t>
      </w:r>
    </w:p>
    <w:p w14:paraId="7AAA6077" w14:textId="77777777" w:rsidR="00B43C75" w:rsidRPr="00B43C75" w:rsidRDefault="00B43C75" w:rsidP="005D585B">
      <w:r w:rsidRPr="00B43C75">
        <w:t xml:space="preserve">Varje automat har en </w:t>
      </w:r>
      <w:proofErr w:type="spellStart"/>
      <w:r w:rsidRPr="00B43C75">
        <w:t>nödpärm</w:t>
      </w:r>
      <w:proofErr w:type="spellEnd"/>
      <w:r w:rsidRPr="00B43C75">
        <w:t xml:space="preserve"> med instruktioner vid driftstopp. Placering av </w:t>
      </w:r>
      <w:proofErr w:type="spellStart"/>
      <w:r w:rsidRPr="00B43C75">
        <w:t>nödpärm</w:t>
      </w:r>
      <w:proofErr w:type="spellEnd"/>
      <w:r w:rsidRPr="00B43C75">
        <w:t xml:space="preserve"> finns uppmärkt på varje automat.</w:t>
      </w:r>
    </w:p>
    <w:p w14:paraId="7543B1FC" w14:textId="77777777" w:rsidR="00B43C75" w:rsidRPr="00B43C75" w:rsidRDefault="00B43C75" w:rsidP="005D585B">
      <w:r w:rsidRPr="00B43C75">
        <w:lastRenderedPageBreak/>
        <w:t>Sjukvårdsapotek VGR SÄS ansvarar för nödpärmen och att den innehåller:</w:t>
      </w:r>
    </w:p>
    <w:p w14:paraId="410FFB05" w14:textId="77777777" w:rsidR="00B43C75" w:rsidRPr="00B43C75" w:rsidRDefault="00B43C75" w:rsidP="005D585B">
      <w:pPr>
        <w:pStyle w:val="Punktlista"/>
      </w:pPr>
      <w:r w:rsidRPr="00B43C75">
        <w:t>en skriftlig rutinbeskrivning för driftstopp</w:t>
      </w:r>
    </w:p>
    <w:p w14:paraId="1D1DCD01" w14:textId="77777777" w:rsidR="00B43C75" w:rsidRPr="00B43C75" w:rsidRDefault="00B43C75" w:rsidP="005D585B">
      <w:pPr>
        <w:pStyle w:val="Punktlista"/>
      </w:pPr>
      <w:r w:rsidRPr="00B43C75">
        <w:t>instruktioner för omstart av dator samt manuell öppning av automatens moduler</w:t>
      </w:r>
    </w:p>
    <w:p w14:paraId="1B4E5F34" w14:textId="77777777" w:rsidR="00B43C75" w:rsidRPr="00B43C75" w:rsidRDefault="00B43C75" w:rsidP="005D585B">
      <w:pPr>
        <w:pStyle w:val="Punktlista"/>
      </w:pPr>
      <w:r w:rsidRPr="00B43C75">
        <w:t>en aktuell lista med varunummer, varunamn och deras placering i automaten. En lista för manuell registrering av uttag under driftstoppet.</w:t>
      </w:r>
    </w:p>
    <w:p w14:paraId="28A71E71" w14:textId="77777777" w:rsidR="00B43C75" w:rsidRDefault="00B43C75" w:rsidP="00552749">
      <w:pPr>
        <w:pStyle w:val="Rubrik2"/>
      </w:pPr>
      <w:r w:rsidRPr="00B43C75">
        <w:t>Genomförande</w:t>
      </w:r>
    </w:p>
    <w:p w14:paraId="2E4792A5" w14:textId="77777777" w:rsidR="00B43C75" w:rsidRPr="00B43C75" w:rsidRDefault="00B43C75" w:rsidP="00C16CA4">
      <w:pPr>
        <w:pStyle w:val="Numrerad"/>
      </w:pPr>
      <w:r>
        <w:t xml:space="preserve">Kontakta omedelbart Sjukvårdsapotek VGR SÄS på </w:t>
      </w:r>
      <w:proofErr w:type="spellStart"/>
      <w:r>
        <w:t>ankn</w:t>
      </w:r>
      <w:proofErr w:type="spellEnd"/>
      <w:r>
        <w:t xml:space="preserve"> </w:t>
      </w:r>
      <w:r w:rsidRPr="00B43C75">
        <w:rPr>
          <w:b/>
        </w:rPr>
        <w:t>1782</w:t>
      </w:r>
      <w:r>
        <w:t xml:space="preserve"> </w:t>
      </w:r>
      <w:r>
        <w:br/>
        <w:t xml:space="preserve">måndag-fredag </w:t>
      </w:r>
      <w:proofErr w:type="spellStart"/>
      <w:r>
        <w:t>kl</w:t>
      </w:r>
      <w:proofErr w:type="spellEnd"/>
      <w:r>
        <w:t xml:space="preserve"> 07:30-16:00.</w:t>
      </w:r>
    </w:p>
    <w:p w14:paraId="0AD18342" w14:textId="77777777" w:rsidR="00B43C75" w:rsidRPr="00B43C75" w:rsidRDefault="00B43C75" w:rsidP="0091297C">
      <w:r w:rsidRPr="00B43C75">
        <w:t>Vid övriga tider:</w:t>
      </w:r>
    </w:p>
    <w:p w14:paraId="22A5411D" w14:textId="095BAEE6" w:rsidR="00B43C75" w:rsidRPr="00B43C75" w:rsidRDefault="00B43C75" w:rsidP="00B43C7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80" w:line="240" w:lineRule="auto"/>
        <w:ind w:right="0"/>
        <w:textAlignment w:val="baseline"/>
        <w:rPr>
          <w:szCs w:val="20"/>
        </w:rPr>
      </w:pPr>
      <w:r w:rsidRPr="00B43C75">
        <w:rPr>
          <w:szCs w:val="20"/>
        </w:rPr>
        <w:t xml:space="preserve">Vid driftstopp i bokningsfunktionen i Hamlet kan direktuttag på automat göras, se </w:t>
      </w:r>
      <w:hyperlink r:id="rId17" w:history="1">
        <w:r w:rsidRPr="005E4994">
          <w:rPr>
            <w:rStyle w:val="Hyperlnk"/>
          </w:rPr>
          <w:t>Manual Läkem</w:t>
        </w:r>
        <w:r w:rsidRPr="005E4994">
          <w:rPr>
            <w:rStyle w:val="Hyperlnk"/>
          </w:rPr>
          <w:t>e</w:t>
        </w:r>
        <w:r w:rsidRPr="005E4994">
          <w:rPr>
            <w:rStyle w:val="Hyperlnk"/>
          </w:rPr>
          <w:t>delsautomat</w:t>
        </w:r>
      </w:hyperlink>
      <w:r w:rsidRPr="005D55BD">
        <w:rPr>
          <w:szCs w:val="20"/>
        </w:rPr>
        <w:t>.</w:t>
      </w:r>
    </w:p>
    <w:p w14:paraId="38BFA99C" w14:textId="77777777" w:rsidR="00B43C75" w:rsidRPr="00B43C75" w:rsidRDefault="00B43C75" w:rsidP="00B563E4">
      <w:pPr>
        <w:pStyle w:val="Numrerad"/>
      </w:pPr>
      <w:r>
        <w:t xml:space="preserve">Vid driftstopp i automat, utför omstart av automaten enligt instruktion i </w:t>
      </w:r>
      <w:proofErr w:type="spellStart"/>
      <w:r>
        <w:t>nödpärm</w:t>
      </w:r>
      <w:proofErr w:type="spellEnd"/>
      <w:r>
        <w:t>. Om problem kvarstår efter omstart fortsätt till punkt 4.</w:t>
      </w:r>
    </w:p>
    <w:p w14:paraId="2BDAA8BB" w14:textId="77777777" w:rsidR="00B43C75" w:rsidRPr="00256CE3" w:rsidRDefault="00B43C75" w:rsidP="00B563E4">
      <w:pPr>
        <w:pStyle w:val="Numrerad"/>
      </w:pPr>
      <w:r w:rsidRPr="00256CE3">
        <w:t xml:space="preserve">Kontrollera om aktuellt läkemedel finns i annat VNL alternativt PNL via sökning i Hamlet och hämta ut aktuellt läkemedel där. Om läkemedlet inte finns i något annat VNL eller PNL, fortsätt till punkt 5. Ta fram nycklar ur nyckelskåp. </w:t>
      </w:r>
      <w:r w:rsidRPr="00256CE3">
        <w:rPr>
          <w:i/>
          <w:iCs/>
        </w:rPr>
        <w:t>Om osäkerhet på hur nödöppning sker, överväg en akutbeställning från regiongemensamt lager (RGL) i Hamlet</w:t>
      </w:r>
      <w:r w:rsidRPr="00256CE3">
        <w:t>.</w:t>
      </w:r>
    </w:p>
    <w:p w14:paraId="7E87C65A" w14:textId="77777777" w:rsidR="00B43C75" w:rsidRPr="00B43C75" w:rsidRDefault="00B43C75" w:rsidP="00B563E4">
      <w:pPr>
        <w:pStyle w:val="Numrerad"/>
      </w:pPr>
      <w:r w:rsidRPr="00B43C75">
        <w:t>Ta reda på var i automaten det aktuella läkemedlet finns enligt den lista med varunummer, varunamn och placering som finns i nödpärmen.</w:t>
      </w:r>
    </w:p>
    <w:p w14:paraId="39D16248" w14:textId="77777777" w:rsidR="00B43C75" w:rsidRPr="00B43C75" w:rsidRDefault="00B43C75" w:rsidP="00B563E4">
      <w:pPr>
        <w:pStyle w:val="Numrerad"/>
      </w:pPr>
      <w:r w:rsidRPr="00B43C75">
        <w:t>Lås upp och öppna den modul där aktuellt läkemedel finns.</w:t>
      </w:r>
    </w:p>
    <w:p w14:paraId="30B43A1A" w14:textId="77777777" w:rsidR="00B43C75" w:rsidRPr="00B43C75" w:rsidRDefault="00B43C75" w:rsidP="00B563E4">
      <w:pPr>
        <w:pStyle w:val="Numrerad"/>
      </w:pPr>
      <w:r>
        <w:t xml:space="preserve">Sjuksköterska ansvarar för att uttag från automaten dokumenteras på den blankett som finns i </w:t>
      </w:r>
      <w:proofErr w:type="spellStart"/>
      <w:r>
        <w:t>nödpärm</w:t>
      </w:r>
      <w:proofErr w:type="spellEnd"/>
      <w:r>
        <w:t>. Användarnamn, avdelning, varunamn samt antal uttagna enheter ska anges och för narkotikaklassade läkemedel även ”Patient-ID”. Uttaget ska signeras.</w:t>
      </w:r>
    </w:p>
    <w:p w14:paraId="0D25B809" w14:textId="77777777" w:rsidR="00B43C75" w:rsidRPr="00B43C75" w:rsidRDefault="00B43C75" w:rsidP="00B563E4">
      <w:pPr>
        <w:pStyle w:val="Numrerad"/>
      </w:pPr>
      <w:r w:rsidRPr="00B43C75">
        <w:t>Automaterna i VNL ska sedan låsas enligt instruktion. Nycklar ska hängas tillbaka i skåpet som sedan låses.</w:t>
      </w:r>
    </w:p>
    <w:p w14:paraId="7B11FAC5" w14:textId="77777777" w:rsidR="00B43C75" w:rsidRPr="00B43C75" w:rsidRDefault="00B43C75" w:rsidP="00B563E4">
      <w:pPr>
        <w:pStyle w:val="Numrerad"/>
      </w:pPr>
      <w:r w:rsidRPr="00B43C75">
        <w:t>Innan automaten sätts igång efter driftstoppet ska en inventering genomföras av Sjukvårdsapotek VGR SÄS.</w:t>
      </w:r>
    </w:p>
    <w:p w14:paraId="7BCE5F09" w14:textId="77777777" w:rsidR="00B43C75" w:rsidRPr="00B43C75" w:rsidRDefault="00B43C75" w:rsidP="00B563E4">
      <w:r w:rsidRPr="00B43C75">
        <w:t xml:space="preserve">Notering om driftstoppet ska göras i loggboken som finns för varje automat. Avvikelserapportering görs av berörd sjuksköterska i </w:t>
      </w:r>
      <w:proofErr w:type="spellStart"/>
      <w:r w:rsidRPr="00B43C75">
        <w:t>MedControl</w:t>
      </w:r>
      <w:proofErr w:type="spellEnd"/>
      <w:r w:rsidRPr="00B43C75">
        <w:t xml:space="preserve"> PRO alternativt av sjukvårdsapoteket.</w:t>
      </w:r>
    </w:p>
    <w:p w14:paraId="3720C5B2" w14:textId="77777777" w:rsidR="00B43C75" w:rsidRPr="00B43C75" w:rsidRDefault="00B43C75" w:rsidP="00B563E4">
      <w:pPr>
        <w:pStyle w:val="Rubrik3"/>
      </w:pPr>
      <w:r w:rsidRPr="00B43C75">
        <w:t>Uppföljning</w:t>
      </w:r>
    </w:p>
    <w:p w14:paraId="7F4D0704" w14:textId="77777777" w:rsidR="00B43C75" w:rsidRPr="00B43C75" w:rsidRDefault="00B43C75" w:rsidP="00B563E4">
      <w:r w:rsidRPr="00B43C75">
        <w:t>Service och underhåll utförs kontinuerligt enligt leverantörens rekommendationer.</w:t>
      </w:r>
    </w:p>
    <w:p w14:paraId="49131DFD" w14:textId="401AB18D" w:rsidR="00B43C75" w:rsidRPr="00B43C75" w:rsidRDefault="00B43C75" w:rsidP="0090015F">
      <w:pPr>
        <w:pStyle w:val="Rubrik2"/>
      </w:pPr>
      <w:r w:rsidRPr="00B43C75">
        <w:lastRenderedPageBreak/>
        <w:t>Dokumentinformation</w:t>
      </w:r>
    </w:p>
    <w:p w14:paraId="7D723E5C" w14:textId="77777777" w:rsidR="00B43C75" w:rsidRPr="002924A3" w:rsidRDefault="00B43C75" w:rsidP="0090015F">
      <w:pPr>
        <w:keepNext/>
        <w:keepLines/>
        <w:spacing w:after="0"/>
        <w:rPr>
          <w:b/>
          <w:bCs/>
        </w:rPr>
      </w:pPr>
      <w:r w:rsidRPr="002924A3">
        <w:rPr>
          <w:b/>
          <w:bCs/>
        </w:rPr>
        <w:t>För innehållet svarar</w:t>
      </w:r>
    </w:p>
    <w:p w14:paraId="22CF4C41" w14:textId="0FFCF3F6" w:rsidR="00B43C75" w:rsidRPr="00B43C75" w:rsidRDefault="61E4A226" w:rsidP="1F7FD02E">
      <w:pPr>
        <w:keepNext/>
        <w:keepLines/>
      </w:pPr>
      <w:r>
        <w:t>Grete de Flon</w:t>
      </w:r>
      <w:r w:rsidR="00B43C75">
        <w:t>,</w:t>
      </w:r>
      <w:r w:rsidR="6DFD3025">
        <w:t xml:space="preserve"> </w:t>
      </w:r>
      <w:proofErr w:type="spellStart"/>
      <w:r w:rsidR="6DFD3025">
        <w:t>tf</w:t>
      </w:r>
      <w:proofErr w:type="spellEnd"/>
      <w:r w:rsidR="00B43C75">
        <w:t xml:space="preserve"> enhetschef, Sjukvårdsapotek VGR SÄS</w:t>
      </w:r>
      <w:r w:rsidR="00B43C75">
        <w:br/>
      </w:r>
      <w:r w:rsidR="2B8E6FAD">
        <w:t>Elisabeth Johansson</w:t>
      </w:r>
      <w:r w:rsidR="00B43C75">
        <w:t>, kvalitetsansvarig farmaceut, Sjukvårdsapotek VGR SÄS</w:t>
      </w:r>
    </w:p>
    <w:p w14:paraId="05AD24C5" w14:textId="77777777" w:rsidR="00B43C75" w:rsidRPr="002924A3" w:rsidRDefault="00B43C75" w:rsidP="0090015F">
      <w:pPr>
        <w:keepNext/>
        <w:keepLines/>
        <w:spacing w:after="0"/>
        <w:rPr>
          <w:b/>
          <w:bCs/>
        </w:rPr>
      </w:pPr>
      <w:r w:rsidRPr="002924A3">
        <w:rPr>
          <w:b/>
          <w:bCs/>
        </w:rPr>
        <w:t>Remissinstanser</w:t>
      </w:r>
    </w:p>
    <w:p w14:paraId="5E685429" w14:textId="77777777" w:rsidR="00B43C75" w:rsidRPr="00B43C75" w:rsidRDefault="00B43C75" w:rsidP="0090015F">
      <w:pPr>
        <w:keepNext/>
        <w:keepLines/>
        <w:rPr>
          <w:szCs w:val="20"/>
        </w:rPr>
      </w:pPr>
      <w:r w:rsidRPr="00B43C75">
        <w:rPr>
          <w:szCs w:val="20"/>
        </w:rPr>
        <w:t>Team VNL, Sjukhusapoteket VGR/SÄS</w:t>
      </w:r>
    </w:p>
    <w:p w14:paraId="63718461" w14:textId="77777777" w:rsidR="00B43C75" w:rsidRPr="002924A3" w:rsidRDefault="00B43C75" w:rsidP="0090015F">
      <w:pPr>
        <w:keepNext/>
        <w:keepLines/>
        <w:spacing w:after="0"/>
        <w:rPr>
          <w:b/>
          <w:bCs/>
        </w:rPr>
      </w:pPr>
      <w:r w:rsidRPr="002924A3">
        <w:rPr>
          <w:b/>
          <w:bCs/>
        </w:rPr>
        <w:t>Fastställt av</w:t>
      </w:r>
    </w:p>
    <w:p w14:paraId="14F07520" w14:textId="1000C43D" w:rsidR="00B43C75" w:rsidRPr="00B43C75" w:rsidRDefault="099C9A56" w:rsidP="1F7FD02E">
      <w:pPr>
        <w:keepNext/>
        <w:keepLines/>
      </w:pPr>
      <w:r>
        <w:t>Jerker Nilson</w:t>
      </w:r>
      <w:r w:rsidR="00B43C75">
        <w:t>, chefläkare, SÄS</w:t>
      </w:r>
    </w:p>
    <w:p w14:paraId="67CA1813" w14:textId="77777777" w:rsidR="00B43C75" w:rsidRPr="002924A3" w:rsidRDefault="00B43C75" w:rsidP="0090015F">
      <w:pPr>
        <w:keepNext/>
        <w:keepLines/>
        <w:spacing w:after="0"/>
        <w:rPr>
          <w:b/>
          <w:bCs/>
        </w:rPr>
      </w:pPr>
      <w:r w:rsidRPr="002924A3">
        <w:rPr>
          <w:b/>
          <w:bCs/>
        </w:rPr>
        <w:t>Nyckelord</w:t>
      </w:r>
    </w:p>
    <w:p w14:paraId="4F0A8DBB" w14:textId="77777777" w:rsidR="00B43C75" w:rsidRPr="00B43C75" w:rsidRDefault="00B43C75" w:rsidP="0090015F">
      <w:pPr>
        <w:keepNext/>
        <w:keepLines/>
        <w:rPr>
          <w:szCs w:val="20"/>
        </w:rPr>
      </w:pPr>
      <w:r w:rsidRPr="00B43C75">
        <w:rPr>
          <w:szCs w:val="20"/>
        </w:rPr>
        <w:t>Driftstopp, VNL, läkemedelsautomat, automat, Hamlet, reservrutin, bokning</w:t>
      </w:r>
    </w:p>
    <w:p w14:paraId="1A05CCFF" w14:textId="32593050" w:rsidR="00B43C75" w:rsidRPr="00B43C75" w:rsidRDefault="002924A3" w:rsidP="002924A3">
      <w:pPr>
        <w:pStyle w:val="Rubrik2"/>
      </w:pPr>
      <w:r>
        <w:t>Relaterade dokument</w:t>
      </w:r>
    </w:p>
    <w:bookmarkEnd w:id="0"/>
    <w:p w14:paraId="76B9F95B" w14:textId="4721A687" w:rsidR="00536A5A" w:rsidRDefault="00B43C75" w:rsidP="00340E2D">
      <w:pPr>
        <w:pStyle w:val="Punktlista"/>
      </w:pPr>
      <w:r>
        <w:t>Manual för Läkemedelsautomat</w:t>
      </w:r>
      <w:r>
        <w:br/>
      </w:r>
      <w:hyperlink r:id="rId18" w:history="1">
        <w:r w:rsidR="008D5110" w:rsidRPr="419CD777">
          <w:rPr>
            <w:rStyle w:val="Hyperlnk"/>
          </w:rPr>
          <w:t>https://hamlet.vgregion.se/Files/Manual_lakemedel</w:t>
        </w:r>
        <w:r w:rsidR="008D5110" w:rsidRPr="419CD777">
          <w:rPr>
            <w:rStyle w:val="Hyperlnk"/>
          </w:rPr>
          <w:t>s</w:t>
        </w:r>
        <w:r w:rsidR="008D5110" w:rsidRPr="419CD777">
          <w:rPr>
            <w:rStyle w:val="Hyperlnk"/>
          </w:rPr>
          <w:t>automat_2.0.pdf</w:t>
        </w:r>
      </w:hyperlink>
    </w:p>
    <w:p w14:paraId="624C3841" w14:textId="77777777" w:rsidR="008D5110" w:rsidRDefault="008D5110" w:rsidP="008D5110">
      <w:pPr>
        <w:pStyle w:val="Punktlista"/>
        <w:numPr>
          <w:ilvl w:val="0"/>
          <w:numId w:val="0"/>
        </w:numPr>
        <w:ind w:left="1349"/>
      </w:pPr>
    </w:p>
    <w:sectPr w:rsidR="008D5110" w:rsidSect="00B43C7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0922E" w14:textId="77777777" w:rsidR="006E7AD5" w:rsidRDefault="006E7AD5">
      <w:r>
        <w:separator/>
      </w:r>
    </w:p>
  </w:endnote>
  <w:endnote w:type="continuationSeparator" w:id="0">
    <w:p w14:paraId="65306B4D" w14:textId="77777777" w:rsidR="006E7AD5" w:rsidRDefault="006E7AD5">
      <w:r>
        <w:continuationSeparator/>
      </w:r>
    </w:p>
  </w:endnote>
  <w:endnote w:type="continuationNotice" w:id="1">
    <w:p w14:paraId="1B5D98FA" w14:textId="77777777" w:rsidR="006E7AD5" w:rsidRDefault="006E7A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08175" w14:textId="77777777" w:rsidR="006E7AD5" w:rsidRDefault="006E7AD5"/>
  </w:footnote>
  <w:footnote w:type="continuationSeparator" w:id="0">
    <w:p w14:paraId="042BEABD" w14:textId="77777777" w:rsidR="006E7AD5" w:rsidRDefault="006E7AD5">
      <w:r>
        <w:continuationSeparator/>
      </w:r>
    </w:p>
  </w:footnote>
  <w:footnote w:type="continuationNotice" w:id="1">
    <w:p w14:paraId="59506A6B" w14:textId="77777777" w:rsidR="006E7AD5" w:rsidRDefault="006E7A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C13CC018"/>
    <w:lvl w:ilvl="0">
      <w:start w:val="1"/>
      <w:numFmt w:val="decimal"/>
      <w:pStyle w:val="Numrerad"/>
      <w:lvlText w:val="%1."/>
      <w:lvlJc w:val="left"/>
      <w:pPr>
        <w:ind w:left="1352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2BE3D99"/>
    <w:multiLevelType w:val="hybridMultilevel"/>
    <w:tmpl w:val="C38C747C"/>
    <w:lvl w:ilvl="0" w:tplc="462A162E">
      <w:start w:val="1"/>
      <w:numFmt w:val="bullet"/>
      <w:pStyle w:val="Punktlista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928588D"/>
    <w:multiLevelType w:val="multilevel"/>
    <w:tmpl w:val="A502A662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16291556">
    <w:abstractNumId w:val="1"/>
  </w:num>
  <w:num w:numId="2" w16cid:durableId="1482384140">
    <w:abstractNumId w:val="8"/>
  </w:num>
  <w:num w:numId="3" w16cid:durableId="20928936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06240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67311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287080">
    <w:abstractNumId w:val="5"/>
  </w:num>
  <w:num w:numId="7" w16cid:durableId="1910993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54A4"/>
    <w:rsid w:val="00046640"/>
    <w:rsid w:val="00050500"/>
    <w:rsid w:val="00053231"/>
    <w:rsid w:val="0005691C"/>
    <w:rsid w:val="00056ECB"/>
    <w:rsid w:val="00056ED5"/>
    <w:rsid w:val="000655CC"/>
    <w:rsid w:val="000700AE"/>
    <w:rsid w:val="00084024"/>
    <w:rsid w:val="0009062C"/>
    <w:rsid w:val="00092C48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6B74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18C4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6CE3"/>
    <w:rsid w:val="0025703A"/>
    <w:rsid w:val="00262F3D"/>
    <w:rsid w:val="00263281"/>
    <w:rsid w:val="002651D6"/>
    <w:rsid w:val="0026551F"/>
    <w:rsid w:val="00280A85"/>
    <w:rsid w:val="00284119"/>
    <w:rsid w:val="00290B5C"/>
    <w:rsid w:val="002924A3"/>
    <w:rsid w:val="00294791"/>
    <w:rsid w:val="002A02FC"/>
    <w:rsid w:val="002A4D01"/>
    <w:rsid w:val="002B0B30"/>
    <w:rsid w:val="002B0C78"/>
    <w:rsid w:val="002B55A0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0E2D"/>
    <w:rsid w:val="0034307B"/>
    <w:rsid w:val="00345EB1"/>
    <w:rsid w:val="00350CC4"/>
    <w:rsid w:val="003578C8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1EFD"/>
    <w:rsid w:val="00397F54"/>
    <w:rsid w:val="003A0D43"/>
    <w:rsid w:val="003B2A4B"/>
    <w:rsid w:val="003C2F0F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2F31"/>
    <w:rsid w:val="0043409A"/>
    <w:rsid w:val="00443C1E"/>
    <w:rsid w:val="00445324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715E"/>
    <w:rsid w:val="004A355D"/>
    <w:rsid w:val="004A4970"/>
    <w:rsid w:val="004B0BC9"/>
    <w:rsid w:val="004B2183"/>
    <w:rsid w:val="004B2A01"/>
    <w:rsid w:val="004C2559"/>
    <w:rsid w:val="004C47A3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2749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55BD"/>
    <w:rsid w:val="005D585B"/>
    <w:rsid w:val="005D5CB8"/>
    <w:rsid w:val="005E02B3"/>
    <w:rsid w:val="005E1E24"/>
    <w:rsid w:val="005E499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1E83"/>
    <w:rsid w:val="006E450B"/>
    <w:rsid w:val="006E7AD5"/>
    <w:rsid w:val="006F0D7E"/>
    <w:rsid w:val="006F2219"/>
    <w:rsid w:val="00710B77"/>
    <w:rsid w:val="00717C8C"/>
    <w:rsid w:val="0072075B"/>
    <w:rsid w:val="007221C2"/>
    <w:rsid w:val="00725816"/>
    <w:rsid w:val="00730955"/>
    <w:rsid w:val="00733571"/>
    <w:rsid w:val="00733A9C"/>
    <w:rsid w:val="00736574"/>
    <w:rsid w:val="007367E0"/>
    <w:rsid w:val="00737215"/>
    <w:rsid w:val="00754905"/>
    <w:rsid w:val="00760038"/>
    <w:rsid w:val="00762EE0"/>
    <w:rsid w:val="00765C41"/>
    <w:rsid w:val="00767B3B"/>
    <w:rsid w:val="00771100"/>
    <w:rsid w:val="007759DD"/>
    <w:rsid w:val="0078609F"/>
    <w:rsid w:val="007917BA"/>
    <w:rsid w:val="007A5C6F"/>
    <w:rsid w:val="007A60D6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5110"/>
    <w:rsid w:val="008E36F8"/>
    <w:rsid w:val="008E46B2"/>
    <w:rsid w:val="008E682C"/>
    <w:rsid w:val="008E78A1"/>
    <w:rsid w:val="008F589F"/>
    <w:rsid w:val="0090015F"/>
    <w:rsid w:val="00906238"/>
    <w:rsid w:val="00907EF9"/>
    <w:rsid w:val="0091295C"/>
    <w:rsid w:val="0091297C"/>
    <w:rsid w:val="00914D58"/>
    <w:rsid w:val="00921F47"/>
    <w:rsid w:val="009228AB"/>
    <w:rsid w:val="00927C1D"/>
    <w:rsid w:val="0093085B"/>
    <w:rsid w:val="00931C57"/>
    <w:rsid w:val="009347A5"/>
    <w:rsid w:val="009375FB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0C13"/>
    <w:rsid w:val="00A41C05"/>
    <w:rsid w:val="00A42426"/>
    <w:rsid w:val="00A514B7"/>
    <w:rsid w:val="00A54A0B"/>
    <w:rsid w:val="00A65FD4"/>
    <w:rsid w:val="00A726D2"/>
    <w:rsid w:val="00A81198"/>
    <w:rsid w:val="00A81E48"/>
    <w:rsid w:val="00A82035"/>
    <w:rsid w:val="00A90D77"/>
    <w:rsid w:val="00A92E07"/>
    <w:rsid w:val="00A93E67"/>
    <w:rsid w:val="00A94785"/>
    <w:rsid w:val="00AA0B3A"/>
    <w:rsid w:val="00AA5D31"/>
    <w:rsid w:val="00AA6EB4"/>
    <w:rsid w:val="00AA767D"/>
    <w:rsid w:val="00AB0CC9"/>
    <w:rsid w:val="00AC3FF6"/>
    <w:rsid w:val="00AD73EC"/>
    <w:rsid w:val="00AE5BC7"/>
    <w:rsid w:val="00AF5AAF"/>
    <w:rsid w:val="00AF62A6"/>
    <w:rsid w:val="00B046D8"/>
    <w:rsid w:val="00B13F4C"/>
    <w:rsid w:val="00B16219"/>
    <w:rsid w:val="00B16C59"/>
    <w:rsid w:val="00B22537"/>
    <w:rsid w:val="00B33FDD"/>
    <w:rsid w:val="00B359CC"/>
    <w:rsid w:val="00B36107"/>
    <w:rsid w:val="00B41789"/>
    <w:rsid w:val="00B43C75"/>
    <w:rsid w:val="00B46C03"/>
    <w:rsid w:val="00B563E4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0E92"/>
    <w:rsid w:val="00BC322E"/>
    <w:rsid w:val="00BC44CD"/>
    <w:rsid w:val="00BC48A6"/>
    <w:rsid w:val="00BD0178"/>
    <w:rsid w:val="00BE7978"/>
    <w:rsid w:val="00C07DDB"/>
    <w:rsid w:val="00C16CA4"/>
    <w:rsid w:val="00C17F6A"/>
    <w:rsid w:val="00C4115D"/>
    <w:rsid w:val="00C43BDD"/>
    <w:rsid w:val="00C47578"/>
    <w:rsid w:val="00C47778"/>
    <w:rsid w:val="00C5011E"/>
    <w:rsid w:val="00C50EE5"/>
    <w:rsid w:val="00C5240A"/>
    <w:rsid w:val="00C5398F"/>
    <w:rsid w:val="00C556F5"/>
    <w:rsid w:val="00C56E87"/>
    <w:rsid w:val="00C70E19"/>
    <w:rsid w:val="00C72574"/>
    <w:rsid w:val="00C7430C"/>
    <w:rsid w:val="00C81450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27B0"/>
    <w:rsid w:val="00D37E7F"/>
    <w:rsid w:val="00D47AD7"/>
    <w:rsid w:val="00D51529"/>
    <w:rsid w:val="00D85218"/>
    <w:rsid w:val="00D915B1"/>
    <w:rsid w:val="00DA299D"/>
    <w:rsid w:val="00DA65C4"/>
    <w:rsid w:val="00DC2744"/>
    <w:rsid w:val="00DD2BE0"/>
    <w:rsid w:val="00DE4447"/>
    <w:rsid w:val="00DE5DA2"/>
    <w:rsid w:val="00DF0033"/>
    <w:rsid w:val="00E026BF"/>
    <w:rsid w:val="00E07B1B"/>
    <w:rsid w:val="00E11853"/>
    <w:rsid w:val="00E309D5"/>
    <w:rsid w:val="00E45C83"/>
    <w:rsid w:val="00E52A86"/>
    <w:rsid w:val="00E54B47"/>
    <w:rsid w:val="00E553BF"/>
    <w:rsid w:val="00E55D93"/>
    <w:rsid w:val="00E61294"/>
    <w:rsid w:val="00E7237C"/>
    <w:rsid w:val="00E77684"/>
    <w:rsid w:val="00E77C46"/>
    <w:rsid w:val="00E86CE8"/>
    <w:rsid w:val="00E8728A"/>
    <w:rsid w:val="00E90E82"/>
    <w:rsid w:val="00E93BFC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132D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6C5D"/>
    <w:rsid w:val="00FF7C02"/>
    <w:rsid w:val="024801E3"/>
    <w:rsid w:val="099C9A56"/>
    <w:rsid w:val="1F7FD02E"/>
    <w:rsid w:val="2B8E6FAD"/>
    <w:rsid w:val="419CD777"/>
    <w:rsid w:val="537A3513"/>
    <w:rsid w:val="61E4A226"/>
    <w:rsid w:val="647B2B65"/>
    <w:rsid w:val="68212186"/>
    <w:rsid w:val="6B2CF8ED"/>
    <w:rsid w:val="6DFD3025"/>
    <w:rsid w:val="7B97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75A1ABB-ADE9-40D9-8F33-FF09E49E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43C75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C17F6A"/>
    <w:pPr>
      <w:keepNext/>
      <w:spacing w:after="24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43C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43C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C17F6A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2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BC0E92"/>
    <w:pPr>
      <w:numPr>
        <w:numId w:val="6"/>
      </w:num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43C75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43C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">
    <w:next w:val="Numreradlista"/>
    <w:rsid w:val="00B43C75"/>
    <w:pPr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B43C75"/>
    <w:pPr>
      <w:tabs>
        <w:tab w:val="num" w:pos="720"/>
      </w:tabs>
      <w:ind w:left="720" w:hanging="720"/>
      <w:contextualSpacing/>
    </w:pPr>
  </w:style>
  <w:style w:type="paragraph" w:customStyle="1" w:styleId="Numrerad">
    <w:name w:val="Numrerad"/>
    <w:qFormat/>
    <w:rsid w:val="00C16CA4"/>
    <w:pPr>
      <w:keepNext/>
      <w:keepLines/>
      <w:numPr>
        <w:numId w:val="1"/>
      </w:numPr>
      <w:tabs>
        <w:tab w:val="left" w:pos="1349"/>
      </w:tabs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0015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0015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0015F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0015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0015F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8D5110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146B74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hamlet.vgregion.se/Files/Manual_lakemedelsautomat_2.0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hamlet.vgregion.se/Files/Manual_lakemedelsautomat_2.0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3</Pages>
  <Words>506</Words>
  <Characters>3342</Characters>
  <Application>Microsoft Office Word</Application>
  <DocSecurity>0</DocSecurity>
  <Lines>27</Lines>
  <Paragraphs>7</Paragraphs>
  <ScaleCrop>false</ScaleCrop>
  <Manager/>
  <Company/>
  <LinksUpToDate>false</LinksUpToDate>
  <CharactersWithSpaces>3841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Reservrutin vid driftstopp i läkemedelsautomat-bokning i Hamlet vid SÄS</dc:title>
  <dc:subject/>
  <dc:creator>patrik.jens.johansson@vgregion.se</dc:creator>
  <keywords/>
  <lastModifiedBy>Karin Åhlin</lastModifiedBy>
  <revision>52</revision>
  <lastPrinted>2016-04-01T04:56:00.0000000Z</lastPrinted>
  <dcterms:created xsi:type="dcterms:W3CDTF">2022-03-28T23:45:00.0000000Z</dcterms:created>
  <dcterms:modified xsi:type="dcterms:W3CDTF">2024-10-23T13:12:00.0000000Z</dcterms:modified>
</coreProperties>
</file>