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B7BD5" w:rsidP="000B7BD5" w:rsidRDefault="000B7BD5" w14:paraId="2D2A8322" w14:textId="77777777">
      <w:pPr>
        <w:pStyle w:val="Rubrik1"/>
      </w:pPr>
      <w:r>
        <w:t>Akuta operationer – prioritering vid SÄS</w:t>
      </w:r>
    </w:p>
    <w:p w:rsidR="000B7BD5" w:rsidP="000B7BD5" w:rsidRDefault="000B7BD5" w14:paraId="52F56AFE" w14:textId="77777777">
      <w:pPr>
        <w:pStyle w:val="Rubrik2"/>
      </w:pPr>
      <w:bookmarkStart w:name="_Toc122336975" w:id="0"/>
      <w:r>
        <w:t>Sammanfattning</w:t>
      </w:r>
      <w:bookmarkEnd w:id="0"/>
    </w:p>
    <w:p w:rsidR="000B7BD5" w:rsidP="000B7BD5" w:rsidRDefault="000B7BD5" w14:paraId="2C168298" w14:textId="12F9A728">
      <w:r>
        <w:t>Vid några tillfällen kan det finnas flera patienter som akut behöver opereras och ansvaret för att fördela resurserna på de operativa enheterna på SÄS ligger på bakjouren anestesi. Detta gäller vid alla tillfällen utom vid förhöjd beredskapsnivå i samband med en allvarlig händelse, då Chef Särskild sjukvårdsledning (</w:t>
      </w:r>
      <w:r w:rsidR="00747395">
        <w:t>k</w:t>
      </w:r>
      <w:r>
        <w:t>irurgens bakjour) kan ta över ansvaret för denna typ av beslut.</w:t>
      </w:r>
    </w:p>
    <w:p w:rsidR="000B7BD5" w:rsidP="000B7BD5" w:rsidRDefault="000B7BD5" w14:paraId="769CBF68" w14:textId="77777777">
      <w:pPr>
        <w:pStyle w:val="Rubrik2"/>
      </w:pPr>
      <w:bookmarkStart w:name="_Toc122336976" w:id="1"/>
      <w:r>
        <w:t>Förändringar sedan föregående version</w:t>
      </w:r>
      <w:bookmarkEnd w:id="1"/>
    </w:p>
    <w:p w:rsidR="000B7BD5" w:rsidP="000B7BD5" w:rsidRDefault="000B7BD5" w14:paraId="0C68FD13" w14:textId="4E35A6FC">
      <w:r w:rsidR="04F57F7D">
        <w:rPr/>
        <w:t>R</w:t>
      </w:r>
      <w:r w:rsidR="000B7BD5">
        <w:rPr/>
        <w:t>edaktionella ändringar</w:t>
      </w:r>
      <w:r w:rsidR="3ED76EFB">
        <w:rPr/>
        <w:t>, giltighetstiden förlängd.</w:t>
      </w:r>
      <w:r w:rsidR="000B7BD5">
        <w:rPr/>
        <w:t xml:space="preserve"> </w:t>
      </w:r>
    </w:p>
    <w:p w:rsidR="009C6C0C" w:rsidP="000B7BD5" w:rsidRDefault="000B7BD5" w14:paraId="40AA233F" w14:textId="2B11BB31">
      <w:pPr>
        <w:spacing w:before="360" w:after="40"/>
        <w:rPr>
          <w:rFonts w:ascii="Calibri" w:hAnsi="Calibri"/>
          <w:sz w:val="28"/>
        </w:rPr>
      </w:pPr>
      <w:r w:rsidRPr="000B7BD5">
        <w:rPr>
          <w:rFonts w:ascii="Calibri" w:hAnsi="Calibri"/>
          <w:sz w:val="28"/>
        </w:rPr>
        <w:t>Innehållsförteckning</w:t>
      </w:r>
    </w:p>
    <w:p w:rsidR="004E4CEF" w:rsidP="004E4CEF" w:rsidRDefault="004E4CEF" w14:paraId="4855CF20" w14:textId="65E18C09">
      <w:pPr>
        <w:pStyle w:val="Innehll1"/>
        <w:rPr>
          <w:rFonts w:asciiTheme="minorHAnsi" w:hAnsiTheme="minorHAnsi" w:eastAsiaTheme="minorEastAsia" w:cstheme="minorBidi"/>
          <w:noProof/>
          <w:sz w:val="22"/>
          <w:szCs w:val="22"/>
        </w:rPr>
      </w:pPr>
      <w:r>
        <w:rPr>
          <w:bCs/>
        </w:rPr>
        <w:fldChar w:fldCharType="begin"/>
      </w:r>
      <w:r>
        <w:rPr>
          <w:bCs/>
        </w:rPr>
        <w:instrText xml:space="preserve"> TOC \h \z \t "Rubrik 2;1;Rubrik 3;2;Mellanrubrik VGR;3" </w:instrText>
      </w:r>
      <w:r>
        <w:rPr>
          <w:bCs/>
        </w:rPr>
        <w:fldChar w:fldCharType="separate"/>
      </w:r>
      <w:hyperlink w:history="1" w:anchor="_Toc122336975">
        <w:r w:rsidRPr="00EA6A6A">
          <w:rPr>
            <w:rStyle w:val="Hyperlnk"/>
            <w:rFonts w:eastAsia="MS Gothic"/>
            <w:noProof/>
          </w:rPr>
          <w:t>Sammanfattning</w:t>
        </w:r>
        <w:r>
          <w:rPr>
            <w:noProof/>
            <w:webHidden/>
          </w:rPr>
          <w:tab/>
        </w:r>
        <w:r>
          <w:rPr>
            <w:noProof/>
            <w:webHidden/>
          </w:rPr>
          <w:fldChar w:fldCharType="begin"/>
        </w:r>
        <w:r>
          <w:rPr>
            <w:noProof/>
            <w:webHidden/>
          </w:rPr>
          <w:instrText xml:space="preserve"> PAGEREF _Toc122336975 \h </w:instrText>
        </w:r>
        <w:r>
          <w:rPr>
            <w:noProof/>
            <w:webHidden/>
          </w:rPr>
        </w:r>
        <w:r>
          <w:rPr>
            <w:noProof/>
            <w:webHidden/>
          </w:rPr>
          <w:fldChar w:fldCharType="separate"/>
        </w:r>
        <w:r>
          <w:rPr>
            <w:noProof/>
            <w:webHidden/>
          </w:rPr>
          <w:t>1</w:t>
        </w:r>
        <w:r>
          <w:rPr>
            <w:noProof/>
            <w:webHidden/>
          </w:rPr>
          <w:fldChar w:fldCharType="end"/>
        </w:r>
      </w:hyperlink>
    </w:p>
    <w:p w:rsidR="004E4CEF" w:rsidP="004E4CEF" w:rsidRDefault="00747395" w14:paraId="1EF7D46C" w14:textId="6A8B5438">
      <w:pPr>
        <w:pStyle w:val="Innehll1"/>
        <w:rPr>
          <w:rFonts w:asciiTheme="minorHAnsi" w:hAnsiTheme="minorHAnsi" w:eastAsiaTheme="minorEastAsia" w:cstheme="minorBidi"/>
          <w:noProof/>
          <w:sz w:val="22"/>
          <w:szCs w:val="22"/>
        </w:rPr>
      </w:pPr>
      <w:hyperlink w:history="1" w:anchor="_Toc122336976">
        <w:r w:rsidRPr="00EA6A6A" w:rsidR="004E4CEF">
          <w:rPr>
            <w:rStyle w:val="Hyperlnk"/>
            <w:rFonts w:eastAsia="MS Gothic"/>
            <w:noProof/>
          </w:rPr>
          <w:t>Förändringar sedan föregående version</w:t>
        </w:r>
        <w:r w:rsidR="004E4CEF">
          <w:rPr>
            <w:noProof/>
            <w:webHidden/>
          </w:rPr>
          <w:tab/>
        </w:r>
        <w:r w:rsidR="004E4CEF">
          <w:rPr>
            <w:noProof/>
            <w:webHidden/>
          </w:rPr>
          <w:fldChar w:fldCharType="begin"/>
        </w:r>
        <w:r w:rsidR="004E4CEF">
          <w:rPr>
            <w:noProof/>
            <w:webHidden/>
          </w:rPr>
          <w:instrText xml:space="preserve"> PAGEREF _Toc122336976 \h </w:instrText>
        </w:r>
        <w:r w:rsidR="004E4CEF">
          <w:rPr>
            <w:noProof/>
            <w:webHidden/>
          </w:rPr>
        </w:r>
        <w:r w:rsidR="004E4CEF">
          <w:rPr>
            <w:noProof/>
            <w:webHidden/>
          </w:rPr>
          <w:fldChar w:fldCharType="separate"/>
        </w:r>
        <w:r w:rsidR="004E4CEF">
          <w:rPr>
            <w:noProof/>
            <w:webHidden/>
          </w:rPr>
          <w:t>1</w:t>
        </w:r>
        <w:r w:rsidR="004E4CEF">
          <w:rPr>
            <w:noProof/>
            <w:webHidden/>
          </w:rPr>
          <w:fldChar w:fldCharType="end"/>
        </w:r>
      </w:hyperlink>
    </w:p>
    <w:p w:rsidR="004E4CEF" w:rsidP="004E4CEF" w:rsidRDefault="00747395" w14:paraId="249CE5E3" w14:textId="1CF1B915">
      <w:pPr>
        <w:pStyle w:val="Innehll1"/>
        <w:rPr>
          <w:rFonts w:asciiTheme="minorHAnsi" w:hAnsiTheme="minorHAnsi" w:eastAsiaTheme="minorEastAsia" w:cstheme="minorBidi"/>
          <w:noProof/>
          <w:sz w:val="22"/>
          <w:szCs w:val="22"/>
        </w:rPr>
      </w:pPr>
      <w:hyperlink w:history="1" w:anchor="_Toc122336977">
        <w:r w:rsidRPr="00EA6A6A" w:rsidR="004E4CEF">
          <w:rPr>
            <w:rStyle w:val="Hyperlnk"/>
            <w:rFonts w:eastAsia="MS Gothic"/>
            <w:noProof/>
          </w:rPr>
          <w:t>Bakgrund</w:t>
        </w:r>
        <w:r w:rsidR="004E4CEF">
          <w:rPr>
            <w:noProof/>
            <w:webHidden/>
          </w:rPr>
          <w:tab/>
        </w:r>
        <w:r w:rsidR="004E4CEF">
          <w:rPr>
            <w:noProof/>
            <w:webHidden/>
          </w:rPr>
          <w:fldChar w:fldCharType="begin"/>
        </w:r>
        <w:r w:rsidR="004E4CEF">
          <w:rPr>
            <w:noProof/>
            <w:webHidden/>
          </w:rPr>
          <w:instrText xml:space="preserve"> PAGEREF _Toc122336977 \h </w:instrText>
        </w:r>
        <w:r w:rsidR="004E4CEF">
          <w:rPr>
            <w:noProof/>
            <w:webHidden/>
          </w:rPr>
        </w:r>
        <w:r w:rsidR="004E4CEF">
          <w:rPr>
            <w:noProof/>
            <w:webHidden/>
          </w:rPr>
          <w:fldChar w:fldCharType="separate"/>
        </w:r>
        <w:r w:rsidR="004E4CEF">
          <w:rPr>
            <w:noProof/>
            <w:webHidden/>
          </w:rPr>
          <w:t>2</w:t>
        </w:r>
        <w:r w:rsidR="004E4CEF">
          <w:rPr>
            <w:noProof/>
            <w:webHidden/>
          </w:rPr>
          <w:fldChar w:fldCharType="end"/>
        </w:r>
      </w:hyperlink>
    </w:p>
    <w:p w:rsidR="004E4CEF" w:rsidP="004E4CEF" w:rsidRDefault="00747395" w14:paraId="322C0736" w14:textId="3FB596AA">
      <w:pPr>
        <w:pStyle w:val="Innehll1"/>
        <w:rPr>
          <w:rFonts w:asciiTheme="minorHAnsi" w:hAnsiTheme="minorHAnsi" w:eastAsiaTheme="minorEastAsia" w:cstheme="minorBidi"/>
          <w:noProof/>
          <w:sz w:val="22"/>
          <w:szCs w:val="22"/>
        </w:rPr>
      </w:pPr>
      <w:hyperlink w:history="1" w:anchor="_Toc122336978">
        <w:r w:rsidRPr="00EA6A6A" w:rsidR="004E4CEF">
          <w:rPr>
            <w:rStyle w:val="Hyperlnk"/>
            <w:rFonts w:eastAsia="MS Gothic"/>
            <w:noProof/>
          </w:rPr>
          <w:t>Förutsättningar</w:t>
        </w:r>
        <w:r w:rsidR="004E4CEF">
          <w:rPr>
            <w:noProof/>
            <w:webHidden/>
          </w:rPr>
          <w:tab/>
        </w:r>
        <w:r w:rsidR="004E4CEF">
          <w:rPr>
            <w:noProof/>
            <w:webHidden/>
          </w:rPr>
          <w:fldChar w:fldCharType="begin"/>
        </w:r>
        <w:r w:rsidR="004E4CEF">
          <w:rPr>
            <w:noProof/>
            <w:webHidden/>
          </w:rPr>
          <w:instrText xml:space="preserve"> PAGEREF _Toc122336978 \h </w:instrText>
        </w:r>
        <w:r w:rsidR="004E4CEF">
          <w:rPr>
            <w:noProof/>
            <w:webHidden/>
          </w:rPr>
        </w:r>
        <w:r w:rsidR="004E4CEF">
          <w:rPr>
            <w:noProof/>
            <w:webHidden/>
          </w:rPr>
          <w:fldChar w:fldCharType="separate"/>
        </w:r>
        <w:r w:rsidR="004E4CEF">
          <w:rPr>
            <w:noProof/>
            <w:webHidden/>
          </w:rPr>
          <w:t>2</w:t>
        </w:r>
        <w:r w:rsidR="004E4CEF">
          <w:rPr>
            <w:noProof/>
            <w:webHidden/>
          </w:rPr>
          <w:fldChar w:fldCharType="end"/>
        </w:r>
      </w:hyperlink>
    </w:p>
    <w:p w:rsidR="004E4CEF" w:rsidRDefault="00747395" w14:paraId="5E1D82F9" w14:textId="1F650B91">
      <w:pPr>
        <w:pStyle w:val="Innehll2"/>
        <w:rPr>
          <w:rFonts w:asciiTheme="minorHAnsi" w:hAnsiTheme="minorHAnsi" w:eastAsiaTheme="minorEastAsia" w:cstheme="minorBidi"/>
          <w:noProof/>
          <w:sz w:val="22"/>
          <w:szCs w:val="22"/>
        </w:rPr>
      </w:pPr>
      <w:hyperlink w:history="1" w:anchor="_Toc122336979">
        <w:r w:rsidRPr="00EA6A6A" w:rsidR="004E4CEF">
          <w:rPr>
            <w:rStyle w:val="Hyperlnk"/>
            <w:rFonts w:eastAsia="MS Gothic"/>
            <w:noProof/>
          </w:rPr>
          <w:t>Operationsanmälan</w:t>
        </w:r>
        <w:r w:rsidR="004E4CEF">
          <w:rPr>
            <w:noProof/>
            <w:webHidden/>
          </w:rPr>
          <w:tab/>
        </w:r>
        <w:r w:rsidR="004E4CEF">
          <w:rPr>
            <w:noProof/>
            <w:webHidden/>
          </w:rPr>
          <w:fldChar w:fldCharType="begin"/>
        </w:r>
        <w:r w:rsidR="004E4CEF">
          <w:rPr>
            <w:noProof/>
            <w:webHidden/>
          </w:rPr>
          <w:instrText xml:space="preserve"> PAGEREF _Toc122336979 \h </w:instrText>
        </w:r>
        <w:r w:rsidR="004E4CEF">
          <w:rPr>
            <w:noProof/>
            <w:webHidden/>
          </w:rPr>
        </w:r>
        <w:r w:rsidR="004E4CEF">
          <w:rPr>
            <w:noProof/>
            <w:webHidden/>
          </w:rPr>
          <w:fldChar w:fldCharType="separate"/>
        </w:r>
        <w:r w:rsidR="004E4CEF">
          <w:rPr>
            <w:noProof/>
            <w:webHidden/>
          </w:rPr>
          <w:t>2</w:t>
        </w:r>
        <w:r w:rsidR="004E4CEF">
          <w:rPr>
            <w:noProof/>
            <w:webHidden/>
          </w:rPr>
          <w:fldChar w:fldCharType="end"/>
        </w:r>
      </w:hyperlink>
    </w:p>
    <w:p w:rsidR="004E4CEF" w:rsidRDefault="00747395" w14:paraId="2D367AED" w14:textId="79D8EC89">
      <w:pPr>
        <w:pStyle w:val="Innehll2"/>
        <w:rPr>
          <w:rFonts w:asciiTheme="minorHAnsi" w:hAnsiTheme="minorHAnsi" w:eastAsiaTheme="minorEastAsia" w:cstheme="minorBidi"/>
          <w:noProof/>
          <w:sz w:val="22"/>
          <w:szCs w:val="22"/>
        </w:rPr>
      </w:pPr>
      <w:hyperlink w:history="1" w:anchor="_Toc122336980">
        <w:r w:rsidRPr="00EA6A6A" w:rsidR="004E4CEF">
          <w:rPr>
            <w:rStyle w:val="Hyperlnk"/>
            <w:rFonts w:eastAsia="MS Gothic"/>
            <w:noProof/>
          </w:rPr>
          <w:t>Ansvar</w:t>
        </w:r>
        <w:r w:rsidR="004E4CEF">
          <w:rPr>
            <w:noProof/>
            <w:webHidden/>
          </w:rPr>
          <w:tab/>
        </w:r>
        <w:r w:rsidR="004E4CEF">
          <w:rPr>
            <w:noProof/>
            <w:webHidden/>
          </w:rPr>
          <w:fldChar w:fldCharType="begin"/>
        </w:r>
        <w:r w:rsidR="004E4CEF">
          <w:rPr>
            <w:noProof/>
            <w:webHidden/>
          </w:rPr>
          <w:instrText xml:space="preserve"> PAGEREF _Toc122336980 \h </w:instrText>
        </w:r>
        <w:r w:rsidR="004E4CEF">
          <w:rPr>
            <w:noProof/>
            <w:webHidden/>
          </w:rPr>
        </w:r>
        <w:r w:rsidR="004E4CEF">
          <w:rPr>
            <w:noProof/>
            <w:webHidden/>
          </w:rPr>
          <w:fldChar w:fldCharType="separate"/>
        </w:r>
        <w:r w:rsidR="004E4CEF">
          <w:rPr>
            <w:noProof/>
            <w:webHidden/>
          </w:rPr>
          <w:t>2</w:t>
        </w:r>
        <w:r w:rsidR="004E4CEF">
          <w:rPr>
            <w:noProof/>
            <w:webHidden/>
          </w:rPr>
          <w:fldChar w:fldCharType="end"/>
        </w:r>
      </w:hyperlink>
    </w:p>
    <w:p w:rsidR="004E4CEF" w:rsidRDefault="00747395" w14:paraId="1E16A23A" w14:textId="7342FABF">
      <w:pPr>
        <w:pStyle w:val="Innehll3"/>
        <w:rPr>
          <w:rFonts w:asciiTheme="minorHAnsi" w:hAnsiTheme="minorHAnsi" w:eastAsiaTheme="minorEastAsia" w:cstheme="minorBidi"/>
          <w:noProof/>
          <w:sz w:val="22"/>
          <w:szCs w:val="22"/>
        </w:rPr>
      </w:pPr>
      <w:hyperlink w:history="1" w:anchor="_Toc122336981">
        <w:r w:rsidRPr="00EA6A6A" w:rsidR="004E4CEF">
          <w:rPr>
            <w:rStyle w:val="Hyperlnk"/>
            <w:rFonts w:eastAsia="MS Gothic"/>
            <w:noProof/>
          </w:rPr>
          <w:t>Anmälande läkare</w:t>
        </w:r>
        <w:r w:rsidR="004E4CEF">
          <w:rPr>
            <w:noProof/>
            <w:webHidden/>
          </w:rPr>
          <w:tab/>
        </w:r>
        <w:r w:rsidR="004E4CEF">
          <w:rPr>
            <w:noProof/>
            <w:webHidden/>
          </w:rPr>
          <w:fldChar w:fldCharType="begin"/>
        </w:r>
        <w:r w:rsidR="004E4CEF">
          <w:rPr>
            <w:noProof/>
            <w:webHidden/>
          </w:rPr>
          <w:instrText xml:space="preserve"> PAGEREF _Toc122336981 \h </w:instrText>
        </w:r>
        <w:r w:rsidR="004E4CEF">
          <w:rPr>
            <w:noProof/>
            <w:webHidden/>
          </w:rPr>
        </w:r>
        <w:r w:rsidR="004E4CEF">
          <w:rPr>
            <w:noProof/>
            <w:webHidden/>
          </w:rPr>
          <w:fldChar w:fldCharType="separate"/>
        </w:r>
        <w:r w:rsidR="004E4CEF">
          <w:rPr>
            <w:noProof/>
            <w:webHidden/>
          </w:rPr>
          <w:t>2</w:t>
        </w:r>
        <w:r w:rsidR="004E4CEF">
          <w:rPr>
            <w:noProof/>
            <w:webHidden/>
          </w:rPr>
          <w:fldChar w:fldCharType="end"/>
        </w:r>
      </w:hyperlink>
    </w:p>
    <w:p w:rsidR="004E4CEF" w:rsidRDefault="00747395" w14:paraId="655A5386" w14:textId="69AFBCD2">
      <w:pPr>
        <w:pStyle w:val="Innehll3"/>
        <w:rPr>
          <w:rFonts w:asciiTheme="minorHAnsi" w:hAnsiTheme="minorHAnsi" w:eastAsiaTheme="minorEastAsia" w:cstheme="minorBidi"/>
          <w:noProof/>
          <w:sz w:val="22"/>
          <w:szCs w:val="22"/>
        </w:rPr>
      </w:pPr>
      <w:hyperlink w:history="1" w:anchor="_Toc122336982">
        <w:r w:rsidRPr="00EA6A6A" w:rsidR="004E4CEF">
          <w:rPr>
            <w:rStyle w:val="Hyperlnk"/>
            <w:rFonts w:eastAsia="MS Gothic"/>
            <w:noProof/>
          </w:rPr>
          <w:t>Bakjourer</w:t>
        </w:r>
        <w:r w:rsidR="004E4CEF">
          <w:rPr>
            <w:noProof/>
            <w:webHidden/>
          </w:rPr>
          <w:tab/>
        </w:r>
        <w:r w:rsidR="004E4CEF">
          <w:rPr>
            <w:noProof/>
            <w:webHidden/>
          </w:rPr>
          <w:fldChar w:fldCharType="begin"/>
        </w:r>
        <w:r w:rsidR="004E4CEF">
          <w:rPr>
            <w:noProof/>
            <w:webHidden/>
          </w:rPr>
          <w:instrText xml:space="preserve"> PAGEREF _Toc122336982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55432E52" w14:textId="5C17D086">
      <w:pPr>
        <w:pStyle w:val="Innehll3"/>
        <w:rPr>
          <w:rFonts w:asciiTheme="minorHAnsi" w:hAnsiTheme="minorHAnsi" w:eastAsiaTheme="minorEastAsia" w:cstheme="minorBidi"/>
          <w:noProof/>
          <w:sz w:val="22"/>
          <w:szCs w:val="22"/>
        </w:rPr>
      </w:pPr>
      <w:hyperlink w:history="1" w:anchor="_Toc122336983">
        <w:r w:rsidRPr="00EA6A6A" w:rsidR="004E4CEF">
          <w:rPr>
            <w:rStyle w:val="Hyperlnk"/>
            <w:rFonts w:eastAsia="MS Gothic"/>
            <w:noProof/>
          </w:rPr>
          <w:t>Ansvar i beredskaps-/katastrofläge</w:t>
        </w:r>
        <w:r w:rsidR="004E4CEF">
          <w:rPr>
            <w:noProof/>
            <w:webHidden/>
          </w:rPr>
          <w:tab/>
        </w:r>
        <w:r w:rsidR="004E4CEF">
          <w:rPr>
            <w:noProof/>
            <w:webHidden/>
          </w:rPr>
          <w:fldChar w:fldCharType="begin"/>
        </w:r>
        <w:r w:rsidR="004E4CEF">
          <w:rPr>
            <w:noProof/>
            <w:webHidden/>
          </w:rPr>
          <w:instrText xml:space="preserve"> PAGEREF _Toc122336983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0D54D62F" w14:textId="53724A35">
      <w:pPr>
        <w:pStyle w:val="Innehll2"/>
        <w:rPr>
          <w:rFonts w:asciiTheme="minorHAnsi" w:hAnsiTheme="minorHAnsi" w:eastAsiaTheme="minorEastAsia" w:cstheme="minorBidi"/>
          <w:noProof/>
          <w:sz w:val="22"/>
          <w:szCs w:val="22"/>
        </w:rPr>
      </w:pPr>
      <w:hyperlink w:history="1" w:anchor="_Toc122336984">
        <w:r w:rsidRPr="00EA6A6A" w:rsidR="004E4CEF">
          <w:rPr>
            <w:rStyle w:val="Hyperlnk"/>
            <w:rFonts w:eastAsia="MS Gothic"/>
            <w:noProof/>
          </w:rPr>
          <w:t>Prioriteringsgrupper</w:t>
        </w:r>
        <w:r w:rsidR="004E4CEF">
          <w:rPr>
            <w:noProof/>
            <w:webHidden/>
          </w:rPr>
          <w:tab/>
        </w:r>
        <w:r w:rsidR="004E4CEF">
          <w:rPr>
            <w:noProof/>
            <w:webHidden/>
          </w:rPr>
          <w:fldChar w:fldCharType="begin"/>
        </w:r>
        <w:r w:rsidR="004E4CEF">
          <w:rPr>
            <w:noProof/>
            <w:webHidden/>
          </w:rPr>
          <w:instrText xml:space="preserve"> PAGEREF _Toc122336984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0AA98D1D" w14:textId="3CCCCE24">
      <w:pPr>
        <w:pStyle w:val="Innehll3"/>
        <w:rPr>
          <w:rFonts w:asciiTheme="minorHAnsi" w:hAnsiTheme="minorHAnsi" w:eastAsiaTheme="minorEastAsia" w:cstheme="minorBidi"/>
          <w:noProof/>
          <w:sz w:val="22"/>
          <w:szCs w:val="22"/>
        </w:rPr>
      </w:pPr>
      <w:hyperlink w:history="1" w:anchor="_Toc122336985">
        <w:r w:rsidRPr="00EA6A6A" w:rsidR="004E4CEF">
          <w:rPr>
            <w:rStyle w:val="Hyperlnk"/>
            <w:rFonts w:eastAsia="MS Gothic"/>
            <w:noProof/>
          </w:rPr>
          <w:t>0 timma</w:t>
        </w:r>
        <w:r w:rsidR="004E4CEF">
          <w:rPr>
            <w:noProof/>
            <w:webHidden/>
          </w:rPr>
          <w:tab/>
        </w:r>
        <w:r w:rsidR="004E4CEF">
          <w:rPr>
            <w:noProof/>
            <w:webHidden/>
          </w:rPr>
          <w:fldChar w:fldCharType="begin"/>
        </w:r>
        <w:r w:rsidR="004E4CEF">
          <w:rPr>
            <w:noProof/>
            <w:webHidden/>
          </w:rPr>
          <w:instrText xml:space="preserve"> PAGEREF _Toc122336985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25974251" w14:textId="357C4C0B">
      <w:pPr>
        <w:pStyle w:val="Innehll3"/>
        <w:rPr>
          <w:rFonts w:asciiTheme="minorHAnsi" w:hAnsiTheme="minorHAnsi" w:eastAsiaTheme="minorEastAsia" w:cstheme="minorBidi"/>
          <w:noProof/>
          <w:sz w:val="22"/>
          <w:szCs w:val="22"/>
        </w:rPr>
      </w:pPr>
      <w:hyperlink w:history="1" w:anchor="_Toc122336986">
        <w:r w:rsidRPr="00EA6A6A" w:rsidR="004E4CEF">
          <w:rPr>
            <w:rStyle w:val="Hyperlnk"/>
            <w:rFonts w:eastAsia="MS Gothic"/>
            <w:noProof/>
          </w:rPr>
          <w:t>2 timmar</w:t>
        </w:r>
        <w:r w:rsidR="004E4CEF">
          <w:rPr>
            <w:noProof/>
            <w:webHidden/>
          </w:rPr>
          <w:tab/>
        </w:r>
        <w:r w:rsidR="004E4CEF">
          <w:rPr>
            <w:noProof/>
            <w:webHidden/>
          </w:rPr>
          <w:fldChar w:fldCharType="begin"/>
        </w:r>
        <w:r w:rsidR="004E4CEF">
          <w:rPr>
            <w:noProof/>
            <w:webHidden/>
          </w:rPr>
          <w:instrText xml:space="preserve"> PAGEREF _Toc122336986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36D7DA6B" w14:textId="4B9E6769">
      <w:pPr>
        <w:pStyle w:val="Innehll3"/>
        <w:rPr>
          <w:rFonts w:asciiTheme="minorHAnsi" w:hAnsiTheme="minorHAnsi" w:eastAsiaTheme="minorEastAsia" w:cstheme="minorBidi"/>
          <w:noProof/>
          <w:sz w:val="22"/>
          <w:szCs w:val="22"/>
        </w:rPr>
      </w:pPr>
      <w:hyperlink w:history="1" w:anchor="_Toc122336987">
        <w:r w:rsidRPr="00EA6A6A" w:rsidR="004E4CEF">
          <w:rPr>
            <w:rStyle w:val="Hyperlnk"/>
            <w:rFonts w:eastAsia="MS Gothic"/>
            <w:noProof/>
          </w:rPr>
          <w:t>6 timmar</w:t>
        </w:r>
        <w:r w:rsidR="004E4CEF">
          <w:rPr>
            <w:noProof/>
            <w:webHidden/>
          </w:rPr>
          <w:tab/>
        </w:r>
        <w:r w:rsidR="004E4CEF">
          <w:rPr>
            <w:noProof/>
            <w:webHidden/>
          </w:rPr>
          <w:fldChar w:fldCharType="begin"/>
        </w:r>
        <w:r w:rsidR="004E4CEF">
          <w:rPr>
            <w:noProof/>
            <w:webHidden/>
          </w:rPr>
          <w:instrText xml:space="preserve"> PAGEREF _Toc122336987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11E30F2B" w14:textId="036EF696">
      <w:pPr>
        <w:pStyle w:val="Innehll3"/>
        <w:rPr>
          <w:rFonts w:asciiTheme="minorHAnsi" w:hAnsiTheme="minorHAnsi" w:eastAsiaTheme="minorEastAsia" w:cstheme="minorBidi"/>
          <w:noProof/>
          <w:sz w:val="22"/>
          <w:szCs w:val="22"/>
        </w:rPr>
      </w:pPr>
      <w:hyperlink w:history="1" w:anchor="_Toc122336988">
        <w:r w:rsidRPr="00EA6A6A" w:rsidR="004E4CEF">
          <w:rPr>
            <w:rStyle w:val="Hyperlnk"/>
            <w:rFonts w:eastAsia="MS Gothic"/>
            <w:noProof/>
          </w:rPr>
          <w:t>24 timmar</w:t>
        </w:r>
        <w:r w:rsidR="004E4CEF">
          <w:rPr>
            <w:noProof/>
            <w:webHidden/>
          </w:rPr>
          <w:tab/>
        </w:r>
        <w:r w:rsidR="004E4CEF">
          <w:rPr>
            <w:noProof/>
            <w:webHidden/>
          </w:rPr>
          <w:fldChar w:fldCharType="begin"/>
        </w:r>
        <w:r w:rsidR="004E4CEF">
          <w:rPr>
            <w:noProof/>
            <w:webHidden/>
          </w:rPr>
          <w:instrText xml:space="preserve"> PAGEREF _Toc122336988 \h </w:instrText>
        </w:r>
        <w:r w:rsidR="004E4CEF">
          <w:rPr>
            <w:noProof/>
            <w:webHidden/>
          </w:rPr>
        </w:r>
        <w:r w:rsidR="004E4CEF">
          <w:rPr>
            <w:noProof/>
            <w:webHidden/>
          </w:rPr>
          <w:fldChar w:fldCharType="separate"/>
        </w:r>
        <w:r w:rsidR="004E4CEF">
          <w:rPr>
            <w:noProof/>
            <w:webHidden/>
          </w:rPr>
          <w:t>3</w:t>
        </w:r>
        <w:r w:rsidR="004E4CEF">
          <w:rPr>
            <w:noProof/>
            <w:webHidden/>
          </w:rPr>
          <w:fldChar w:fldCharType="end"/>
        </w:r>
      </w:hyperlink>
    </w:p>
    <w:p w:rsidR="004E4CEF" w:rsidRDefault="00747395" w14:paraId="4EC9A55C" w14:textId="14C83805">
      <w:pPr>
        <w:pStyle w:val="Innehll3"/>
        <w:rPr>
          <w:rFonts w:asciiTheme="minorHAnsi" w:hAnsiTheme="minorHAnsi" w:eastAsiaTheme="minorEastAsia" w:cstheme="minorBidi"/>
          <w:noProof/>
          <w:sz w:val="22"/>
          <w:szCs w:val="22"/>
        </w:rPr>
      </w:pPr>
      <w:hyperlink w:history="1" w:anchor="_Toc122336989">
        <w:r w:rsidRPr="00EA6A6A" w:rsidR="004E4CEF">
          <w:rPr>
            <w:rStyle w:val="Hyperlnk"/>
            <w:rFonts w:eastAsia="MS Gothic"/>
            <w:noProof/>
          </w:rPr>
          <w:t>&gt;24 timmar (inom aktuellt vård-/behandlingstillfälle, normalt inom en vecka)</w:t>
        </w:r>
        <w:r w:rsidR="004E4CEF">
          <w:rPr>
            <w:noProof/>
            <w:webHidden/>
          </w:rPr>
          <w:tab/>
        </w:r>
        <w:r w:rsidR="004E4CEF">
          <w:rPr>
            <w:noProof/>
            <w:webHidden/>
          </w:rPr>
          <w:fldChar w:fldCharType="begin"/>
        </w:r>
        <w:r w:rsidR="004E4CEF">
          <w:rPr>
            <w:noProof/>
            <w:webHidden/>
          </w:rPr>
          <w:instrText xml:space="preserve"> PAGEREF _Toc122336989 \h </w:instrText>
        </w:r>
        <w:r w:rsidR="004E4CEF">
          <w:rPr>
            <w:noProof/>
            <w:webHidden/>
          </w:rPr>
        </w:r>
        <w:r w:rsidR="004E4CEF">
          <w:rPr>
            <w:noProof/>
            <w:webHidden/>
          </w:rPr>
          <w:fldChar w:fldCharType="separate"/>
        </w:r>
        <w:r w:rsidR="004E4CEF">
          <w:rPr>
            <w:noProof/>
            <w:webHidden/>
          </w:rPr>
          <w:t>4</w:t>
        </w:r>
        <w:r w:rsidR="004E4CEF">
          <w:rPr>
            <w:noProof/>
            <w:webHidden/>
          </w:rPr>
          <w:fldChar w:fldCharType="end"/>
        </w:r>
      </w:hyperlink>
    </w:p>
    <w:p w:rsidR="004E4CEF" w:rsidP="004E4CEF" w:rsidRDefault="00747395" w14:paraId="28D991DD" w14:textId="709F077B">
      <w:pPr>
        <w:pStyle w:val="Innehll1"/>
        <w:rPr>
          <w:rFonts w:asciiTheme="minorHAnsi" w:hAnsiTheme="minorHAnsi" w:eastAsiaTheme="minorEastAsia" w:cstheme="minorBidi"/>
          <w:noProof/>
          <w:sz w:val="22"/>
          <w:szCs w:val="22"/>
        </w:rPr>
      </w:pPr>
      <w:hyperlink w:history="1" w:anchor="_Toc122336990">
        <w:r w:rsidRPr="00EA6A6A" w:rsidR="004E4CEF">
          <w:rPr>
            <w:rStyle w:val="Hyperlnk"/>
            <w:rFonts w:eastAsia="MS Gothic"/>
            <w:noProof/>
          </w:rPr>
          <w:t>Genomförande</w:t>
        </w:r>
        <w:r w:rsidR="004E4CEF">
          <w:rPr>
            <w:noProof/>
            <w:webHidden/>
          </w:rPr>
          <w:tab/>
        </w:r>
        <w:r w:rsidR="004E4CEF">
          <w:rPr>
            <w:noProof/>
            <w:webHidden/>
          </w:rPr>
          <w:fldChar w:fldCharType="begin"/>
        </w:r>
        <w:r w:rsidR="004E4CEF">
          <w:rPr>
            <w:noProof/>
            <w:webHidden/>
          </w:rPr>
          <w:instrText xml:space="preserve"> PAGEREF _Toc122336990 \h </w:instrText>
        </w:r>
        <w:r w:rsidR="004E4CEF">
          <w:rPr>
            <w:noProof/>
            <w:webHidden/>
          </w:rPr>
        </w:r>
        <w:r w:rsidR="004E4CEF">
          <w:rPr>
            <w:noProof/>
            <w:webHidden/>
          </w:rPr>
          <w:fldChar w:fldCharType="separate"/>
        </w:r>
        <w:r w:rsidR="004E4CEF">
          <w:rPr>
            <w:noProof/>
            <w:webHidden/>
          </w:rPr>
          <w:t>4</w:t>
        </w:r>
        <w:r w:rsidR="004E4CEF">
          <w:rPr>
            <w:noProof/>
            <w:webHidden/>
          </w:rPr>
          <w:fldChar w:fldCharType="end"/>
        </w:r>
      </w:hyperlink>
    </w:p>
    <w:p w:rsidR="004E4CEF" w:rsidRDefault="00747395" w14:paraId="3DBDA427" w14:textId="3BAB8ABC">
      <w:pPr>
        <w:pStyle w:val="Innehll2"/>
        <w:rPr>
          <w:rFonts w:asciiTheme="minorHAnsi" w:hAnsiTheme="minorHAnsi" w:eastAsiaTheme="minorEastAsia" w:cstheme="minorBidi"/>
          <w:noProof/>
          <w:sz w:val="22"/>
          <w:szCs w:val="22"/>
        </w:rPr>
      </w:pPr>
      <w:hyperlink w:history="1" w:anchor="_Toc122336991">
        <w:r w:rsidRPr="00EA6A6A" w:rsidR="004E4CEF">
          <w:rPr>
            <w:rStyle w:val="Hyperlnk"/>
            <w:rFonts w:eastAsia="MS Gothic"/>
            <w:noProof/>
          </w:rPr>
          <w:t>Prioritering per opererande klinik/specialitet</w:t>
        </w:r>
        <w:r w:rsidR="004E4CEF">
          <w:rPr>
            <w:noProof/>
            <w:webHidden/>
          </w:rPr>
          <w:tab/>
        </w:r>
        <w:r w:rsidR="004E4CEF">
          <w:rPr>
            <w:noProof/>
            <w:webHidden/>
          </w:rPr>
          <w:fldChar w:fldCharType="begin"/>
        </w:r>
        <w:r w:rsidR="004E4CEF">
          <w:rPr>
            <w:noProof/>
            <w:webHidden/>
          </w:rPr>
          <w:instrText xml:space="preserve"> PAGEREF _Toc122336991 \h </w:instrText>
        </w:r>
        <w:r w:rsidR="004E4CEF">
          <w:rPr>
            <w:noProof/>
            <w:webHidden/>
          </w:rPr>
        </w:r>
        <w:r w:rsidR="004E4CEF">
          <w:rPr>
            <w:noProof/>
            <w:webHidden/>
          </w:rPr>
          <w:fldChar w:fldCharType="separate"/>
        </w:r>
        <w:r w:rsidR="004E4CEF">
          <w:rPr>
            <w:noProof/>
            <w:webHidden/>
          </w:rPr>
          <w:t>4</w:t>
        </w:r>
        <w:r w:rsidR="004E4CEF">
          <w:rPr>
            <w:noProof/>
            <w:webHidden/>
          </w:rPr>
          <w:fldChar w:fldCharType="end"/>
        </w:r>
      </w:hyperlink>
    </w:p>
    <w:p w:rsidR="004E4CEF" w:rsidRDefault="00747395" w14:paraId="2F4F2FFB" w14:textId="74C39274">
      <w:pPr>
        <w:pStyle w:val="Innehll3"/>
        <w:rPr>
          <w:rFonts w:asciiTheme="minorHAnsi" w:hAnsiTheme="minorHAnsi" w:eastAsiaTheme="minorEastAsia" w:cstheme="minorBidi"/>
          <w:noProof/>
          <w:sz w:val="22"/>
          <w:szCs w:val="22"/>
        </w:rPr>
      </w:pPr>
      <w:hyperlink w:history="1" w:anchor="_Toc122336992">
        <w:r w:rsidRPr="00EA6A6A" w:rsidR="004E4CEF">
          <w:rPr>
            <w:rStyle w:val="Hyperlnk"/>
            <w:rFonts w:eastAsia="MS Gothic"/>
            <w:noProof/>
          </w:rPr>
          <w:t>Kirurgiska fall</w:t>
        </w:r>
        <w:r w:rsidR="004E4CEF">
          <w:rPr>
            <w:noProof/>
            <w:webHidden/>
          </w:rPr>
          <w:tab/>
        </w:r>
        <w:r w:rsidR="004E4CEF">
          <w:rPr>
            <w:noProof/>
            <w:webHidden/>
          </w:rPr>
          <w:fldChar w:fldCharType="begin"/>
        </w:r>
        <w:r w:rsidR="004E4CEF">
          <w:rPr>
            <w:noProof/>
            <w:webHidden/>
          </w:rPr>
          <w:instrText xml:space="preserve"> PAGEREF _Toc122336992 \h </w:instrText>
        </w:r>
        <w:r w:rsidR="004E4CEF">
          <w:rPr>
            <w:noProof/>
            <w:webHidden/>
          </w:rPr>
        </w:r>
        <w:r w:rsidR="004E4CEF">
          <w:rPr>
            <w:noProof/>
            <w:webHidden/>
          </w:rPr>
          <w:fldChar w:fldCharType="separate"/>
        </w:r>
        <w:r w:rsidR="004E4CEF">
          <w:rPr>
            <w:noProof/>
            <w:webHidden/>
          </w:rPr>
          <w:t>4</w:t>
        </w:r>
        <w:r w:rsidR="004E4CEF">
          <w:rPr>
            <w:noProof/>
            <w:webHidden/>
          </w:rPr>
          <w:fldChar w:fldCharType="end"/>
        </w:r>
      </w:hyperlink>
    </w:p>
    <w:p w:rsidR="004E4CEF" w:rsidRDefault="00747395" w14:paraId="0BF0726C" w14:textId="4648B691">
      <w:pPr>
        <w:pStyle w:val="Innehll3"/>
        <w:rPr>
          <w:rFonts w:asciiTheme="minorHAnsi" w:hAnsiTheme="minorHAnsi" w:eastAsiaTheme="minorEastAsia" w:cstheme="minorBidi"/>
          <w:noProof/>
          <w:sz w:val="22"/>
          <w:szCs w:val="22"/>
        </w:rPr>
      </w:pPr>
      <w:hyperlink w:history="1" w:anchor="_Toc122336993">
        <w:r w:rsidRPr="00EA6A6A" w:rsidR="004E4CEF">
          <w:rPr>
            <w:rStyle w:val="Hyperlnk"/>
            <w:rFonts w:eastAsia="MS Gothic"/>
            <w:noProof/>
          </w:rPr>
          <w:t>Urologiska fall</w:t>
        </w:r>
        <w:r w:rsidR="004E4CEF">
          <w:rPr>
            <w:noProof/>
            <w:webHidden/>
          </w:rPr>
          <w:tab/>
        </w:r>
        <w:r w:rsidR="004E4CEF">
          <w:rPr>
            <w:noProof/>
            <w:webHidden/>
          </w:rPr>
          <w:fldChar w:fldCharType="begin"/>
        </w:r>
        <w:r w:rsidR="004E4CEF">
          <w:rPr>
            <w:noProof/>
            <w:webHidden/>
          </w:rPr>
          <w:instrText xml:space="preserve"> PAGEREF _Toc122336993 \h </w:instrText>
        </w:r>
        <w:r w:rsidR="004E4CEF">
          <w:rPr>
            <w:noProof/>
            <w:webHidden/>
          </w:rPr>
        </w:r>
        <w:r w:rsidR="004E4CEF">
          <w:rPr>
            <w:noProof/>
            <w:webHidden/>
          </w:rPr>
          <w:fldChar w:fldCharType="separate"/>
        </w:r>
        <w:r w:rsidR="004E4CEF">
          <w:rPr>
            <w:noProof/>
            <w:webHidden/>
          </w:rPr>
          <w:t>5</w:t>
        </w:r>
        <w:r w:rsidR="004E4CEF">
          <w:rPr>
            <w:noProof/>
            <w:webHidden/>
          </w:rPr>
          <w:fldChar w:fldCharType="end"/>
        </w:r>
      </w:hyperlink>
    </w:p>
    <w:p w:rsidR="004E4CEF" w:rsidRDefault="00747395" w14:paraId="22626297" w14:textId="225ED831">
      <w:pPr>
        <w:pStyle w:val="Innehll3"/>
        <w:rPr>
          <w:rFonts w:asciiTheme="minorHAnsi" w:hAnsiTheme="minorHAnsi" w:eastAsiaTheme="minorEastAsia" w:cstheme="minorBidi"/>
          <w:noProof/>
          <w:sz w:val="22"/>
          <w:szCs w:val="22"/>
        </w:rPr>
      </w:pPr>
      <w:hyperlink w:history="1" w:anchor="_Toc122336994">
        <w:r w:rsidRPr="00EA6A6A" w:rsidR="004E4CEF">
          <w:rPr>
            <w:rStyle w:val="Hyperlnk"/>
            <w:rFonts w:eastAsia="MS Gothic"/>
            <w:noProof/>
          </w:rPr>
          <w:t>Ortopediska fall</w:t>
        </w:r>
        <w:r w:rsidR="004E4CEF">
          <w:rPr>
            <w:noProof/>
            <w:webHidden/>
          </w:rPr>
          <w:tab/>
        </w:r>
        <w:r w:rsidR="004E4CEF">
          <w:rPr>
            <w:noProof/>
            <w:webHidden/>
          </w:rPr>
          <w:fldChar w:fldCharType="begin"/>
        </w:r>
        <w:r w:rsidR="004E4CEF">
          <w:rPr>
            <w:noProof/>
            <w:webHidden/>
          </w:rPr>
          <w:instrText xml:space="preserve"> PAGEREF _Toc122336994 \h </w:instrText>
        </w:r>
        <w:r w:rsidR="004E4CEF">
          <w:rPr>
            <w:noProof/>
            <w:webHidden/>
          </w:rPr>
        </w:r>
        <w:r w:rsidR="004E4CEF">
          <w:rPr>
            <w:noProof/>
            <w:webHidden/>
          </w:rPr>
          <w:fldChar w:fldCharType="separate"/>
        </w:r>
        <w:r w:rsidR="004E4CEF">
          <w:rPr>
            <w:noProof/>
            <w:webHidden/>
          </w:rPr>
          <w:t>5</w:t>
        </w:r>
        <w:r w:rsidR="004E4CEF">
          <w:rPr>
            <w:noProof/>
            <w:webHidden/>
          </w:rPr>
          <w:fldChar w:fldCharType="end"/>
        </w:r>
      </w:hyperlink>
    </w:p>
    <w:p w:rsidR="004E4CEF" w:rsidRDefault="00747395" w14:paraId="336D0E07" w14:textId="1B84BFF6">
      <w:pPr>
        <w:pStyle w:val="Innehll3"/>
        <w:rPr>
          <w:rFonts w:asciiTheme="minorHAnsi" w:hAnsiTheme="minorHAnsi" w:eastAsiaTheme="minorEastAsia" w:cstheme="minorBidi"/>
          <w:noProof/>
          <w:sz w:val="22"/>
          <w:szCs w:val="22"/>
        </w:rPr>
      </w:pPr>
      <w:hyperlink w:history="1" w:anchor="_Toc122336995">
        <w:r w:rsidRPr="00EA6A6A" w:rsidR="004E4CEF">
          <w:rPr>
            <w:rStyle w:val="Hyperlnk"/>
            <w:rFonts w:eastAsia="MS Gothic"/>
            <w:noProof/>
          </w:rPr>
          <w:t>Gynekologiska fall</w:t>
        </w:r>
        <w:r w:rsidR="004E4CEF">
          <w:rPr>
            <w:noProof/>
            <w:webHidden/>
          </w:rPr>
          <w:tab/>
        </w:r>
        <w:r w:rsidR="004E4CEF">
          <w:rPr>
            <w:noProof/>
            <w:webHidden/>
          </w:rPr>
          <w:fldChar w:fldCharType="begin"/>
        </w:r>
        <w:r w:rsidR="004E4CEF">
          <w:rPr>
            <w:noProof/>
            <w:webHidden/>
          </w:rPr>
          <w:instrText xml:space="preserve"> PAGEREF _Toc122336995 \h </w:instrText>
        </w:r>
        <w:r w:rsidR="004E4CEF">
          <w:rPr>
            <w:noProof/>
            <w:webHidden/>
          </w:rPr>
        </w:r>
        <w:r w:rsidR="004E4CEF">
          <w:rPr>
            <w:noProof/>
            <w:webHidden/>
          </w:rPr>
          <w:fldChar w:fldCharType="separate"/>
        </w:r>
        <w:r w:rsidR="004E4CEF">
          <w:rPr>
            <w:noProof/>
            <w:webHidden/>
          </w:rPr>
          <w:t>6</w:t>
        </w:r>
        <w:r w:rsidR="004E4CEF">
          <w:rPr>
            <w:noProof/>
            <w:webHidden/>
          </w:rPr>
          <w:fldChar w:fldCharType="end"/>
        </w:r>
      </w:hyperlink>
    </w:p>
    <w:p w:rsidR="004E4CEF" w:rsidRDefault="00747395" w14:paraId="79BFEDD8" w14:textId="7AD7A8E2">
      <w:pPr>
        <w:pStyle w:val="Innehll3"/>
        <w:rPr>
          <w:rFonts w:asciiTheme="minorHAnsi" w:hAnsiTheme="minorHAnsi" w:eastAsiaTheme="minorEastAsia" w:cstheme="minorBidi"/>
          <w:noProof/>
          <w:sz w:val="22"/>
          <w:szCs w:val="22"/>
        </w:rPr>
      </w:pPr>
      <w:hyperlink w:history="1" w:anchor="_Toc122336996">
        <w:r w:rsidRPr="00EA6A6A" w:rsidR="004E4CEF">
          <w:rPr>
            <w:rStyle w:val="Hyperlnk"/>
            <w:rFonts w:eastAsia="MS Gothic"/>
            <w:noProof/>
          </w:rPr>
          <w:t>ÖNH</w:t>
        </w:r>
        <w:r w:rsidR="004E4CEF">
          <w:rPr>
            <w:noProof/>
            <w:webHidden/>
          </w:rPr>
          <w:tab/>
        </w:r>
        <w:r w:rsidR="004E4CEF">
          <w:rPr>
            <w:noProof/>
            <w:webHidden/>
          </w:rPr>
          <w:fldChar w:fldCharType="begin"/>
        </w:r>
        <w:r w:rsidR="004E4CEF">
          <w:rPr>
            <w:noProof/>
            <w:webHidden/>
          </w:rPr>
          <w:instrText xml:space="preserve"> PAGEREF _Toc122336996 \h </w:instrText>
        </w:r>
        <w:r w:rsidR="004E4CEF">
          <w:rPr>
            <w:noProof/>
            <w:webHidden/>
          </w:rPr>
        </w:r>
        <w:r w:rsidR="004E4CEF">
          <w:rPr>
            <w:noProof/>
            <w:webHidden/>
          </w:rPr>
          <w:fldChar w:fldCharType="separate"/>
        </w:r>
        <w:r w:rsidR="004E4CEF">
          <w:rPr>
            <w:noProof/>
            <w:webHidden/>
          </w:rPr>
          <w:t>6</w:t>
        </w:r>
        <w:r w:rsidR="004E4CEF">
          <w:rPr>
            <w:noProof/>
            <w:webHidden/>
          </w:rPr>
          <w:fldChar w:fldCharType="end"/>
        </w:r>
      </w:hyperlink>
    </w:p>
    <w:p w:rsidR="004E4CEF" w:rsidRDefault="00747395" w14:paraId="5314665D" w14:textId="0E97678B">
      <w:pPr>
        <w:pStyle w:val="Innehll3"/>
        <w:rPr>
          <w:rFonts w:asciiTheme="minorHAnsi" w:hAnsiTheme="minorHAnsi" w:eastAsiaTheme="minorEastAsia" w:cstheme="minorBidi"/>
          <w:noProof/>
          <w:sz w:val="22"/>
          <w:szCs w:val="22"/>
        </w:rPr>
      </w:pPr>
      <w:hyperlink w:history="1" w:anchor="_Toc122336997">
        <w:r w:rsidRPr="00EA6A6A" w:rsidR="004E4CEF">
          <w:rPr>
            <w:rStyle w:val="Hyperlnk"/>
            <w:rFonts w:eastAsia="MS Gothic"/>
            <w:noProof/>
          </w:rPr>
          <w:t>Medicinska fall</w:t>
        </w:r>
        <w:r w:rsidR="004E4CEF">
          <w:rPr>
            <w:noProof/>
            <w:webHidden/>
          </w:rPr>
          <w:tab/>
        </w:r>
        <w:r w:rsidR="004E4CEF">
          <w:rPr>
            <w:noProof/>
            <w:webHidden/>
          </w:rPr>
          <w:fldChar w:fldCharType="begin"/>
        </w:r>
        <w:r w:rsidR="004E4CEF">
          <w:rPr>
            <w:noProof/>
            <w:webHidden/>
          </w:rPr>
          <w:instrText xml:space="preserve"> PAGEREF _Toc122336997 \h </w:instrText>
        </w:r>
        <w:r w:rsidR="004E4CEF">
          <w:rPr>
            <w:noProof/>
            <w:webHidden/>
          </w:rPr>
        </w:r>
        <w:r w:rsidR="004E4CEF">
          <w:rPr>
            <w:noProof/>
            <w:webHidden/>
          </w:rPr>
          <w:fldChar w:fldCharType="separate"/>
        </w:r>
        <w:r w:rsidR="004E4CEF">
          <w:rPr>
            <w:noProof/>
            <w:webHidden/>
          </w:rPr>
          <w:t>7</w:t>
        </w:r>
        <w:r w:rsidR="004E4CEF">
          <w:rPr>
            <w:noProof/>
            <w:webHidden/>
          </w:rPr>
          <w:fldChar w:fldCharType="end"/>
        </w:r>
      </w:hyperlink>
    </w:p>
    <w:p w:rsidR="004E4CEF" w:rsidRDefault="00747395" w14:paraId="50A7D108" w14:textId="5E1B2880">
      <w:pPr>
        <w:pStyle w:val="Innehll2"/>
        <w:rPr>
          <w:rFonts w:asciiTheme="minorHAnsi" w:hAnsiTheme="minorHAnsi" w:eastAsiaTheme="minorEastAsia" w:cstheme="minorBidi"/>
          <w:noProof/>
          <w:sz w:val="22"/>
          <w:szCs w:val="22"/>
        </w:rPr>
      </w:pPr>
      <w:hyperlink w:history="1" w:anchor="_Toc122336998">
        <w:r w:rsidRPr="00EA6A6A" w:rsidR="004E4CEF">
          <w:rPr>
            <w:rStyle w:val="Hyperlnk"/>
            <w:rFonts w:eastAsia="MS Gothic"/>
            <w:noProof/>
          </w:rPr>
          <w:t>Uppföljning</w:t>
        </w:r>
        <w:r w:rsidR="004E4CEF">
          <w:rPr>
            <w:noProof/>
            <w:webHidden/>
          </w:rPr>
          <w:tab/>
        </w:r>
        <w:r w:rsidR="004E4CEF">
          <w:rPr>
            <w:noProof/>
            <w:webHidden/>
          </w:rPr>
          <w:fldChar w:fldCharType="begin"/>
        </w:r>
        <w:r w:rsidR="004E4CEF">
          <w:rPr>
            <w:noProof/>
            <w:webHidden/>
          </w:rPr>
          <w:instrText xml:space="preserve"> PAGEREF _Toc122336998 \h </w:instrText>
        </w:r>
        <w:r w:rsidR="004E4CEF">
          <w:rPr>
            <w:noProof/>
            <w:webHidden/>
          </w:rPr>
        </w:r>
        <w:r w:rsidR="004E4CEF">
          <w:rPr>
            <w:noProof/>
            <w:webHidden/>
          </w:rPr>
          <w:fldChar w:fldCharType="separate"/>
        </w:r>
        <w:r w:rsidR="004E4CEF">
          <w:rPr>
            <w:noProof/>
            <w:webHidden/>
          </w:rPr>
          <w:t>7</w:t>
        </w:r>
        <w:r w:rsidR="004E4CEF">
          <w:rPr>
            <w:noProof/>
            <w:webHidden/>
          </w:rPr>
          <w:fldChar w:fldCharType="end"/>
        </w:r>
      </w:hyperlink>
    </w:p>
    <w:p w:rsidR="004E4CEF" w:rsidP="004E4CEF" w:rsidRDefault="00747395" w14:paraId="510AF22D" w14:textId="293ACD4C">
      <w:pPr>
        <w:pStyle w:val="Innehll1"/>
        <w:rPr>
          <w:rFonts w:asciiTheme="minorHAnsi" w:hAnsiTheme="minorHAnsi" w:eastAsiaTheme="minorEastAsia" w:cstheme="minorBidi"/>
          <w:noProof/>
          <w:sz w:val="22"/>
          <w:szCs w:val="22"/>
        </w:rPr>
      </w:pPr>
      <w:hyperlink w:history="1" w:anchor="_Toc122336999">
        <w:r w:rsidRPr="00EA6A6A" w:rsidR="004E4CEF">
          <w:rPr>
            <w:rStyle w:val="Hyperlnk"/>
            <w:rFonts w:eastAsia="MS Gothic"/>
            <w:noProof/>
          </w:rPr>
          <w:t>Dokumentinformation</w:t>
        </w:r>
        <w:r w:rsidR="004E4CEF">
          <w:rPr>
            <w:noProof/>
            <w:webHidden/>
          </w:rPr>
          <w:tab/>
        </w:r>
        <w:r w:rsidR="004E4CEF">
          <w:rPr>
            <w:noProof/>
            <w:webHidden/>
          </w:rPr>
          <w:fldChar w:fldCharType="begin"/>
        </w:r>
        <w:r w:rsidR="004E4CEF">
          <w:rPr>
            <w:noProof/>
            <w:webHidden/>
          </w:rPr>
          <w:instrText xml:space="preserve"> PAGEREF _Toc122336999 \h </w:instrText>
        </w:r>
        <w:r w:rsidR="004E4CEF">
          <w:rPr>
            <w:noProof/>
            <w:webHidden/>
          </w:rPr>
        </w:r>
        <w:r w:rsidR="004E4CEF">
          <w:rPr>
            <w:noProof/>
            <w:webHidden/>
          </w:rPr>
          <w:fldChar w:fldCharType="separate"/>
        </w:r>
        <w:r w:rsidR="004E4CEF">
          <w:rPr>
            <w:noProof/>
            <w:webHidden/>
          </w:rPr>
          <w:t>7</w:t>
        </w:r>
        <w:r w:rsidR="004E4CEF">
          <w:rPr>
            <w:noProof/>
            <w:webHidden/>
          </w:rPr>
          <w:fldChar w:fldCharType="end"/>
        </w:r>
      </w:hyperlink>
    </w:p>
    <w:p w:rsidR="000B7BD5" w:rsidP="000B7BD5" w:rsidRDefault="004E4CEF" w14:paraId="18E1009E" w14:textId="2BF9931F">
      <w:pPr>
        <w:pStyle w:val="Rubrik2"/>
      </w:pPr>
      <w:r>
        <w:rPr>
          <w:rFonts w:ascii="Times New Roman" w:hAnsi="Times New Roman" w:eastAsia="Times New Roman" w:cs="Times New Roman"/>
          <w:bCs w:val="0"/>
          <w:color w:val="auto"/>
          <w:sz w:val="24"/>
          <w:szCs w:val="24"/>
        </w:rPr>
        <w:fldChar w:fldCharType="end"/>
      </w:r>
      <w:bookmarkStart w:name="_Toc122336977" w:id="2"/>
      <w:r w:rsidR="000B7BD5">
        <w:t>Bakgrund</w:t>
      </w:r>
      <w:bookmarkEnd w:id="2"/>
    </w:p>
    <w:p w:rsidR="000B7BD5" w:rsidP="000B7BD5" w:rsidRDefault="000B7BD5" w14:paraId="0AE17449" w14:textId="77777777">
      <w:r>
        <w:t>Vissa akuta operationer måste genomföras utan fördröjning och kan innebära att andra planerade operativa ingrepp måste skjutas upp. Andra akuta ingrepp är inte lika brådskande och kan anpassas till den planerade verksamheten. Det är absolut nödvändigt att den läkare som är ansvarig för patienten anger en korrekt medicinskt prioritering när patienten anmäls för operation.</w:t>
      </w:r>
    </w:p>
    <w:p w:rsidR="000B7BD5" w:rsidP="000B7BD5" w:rsidRDefault="000B7BD5" w14:paraId="7DAC1E6D" w14:textId="77777777">
      <w:pPr>
        <w:pStyle w:val="Rubrik2"/>
      </w:pPr>
      <w:bookmarkStart w:name="_Toc122336978" w:id="3"/>
      <w:r>
        <w:t>Förutsättningar</w:t>
      </w:r>
      <w:bookmarkEnd w:id="3"/>
    </w:p>
    <w:p w:rsidR="000B7BD5" w:rsidP="004E4CEF" w:rsidRDefault="000B7BD5" w14:paraId="4F18447E" w14:textId="77777777">
      <w:pPr>
        <w:pStyle w:val="Rubrik3"/>
        <w:spacing w:before="120"/>
      </w:pPr>
      <w:bookmarkStart w:name="_Toc122336979" w:id="4"/>
      <w:r>
        <w:t>Operationsanmälan</w:t>
      </w:r>
      <w:bookmarkEnd w:id="4"/>
    </w:p>
    <w:p w:rsidR="000B7BD5" w:rsidP="000B7BD5" w:rsidRDefault="000B7BD5" w14:paraId="71086A37" w14:textId="2330502B">
      <w:r>
        <w:t>Alla läkare som anmäler en patient för akut operation måste ange angelägenhetsgrad, vilket görs genom att ange inom vilket tidsspann operationen ska genomföras. Angelägenhetsgrad anges i 0, 2, 6, 24 eller &gt;24 timmar.</w:t>
      </w:r>
    </w:p>
    <w:p w:rsidR="000B7BD5" w:rsidP="000B7BD5" w:rsidRDefault="000B7BD5" w14:paraId="5C95C63B" w14:textId="3023C49C">
      <w:r>
        <w:t>Angelägenhetsgrad 0, 2 och 6 timmar ska vara strikt grundad på den medicinska prioriteringen, och får under inga omständigheter vara grundad på operatörskompetens eller på administrativa omständigheter.</w:t>
      </w:r>
    </w:p>
    <w:p w:rsidR="000B7BD5" w:rsidP="000B7BD5" w:rsidRDefault="000B7BD5" w14:paraId="222507E2" w14:textId="77777777">
      <w:pPr>
        <w:pStyle w:val="Rubrik3"/>
      </w:pPr>
      <w:bookmarkStart w:name="_Toc122336980" w:id="5"/>
      <w:r>
        <w:t>Ansvar</w:t>
      </w:r>
      <w:bookmarkEnd w:id="5"/>
    </w:p>
    <w:p w:rsidR="000B7BD5" w:rsidP="000B7BD5" w:rsidRDefault="000B7BD5" w14:paraId="01AC3F59" w14:textId="77777777">
      <w:pPr>
        <w:pStyle w:val="MellanrubrikVGR"/>
        <w:spacing w:before="120"/>
      </w:pPr>
      <w:bookmarkStart w:name="_Toc122336981" w:id="6"/>
      <w:r>
        <w:t>Anmälande läkare</w:t>
      </w:r>
      <w:bookmarkEnd w:id="6"/>
    </w:p>
    <w:p w:rsidR="000B7BD5" w:rsidP="000B7BD5" w:rsidRDefault="000B7BD5" w14:paraId="4806EF6E" w14:textId="77777777">
      <w:r>
        <w:t>Vid en anmälan av en patient där det finns ett akut behov av operation inom 2 timmar, måste den anmälande läkaren alltid kontakta narkosläkare, dagtid telefon 3329 och på jourtid telefon 3113. I första hand försöker narkosjouren och den anmälande läkaren skapa förutsättning för att patienten blir åtgärdad inom utsatt tid, men om man inte kommer överens om handläggandet ska narkosens bakjour involveras.</w:t>
      </w:r>
    </w:p>
    <w:p w:rsidR="000B7BD5" w:rsidP="000B7BD5" w:rsidRDefault="000B7BD5" w14:paraId="4D1C2E59" w14:textId="77777777">
      <w:pPr>
        <w:pStyle w:val="MellanrubrikVGR"/>
      </w:pPr>
      <w:bookmarkStart w:name="_Toc122336982" w:id="7"/>
      <w:r>
        <w:lastRenderedPageBreak/>
        <w:t>Bakjourer</w:t>
      </w:r>
      <w:bookmarkEnd w:id="7"/>
    </w:p>
    <w:p w:rsidR="000B7BD5" w:rsidP="000B7BD5" w:rsidRDefault="000B7BD5" w14:paraId="4D2ADF94" w14:textId="77777777">
      <w:r>
        <w:t>Bakjour narkos och bakjouren på den klinik som önskar genomföra akutoperation, får då diskutera fallets angelägenhetsgrad och se över de konsekvenser en operation får i relation till de konsekvenser som hotar om operationen inte blir gjord. Om det finns patienter från olika kliniker med samma akuta behov av operation, får samverkan ske mellan samtliga involverade bakjourer.</w:t>
      </w:r>
    </w:p>
    <w:p w:rsidR="000B7BD5" w:rsidP="000B7BD5" w:rsidRDefault="000B7BD5" w14:paraId="00D0030B" w14:textId="77777777">
      <w:r>
        <w:t>Bakjour narkos har rätt att kalla in förstärkning till operation efter samråd med berörda bakjourer för opererande specialiteter.</w:t>
      </w:r>
    </w:p>
    <w:p w:rsidR="000B7BD5" w:rsidP="000B7BD5" w:rsidRDefault="000B7BD5" w14:paraId="05F4CE63" w14:textId="4136F763">
      <w:r>
        <w:t>Det är möjligt att förändringar i följande dags planerade operationsprogram måste göras, om extra personal kallats in under natten. Dessa förändringar får göras i samverkan mellan de opererande klinikerna.</w:t>
      </w:r>
    </w:p>
    <w:p w:rsidR="000B7BD5" w:rsidP="000B7BD5" w:rsidRDefault="000B7BD5" w14:paraId="0F196773" w14:textId="77777777">
      <w:pPr>
        <w:pStyle w:val="MellanrubrikVGR"/>
      </w:pPr>
      <w:bookmarkStart w:name="_Toc122336983" w:id="8"/>
      <w:r>
        <w:t>Ansvar i beredskaps-/katastrofläge</w:t>
      </w:r>
      <w:bookmarkEnd w:id="8"/>
    </w:p>
    <w:p w:rsidR="000B7BD5" w:rsidP="000B7BD5" w:rsidRDefault="000B7BD5" w14:paraId="5CA263D8" w14:textId="56A5FAB1">
      <w:r>
        <w:t>Vid allvarlig händelse då sjukhuset tvingas höja sin beredskapsnivå tar, enligt sjukhusets katastrofplan, Chef Särskild Sjukvårdsledning (vilket initialt utgörs av kirurgens bakjour) över ansvaret för hur sjukhusets operationsresurser ska utnyttjas.</w:t>
      </w:r>
    </w:p>
    <w:p w:rsidR="000B7BD5" w:rsidP="000B7BD5" w:rsidRDefault="000B7BD5" w14:paraId="5CDD30BB" w14:textId="77777777">
      <w:pPr>
        <w:pStyle w:val="Rubrik3"/>
      </w:pPr>
      <w:bookmarkStart w:name="_Toc122336984" w:id="9"/>
      <w:r>
        <w:t>Prioriteringsgrupper</w:t>
      </w:r>
      <w:bookmarkEnd w:id="9"/>
    </w:p>
    <w:p w:rsidR="000B7BD5" w:rsidP="000B7BD5" w:rsidRDefault="000B7BD5" w14:paraId="2CA358EA" w14:textId="77777777">
      <w:r>
        <w:t>Tiderna anger inom vilken tid patienten behöver opereras, d.v.s. den tid som man i värsta fall kan vänta med operationen.</w:t>
      </w:r>
    </w:p>
    <w:p w:rsidR="000B7BD5" w:rsidP="000B7BD5" w:rsidRDefault="000B7BD5" w14:paraId="1196E0D4" w14:textId="77777777">
      <w:pPr>
        <w:pStyle w:val="MellanrubrikVGR"/>
      </w:pPr>
      <w:bookmarkStart w:name="_Toc122336985" w:id="10"/>
      <w:r>
        <w:t>0 timma</w:t>
      </w:r>
      <w:bookmarkEnd w:id="10"/>
    </w:p>
    <w:p w:rsidR="000B7BD5" w:rsidP="000B7BD5" w:rsidRDefault="000B7BD5" w14:paraId="643BD3FE" w14:textId="77777777">
      <w:r>
        <w:t>Omedelbar tillgång till resurs – bryter all annan verksamhet, inkluderar även medicinska tillstånd som behöver assistans från personal från operation 1.</w:t>
      </w:r>
    </w:p>
    <w:p w:rsidR="000B7BD5" w:rsidP="000B7BD5" w:rsidRDefault="000B7BD5" w14:paraId="6640B334" w14:textId="77777777">
      <w:pPr>
        <w:pStyle w:val="MellanrubrikVGR"/>
      </w:pPr>
      <w:bookmarkStart w:name="_Toc122336986" w:id="11"/>
      <w:r>
        <w:t>2 timmar</w:t>
      </w:r>
      <w:bookmarkEnd w:id="11"/>
    </w:p>
    <w:p w:rsidR="000B7BD5" w:rsidP="000B7BD5" w:rsidRDefault="000B7BD5" w14:paraId="5B27BC5D" w14:textId="77777777">
      <w:r>
        <w:t>Medicinskt indicerad åtgärd ska startas inom 2 timmar, kan innebära att elektiva ingrepp måste senareläggas eller strykas.</w:t>
      </w:r>
    </w:p>
    <w:p w:rsidR="000B7BD5" w:rsidP="000B7BD5" w:rsidRDefault="000B7BD5" w14:paraId="1E7219E6" w14:textId="77777777">
      <w:pPr>
        <w:pStyle w:val="MellanrubrikVGR"/>
      </w:pPr>
      <w:bookmarkStart w:name="_Toc122336987" w:id="12"/>
      <w:r>
        <w:t>6 timmar</w:t>
      </w:r>
      <w:bookmarkEnd w:id="12"/>
    </w:p>
    <w:p w:rsidR="000B7BD5" w:rsidP="000B7BD5" w:rsidRDefault="000B7BD5" w14:paraId="1A58456E" w14:textId="77777777">
      <w:r>
        <w:t>Medicinskt indicerad åtgärd ska startas inom 6 timmar, kan innebära att elektiva ingrepp måste senareläggas eller strykas.</w:t>
      </w:r>
    </w:p>
    <w:p w:rsidR="000B7BD5" w:rsidP="000B7BD5" w:rsidRDefault="000B7BD5" w14:paraId="476C3B44" w14:textId="77777777">
      <w:pPr>
        <w:pStyle w:val="MellanrubrikVGR"/>
      </w:pPr>
      <w:bookmarkStart w:name="_Toc122336988" w:id="13"/>
      <w:r>
        <w:t>24 timmar</w:t>
      </w:r>
      <w:bookmarkEnd w:id="13"/>
    </w:p>
    <w:p w:rsidR="000B7BD5" w:rsidP="000B7BD5" w:rsidRDefault="000B7BD5" w14:paraId="1E2A8349" w14:textId="77777777">
      <w:r>
        <w:t>Medicinskt indicerad åtgärd ska startas inom 24 timmar. Om möjligt ska dessa ingrepp påbörjas innan kl 21:00.</w:t>
      </w:r>
    </w:p>
    <w:p w:rsidR="000B7BD5" w:rsidP="000B7BD5" w:rsidRDefault="000B7BD5" w14:paraId="5FFB4A5B" w14:textId="77777777">
      <w:r>
        <w:t xml:space="preserve">Om väntan över natten innebär att patienten överskrider 24 timmars operationsväntetid, prioriteras patienten upp gentemot andra patienter </w:t>
      </w:r>
      <w:r>
        <w:lastRenderedPageBreak/>
        <w:t>utifrån medicinsk bedömning. Detta kan innebära att det elektiva programmet måste brytas.</w:t>
      </w:r>
    </w:p>
    <w:p w:rsidR="000B7BD5" w:rsidP="000B7BD5" w:rsidRDefault="000B7BD5" w14:paraId="46605FCC" w14:textId="77777777">
      <w:pPr>
        <w:pStyle w:val="MellanrubrikVGR"/>
      </w:pPr>
      <w:bookmarkStart w:name="_Toc122336989" w:id="14"/>
      <w:r>
        <w:t>&gt;24 timmar (inom aktuellt vård-/behandlingstillfälle, normalt inom en vecka)</w:t>
      </w:r>
      <w:bookmarkEnd w:id="14"/>
    </w:p>
    <w:p w:rsidR="000B7BD5" w:rsidP="000B7BD5" w:rsidRDefault="000B7BD5" w14:paraId="74BD5EBD" w14:textId="5564C5E7">
      <w:r>
        <w:t>Startas inom det aktuella vårdbehandlingstillfället, planeras in på akutsal dagtid. Ska anmälas utan fördröjning för att underlätta planeringen på operation 1.</w:t>
      </w:r>
    </w:p>
    <w:p w:rsidR="000B7BD5" w:rsidP="000B7BD5" w:rsidRDefault="000B7BD5" w14:paraId="08C29798" w14:textId="77777777">
      <w:pPr>
        <w:pStyle w:val="Rubrik2"/>
      </w:pPr>
      <w:bookmarkStart w:name="_Toc122336990" w:id="15"/>
      <w:r>
        <w:t>Genomförande</w:t>
      </w:r>
      <w:bookmarkEnd w:id="15"/>
    </w:p>
    <w:p w:rsidR="000B7BD5" w:rsidP="000B7BD5" w:rsidRDefault="000B7BD5" w14:paraId="2C3E4ECD" w14:textId="77777777">
      <w:pPr>
        <w:pStyle w:val="Rubrik3"/>
        <w:spacing w:before="120"/>
      </w:pPr>
      <w:bookmarkStart w:name="_Toc122336991" w:id="16"/>
      <w:r>
        <w:t>Prioritering per opererande klinik/specialitet</w:t>
      </w:r>
      <w:bookmarkEnd w:id="16"/>
    </w:p>
    <w:p w:rsidR="000B7BD5" w:rsidP="000B7BD5" w:rsidRDefault="000B7BD5" w14:paraId="16090BE8" w14:textId="10B9A09E">
      <w:pPr>
        <w:pStyle w:val="MellanrubrikVGR"/>
        <w:spacing w:before="120"/>
      </w:pPr>
      <w:bookmarkStart w:name="_Toc122336992" w:id="17"/>
      <w:r>
        <w:t>Kirurgiska fall</w:t>
      </w:r>
      <w:bookmarkEnd w:id="17"/>
    </w:p>
    <w:tbl>
      <w:tblPr>
        <w:tblW w:w="775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1"/>
        <w:gridCol w:w="1839"/>
      </w:tblGrid>
      <w:tr w:rsidR="000B7BD5" w:rsidTr="000B7BD5" w14:paraId="3063A2ED" w14:textId="77777777">
        <w:trPr>
          <w:tblHeader/>
        </w:trPr>
        <w:tc>
          <w:tcPr>
            <w:tcW w:w="5911"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Pr="000B7BD5" w:rsidR="000B7BD5" w:rsidP="000B7BD5" w:rsidRDefault="000B7BD5" w14:paraId="6C724CCD" w14:textId="77777777">
            <w:pPr>
              <w:pStyle w:val="Tabellrubrik"/>
            </w:pPr>
            <w:r w:rsidRPr="000B7BD5">
              <w:t>Prioritering</w:t>
            </w:r>
          </w:p>
        </w:tc>
        <w:tc>
          <w:tcPr>
            <w:tcW w:w="1839"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Pr="000B7BD5" w:rsidR="000B7BD5" w:rsidP="000B7BD5" w:rsidRDefault="000B7BD5" w14:paraId="77F941F1" w14:textId="77777777">
            <w:pPr>
              <w:pStyle w:val="Tabellrubrik"/>
            </w:pPr>
            <w:r w:rsidRPr="000B7BD5">
              <w:t>Timmar</w:t>
            </w:r>
          </w:p>
        </w:tc>
      </w:tr>
      <w:tr w:rsidR="000B7BD5" w:rsidTr="000B7BD5" w14:paraId="5A043620"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0B7BD5" w:rsidRDefault="000B7BD5" w14:paraId="148D020D" w14:textId="42158154">
            <w:pPr>
              <w:pStyle w:val="Brdtextitabell"/>
              <w:rPr>
                <w:highlight w:val="yellow"/>
              </w:rPr>
            </w:pPr>
            <w:r>
              <w:t>Traumafall med livshotande blödning, svår hjärnskada, svår thoraxskada eller perforation av hålorgan</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009472C9" w14:textId="77777777">
            <w:pPr>
              <w:pStyle w:val="Brdtextitabell"/>
              <w:jc w:val="center"/>
            </w:pPr>
            <w:r>
              <w:t>0</w:t>
            </w:r>
          </w:p>
        </w:tc>
      </w:tr>
      <w:tr w:rsidR="000B7BD5" w:rsidTr="000B7BD5" w14:paraId="2193CD23"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6E9D50CD" w14:textId="77777777">
            <w:pPr>
              <w:pStyle w:val="Brdtextitabell"/>
            </w:pPr>
            <w:r>
              <w:t>Rupturerat aneurysm i aorta eller annan lokal</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2431B259" w14:textId="77777777">
            <w:pPr>
              <w:pStyle w:val="Brdtextitabell"/>
              <w:jc w:val="center"/>
            </w:pPr>
            <w:r>
              <w:t>0</w:t>
            </w:r>
          </w:p>
        </w:tc>
      </w:tr>
      <w:tr w:rsidR="000B7BD5" w:rsidTr="000B7BD5" w14:paraId="24E85B2E"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3E317229" w14:textId="77777777">
            <w:pPr>
              <w:pStyle w:val="Brdtextitabell"/>
              <w:ind w:right="317"/>
              <w:rPr>
                <w:highlight w:val="yellow"/>
              </w:rPr>
            </w:pPr>
            <w:r>
              <w:t>Pågående livshotande gastrointestinal eller annan blödning</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09F55C73" w14:textId="77777777">
            <w:pPr>
              <w:pStyle w:val="Brdtextitabell"/>
              <w:jc w:val="center"/>
            </w:pPr>
            <w:r>
              <w:t>0-2</w:t>
            </w:r>
          </w:p>
        </w:tc>
      </w:tr>
      <w:tr w:rsidR="000B7BD5" w:rsidTr="000B7BD5" w14:paraId="55487BAB"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00FEBE6B" w14:textId="77777777">
            <w:pPr>
              <w:pStyle w:val="Brdtextitabell"/>
              <w:rPr>
                <w:highlight w:val="yellow"/>
              </w:rPr>
            </w:pPr>
            <w:r>
              <w:t>Septiska patienter, med eller utan peritonit, med eller utan gangrän</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47DBC605" w14:textId="77777777">
            <w:pPr>
              <w:pStyle w:val="Brdtextitabell"/>
              <w:jc w:val="center"/>
            </w:pPr>
            <w:r>
              <w:t>2</w:t>
            </w:r>
          </w:p>
        </w:tc>
      </w:tr>
      <w:tr w:rsidR="000B7BD5" w:rsidTr="000B7BD5" w14:paraId="326E4AB6"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58BD29DC" w14:textId="77777777">
            <w:pPr>
              <w:pStyle w:val="Brdtextitabell"/>
              <w:rPr>
                <w:highlight w:val="yellow"/>
              </w:rPr>
            </w:pPr>
            <w:r>
              <w:t>Artäremboli/trombos med gangränhot (utan sepsis)</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6BFBB57C" w14:textId="77777777">
            <w:pPr>
              <w:pStyle w:val="Brdtextitabell"/>
              <w:jc w:val="center"/>
            </w:pPr>
            <w:r>
              <w:t>2-6</w:t>
            </w:r>
          </w:p>
        </w:tc>
      </w:tr>
      <w:tr w:rsidR="000B7BD5" w:rsidTr="000B7BD5" w14:paraId="0ED51585"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4C34FAEA" w14:textId="77777777">
            <w:pPr>
              <w:pStyle w:val="Brdtextitabell"/>
            </w:pPr>
            <w:r>
              <w:t>Inklämt bråck med gangränhot (utan sepsis)</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278AB1D6" w14:textId="77777777">
            <w:pPr>
              <w:pStyle w:val="Brdtextitabell"/>
              <w:jc w:val="center"/>
            </w:pPr>
            <w:r>
              <w:t>2-6</w:t>
            </w:r>
          </w:p>
        </w:tc>
      </w:tr>
      <w:tr w:rsidR="000B7BD5" w:rsidTr="000B7BD5" w14:paraId="4BD81F9D"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1FA73A54" w14:textId="77777777">
            <w:pPr>
              <w:pStyle w:val="Brdtextitabell"/>
            </w:pPr>
            <w:r>
              <w:t>Tunntarms-/colonileus med gangränhot (utan sepsis)</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6D756608" w14:textId="77777777">
            <w:pPr>
              <w:pStyle w:val="Brdtextitabell"/>
              <w:jc w:val="center"/>
            </w:pPr>
            <w:r>
              <w:t>2-6</w:t>
            </w:r>
          </w:p>
        </w:tc>
      </w:tr>
      <w:tr w:rsidR="000B7BD5" w:rsidTr="000B7BD5" w14:paraId="7C185682"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3D41BAA7" w14:textId="77777777">
            <w:pPr>
              <w:pStyle w:val="Brdtextitabell"/>
            </w:pPr>
            <w:r>
              <w:t>Progredierande gangrän i extremitet (utan sepsis)</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1DA272BC" w14:textId="77777777">
            <w:pPr>
              <w:pStyle w:val="Brdtextitabell"/>
              <w:jc w:val="center"/>
            </w:pPr>
            <w:r>
              <w:t>&lt;24</w:t>
            </w:r>
          </w:p>
        </w:tc>
      </w:tr>
      <w:tr w:rsidR="000B7BD5" w:rsidTr="000B7BD5" w14:paraId="03289EF1"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4CBBAC9E" w14:textId="77777777">
            <w:pPr>
              <w:pStyle w:val="Brdtextitabell"/>
            </w:pPr>
            <w:r>
              <w:t>Reoperation p.g.a. blödning, peritonit/sepsis, sårruptur</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56D9F8BF" w14:textId="77777777">
            <w:pPr>
              <w:pStyle w:val="Brdtextitabell"/>
              <w:jc w:val="center"/>
            </w:pPr>
            <w:r>
              <w:t>&lt;24</w:t>
            </w:r>
          </w:p>
        </w:tc>
      </w:tr>
      <w:tr w:rsidR="000B7BD5" w:rsidTr="000B7BD5" w14:paraId="5DC8CDD7"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48663813" w14:textId="77777777">
            <w:pPr>
              <w:pStyle w:val="Brdtextitabell"/>
            </w:pPr>
            <w:r>
              <w:t>Akut appendicit</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14821769" w14:textId="77777777">
            <w:pPr>
              <w:pStyle w:val="Brdtextitabell"/>
              <w:jc w:val="center"/>
            </w:pPr>
            <w:r>
              <w:t>&lt;24</w:t>
            </w:r>
          </w:p>
        </w:tc>
      </w:tr>
      <w:tr w:rsidR="000B7BD5" w:rsidTr="000B7BD5" w14:paraId="0C43E16E"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7B8DA1DF" w14:textId="77777777">
            <w:pPr>
              <w:pStyle w:val="Brdtextitabell"/>
            </w:pPr>
            <w:r>
              <w:t>Incision av abscess</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0387D004" w14:textId="77777777">
            <w:pPr>
              <w:pStyle w:val="Brdtextitabell"/>
              <w:jc w:val="center"/>
            </w:pPr>
            <w:r>
              <w:t>&lt;24</w:t>
            </w:r>
          </w:p>
        </w:tc>
      </w:tr>
      <w:tr w:rsidR="000B7BD5" w:rsidTr="000B7BD5" w14:paraId="1E27486B"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232BE060" w14:textId="77777777">
            <w:pPr>
              <w:pStyle w:val="Brdtextitabell"/>
            </w:pPr>
            <w:r>
              <w:t>Gastrointestinal blödning utan allmänpåverkan</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654B8B2E" w14:textId="77777777">
            <w:pPr>
              <w:pStyle w:val="Brdtextitabell"/>
              <w:jc w:val="center"/>
            </w:pPr>
            <w:r>
              <w:t>&lt;24</w:t>
            </w:r>
          </w:p>
        </w:tc>
      </w:tr>
      <w:tr w:rsidR="000B7BD5" w:rsidTr="000B7BD5" w14:paraId="4A7804C1"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6411E924" w14:textId="77777777">
            <w:pPr>
              <w:pStyle w:val="Brdtextitabell"/>
            </w:pPr>
            <w:r>
              <w:t>Inklämda hemorrojder</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1E29F3BB" w14:textId="77777777">
            <w:pPr>
              <w:pStyle w:val="Brdtextitabell"/>
              <w:jc w:val="center"/>
            </w:pPr>
            <w:r>
              <w:t>&lt;24</w:t>
            </w:r>
          </w:p>
        </w:tc>
      </w:tr>
      <w:tr w:rsidR="000B7BD5" w:rsidTr="000B7BD5" w14:paraId="0CAC717D"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795B4650" w14:textId="77777777">
            <w:pPr>
              <w:pStyle w:val="Brdtextitabell"/>
            </w:pPr>
            <w:r>
              <w:t>Akut colit utan sepsis/allmänpåverkan eller akut tarmdilatation</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3DA561F9" w14:textId="77777777">
            <w:pPr>
              <w:pStyle w:val="Brdtextitabell"/>
              <w:jc w:val="center"/>
            </w:pPr>
            <w:r>
              <w:t>&lt;24</w:t>
            </w:r>
          </w:p>
        </w:tc>
      </w:tr>
      <w:tr w:rsidR="000B7BD5" w:rsidTr="000B7BD5" w14:paraId="3A6D3BA9"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4E8A8EB1" w14:textId="77777777">
            <w:pPr>
              <w:pStyle w:val="Brdtextitabell"/>
            </w:pPr>
            <w:r>
              <w:t>Akut cholecystit</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349104AD" w14:textId="77777777">
            <w:pPr>
              <w:pStyle w:val="Brdtextitabell"/>
              <w:jc w:val="center"/>
            </w:pPr>
            <w:r>
              <w:t>&lt;24 - &gt;24</w:t>
            </w:r>
          </w:p>
        </w:tc>
      </w:tr>
      <w:tr w:rsidR="000B7BD5" w:rsidTr="000B7BD5" w14:paraId="1A18F3AD"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0B96A1EE" w14:textId="77777777">
            <w:pPr>
              <w:pStyle w:val="Brdtextitabell"/>
            </w:pPr>
            <w:r>
              <w:t>Akut gallstenspankreatit/avlastning ERCP</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2CCEF1A4" w14:textId="77777777">
            <w:pPr>
              <w:pStyle w:val="Brdtextitabell"/>
              <w:jc w:val="center"/>
            </w:pPr>
            <w:r>
              <w:t>&lt;24 - &gt;24</w:t>
            </w:r>
          </w:p>
        </w:tc>
      </w:tr>
      <w:tr w:rsidR="000B7BD5" w:rsidTr="000B7BD5" w14:paraId="1DAA8572"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4A48F82F" w14:textId="77777777">
            <w:pPr>
              <w:pStyle w:val="Brdtextitabell"/>
            </w:pPr>
            <w:r>
              <w:t>Sårbehandling</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6C65EFB9" w14:textId="77777777">
            <w:pPr>
              <w:pStyle w:val="Brdtextitabell"/>
              <w:jc w:val="center"/>
            </w:pPr>
            <w:r>
              <w:t>&lt;24 - &gt;24</w:t>
            </w:r>
          </w:p>
        </w:tc>
      </w:tr>
      <w:tr w:rsidR="000B7BD5" w:rsidTr="000B7BD5" w14:paraId="7892B292" w14:textId="77777777">
        <w:tc>
          <w:tcPr>
            <w:tcW w:w="5911" w:type="dxa"/>
            <w:tcBorders>
              <w:top w:val="single" w:color="auto" w:sz="4" w:space="0"/>
              <w:left w:val="single" w:color="auto" w:sz="4" w:space="0"/>
              <w:bottom w:val="single" w:color="auto" w:sz="4" w:space="0"/>
              <w:right w:val="single" w:color="auto" w:sz="4" w:space="0"/>
            </w:tcBorders>
            <w:hideMark/>
          </w:tcPr>
          <w:p w:rsidR="000B7BD5" w:rsidP="004B4688" w:rsidRDefault="000B7BD5" w14:paraId="31CE15FF" w14:textId="77777777">
            <w:pPr>
              <w:pStyle w:val="Brdtextitabell"/>
              <w:ind w:right="33"/>
            </w:pPr>
            <w:r>
              <w:t>Inklämt ljumskbråck som reponerats inom rimlig tid, patient utan allmänpåverkan</w:t>
            </w:r>
          </w:p>
        </w:tc>
        <w:tc>
          <w:tcPr>
            <w:tcW w:w="1839" w:type="dxa"/>
            <w:tcBorders>
              <w:top w:val="single" w:color="auto" w:sz="4" w:space="0"/>
              <w:left w:val="single" w:color="auto" w:sz="4" w:space="0"/>
              <w:bottom w:val="single" w:color="auto" w:sz="4" w:space="0"/>
              <w:right w:val="single" w:color="auto" w:sz="4" w:space="0"/>
            </w:tcBorders>
            <w:hideMark/>
          </w:tcPr>
          <w:p w:rsidR="000B7BD5" w:rsidP="004B4688" w:rsidRDefault="000B7BD5" w14:paraId="4A2E983A" w14:textId="77777777">
            <w:pPr>
              <w:pStyle w:val="Brdtextitabell"/>
              <w:jc w:val="center"/>
            </w:pPr>
            <w:r>
              <w:t>&gt;24</w:t>
            </w:r>
          </w:p>
        </w:tc>
      </w:tr>
      <w:tr w:rsidR="000B7BD5" w:rsidTr="000B7BD5" w14:paraId="1C5FC5F3" w14:textId="77777777">
        <w:tc>
          <w:tcPr>
            <w:tcW w:w="5911" w:type="dxa"/>
            <w:tcBorders>
              <w:top w:val="single" w:color="auto" w:sz="4" w:space="0"/>
              <w:left w:val="single" w:color="auto" w:sz="4" w:space="0"/>
              <w:bottom w:val="single" w:color="auto" w:sz="4" w:space="0"/>
              <w:right w:val="single" w:color="auto" w:sz="4" w:space="0"/>
            </w:tcBorders>
          </w:tcPr>
          <w:p w:rsidR="000B7BD5" w:rsidP="004B4688" w:rsidRDefault="000B7BD5" w14:paraId="2ED99283" w14:textId="77777777">
            <w:pPr>
              <w:pStyle w:val="Brdtextitabell"/>
            </w:pPr>
            <w:r>
              <w:t>Colonileus utan gangränhot eller peritonit</w:t>
            </w:r>
          </w:p>
        </w:tc>
        <w:tc>
          <w:tcPr>
            <w:tcW w:w="1839" w:type="dxa"/>
            <w:tcBorders>
              <w:top w:val="single" w:color="auto" w:sz="4" w:space="0"/>
              <w:left w:val="single" w:color="auto" w:sz="4" w:space="0"/>
              <w:bottom w:val="single" w:color="auto" w:sz="4" w:space="0"/>
              <w:right w:val="single" w:color="auto" w:sz="4" w:space="0"/>
            </w:tcBorders>
          </w:tcPr>
          <w:p w:rsidR="000B7BD5" w:rsidP="004B4688" w:rsidRDefault="000B7BD5" w14:paraId="6BD66EA6" w14:textId="77777777">
            <w:pPr>
              <w:pStyle w:val="Brdtextitabell"/>
              <w:jc w:val="center"/>
            </w:pPr>
            <w:r>
              <w:t>&gt;24</w:t>
            </w:r>
          </w:p>
        </w:tc>
      </w:tr>
    </w:tbl>
    <w:p w:rsidR="000B7BD5" w:rsidP="000B7BD5" w:rsidRDefault="000B7BD5" w14:paraId="656A2098" w14:textId="250788F4">
      <w:pPr>
        <w:pStyle w:val="MellanrubrikVGR"/>
      </w:pPr>
      <w:bookmarkStart w:name="_Toc122336993" w:id="18"/>
      <w:r>
        <w:lastRenderedPageBreak/>
        <w:t>Urologiska fall</w:t>
      </w:r>
      <w:bookmarkEnd w:id="18"/>
    </w:p>
    <w:tbl>
      <w:tblPr>
        <w:tblW w:w="775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1"/>
        <w:gridCol w:w="1839"/>
      </w:tblGrid>
      <w:tr w:rsidR="000B7BD5" w:rsidTr="007828F8" w14:paraId="67911BA6" w14:textId="77777777">
        <w:trPr>
          <w:tblHeader/>
        </w:trPr>
        <w:tc>
          <w:tcPr>
            <w:tcW w:w="6504"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0B7BD5" w:rsidP="004B4688" w:rsidRDefault="000B7BD5" w14:paraId="6774C027" w14:textId="77777777">
            <w:pPr>
              <w:pStyle w:val="Tabellrubrik"/>
            </w:pPr>
            <w:r>
              <w:t>Prioritering</w:t>
            </w:r>
          </w:p>
        </w:tc>
        <w:tc>
          <w:tcPr>
            <w:tcW w:w="1246"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0B7BD5" w:rsidP="004B4688" w:rsidRDefault="000B7BD5" w14:paraId="04FC8BF0" w14:textId="77777777">
            <w:pPr>
              <w:pStyle w:val="Tabellrubrik"/>
            </w:pPr>
            <w:r>
              <w:t>Timmar</w:t>
            </w:r>
          </w:p>
        </w:tc>
      </w:tr>
      <w:tr w:rsidR="000B7BD5" w:rsidTr="000B7BD5" w14:paraId="2AEF4601"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44DEA89D" w14:textId="77777777">
            <w:pPr>
              <w:pStyle w:val="Brdtextitabell"/>
            </w:pPr>
            <w:r>
              <w:t>Njurtrauma med blödningschock</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2CF76BCC" w14:textId="77777777">
            <w:pPr>
              <w:pStyle w:val="Brdtextitabell"/>
              <w:jc w:val="center"/>
            </w:pPr>
            <w:r>
              <w:t>0</w:t>
            </w:r>
          </w:p>
        </w:tc>
      </w:tr>
      <w:tr w:rsidR="000B7BD5" w:rsidTr="000B7BD5" w14:paraId="7003DCF6"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385D667C" w14:textId="77777777">
            <w:pPr>
              <w:pStyle w:val="Brdtextitabell"/>
            </w:pPr>
            <w:r>
              <w:t>Testistorsion</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72317FE1" w14:textId="77777777">
            <w:pPr>
              <w:pStyle w:val="Brdtextitabell"/>
              <w:jc w:val="center"/>
            </w:pPr>
            <w:r>
              <w:t>2</w:t>
            </w:r>
          </w:p>
        </w:tc>
      </w:tr>
      <w:tr w:rsidR="000B7BD5" w:rsidTr="000B7BD5" w14:paraId="7F8BF36E"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5F40BDE1" w14:textId="77777777">
            <w:pPr>
              <w:pStyle w:val="Brdtextitabell"/>
            </w:pPr>
            <w:r>
              <w:t>Urosepsis med avflödeshinder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51C14BF6" w14:textId="77777777">
            <w:pPr>
              <w:pStyle w:val="Brdtextitabell"/>
              <w:jc w:val="center"/>
            </w:pPr>
            <w:r>
              <w:t>2</w:t>
            </w:r>
          </w:p>
        </w:tc>
      </w:tr>
      <w:tr w:rsidR="000B7BD5" w:rsidTr="000B7BD5" w14:paraId="1BECBB02"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3706C5B6" w14:textId="77777777">
            <w:pPr>
              <w:pStyle w:val="Brdtextitabell"/>
            </w:pPr>
            <w:r>
              <w:t>Urinblåseruptur intraabdominellt</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19DBAF9C" w14:textId="77777777">
            <w:pPr>
              <w:pStyle w:val="Brdtextitabell"/>
              <w:jc w:val="center"/>
            </w:pPr>
            <w:r>
              <w:t>2</w:t>
            </w:r>
          </w:p>
        </w:tc>
      </w:tr>
      <w:tr w:rsidR="000B7BD5" w:rsidTr="000B7BD5" w14:paraId="3AB33513"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63CEEC34" w14:textId="77777777">
            <w:pPr>
              <w:pStyle w:val="Brdtextitabell"/>
            </w:pPr>
            <w:r>
              <w:t>Urinblåsetamponad med pågående blödning</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144874BD" w14:textId="77777777">
            <w:pPr>
              <w:pStyle w:val="Brdtextitabell"/>
              <w:jc w:val="center"/>
            </w:pPr>
            <w:r>
              <w:t>2</w:t>
            </w:r>
          </w:p>
        </w:tc>
      </w:tr>
      <w:tr w:rsidR="000B7BD5" w:rsidTr="000B7BD5" w14:paraId="34F723E3"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0807FF82" w14:textId="77777777">
            <w:pPr>
              <w:pStyle w:val="Brdtextitabell"/>
            </w:pPr>
            <w:r>
              <w:t>Urinretention som inte kan avlastas per uretra/suprapubiskt</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35E1DD64" w14:textId="77777777">
            <w:pPr>
              <w:pStyle w:val="Brdtextitabell"/>
              <w:jc w:val="center"/>
            </w:pPr>
            <w:r>
              <w:t>2</w:t>
            </w:r>
          </w:p>
        </w:tc>
      </w:tr>
      <w:tr w:rsidR="000B7BD5" w:rsidTr="000B7BD5" w14:paraId="73932C36"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08289E26" w14:textId="77777777">
            <w:pPr>
              <w:pStyle w:val="Brdtextitabell"/>
            </w:pPr>
            <w:r>
              <w:t>Akut svår blås-prostatablödning</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1947D3C0" w14:textId="77777777">
            <w:pPr>
              <w:pStyle w:val="Brdtextitabell"/>
              <w:jc w:val="center"/>
            </w:pPr>
            <w:r>
              <w:t>6</w:t>
            </w:r>
          </w:p>
        </w:tc>
      </w:tr>
      <w:tr w:rsidR="000B7BD5" w:rsidTr="000B7BD5" w14:paraId="60C00CFD"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70140E0C" w14:textId="77777777">
            <w:pPr>
              <w:pStyle w:val="Brdtextitabell"/>
            </w:pPr>
            <w:r>
              <w:t>Penisfraktur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4C6BDB12" w14:textId="77777777">
            <w:pPr>
              <w:pStyle w:val="Brdtextitabell"/>
              <w:jc w:val="center"/>
            </w:pPr>
            <w:r>
              <w:t>6</w:t>
            </w:r>
          </w:p>
        </w:tc>
      </w:tr>
      <w:tr w:rsidR="000B7BD5" w:rsidTr="000B7BD5" w14:paraId="73086590"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42BF42BE" w14:textId="77777777">
            <w:pPr>
              <w:pStyle w:val="Brdtextitabell"/>
            </w:pPr>
            <w:r>
              <w:t>Prostata- urinblåseblödning med transfusionsbehov</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3E703E07" w14:textId="77777777">
            <w:pPr>
              <w:pStyle w:val="Brdtextitabell"/>
              <w:jc w:val="center"/>
            </w:pPr>
            <w:r>
              <w:t>&lt;24</w:t>
            </w:r>
          </w:p>
        </w:tc>
      </w:tr>
      <w:tr w:rsidR="000B7BD5" w:rsidTr="000B7BD5" w14:paraId="6AAC46EE"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242D290B" w14:textId="77777777">
            <w:pPr>
              <w:pStyle w:val="Brdtextitabell"/>
              <w:ind w:right="459"/>
            </w:pPr>
            <w:r>
              <w:t>Högt avstängd övre urinväg med funktionsbortfall eller svårbehandlad smärta</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738C5BD7" w14:textId="77777777">
            <w:pPr>
              <w:pStyle w:val="Brdtextitabell"/>
              <w:jc w:val="center"/>
            </w:pPr>
            <w:r>
              <w:t>&lt;24</w:t>
            </w:r>
          </w:p>
        </w:tc>
      </w:tr>
      <w:tr w:rsidR="000B7BD5" w:rsidTr="000B7BD5" w14:paraId="496C9B0F"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6E2A142A" w14:textId="77777777">
            <w:pPr>
              <w:pStyle w:val="Brdtextitabell"/>
            </w:pPr>
            <w:r>
              <w:t>Abscesser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5F548B30" w14:textId="77777777">
            <w:pPr>
              <w:pStyle w:val="Brdtextitabell"/>
              <w:jc w:val="center"/>
            </w:pPr>
            <w:r>
              <w:t>&lt;24 - &gt;24</w:t>
            </w:r>
          </w:p>
        </w:tc>
      </w:tr>
      <w:tr w:rsidR="000B7BD5" w:rsidTr="000B7BD5" w14:paraId="409E9468"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66857A7E" w14:textId="77777777">
            <w:pPr>
              <w:pStyle w:val="Brdtextitabell"/>
            </w:pPr>
            <w:r>
              <w:t>Scrotaltrauma</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29B93121" w14:textId="77777777">
            <w:pPr>
              <w:pStyle w:val="Brdtextitabell"/>
              <w:jc w:val="center"/>
            </w:pPr>
            <w:r>
              <w:t>&lt;24 - &gt;24</w:t>
            </w:r>
          </w:p>
        </w:tc>
      </w:tr>
    </w:tbl>
    <w:p w:rsidR="000B7BD5" w:rsidP="000B7BD5" w:rsidRDefault="000B7BD5" w14:paraId="2D1DB350" w14:textId="15C4040A">
      <w:pPr>
        <w:pStyle w:val="MellanrubrikVGR"/>
      </w:pPr>
      <w:bookmarkStart w:name="_Toc122336994" w:id="19"/>
      <w:r>
        <w:t>Ortopediska fall</w:t>
      </w:r>
      <w:bookmarkEnd w:id="19"/>
    </w:p>
    <w:tbl>
      <w:tblPr>
        <w:tblW w:w="775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1"/>
        <w:gridCol w:w="1839"/>
      </w:tblGrid>
      <w:tr w:rsidR="000B7BD5" w:rsidTr="007828F8" w14:paraId="4F67D3CB" w14:textId="77777777">
        <w:trPr>
          <w:tblHeader/>
        </w:trPr>
        <w:tc>
          <w:tcPr>
            <w:tcW w:w="6504"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0B7BD5" w:rsidP="004B4688" w:rsidRDefault="000B7BD5" w14:paraId="5405B616" w14:textId="77777777">
            <w:pPr>
              <w:pStyle w:val="Tabellrubrik"/>
            </w:pPr>
            <w:r>
              <w:t>Prioritering</w:t>
            </w:r>
          </w:p>
        </w:tc>
        <w:tc>
          <w:tcPr>
            <w:tcW w:w="1246"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0B7BD5" w:rsidP="004B4688" w:rsidRDefault="000B7BD5" w14:paraId="7A2743FA" w14:textId="77777777">
            <w:pPr>
              <w:pStyle w:val="Tabellrubrik"/>
            </w:pPr>
            <w:r>
              <w:t>Timmar</w:t>
            </w:r>
          </w:p>
        </w:tc>
      </w:tr>
      <w:tr w:rsidR="000B7BD5" w:rsidTr="007828F8" w14:paraId="110F1155" w14:textId="77777777">
        <w:tc>
          <w:tcPr>
            <w:tcW w:w="6504" w:type="dxa"/>
            <w:tcBorders>
              <w:top w:val="single" w:color="auto" w:sz="4" w:space="0"/>
              <w:left w:val="single" w:color="auto" w:sz="4" w:space="0"/>
              <w:bottom w:val="single" w:color="auto" w:sz="4" w:space="0"/>
              <w:right w:val="single" w:color="auto" w:sz="4" w:space="0"/>
            </w:tcBorders>
          </w:tcPr>
          <w:p w:rsidR="000B7BD5" w:rsidP="004B4688" w:rsidRDefault="000B7BD5" w14:paraId="5D34E3E4" w14:textId="77777777">
            <w:pPr>
              <w:pStyle w:val="Brdtextitabell"/>
            </w:pPr>
            <w:r>
              <w:t>Fraktur med cirkulatorisk allmänpåverkan, t.ex. instabil bäckenfraktur, femurfraktur med cirkulatorisk påverkan</w:t>
            </w:r>
          </w:p>
        </w:tc>
        <w:tc>
          <w:tcPr>
            <w:tcW w:w="1246" w:type="dxa"/>
            <w:tcBorders>
              <w:top w:val="single" w:color="auto" w:sz="4" w:space="0"/>
              <w:left w:val="single" w:color="auto" w:sz="4" w:space="0"/>
              <w:bottom w:val="single" w:color="auto" w:sz="4" w:space="0"/>
              <w:right w:val="single" w:color="auto" w:sz="4" w:space="0"/>
            </w:tcBorders>
          </w:tcPr>
          <w:p w:rsidR="000B7BD5" w:rsidP="004B4688" w:rsidRDefault="000B7BD5" w14:paraId="5117972A" w14:textId="77777777">
            <w:pPr>
              <w:pStyle w:val="Brdtextitabell"/>
              <w:jc w:val="center"/>
            </w:pPr>
            <w:r>
              <w:t>0-6</w:t>
            </w:r>
          </w:p>
        </w:tc>
      </w:tr>
      <w:tr w:rsidR="000B7BD5" w:rsidTr="007828F8" w14:paraId="1AB6D2BA"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0A18B303" w14:textId="77777777">
            <w:pPr>
              <w:pStyle w:val="Brdtextitabell"/>
            </w:pPr>
            <w:r>
              <w:t>Öppen fraktur, fraktur med luxation, t.ex. luxerad fotledsfraktur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7098385A" w14:textId="77777777">
            <w:pPr>
              <w:pStyle w:val="Brdtextitabell"/>
              <w:jc w:val="center"/>
            </w:pPr>
            <w:r>
              <w:t>2-6</w:t>
            </w:r>
          </w:p>
        </w:tc>
      </w:tr>
      <w:tr w:rsidR="000B7BD5" w:rsidTr="007828F8" w14:paraId="708CD224"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72BEF120" w14:textId="77777777">
            <w:pPr>
              <w:pStyle w:val="Brdtextitabell"/>
            </w:pPr>
            <w:r>
              <w:t>Frakturer som kan ge cirkulationspåverkan om de inte opereras inom 6 timmar, t.ex. suprakondylär humerusfraktur hos barn</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22354460" w14:textId="77777777">
            <w:pPr>
              <w:pStyle w:val="Brdtextitabell"/>
              <w:jc w:val="center"/>
            </w:pPr>
            <w:r>
              <w:t>2-6</w:t>
            </w:r>
          </w:p>
        </w:tc>
      </w:tr>
      <w:tr w:rsidR="000B7BD5" w:rsidTr="007828F8" w14:paraId="5E37D42F"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6566A2EA" w14:textId="77777777">
            <w:pPr>
              <w:pStyle w:val="Brdtextitabell"/>
              <w:ind w:right="175"/>
            </w:pPr>
            <w:r>
              <w:t>Infektioner med risk för broskskador om inte punktion utförs, t.ex. septisk artrit hos barn</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2D84E451" w14:textId="77777777">
            <w:pPr>
              <w:pStyle w:val="Brdtextitabell"/>
              <w:jc w:val="center"/>
            </w:pPr>
            <w:r>
              <w:t>2-6</w:t>
            </w:r>
          </w:p>
        </w:tc>
      </w:tr>
      <w:tr w:rsidR="000B7BD5" w:rsidTr="007828F8" w14:paraId="746DA9D5" w14:textId="77777777">
        <w:tc>
          <w:tcPr>
            <w:tcW w:w="6504" w:type="dxa"/>
            <w:tcBorders>
              <w:top w:val="single" w:color="auto" w:sz="4" w:space="0"/>
              <w:left w:val="single" w:color="auto" w:sz="4" w:space="0"/>
              <w:bottom w:val="single" w:color="auto" w:sz="4" w:space="0"/>
              <w:right w:val="single" w:color="auto" w:sz="4" w:space="0"/>
            </w:tcBorders>
          </w:tcPr>
          <w:p w:rsidR="000B7BD5" w:rsidP="004B4688" w:rsidRDefault="000B7BD5" w14:paraId="1ED40A55" w14:textId="77777777">
            <w:pPr>
              <w:pStyle w:val="Brdtextitabell"/>
            </w:pPr>
            <w:r>
              <w:t>Luxationer, t.ex. proteslux höft, armbågslux</w:t>
            </w:r>
          </w:p>
        </w:tc>
        <w:tc>
          <w:tcPr>
            <w:tcW w:w="1246" w:type="dxa"/>
            <w:tcBorders>
              <w:top w:val="single" w:color="auto" w:sz="4" w:space="0"/>
              <w:left w:val="single" w:color="auto" w:sz="4" w:space="0"/>
              <w:bottom w:val="single" w:color="auto" w:sz="4" w:space="0"/>
              <w:right w:val="single" w:color="auto" w:sz="4" w:space="0"/>
            </w:tcBorders>
          </w:tcPr>
          <w:p w:rsidR="000B7BD5" w:rsidP="004B4688" w:rsidRDefault="000B7BD5" w14:paraId="479D3100" w14:textId="77777777">
            <w:pPr>
              <w:pStyle w:val="Brdtextitabell"/>
              <w:jc w:val="center"/>
            </w:pPr>
            <w:r>
              <w:t>&lt;24</w:t>
            </w:r>
          </w:p>
        </w:tc>
      </w:tr>
      <w:tr w:rsidR="000B7BD5" w:rsidTr="007828F8" w14:paraId="61D0BDA6"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2E19529B" w14:textId="77777777">
            <w:pPr>
              <w:pStyle w:val="Brdtextitabell"/>
            </w:pPr>
            <w:r>
              <w:t>Infektioner med allmänpåverkan</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1C82D276" w14:textId="77777777">
            <w:pPr>
              <w:pStyle w:val="Brdtextitabell"/>
              <w:jc w:val="center"/>
            </w:pPr>
            <w:r>
              <w:t>&lt;24</w:t>
            </w:r>
          </w:p>
        </w:tc>
      </w:tr>
      <w:tr w:rsidR="000B7BD5" w:rsidTr="007828F8" w14:paraId="6C49B828"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20087FC5" w14:textId="77777777">
            <w:pPr>
              <w:pStyle w:val="Brdtextitabell"/>
            </w:pPr>
            <w:r>
              <w:t>Amputationer med allmänpåverkan/svår smärta</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011A62B7" w14:textId="77777777">
            <w:pPr>
              <w:pStyle w:val="Brdtextitabell"/>
              <w:jc w:val="center"/>
            </w:pPr>
            <w:r>
              <w:t>&lt;24</w:t>
            </w:r>
          </w:p>
        </w:tc>
      </w:tr>
      <w:tr w:rsidR="000B7BD5" w:rsidTr="007828F8" w14:paraId="00676C9B"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632AC0C7" w14:textId="77777777">
            <w:pPr>
              <w:pStyle w:val="Brdtextitabell"/>
            </w:pPr>
            <w:r>
              <w:t>Öppna handskador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7A328D66" w14:textId="77777777">
            <w:pPr>
              <w:pStyle w:val="Brdtextitabell"/>
              <w:jc w:val="center"/>
            </w:pPr>
            <w:r>
              <w:t>&lt;24</w:t>
            </w:r>
          </w:p>
        </w:tc>
      </w:tr>
      <w:tr w:rsidR="000B7BD5" w:rsidTr="007828F8" w14:paraId="4DC2AE75"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1ABE352D" w14:textId="77777777">
            <w:pPr>
              <w:pStyle w:val="Brdtextitabell"/>
            </w:pPr>
            <w:r>
              <w:t>Fraktur på långa rörben, lednära frakturer där svullnad försämrar operationsresultatet, t.ex. fotledsfraktur och armbågsfraktur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0E0AC20A" w14:textId="77777777">
            <w:pPr>
              <w:pStyle w:val="Brdtextitabell"/>
              <w:jc w:val="center"/>
            </w:pPr>
            <w:r>
              <w:t>&lt;24</w:t>
            </w:r>
          </w:p>
        </w:tc>
      </w:tr>
      <w:tr w:rsidR="000B7BD5" w:rsidTr="007828F8" w14:paraId="2BAA20CC"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40AB9A84" w14:textId="77777777">
            <w:pPr>
              <w:pStyle w:val="Brdtextitabell"/>
            </w:pPr>
            <w:r>
              <w:t>Höftfraktur inkl akut protesoperation höft</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125395E5" w14:textId="77777777">
            <w:pPr>
              <w:pStyle w:val="Brdtextitabell"/>
              <w:jc w:val="center"/>
            </w:pPr>
            <w:r>
              <w:t>&lt;24</w:t>
            </w:r>
          </w:p>
        </w:tc>
      </w:tr>
      <w:tr w:rsidR="000B7BD5" w:rsidTr="007828F8" w14:paraId="577E32C2"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38B90B33" w14:textId="77777777">
            <w:pPr>
              <w:pStyle w:val="Brdtextitabell"/>
              <w:suppressAutoHyphens/>
            </w:pPr>
            <w:r>
              <w:t>Punktioner av leder vid misstänkt infektion, dränage av ortopediska infektioner utan allmänpåverkan</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2DEF7C3E" w14:textId="77777777">
            <w:pPr>
              <w:pStyle w:val="Brdtextitabell"/>
              <w:jc w:val="center"/>
            </w:pPr>
            <w:r>
              <w:t>&lt;24</w:t>
            </w:r>
          </w:p>
        </w:tc>
      </w:tr>
      <w:tr w:rsidR="000B7BD5" w:rsidTr="007828F8" w14:paraId="439DDBE8"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1F6E2D52" w14:textId="77777777">
            <w:pPr>
              <w:pStyle w:val="Brdtextitabell"/>
            </w:pPr>
            <w:r>
              <w:t>Underarmsfraktur barn</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60CD6B65" w14:textId="77777777">
            <w:pPr>
              <w:pStyle w:val="Brdtextitabell"/>
              <w:jc w:val="center"/>
            </w:pPr>
            <w:r>
              <w:t>&lt;24</w:t>
            </w:r>
          </w:p>
        </w:tc>
      </w:tr>
      <w:tr w:rsidR="000B7BD5" w:rsidTr="007828F8" w14:paraId="5D5A5645" w14:textId="77777777">
        <w:tc>
          <w:tcPr>
            <w:tcW w:w="6504" w:type="dxa"/>
            <w:tcBorders>
              <w:top w:val="single" w:color="auto" w:sz="4" w:space="0"/>
              <w:left w:val="single" w:color="auto" w:sz="4" w:space="0"/>
              <w:bottom w:val="single" w:color="auto" w:sz="4" w:space="0"/>
              <w:right w:val="single" w:color="auto" w:sz="4" w:space="0"/>
            </w:tcBorders>
          </w:tcPr>
          <w:p w:rsidR="000B7BD5" w:rsidP="004B4688" w:rsidRDefault="000B7BD5" w14:paraId="1A0A216F" w14:textId="77777777">
            <w:pPr>
              <w:pStyle w:val="Brdtextitabell"/>
            </w:pPr>
            <w:r>
              <w:t>Amputationer utan svår allmänpåverkan eller smärta</w:t>
            </w:r>
          </w:p>
        </w:tc>
        <w:tc>
          <w:tcPr>
            <w:tcW w:w="1246" w:type="dxa"/>
            <w:tcBorders>
              <w:top w:val="single" w:color="auto" w:sz="4" w:space="0"/>
              <w:left w:val="single" w:color="auto" w:sz="4" w:space="0"/>
              <w:bottom w:val="single" w:color="auto" w:sz="4" w:space="0"/>
              <w:right w:val="single" w:color="auto" w:sz="4" w:space="0"/>
            </w:tcBorders>
          </w:tcPr>
          <w:p w:rsidR="000B7BD5" w:rsidP="004B4688" w:rsidRDefault="000B7BD5" w14:paraId="11B1641D" w14:textId="77777777">
            <w:pPr>
              <w:pStyle w:val="Brdtextitabell"/>
              <w:jc w:val="center"/>
            </w:pPr>
            <w:r>
              <w:t>&gt;24</w:t>
            </w:r>
          </w:p>
        </w:tc>
      </w:tr>
      <w:tr w:rsidR="000B7BD5" w:rsidTr="007828F8" w14:paraId="5DABB95F" w14:textId="77777777">
        <w:tc>
          <w:tcPr>
            <w:tcW w:w="6504" w:type="dxa"/>
            <w:tcBorders>
              <w:top w:val="single" w:color="auto" w:sz="4" w:space="0"/>
              <w:left w:val="single" w:color="auto" w:sz="4" w:space="0"/>
              <w:bottom w:val="single" w:color="auto" w:sz="4" w:space="0"/>
              <w:right w:val="single" w:color="auto" w:sz="4" w:space="0"/>
            </w:tcBorders>
            <w:hideMark/>
          </w:tcPr>
          <w:p w:rsidR="000B7BD5" w:rsidP="004B4688" w:rsidRDefault="000B7BD5" w14:paraId="6DAC7592" w14:textId="77777777">
            <w:pPr>
              <w:pStyle w:val="Brdtextitabell"/>
            </w:pPr>
            <w:r>
              <w:t>Slutna handskador</w:t>
            </w:r>
          </w:p>
        </w:tc>
        <w:tc>
          <w:tcPr>
            <w:tcW w:w="1246" w:type="dxa"/>
            <w:tcBorders>
              <w:top w:val="single" w:color="auto" w:sz="4" w:space="0"/>
              <w:left w:val="single" w:color="auto" w:sz="4" w:space="0"/>
              <w:bottom w:val="single" w:color="auto" w:sz="4" w:space="0"/>
              <w:right w:val="single" w:color="auto" w:sz="4" w:space="0"/>
            </w:tcBorders>
            <w:hideMark/>
          </w:tcPr>
          <w:p w:rsidR="000B7BD5" w:rsidP="004B4688" w:rsidRDefault="000B7BD5" w14:paraId="0C276072" w14:textId="77777777">
            <w:pPr>
              <w:pStyle w:val="Brdtextitabell"/>
              <w:jc w:val="center"/>
            </w:pPr>
            <w:r>
              <w:t>&gt;24</w:t>
            </w:r>
          </w:p>
        </w:tc>
      </w:tr>
    </w:tbl>
    <w:p w:rsidR="000B7BD5" w:rsidP="007828F8" w:rsidRDefault="007828F8" w14:paraId="1BDBA2EA" w14:textId="55EA6BEE">
      <w:pPr>
        <w:pStyle w:val="MellanrubrikVGR"/>
      </w:pPr>
      <w:bookmarkStart w:name="_Toc122336995" w:id="20"/>
      <w:r>
        <w:lastRenderedPageBreak/>
        <w:t>Gynekologiska fall</w:t>
      </w:r>
      <w:bookmarkEnd w:id="20"/>
    </w:p>
    <w:tbl>
      <w:tblPr>
        <w:tblW w:w="7751"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2"/>
        <w:gridCol w:w="1839"/>
      </w:tblGrid>
      <w:tr w:rsidR="007828F8" w:rsidTr="007828F8" w14:paraId="570CACFA" w14:textId="77777777">
        <w:trPr>
          <w:tblHeader/>
        </w:trPr>
        <w:tc>
          <w:tcPr>
            <w:tcW w:w="6505"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7828F8" w:rsidP="004B4688" w:rsidRDefault="007828F8" w14:paraId="6C0A14D6" w14:textId="77777777">
            <w:pPr>
              <w:pStyle w:val="Tabellrubrik"/>
            </w:pPr>
            <w:bookmarkStart w:name="_Hlk122336207" w:id="21"/>
            <w:r>
              <w:t>Prioritering</w:t>
            </w:r>
          </w:p>
        </w:tc>
        <w:tc>
          <w:tcPr>
            <w:tcW w:w="1246"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7828F8" w:rsidP="004B4688" w:rsidRDefault="007828F8" w14:paraId="59CE3679" w14:textId="77777777">
            <w:pPr>
              <w:pStyle w:val="Tabellrubrik"/>
            </w:pPr>
            <w:r>
              <w:t>Timmar</w:t>
            </w:r>
          </w:p>
        </w:tc>
      </w:tr>
      <w:tr w:rsidR="007828F8" w:rsidTr="007828F8" w14:paraId="0107D07F" w14:textId="77777777">
        <w:trPr>
          <w:tblHeader/>
        </w:trPr>
        <w:tc>
          <w:tcPr>
            <w:tcW w:w="6505" w:type="dxa"/>
            <w:tcBorders>
              <w:top w:val="single" w:color="auto" w:sz="4" w:space="0"/>
              <w:left w:val="single" w:color="auto" w:sz="4" w:space="0"/>
              <w:bottom w:val="single" w:color="auto" w:sz="4" w:space="0"/>
              <w:right w:val="single" w:color="auto" w:sz="4" w:space="0"/>
            </w:tcBorders>
            <w:hideMark/>
          </w:tcPr>
          <w:p w:rsidR="007828F8" w:rsidP="004B4688" w:rsidRDefault="007828F8" w14:paraId="1C54D7AD" w14:textId="77777777">
            <w:pPr>
              <w:pStyle w:val="Brdtextitabell"/>
            </w:pPr>
            <w:r>
              <w:t>Urakuta snitt</w:t>
            </w:r>
          </w:p>
        </w:tc>
        <w:tc>
          <w:tcPr>
            <w:tcW w:w="1246" w:type="dxa"/>
            <w:tcBorders>
              <w:top w:val="single" w:color="auto" w:sz="4" w:space="0"/>
              <w:left w:val="single" w:color="auto" w:sz="4" w:space="0"/>
              <w:bottom w:val="single" w:color="auto" w:sz="4" w:space="0"/>
              <w:right w:val="single" w:color="auto" w:sz="4" w:space="0"/>
            </w:tcBorders>
            <w:hideMark/>
          </w:tcPr>
          <w:p w:rsidR="007828F8" w:rsidP="004B4688" w:rsidRDefault="007828F8" w14:paraId="7DE2CE0D" w14:textId="77777777">
            <w:pPr>
              <w:pStyle w:val="Brdtextitabell"/>
              <w:jc w:val="center"/>
            </w:pPr>
            <w:r>
              <w:t>0</w:t>
            </w:r>
          </w:p>
        </w:tc>
      </w:tr>
      <w:tr w:rsidR="007828F8" w:rsidTr="007828F8" w14:paraId="74C00035" w14:textId="77777777">
        <w:trPr>
          <w:tblHeader/>
        </w:trPr>
        <w:tc>
          <w:tcPr>
            <w:tcW w:w="6505" w:type="dxa"/>
            <w:tcBorders>
              <w:top w:val="single" w:color="auto" w:sz="4" w:space="0"/>
              <w:left w:val="single" w:color="auto" w:sz="4" w:space="0"/>
              <w:bottom w:val="single" w:color="auto" w:sz="4" w:space="0"/>
              <w:right w:val="single" w:color="auto" w:sz="4" w:space="0"/>
            </w:tcBorders>
            <w:hideMark/>
          </w:tcPr>
          <w:p w:rsidR="007828F8" w:rsidP="004B4688" w:rsidRDefault="007828F8" w14:paraId="23D650B6" w14:textId="77777777">
            <w:pPr>
              <w:pStyle w:val="Brdtextitabell"/>
            </w:pPr>
            <w:r>
              <w:t>Akut snitt prio 1</w:t>
            </w:r>
          </w:p>
        </w:tc>
        <w:tc>
          <w:tcPr>
            <w:tcW w:w="1246" w:type="dxa"/>
            <w:tcBorders>
              <w:top w:val="single" w:color="auto" w:sz="4" w:space="0"/>
              <w:left w:val="single" w:color="auto" w:sz="4" w:space="0"/>
              <w:bottom w:val="single" w:color="auto" w:sz="4" w:space="0"/>
              <w:right w:val="single" w:color="auto" w:sz="4" w:space="0"/>
            </w:tcBorders>
            <w:hideMark/>
          </w:tcPr>
          <w:p w:rsidR="007828F8" w:rsidP="004B4688" w:rsidRDefault="007828F8" w14:paraId="6FE30EE9" w14:textId="77777777">
            <w:pPr>
              <w:pStyle w:val="Brdtextitabell"/>
              <w:jc w:val="center"/>
            </w:pPr>
            <w:r>
              <w:t>0</w:t>
            </w:r>
          </w:p>
        </w:tc>
      </w:tr>
      <w:tr w:rsidR="007828F8" w:rsidTr="007828F8" w14:paraId="46D59CD2"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04D4E7B8" w14:textId="77777777">
            <w:pPr>
              <w:pStyle w:val="Brdtextitabell"/>
            </w:pPr>
            <w:r>
              <w:t>Abrasio och exeres vid svår blödning</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76CA380F" w14:textId="77777777">
            <w:pPr>
              <w:pStyle w:val="Brdtextitabell"/>
              <w:jc w:val="center"/>
            </w:pPr>
            <w:r>
              <w:t>0-2</w:t>
            </w:r>
          </w:p>
        </w:tc>
      </w:tr>
      <w:tr w:rsidR="007828F8" w:rsidTr="007828F8" w14:paraId="4D0A47DA" w14:textId="77777777">
        <w:trPr>
          <w:tblHeader/>
        </w:trPr>
        <w:tc>
          <w:tcPr>
            <w:tcW w:w="6505" w:type="dxa"/>
            <w:tcBorders>
              <w:top w:val="single" w:color="auto" w:sz="4" w:space="0"/>
              <w:left w:val="single" w:color="auto" w:sz="4" w:space="0"/>
              <w:bottom w:val="single" w:color="auto" w:sz="4" w:space="0"/>
              <w:right w:val="single" w:color="auto" w:sz="4" w:space="0"/>
            </w:tcBorders>
            <w:hideMark/>
          </w:tcPr>
          <w:p w:rsidR="007828F8" w:rsidP="004B4688" w:rsidRDefault="007828F8" w14:paraId="0BEE0A6B" w14:textId="77777777">
            <w:pPr>
              <w:pStyle w:val="Brdtextitabell"/>
            </w:pPr>
            <w:r>
              <w:t>Akut snitt prio 2</w:t>
            </w:r>
          </w:p>
        </w:tc>
        <w:tc>
          <w:tcPr>
            <w:tcW w:w="1246" w:type="dxa"/>
            <w:tcBorders>
              <w:top w:val="single" w:color="auto" w:sz="4" w:space="0"/>
              <w:left w:val="single" w:color="auto" w:sz="4" w:space="0"/>
              <w:bottom w:val="single" w:color="auto" w:sz="4" w:space="0"/>
              <w:right w:val="single" w:color="auto" w:sz="4" w:space="0"/>
            </w:tcBorders>
            <w:hideMark/>
          </w:tcPr>
          <w:p w:rsidR="007828F8" w:rsidP="004B4688" w:rsidRDefault="007828F8" w14:paraId="46127473" w14:textId="77777777">
            <w:pPr>
              <w:pStyle w:val="Brdtextitabell"/>
              <w:jc w:val="center"/>
            </w:pPr>
            <w:r>
              <w:t>2</w:t>
            </w:r>
          </w:p>
        </w:tc>
      </w:tr>
      <w:tr w:rsidR="007828F8" w:rsidTr="007828F8" w14:paraId="2C415237"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1E735B80" w14:textId="77777777">
            <w:pPr>
              <w:pStyle w:val="Brdtextitabell"/>
            </w:pPr>
            <w:r>
              <w:t>Postpartumkomplikation (blödning, kvarhållen placenta, ruptur)</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4A8A0727" w14:textId="77777777">
            <w:pPr>
              <w:pStyle w:val="Brdtextitabell"/>
              <w:jc w:val="center"/>
            </w:pPr>
            <w:r>
              <w:t>2</w:t>
            </w:r>
          </w:p>
        </w:tc>
      </w:tr>
      <w:tr w:rsidR="007828F8" w:rsidTr="007828F8" w14:paraId="311FA606" w14:textId="77777777">
        <w:trPr>
          <w:tblHeader/>
        </w:trPr>
        <w:tc>
          <w:tcPr>
            <w:tcW w:w="6505" w:type="dxa"/>
            <w:tcBorders>
              <w:top w:val="single" w:color="auto" w:sz="4" w:space="0"/>
              <w:left w:val="single" w:color="auto" w:sz="4" w:space="0"/>
              <w:bottom w:val="single" w:color="auto" w:sz="4" w:space="0"/>
              <w:right w:val="single" w:color="auto" w:sz="4" w:space="0"/>
            </w:tcBorders>
            <w:hideMark/>
          </w:tcPr>
          <w:p w:rsidR="007828F8" w:rsidP="004B4688" w:rsidRDefault="007828F8" w14:paraId="60FBC2CC" w14:textId="77777777">
            <w:pPr>
              <w:pStyle w:val="Brdtextitabell"/>
            </w:pPr>
            <w:r>
              <w:t>Misstanke torkverat adnex</w:t>
            </w:r>
          </w:p>
        </w:tc>
        <w:tc>
          <w:tcPr>
            <w:tcW w:w="1246" w:type="dxa"/>
            <w:tcBorders>
              <w:top w:val="single" w:color="auto" w:sz="4" w:space="0"/>
              <w:left w:val="single" w:color="auto" w:sz="4" w:space="0"/>
              <w:bottom w:val="single" w:color="auto" w:sz="4" w:space="0"/>
              <w:right w:val="single" w:color="auto" w:sz="4" w:space="0"/>
            </w:tcBorders>
            <w:hideMark/>
          </w:tcPr>
          <w:p w:rsidR="007828F8" w:rsidP="004B4688" w:rsidRDefault="007828F8" w14:paraId="356CFC81" w14:textId="77777777">
            <w:pPr>
              <w:pStyle w:val="Brdtextitabell"/>
              <w:jc w:val="center"/>
            </w:pPr>
            <w:r>
              <w:t>2</w:t>
            </w:r>
          </w:p>
        </w:tc>
      </w:tr>
      <w:tr w:rsidR="007828F8" w:rsidTr="007828F8" w14:paraId="59BE0927"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263100C2" w14:textId="77777777">
            <w:pPr>
              <w:pStyle w:val="Brdtextitabell"/>
            </w:pPr>
            <w:r>
              <w:t>Akut snitt prio 3</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40F6DE61" w14:textId="77777777">
            <w:pPr>
              <w:pStyle w:val="Brdtextitabell"/>
              <w:jc w:val="center"/>
            </w:pPr>
            <w:r>
              <w:t>2-6</w:t>
            </w:r>
          </w:p>
        </w:tc>
      </w:tr>
      <w:tr w:rsidR="007828F8" w:rsidTr="007828F8" w14:paraId="7CC35931" w14:textId="77777777">
        <w:trPr>
          <w:tblHeader/>
        </w:trPr>
        <w:tc>
          <w:tcPr>
            <w:tcW w:w="6505" w:type="dxa"/>
            <w:tcBorders>
              <w:top w:val="single" w:color="auto" w:sz="4" w:space="0"/>
              <w:left w:val="single" w:color="auto" w:sz="4" w:space="0"/>
              <w:bottom w:val="single" w:color="auto" w:sz="4" w:space="0"/>
              <w:right w:val="single" w:color="auto" w:sz="4" w:space="0"/>
            </w:tcBorders>
            <w:hideMark/>
          </w:tcPr>
          <w:p w:rsidR="007828F8" w:rsidP="004B4688" w:rsidRDefault="007828F8" w14:paraId="6A71F5CE" w14:textId="77777777">
            <w:pPr>
              <w:pStyle w:val="Brdtextitabell"/>
            </w:pPr>
            <w:r>
              <w:t>Komplikation efter abort eller missfall med riklig blödning eller kvarvarande rester/placenta</w:t>
            </w:r>
          </w:p>
        </w:tc>
        <w:tc>
          <w:tcPr>
            <w:tcW w:w="1246" w:type="dxa"/>
            <w:tcBorders>
              <w:top w:val="single" w:color="auto" w:sz="4" w:space="0"/>
              <w:left w:val="single" w:color="auto" w:sz="4" w:space="0"/>
              <w:bottom w:val="single" w:color="auto" w:sz="4" w:space="0"/>
              <w:right w:val="single" w:color="auto" w:sz="4" w:space="0"/>
            </w:tcBorders>
            <w:hideMark/>
          </w:tcPr>
          <w:p w:rsidR="007828F8" w:rsidP="004B4688" w:rsidRDefault="007828F8" w14:paraId="30EFDB78" w14:textId="77777777">
            <w:pPr>
              <w:pStyle w:val="Brdtextitabell"/>
              <w:jc w:val="center"/>
            </w:pPr>
            <w:r>
              <w:t>6</w:t>
            </w:r>
          </w:p>
        </w:tc>
      </w:tr>
      <w:tr w:rsidR="007828F8" w:rsidTr="007828F8" w14:paraId="793AEB6D"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6D419B64" w14:textId="77777777">
            <w:pPr>
              <w:pStyle w:val="Brdtextitabell"/>
            </w:pPr>
            <w:r>
              <w:t>Postpartumkomplikation, t.ex. med större bristning</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08F34F6E" w14:textId="77777777">
            <w:pPr>
              <w:pStyle w:val="Brdtextitabell"/>
              <w:jc w:val="center"/>
            </w:pPr>
            <w:r>
              <w:t>6</w:t>
            </w:r>
          </w:p>
        </w:tc>
      </w:tr>
      <w:tr w:rsidR="007828F8" w:rsidTr="007828F8" w14:paraId="23567FDD"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6466A4D7" w14:textId="77777777">
            <w:pPr>
              <w:pStyle w:val="Brdtextitabell"/>
            </w:pPr>
            <w:r>
              <w:t>Extrauterin graviditet</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50CEA9D7" w14:textId="77777777">
            <w:pPr>
              <w:pStyle w:val="Brdtextitabell"/>
              <w:jc w:val="center"/>
            </w:pPr>
            <w:r>
              <w:t>0-24</w:t>
            </w:r>
          </w:p>
        </w:tc>
      </w:tr>
      <w:tr w:rsidR="007828F8" w:rsidTr="007828F8" w14:paraId="7DB9E674"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48740432" w14:textId="77777777">
            <w:pPr>
              <w:pStyle w:val="Brdtextitabell"/>
            </w:pPr>
            <w:r>
              <w:t>Blödande corpusluteumcysta</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25D1D3DF" w14:textId="77777777">
            <w:pPr>
              <w:pStyle w:val="Brdtextitabell"/>
              <w:jc w:val="center"/>
            </w:pPr>
            <w:r>
              <w:t>&lt;24</w:t>
            </w:r>
          </w:p>
        </w:tc>
      </w:tr>
      <w:tr w:rsidR="007828F8" w:rsidTr="007828F8" w14:paraId="3A4E5800"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5FCAE52D" w14:textId="77777777">
            <w:pPr>
              <w:pStyle w:val="Brdtextitabell"/>
            </w:pPr>
            <w:r>
              <w:t>Abrasio och exeres vid hotande blödningstillstånd</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05C6E510" w14:textId="77777777">
            <w:pPr>
              <w:pStyle w:val="Brdtextitabell"/>
              <w:jc w:val="center"/>
            </w:pPr>
            <w:r>
              <w:t>&lt;24</w:t>
            </w:r>
          </w:p>
        </w:tc>
      </w:tr>
      <w:tr w:rsidR="007828F8" w:rsidTr="007828F8" w14:paraId="3249D427"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6A92D2E3" w14:textId="77777777">
            <w:pPr>
              <w:pStyle w:val="Brdtextitabell"/>
            </w:pPr>
            <w:r>
              <w:t>Reoperationer</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1DB134F8" w14:textId="77777777">
            <w:pPr>
              <w:pStyle w:val="Brdtextitabell"/>
              <w:jc w:val="center"/>
            </w:pPr>
            <w:r>
              <w:t>&lt;24</w:t>
            </w:r>
          </w:p>
        </w:tc>
      </w:tr>
      <w:tr w:rsidR="007828F8" w:rsidTr="007828F8" w14:paraId="061BC5BE" w14:textId="77777777">
        <w:trPr>
          <w:tblHeader/>
        </w:trPr>
        <w:tc>
          <w:tcPr>
            <w:tcW w:w="6505" w:type="dxa"/>
            <w:tcBorders>
              <w:top w:val="single" w:color="auto" w:sz="4" w:space="0"/>
              <w:left w:val="single" w:color="auto" w:sz="4" w:space="0"/>
              <w:bottom w:val="single" w:color="auto" w:sz="4" w:space="0"/>
              <w:right w:val="single" w:color="auto" w:sz="4" w:space="0"/>
            </w:tcBorders>
          </w:tcPr>
          <w:p w:rsidR="007828F8" w:rsidP="004B4688" w:rsidRDefault="007828F8" w14:paraId="555CAFA3" w14:textId="77777777">
            <w:pPr>
              <w:pStyle w:val="Brdtextitabell"/>
            </w:pPr>
            <w:r>
              <w:t>Thorakocentes</w:t>
            </w:r>
          </w:p>
        </w:tc>
        <w:tc>
          <w:tcPr>
            <w:tcW w:w="1246" w:type="dxa"/>
            <w:tcBorders>
              <w:top w:val="single" w:color="auto" w:sz="4" w:space="0"/>
              <w:left w:val="single" w:color="auto" w:sz="4" w:space="0"/>
              <w:bottom w:val="single" w:color="auto" w:sz="4" w:space="0"/>
              <w:right w:val="single" w:color="auto" w:sz="4" w:space="0"/>
            </w:tcBorders>
          </w:tcPr>
          <w:p w:rsidR="007828F8" w:rsidP="004B4688" w:rsidRDefault="007828F8" w14:paraId="5FCAE764" w14:textId="77777777">
            <w:pPr>
              <w:pStyle w:val="Brdtextitabell"/>
              <w:jc w:val="center"/>
            </w:pPr>
            <w:r>
              <w:t>&lt;24</w:t>
            </w:r>
          </w:p>
        </w:tc>
      </w:tr>
    </w:tbl>
    <w:p w:rsidR="007828F8" w:rsidP="007828F8" w:rsidRDefault="007828F8" w14:paraId="1D3B64A7" w14:textId="2E79C273">
      <w:pPr>
        <w:pStyle w:val="MellanrubrikVGR"/>
      </w:pPr>
      <w:bookmarkStart w:name="_Toc122336996" w:id="22"/>
      <w:bookmarkEnd w:id="21"/>
      <w:r>
        <w:t>ÖNH</w:t>
      </w:r>
      <w:bookmarkEnd w:id="22"/>
    </w:p>
    <w:tbl>
      <w:tblPr>
        <w:tblW w:w="7751"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2"/>
        <w:gridCol w:w="1839"/>
      </w:tblGrid>
      <w:tr w:rsidR="007828F8" w:rsidTr="007828F8" w14:paraId="6043FC10" w14:textId="77777777">
        <w:trPr>
          <w:tblHeader/>
        </w:trPr>
        <w:tc>
          <w:tcPr>
            <w:tcW w:w="6548"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7828F8" w:rsidP="004B4688" w:rsidRDefault="007828F8" w14:paraId="097CAF2C" w14:textId="77777777">
            <w:pPr>
              <w:pStyle w:val="Tabellrubrik"/>
            </w:pPr>
            <w:r>
              <w:t>Prioritering</w:t>
            </w:r>
          </w:p>
        </w:tc>
        <w:tc>
          <w:tcPr>
            <w:tcW w:w="1203"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7828F8" w:rsidP="004B4688" w:rsidRDefault="007828F8" w14:paraId="0F58E488" w14:textId="77777777">
            <w:pPr>
              <w:pStyle w:val="Tabellrubrik"/>
            </w:pPr>
            <w:r>
              <w:t>Timmar</w:t>
            </w:r>
          </w:p>
        </w:tc>
      </w:tr>
      <w:tr w:rsidR="007828F8" w:rsidTr="007828F8" w14:paraId="1C078BED"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2B29D6AB" w14:textId="77777777">
            <w:pPr>
              <w:pStyle w:val="Brdtextitabell"/>
            </w:pPr>
            <w:r>
              <w:t>Hotad luftväg</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7F1D2453" w14:textId="77777777">
            <w:pPr>
              <w:pStyle w:val="Brdtextitabell"/>
              <w:jc w:val="center"/>
            </w:pPr>
            <w:r>
              <w:t>0</w:t>
            </w:r>
          </w:p>
        </w:tc>
      </w:tr>
      <w:tr w:rsidR="007828F8" w:rsidTr="007828F8" w14:paraId="69D68DDB"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688FBBAB" w14:textId="77777777">
            <w:pPr>
              <w:pStyle w:val="Brdtextitabell"/>
              <w:ind w:right="774"/>
            </w:pPr>
            <w:r>
              <w:t>Främmande kropp i esofagus där perforationsrisk bedöms föreligga eller patienten har mycket stora subjektiva besvär</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6D1F6E47" w14:textId="77777777">
            <w:pPr>
              <w:pStyle w:val="Brdtextitabell"/>
              <w:jc w:val="center"/>
            </w:pPr>
            <w:r>
              <w:t>2-6</w:t>
            </w:r>
          </w:p>
        </w:tc>
      </w:tr>
      <w:tr w:rsidR="007828F8" w:rsidTr="007828F8" w14:paraId="48D61E9F"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670CF255" w14:textId="77777777">
            <w:pPr>
              <w:pStyle w:val="Brdtextitabell"/>
            </w:pPr>
            <w:r>
              <w:t>Ethmoidit med hotande orbital komplikation</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76B996AB" w14:textId="77777777">
            <w:pPr>
              <w:pStyle w:val="Brdtextitabell"/>
              <w:jc w:val="center"/>
            </w:pPr>
            <w:r>
              <w:t>2-6</w:t>
            </w:r>
          </w:p>
        </w:tc>
      </w:tr>
      <w:tr w:rsidR="007828F8" w:rsidTr="007828F8" w14:paraId="67ED55EC"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5961A761" w14:textId="77777777">
            <w:pPr>
              <w:pStyle w:val="Brdtextitabell"/>
            </w:pPr>
            <w:r>
              <w:t>Frontalsinuit med risk för intrakraniell eller orbital spridning</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125F2A7A" w14:textId="77777777">
            <w:pPr>
              <w:pStyle w:val="Brdtextitabell"/>
              <w:jc w:val="center"/>
            </w:pPr>
            <w:r>
              <w:t>2-6</w:t>
            </w:r>
          </w:p>
        </w:tc>
      </w:tr>
      <w:tr w:rsidR="007828F8" w:rsidTr="007828F8" w14:paraId="5B37B1E0" w14:textId="77777777">
        <w:trPr>
          <w:tblHeader/>
        </w:trPr>
        <w:tc>
          <w:tcPr>
            <w:tcW w:w="6548" w:type="dxa"/>
            <w:tcBorders>
              <w:top w:val="single" w:color="auto" w:sz="4" w:space="0"/>
              <w:left w:val="single" w:color="auto" w:sz="4" w:space="0"/>
              <w:bottom w:val="single" w:color="auto" w:sz="4" w:space="0"/>
              <w:right w:val="single" w:color="auto" w:sz="4" w:space="0"/>
            </w:tcBorders>
          </w:tcPr>
          <w:p w:rsidR="007828F8" w:rsidP="004B4688" w:rsidRDefault="007828F8" w14:paraId="17062324" w14:textId="77777777">
            <w:pPr>
              <w:pStyle w:val="Brdtextitabell"/>
            </w:pPr>
            <w:r>
              <w:t>Etsskador i esofagus (syra, lut, batteri)</w:t>
            </w:r>
          </w:p>
        </w:tc>
        <w:tc>
          <w:tcPr>
            <w:tcW w:w="1203" w:type="dxa"/>
            <w:tcBorders>
              <w:top w:val="single" w:color="auto" w:sz="4" w:space="0"/>
              <w:left w:val="single" w:color="auto" w:sz="4" w:space="0"/>
              <w:bottom w:val="single" w:color="auto" w:sz="4" w:space="0"/>
              <w:right w:val="single" w:color="auto" w:sz="4" w:space="0"/>
            </w:tcBorders>
          </w:tcPr>
          <w:p w:rsidR="007828F8" w:rsidP="004B4688" w:rsidRDefault="007828F8" w14:paraId="617EDED6" w14:textId="77777777">
            <w:pPr>
              <w:pStyle w:val="Brdtextitabell"/>
              <w:jc w:val="center"/>
            </w:pPr>
            <w:r>
              <w:t>6</w:t>
            </w:r>
          </w:p>
        </w:tc>
      </w:tr>
      <w:tr w:rsidR="007828F8" w:rsidTr="007828F8" w14:paraId="0F4982E9"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02AFBB11" w14:textId="77777777">
            <w:pPr>
              <w:pStyle w:val="Brdtextitabell"/>
            </w:pPr>
            <w:r>
              <w:t>Otit med komplikation</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2AA822BD" w14:textId="77777777">
            <w:pPr>
              <w:pStyle w:val="Brdtextitabell"/>
              <w:jc w:val="center"/>
            </w:pPr>
            <w:r>
              <w:t>&lt;24</w:t>
            </w:r>
          </w:p>
        </w:tc>
      </w:tr>
      <w:tr w:rsidR="007828F8" w:rsidTr="007828F8" w14:paraId="0F52CECE"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122FCB63" w14:textId="77777777">
            <w:pPr>
              <w:pStyle w:val="Brdtextitabell"/>
            </w:pPr>
            <w:r>
              <w:t>Blödningar, traumatiska eller postoperativa</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4E9A44EB" w14:textId="77777777">
            <w:pPr>
              <w:pStyle w:val="Brdtextitabell"/>
              <w:jc w:val="center"/>
            </w:pPr>
            <w:r>
              <w:t>&lt;24</w:t>
            </w:r>
          </w:p>
        </w:tc>
      </w:tr>
      <w:tr w:rsidR="007828F8" w:rsidTr="007828F8" w14:paraId="06875FB0"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76D469BB" w14:textId="77777777">
            <w:pPr>
              <w:pStyle w:val="Brdtextitabell"/>
            </w:pPr>
            <w:r>
              <w:t>Suturering av sårskador i narkos</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4DE93447" w14:textId="77777777">
            <w:pPr>
              <w:pStyle w:val="Brdtextitabell"/>
              <w:jc w:val="center"/>
            </w:pPr>
            <w:r>
              <w:t>&lt;24</w:t>
            </w:r>
          </w:p>
        </w:tc>
      </w:tr>
      <w:tr w:rsidR="007828F8" w:rsidTr="007828F8" w14:paraId="75DE8E7D" w14:textId="77777777">
        <w:trPr>
          <w:tblHeader/>
        </w:trPr>
        <w:tc>
          <w:tcPr>
            <w:tcW w:w="6548" w:type="dxa"/>
            <w:tcBorders>
              <w:top w:val="single" w:color="auto" w:sz="4" w:space="0"/>
              <w:left w:val="single" w:color="auto" w:sz="4" w:space="0"/>
              <w:bottom w:val="single" w:color="auto" w:sz="4" w:space="0"/>
              <w:right w:val="single" w:color="auto" w:sz="4" w:space="0"/>
            </w:tcBorders>
          </w:tcPr>
          <w:p w:rsidR="007828F8" w:rsidP="004B4688" w:rsidRDefault="007828F8" w14:paraId="126E98E4" w14:textId="77777777">
            <w:pPr>
              <w:pStyle w:val="Brdtextitabell"/>
            </w:pPr>
            <w:r>
              <w:t>Dränering av ethmoidit</w:t>
            </w:r>
          </w:p>
        </w:tc>
        <w:tc>
          <w:tcPr>
            <w:tcW w:w="1203" w:type="dxa"/>
            <w:tcBorders>
              <w:top w:val="single" w:color="auto" w:sz="4" w:space="0"/>
              <w:left w:val="single" w:color="auto" w:sz="4" w:space="0"/>
              <w:bottom w:val="single" w:color="auto" w:sz="4" w:space="0"/>
              <w:right w:val="single" w:color="auto" w:sz="4" w:space="0"/>
            </w:tcBorders>
          </w:tcPr>
          <w:p w:rsidR="007828F8" w:rsidP="004B4688" w:rsidRDefault="007828F8" w14:paraId="37EC0DEA" w14:textId="77777777">
            <w:pPr>
              <w:pStyle w:val="Brdtextitabell"/>
              <w:jc w:val="center"/>
            </w:pPr>
            <w:r>
              <w:t>&lt;24</w:t>
            </w:r>
          </w:p>
        </w:tc>
      </w:tr>
      <w:tr w:rsidR="007828F8" w:rsidTr="007828F8" w14:paraId="1F708CFF" w14:textId="77777777">
        <w:trPr>
          <w:tblHeader/>
        </w:trPr>
        <w:tc>
          <w:tcPr>
            <w:tcW w:w="6548" w:type="dxa"/>
            <w:tcBorders>
              <w:top w:val="single" w:color="auto" w:sz="4" w:space="0"/>
              <w:left w:val="single" w:color="auto" w:sz="4" w:space="0"/>
              <w:bottom w:val="single" w:color="auto" w:sz="4" w:space="0"/>
              <w:right w:val="single" w:color="auto" w:sz="4" w:space="0"/>
            </w:tcBorders>
          </w:tcPr>
          <w:p w:rsidR="007828F8" w:rsidP="004B4688" w:rsidRDefault="007828F8" w14:paraId="760D525C" w14:textId="77777777">
            <w:pPr>
              <w:pStyle w:val="Brdtextitabell"/>
            </w:pPr>
            <w:r>
              <w:t>Främmande kropp i esofagus där perforationsrisk inte bedöms föreligga</w:t>
            </w:r>
          </w:p>
        </w:tc>
        <w:tc>
          <w:tcPr>
            <w:tcW w:w="1203" w:type="dxa"/>
            <w:tcBorders>
              <w:top w:val="single" w:color="auto" w:sz="4" w:space="0"/>
              <w:left w:val="single" w:color="auto" w:sz="4" w:space="0"/>
              <w:bottom w:val="single" w:color="auto" w:sz="4" w:space="0"/>
              <w:right w:val="single" w:color="auto" w:sz="4" w:space="0"/>
            </w:tcBorders>
          </w:tcPr>
          <w:p w:rsidR="007828F8" w:rsidP="004B4688" w:rsidRDefault="007828F8" w14:paraId="781D847C" w14:textId="77777777">
            <w:pPr>
              <w:pStyle w:val="Brdtextitabell"/>
              <w:jc w:val="center"/>
            </w:pPr>
            <w:r>
              <w:t>&lt;24</w:t>
            </w:r>
          </w:p>
        </w:tc>
      </w:tr>
      <w:tr w:rsidR="007828F8" w:rsidTr="007828F8" w14:paraId="1187FDE2" w14:textId="77777777">
        <w:trPr>
          <w:tblHeader/>
        </w:trPr>
        <w:tc>
          <w:tcPr>
            <w:tcW w:w="6548" w:type="dxa"/>
            <w:tcBorders>
              <w:top w:val="single" w:color="auto" w:sz="4" w:space="0"/>
              <w:left w:val="single" w:color="auto" w:sz="4" w:space="0"/>
              <w:bottom w:val="single" w:color="auto" w:sz="4" w:space="0"/>
              <w:right w:val="single" w:color="auto" w:sz="4" w:space="0"/>
            </w:tcBorders>
          </w:tcPr>
          <w:p w:rsidR="007828F8" w:rsidP="004B4688" w:rsidRDefault="007828F8" w14:paraId="3BDDE788" w14:textId="77777777">
            <w:pPr>
              <w:pStyle w:val="Brdtextitabell"/>
              <w:ind w:right="349"/>
            </w:pPr>
            <w:r>
              <w:t>Traumafall utan större blödningar, skelett eller mjukdelar</w:t>
            </w:r>
          </w:p>
        </w:tc>
        <w:tc>
          <w:tcPr>
            <w:tcW w:w="1203" w:type="dxa"/>
            <w:tcBorders>
              <w:top w:val="single" w:color="auto" w:sz="4" w:space="0"/>
              <w:left w:val="single" w:color="auto" w:sz="4" w:space="0"/>
              <w:bottom w:val="single" w:color="auto" w:sz="4" w:space="0"/>
              <w:right w:val="single" w:color="auto" w:sz="4" w:space="0"/>
            </w:tcBorders>
          </w:tcPr>
          <w:p w:rsidR="007828F8" w:rsidP="004B4688" w:rsidRDefault="007828F8" w14:paraId="4B081E87" w14:textId="77777777">
            <w:pPr>
              <w:pStyle w:val="Brdtextitabell"/>
              <w:jc w:val="center"/>
            </w:pPr>
            <w:r>
              <w:t>&lt;24</w:t>
            </w:r>
          </w:p>
        </w:tc>
      </w:tr>
      <w:tr w:rsidR="007828F8" w:rsidTr="007828F8" w14:paraId="4E083A20" w14:textId="77777777">
        <w:trPr>
          <w:tblHeader/>
        </w:trPr>
        <w:tc>
          <w:tcPr>
            <w:tcW w:w="6548" w:type="dxa"/>
            <w:tcBorders>
              <w:top w:val="single" w:color="auto" w:sz="4" w:space="0"/>
              <w:left w:val="single" w:color="auto" w:sz="4" w:space="0"/>
              <w:bottom w:val="single" w:color="auto" w:sz="4" w:space="0"/>
              <w:right w:val="single" w:color="auto" w:sz="4" w:space="0"/>
            </w:tcBorders>
          </w:tcPr>
          <w:p w:rsidR="007828F8" w:rsidP="004B4688" w:rsidRDefault="007828F8" w14:paraId="29237C9A" w14:textId="77777777">
            <w:pPr>
              <w:pStyle w:val="Brdtextitabell"/>
            </w:pPr>
            <w:r>
              <w:t>Expansiva infektiösa förändringar som kräver incision/dränering</w:t>
            </w:r>
          </w:p>
        </w:tc>
        <w:tc>
          <w:tcPr>
            <w:tcW w:w="1203" w:type="dxa"/>
            <w:tcBorders>
              <w:top w:val="single" w:color="auto" w:sz="4" w:space="0"/>
              <w:left w:val="single" w:color="auto" w:sz="4" w:space="0"/>
              <w:bottom w:val="single" w:color="auto" w:sz="4" w:space="0"/>
              <w:right w:val="single" w:color="auto" w:sz="4" w:space="0"/>
            </w:tcBorders>
          </w:tcPr>
          <w:p w:rsidR="007828F8" w:rsidP="004B4688" w:rsidRDefault="007828F8" w14:paraId="516FEDF2" w14:textId="77777777">
            <w:pPr>
              <w:pStyle w:val="Brdtextitabell"/>
              <w:jc w:val="center"/>
            </w:pPr>
            <w:r>
              <w:t>&lt;24</w:t>
            </w:r>
          </w:p>
        </w:tc>
      </w:tr>
      <w:tr w:rsidR="007828F8" w:rsidTr="007828F8" w14:paraId="089A2E7F" w14:textId="77777777">
        <w:trPr>
          <w:tblHeader/>
        </w:trPr>
        <w:tc>
          <w:tcPr>
            <w:tcW w:w="6548" w:type="dxa"/>
            <w:tcBorders>
              <w:top w:val="single" w:color="auto" w:sz="4" w:space="0"/>
              <w:left w:val="single" w:color="auto" w:sz="4" w:space="0"/>
              <w:bottom w:val="single" w:color="auto" w:sz="4" w:space="0"/>
              <w:right w:val="single" w:color="auto" w:sz="4" w:space="0"/>
            </w:tcBorders>
            <w:hideMark/>
          </w:tcPr>
          <w:p w:rsidR="007828F8" w:rsidP="004B4688" w:rsidRDefault="007828F8" w14:paraId="2CAAB5F8" w14:textId="77777777">
            <w:pPr>
              <w:pStyle w:val="Brdtextitabell"/>
            </w:pPr>
            <w:r>
              <w:t>Främmande kropp i näsa/öra</w:t>
            </w:r>
          </w:p>
        </w:tc>
        <w:tc>
          <w:tcPr>
            <w:tcW w:w="1203" w:type="dxa"/>
            <w:tcBorders>
              <w:top w:val="single" w:color="auto" w:sz="4" w:space="0"/>
              <w:left w:val="single" w:color="auto" w:sz="4" w:space="0"/>
              <w:bottom w:val="single" w:color="auto" w:sz="4" w:space="0"/>
              <w:right w:val="single" w:color="auto" w:sz="4" w:space="0"/>
            </w:tcBorders>
            <w:hideMark/>
          </w:tcPr>
          <w:p w:rsidR="007828F8" w:rsidP="004B4688" w:rsidRDefault="007828F8" w14:paraId="2C13A47E" w14:textId="77777777">
            <w:pPr>
              <w:pStyle w:val="Brdtextitabell"/>
              <w:jc w:val="center"/>
            </w:pPr>
            <w:r>
              <w:t>&lt;24</w:t>
            </w:r>
          </w:p>
        </w:tc>
      </w:tr>
    </w:tbl>
    <w:p w:rsidR="007828F8" w:rsidP="007828F8" w:rsidRDefault="007828F8" w14:paraId="10257EC3" w14:textId="17F95208">
      <w:pPr>
        <w:pStyle w:val="MellanrubrikVGR"/>
      </w:pPr>
      <w:bookmarkStart w:name="_Toc122336997" w:id="23"/>
      <w:r>
        <w:lastRenderedPageBreak/>
        <w:t>Medicinska fall</w:t>
      </w:r>
      <w:bookmarkEnd w:id="23"/>
    </w:p>
    <w:tbl>
      <w:tblPr>
        <w:tblW w:w="7751"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2"/>
        <w:gridCol w:w="1839"/>
      </w:tblGrid>
      <w:tr w:rsidR="007828F8" w:rsidTr="007828F8" w14:paraId="06CC4815" w14:textId="77777777">
        <w:trPr>
          <w:tblHeader/>
        </w:trPr>
        <w:tc>
          <w:tcPr>
            <w:tcW w:w="5912"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7828F8" w:rsidP="004B4688" w:rsidRDefault="007828F8" w14:paraId="13100056" w14:textId="77777777">
            <w:pPr>
              <w:pStyle w:val="Tabellrubrik"/>
            </w:pPr>
            <w:r>
              <w:t>Prioritering</w:t>
            </w:r>
          </w:p>
        </w:tc>
        <w:tc>
          <w:tcPr>
            <w:tcW w:w="1839" w:type="dxa"/>
            <w:tcBorders>
              <w:top w:val="single" w:color="auto" w:sz="4" w:space="0"/>
              <w:left w:val="single" w:color="auto" w:sz="4" w:space="0"/>
              <w:bottom w:val="single" w:color="auto" w:sz="4" w:space="0"/>
              <w:right w:val="single" w:color="auto" w:sz="4" w:space="0"/>
            </w:tcBorders>
            <w:shd w:val="clear" w:color="auto" w:fill="E5E5E5" w:themeFill="background2" w:themeFillTint="33"/>
            <w:hideMark/>
          </w:tcPr>
          <w:p w:rsidR="007828F8" w:rsidP="004B4688" w:rsidRDefault="007828F8" w14:paraId="67E9937E" w14:textId="77777777">
            <w:pPr>
              <w:pStyle w:val="Tabellrubrik"/>
            </w:pPr>
            <w:r>
              <w:t>Timmar</w:t>
            </w:r>
          </w:p>
        </w:tc>
      </w:tr>
      <w:tr w:rsidR="007828F8" w:rsidTr="007828F8" w14:paraId="47A8360D" w14:textId="77777777">
        <w:trPr>
          <w:tblHeader/>
        </w:trPr>
        <w:tc>
          <w:tcPr>
            <w:tcW w:w="5912" w:type="dxa"/>
            <w:tcBorders>
              <w:top w:val="single" w:color="auto" w:sz="4" w:space="0"/>
              <w:left w:val="single" w:color="auto" w:sz="4" w:space="0"/>
              <w:bottom w:val="single" w:color="auto" w:sz="4" w:space="0"/>
              <w:right w:val="single" w:color="auto" w:sz="4" w:space="0"/>
            </w:tcBorders>
            <w:hideMark/>
          </w:tcPr>
          <w:p w:rsidR="007828F8" w:rsidP="004B4688" w:rsidRDefault="007828F8" w14:paraId="65F5F20B" w14:textId="77777777">
            <w:pPr>
              <w:pStyle w:val="Brdtextitabell"/>
            </w:pPr>
            <w:r>
              <w:t>Akut hjärt-lungräddning</w:t>
            </w:r>
          </w:p>
        </w:tc>
        <w:tc>
          <w:tcPr>
            <w:tcW w:w="1839" w:type="dxa"/>
            <w:tcBorders>
              <w:top w:val="single" w:color="auto" w:sz="4" w:space="0"/>
              <w:left w:val="single" w:color="auto" w:sz="4" w:space="0"/>
              <w:bottom w:val="single" w:color="auto" w:sz="4" w:space="0"/>
              <w:right w:val="single" w:color="auto" w:sz="4" w:space="0"/>
            </w:tcBorders>
            <w:hideMark/>
          </w:tcPr>
          <w:p w:rsidR="007828F8" w:rsidP="004B4688" w:rsidRDefault="007828F8" w14:paraId="2753747A" w14:textId="77777777">
            <w:pPr>
              <w:pStyle w:val="Brdtextitabell"/>
              <w:jc w:val="center"/>
            </w:pPr>
            <w:r>
              <w:t>0</w:t>
            </w:r>
          </w:p>
        </w:tc>
      </w:tr>
      <w:tr w:rsidR="007828F8" w:rsidTr="007828F8" w14:paraId="2DFA46CF" w14:textId="77777777">
        <w:trPr>
          <w:tblHeader/>
        </w:trPr>
        <w:tc>
          <w:tcPr>
            <w:tcW w:w="5912" w:type="dxa"/>
            <w:tcBorders>
              <w:top w:val="single" w:color="auto" w:sz="4" w:space="0"/>
              <w:left w:val="single" w:color="auto" w:sz="4" w:space="0"/>
              <w:bottom w:val="single" w:color="auto" w:sz="4" w:space="0"/>
              <w:right w:val="single" w:color="auto" w:sz="4" w:space="0"/>
            </w:tcBorders>
            <w:hideMark/>
          </w:tcPr>
          <w:p w:rsidR="007828F8" w:rsidP="004B4688" w:rsidRDefault="007828F8" w14:paraId="1B2E6060" w14:textId="77777777">
            <w:pPr>
              <w:pStyle w:val="Brdtextitabell"/>
            </w:pPr>
            <w:r>
              <w:t>Akut pacemaker</w:t>
            </w:r>
          </w:p>
        </w:tc>
        <w:tc>
          <w:tcPr>
            <w:tcW w:w="1839" w:type="dxa"/>
            <w:tcBorders>
              <w:top w:val="single" w:color="auto" w:sz="4" w:space="0"/>
              <w:left w:val="single" w:color="auto" w:sz="4" w:space="0"/>
              <w:bottom w:val="single" w:color="auto" w:sz="4" w:space="0"/>
              <w:right w:val="single" w:color="auto" w:sz="4" w:space="0"/>
            </w:tcBorders>
            <w:hideMark/>
          </w:tcPr>
          <w:p w:rsidR="007828F8" w:rsidP="004B4688" w:rsidRDefault="007828F8" w14:paraId="5D33F992" w14:textId="77777777">
            <w:pPr>
              <w:pStyle w:val="Brdtextitabell"/>
              <w:jc w:val="center"/>
            </w:pPr>
            <w:r>
              <w:t>0-2</w:t>
            </w:r>
          </w:p>
        </w:tc>
      </w:tr>
      <w:tr w:rsidR="007828F8" w:rsidTr="007828F8" w14:paraId="2522D11E" w14:textId="77777777">
        <w:trPr>
          <w:tblHeader/>
        </w:trPr>
        <w:tc>
          <w:tcPr>
            <w:tcW w:w="5912" w:type="dxa"/>
            <w:tcBorders>
              <w:top w:val="single" w:color="auto" w:sz="4" w:space="0"/>
              <w:left w:val="single" w:color="auto" w:sz="4" w:space="0"/>
              <w:bottom w:val="single" w:color="auto" w:sz="4" w:space="0"/>
              <w:right w:val="single" w:color="auto" w:sz="4" w:space="0"/>
            </w:tcBorders>
            <w:hideMark/>
          </w:tcPr>
          <w:p w:rsidR="007828F8" w:rsidP="004B4688" w:rsidRDefault="007828F8" w14:paraId="757B34D5" w14:textId="77777777">
            <w:pPr>
              <w:pStyle w:val="Brdtextitabell"/>
            </w:pPr>
            <w:r>
              <w:t>Pericardtappning</w:t>
            </w:r>
          </w:p>
        </w:tc>
        <w:tc>
          <w:tcPr>
            <w:tcW w:w="1839" w:type="dxa"/>
            <w:tcBorders>
              <w:top w:val="single" w:color="auto" w:sz="4" w:space="0"/>
              <w:left w:val="single" w:color="auto" w:sz="4" w:space="0"/>
              <w:bottom w:val="single" w:color="auto" w:sz="4" w:space="0"/>
              <w:right w:val="single" w:color="auto" w:sz="4" w:space="0"/>
            </w:tcBorders>
            <w:hideMark/>
          </w:tcPr>
          <w:p w:rsidR="007828F8" w:rsidP="004B4688" w:rsidRDefault="007828F8" w14:paraId="12A6D414" w14:textId="77777777">
            <w:pPr>
              <w:pStyle w:val="Brdtextitabell"/>
              <w:jc w:val="center"/>
            </w:pPr>
            <w:r>
              <w:t>0-2</w:t>
            </w:r>
          </w:p>
        </w:tc>
      </w:tr>
      <w:tr w:rsidR="007828F8" w:rsidTr="007828F8" w14:paraId="3E2784AF" w14:textId="77777777">
        <w:trPr>
          <w:tblHeader/>
        </w:trPr>
        <w:tc>
          <w:tcPr>
            <w:tcW w:w="5912" w:type="dxa"/>
            <w:tcBorders>
              <w:top w:val="single" w:color="auto" w:sz="4" w:space="0"/>
              <w:left w:val="single" w:color="auto" w:sz="4" w:space="0"/>
              <w:bottom w:val="single" w:color="auto" w:sz="4" w:space="0"/>
              <w:right w:val="single" w:color="auto" w:sz="4" w:space="0"/>
            </w:tcBorders>
          </w:tcPr>
          <w:p w:rsidR="007828F8" w:rsidP="004B4688" w:rsidRDefault="007828F8" w14:paraId="43BD3B2C" w14:textId="77777777">
            <w:pPr>
              <w:pStyle w:val="Brdtextitabell"/>
            </w:pPr>
            <w:r>
              <w:t>Central venkateter (CVK)</w:t>
            </w:r>
          </w:p>
        </w:tc>
        <w:tc>
          <w:tcPr>
            <w:tcW w:w="1839" w:type="dxa"/>
            <w:tcBorders>
              <w:top w:val="single" w:color="auto" w:sz="4" w:space="0"/>
              <w:left w:val="single" w:color="auto" w:sz="4" w:space="0"/>
              <w:bottom w:val="single" w:color="auto" w:sz="4" w:space="0"/>
              <w:right w:val="single" w:color="auto" w:sz="4" w:space="0"/>
            </w:tcBorders>
          </w:tcPr>
          <w:p w:rsidR="007828F8" w:rsidP="004B4688" w:rsidRDefault="007828F8" w14:paraId="4D93E791" w14:textId="77777777">
            <w:pPr>
              <w:pStyle w:val="Brdtextitabell"/>
              <w:jc w:val="center"/>
            </w:pPr>
            <w:r>
              <w:t>&lt;24 - &gt;24</w:t>
            </w:r>
          </w:p>
        </w:tc>
      </w:tr>
      <w:tr w:rsidR="007828F8" w:rsidTr="007828F8" w14:paraId="15EF772C" w14:textId="77777777">
        <w:trPr>
          <w:tblHeader/>
        </w:trPr>
        <w:tc>
          <w:tcPr>
            <w:tcW w:w="5912" w:type="dxa"/>
            <w:tcBorders>
              <w:top w:val="single" w:color="auto" w:sz="4" w:space="0"/>
              <w:left w:val="single" w:color="auto" w:sz="4" w:space="0"/>
              <w:bottom w:val="single" w:color="auto" w:sz="4" w:space="0"/>
              <w:right w:val="single" w:color="auto" w:sz="4" w:space="0"/>
            </w:tcBorders>
            <w:hideMark/>
          </w:tcPr>
          <w:p w:rsidR="007828F8" w:rsidP="004B4688" w:rsidRDefault="007828F8" w14:paraId="0D1A13B4" w14:textId="77777777">
            <w:pPr>
              <w:pStyle w:val="Brdtextitabell"/>
            </w:pPr>
            <w:r>
              <w:t>Permanent pacemaker</w:t>
            </w:r>
          </w:p>
        </w:tc>
        <w:tc>
          <w:tcPr>
            <w:tcW w:w="1839" w:type="dxa"/>
            <w:tcBorders>
              <w:top w:val="single" w:color="auto" w:sz="4" w:space="0"/>
              <w:left w:val="single" w:color="auto" w:sz="4" w:space="0"/>
              <w:bottom w:val="single" w:color="auto" w:sz="4" w:space="0"/>
              <w:right w:val="single" w:color="auto" w:sz="4" w:space="0"/>
            </w:tcBorders>
            <w:hideMark/>
          </w:tcPr>
          <w:p w:rsidR="007828F8" w:rsidP="004B4688" w:rsidRDefault="007828F8" w14:paraId="3C72A9F9" w14:textId="77777777">
            <w:pPr>
              <w:pStyle w:val="Brdtextitabell"/>
              <w:jc w:val="center"/>
            </w:pPr>
            <w:r>
              <w:t>&gt;24</w:t>
            </w:r>
          </w:p>
        </w:tc>
      </w:tr>
      <w:tr w:rsidR="007828F8" w:rsidTr="007828F8" w14:paraId="717586CB" w14:textId="77777777">
        <w:trPr>
          <w:tblHeader/>
        </w:trPr>
        <w:tc>
          <w:tcPr>
            <w:tcW w:w="5912" w:type="dxa"/>
            <w:tcBorders>
              <w:top w:val="single" w:color="auto" w:sz="4" w:space="0"/>
              <w:left w:val="single" w:color="auto" w:sz="4" w:space="0"/>
              <w:bottom w:val="single" w:color="auto" w:sz="4" w:space="0"/>
              <w:right w:val="single" w:color="auto" w:sz="4" w:space="0"/>
            </w:tcBorders>
            <w:hideMark/>
          </w:tcPr>
          <w:p w:rsidR="007828F8" w:rsidP="004B4688" w:rsidRDefault="007828F8" w14:paraId="1EBB91ED" w14:textId="77777777">
            <w:pPr>
              <w:pStyle w:val="Brdtextitabell"/>
            </w:pPr>
            <w:r>
              <w:t>Permanent central dialyskateter (CDK)</w:t>
            </w:r>
          </w:p>
        </w:tc>
        <w:tc>
          <w:tcPr>
            <w:tcW w:w="1839" w:type="dxa"/>
            <w:tcBorders>
              <w:top w:val="single" w:color="auto" w:sz="4" w:space="0"/>
              <w:left w:val="single" w:color="auto" w:sz="4" w:space="0"/>
              <w:bottom w:val="single" w:color="auto" w:sz="4" w:space="0"/>
              <w:right w:val="single" w:color="auto" w:sz="4" w:space="0"/>
            </w:tcBorders>
            <w:hideMark/>
          </w:tcPr>
          <w:p w:rsidR="007828F8" w:rsidP="004B4688" w:rsidRDefault="007828F8" w14:paraId="1CD9FAC1" w14:textId="77777777">
            <w:pPr>
              <w:pStyle w:val="Brdtextitabell"/>
              <w:jc w:val="center"/>
            </w:pPr>
            <w:r>
              <w:t>&gt;24</w:t>
            </w:r>
          </w:p>
        </w:tc>
      </w:tr>
      <w:tr w:rsidR="007828F8" w:rsidTr="007828F8" w14:paraId="270AF4CE" w14:textId="77777777">
        <w:trPr>
          <w:tblHeader/>
        </w:trPr>
        <w:tc>
          <w:tcPr>
            <w:tcW w:w="5912" w:type="dxa"/>
            <w:tcBorders>
              <w:top w:val="single" w:color="auto" w:sz="4" w:space="0"/>
              <w:left w:val="single" w:color="auto" w:sz="4" w:space="0"/>
              <w:bottom w:val="single" w:color="auto" w:sz="4" w:space="0"/>
              <w:right w:val="single" w:color="auto" w:sz="4" w:space="0"/>
            </w:tcBorders>
            <w:hideMark/>
          </w:tcPr>
          <w:p w:rsidR="007828F8" w:rsidP="004B4688" w:rsidRDefault="007828F8" w14:paraId="44C0FAEE" w14:textId="77777777">
            <w:pPr>
              <w:pStyle w:val="Brdtextitabell"/>
            </w:pPr>
            <w:r>
              <w:t>Vascuport</w:t>
            </w:r>
          </w:p>
        </w:tc>
        <w:tc>
          <w:tcPr>
            <w:tcW w:w="1839" w:type="dxa"/>
            <w:tcBorders>
              <w:top w:val="single" w:color="auto" w:sz="4" w:space="0"/>
              <w:left w:val="single" w:color="auto" w:sz="4" w:space="0"/>
              <w:bottom w:val="single" w:color="auto" w:sz="4" w:space="0"/>
              <w:right w:val="single" w:color="auto" w:sz="4" w:space="0"/>
            </w:tcBorders>
            <w:hideMark/>
          </w:tcPr>
          <w:p w:rsidR="007828F8" w:rsidP="004B4688" w:rsidRDefault="007828F8" w14:paraId="3A674691" w14:textId="77777777">
            <w:pPr>
              <w:pStyle w:val="Brdtextitabell"/>
              <w:jc w:val="center"/>
            </w:pPr>
            <w:r>
              <w:t>&gt;24</w:t>
            </w:r>
          </w:p>
        </w:tc>
      </w:tr>
    </w:tbl>
    <w:p w:rsidR="007828F8" w:rsidP="007828F8" w:rsidRDefault="007828F8" w14:paraId="319A5618" w14:textId="77777777">
      <w:pPr>
        <w:pStyle w:val="Rubrik3"/>
      </w:pPr>
      <w:bookmarkStart w:name="_Toc122336998" w:id="24"/>
      <w:r>
        <w:t>Uppföljning</w:t>
      </w:r>
      <w:bookmarkEnd w:id="24"/>
    </w:p>
    <w:p w:rsidR="007828F8" w:rsidP="007828F8" w:rsidRDefault="007828F8" w14:paraId="08E5B5F5" w14:textId="77777777">
      <w:r>
        <w:t>Medvetna avsteg ska dokumenteras. Avvikelser åtgärdas enligt rutiner för avvikelsehantering.</w:t>
      </w:r>
    </w:p>
    <w:p w:rsidR="007828F8" w:rsidP="007828F8" w:rsidRDefault="007828F8" w14:paraId="6F048847" w14:textId="77777777">
      <w:pPr>
        <w:pStyle w:val="Rubrik2"/>
      </w:pPr>
      <w:bookmarkStart w:name="_Toc122336999" w:id="25"/>
      <w:r>
        <w:t>Dokumentinformation</w:t>
      </w:r>
      <w:bookmarkEnd w:id="25"/>
    </w:p>
    <w:p w:rsidRPr="007828F8" w:rsidR="007828F8" w:rsidP="007828F8" w:rsidRDefault="007828F8" w14:paraId="1BECF512" w14:textId="77777777">
      <w:pPr>
        <w:spacing w:after="0"/>
        <w:rPr>
          <w:b/>
          <w:bCs/>
        </w:rPr>
      </w:pPr>
      <w:r w:rsidRPr="007828F8">
        <w:rPr>
          <w:b/>
          <w:bCs/>
        </w:rPr>
        <w:t>För innehållet svarar</w:t>
      </w:r>
    </w:p>
    <w:p w:rsidR="007828F8" w:rsidP="007828F8" w:rsidRDefault="007828F8" w14:paraId="62E7886A" w14:textId="4722B6C9">
      <w:r w:rsidR="007828F8">
        <w:rPr/>
        <w:t>M</w:t>
      </w:r>
      <w:r w:rsidR="1238BB5D">
        <w:rPr/>
        <w:t>artin Henricson</w:t>
      </w:r>
      <w:r w:rsidR="007828F8">
        <w:rPr/>
        <w:t xml:space="preserve">, </w:t>
      </w:r>
      <w:r w:rsidR="39FAD787">
        <w:rPr/>
        <w:t>specialist</w:t>
      </w:r>
      <w:r w:rsidR="007828F8">
        <w:rPr/>
        <w:t xml:space="preserve">läkare, </w:t>
      </w:r>
      <w:r w:rsidR="58ADB20F">
        <w:rPr/>
        <w:t>VO AnOpIVA</w:t>
      </w:r>
      <w:r w:rsidR="007828F8">
        <w:rPr/>
        <w:t>, SÄS</w:t>
      </w:r>
    </w:p>
    <w:p w:rsidRPr="007828F8" w:rsidR="007828F8" w:rsidP="007828F8" w:rsidRDefault="007828F8" w14:paraId="67693B6C" w14:textId="76E4BBF1">
      <w:pPr>
        <w:spacing w:after="0"/>
        <w:rPr>
          <w:b/>
          <w:bCs/>
        </w:rPr>
      </w:pPr>
      <w:r w:rsidRPr="007828F8">
        <w:rPr>
          <w:b/>
          <w:bCs/>
        </w:rPr>
        <w:t xml:space="preserve">Remissinstanser </w:t>
      </w:r>
      <w:r w:rsidRPr="007828F8">
        <w:t>(utgåva 5</w:t>
      </w:r>
      <w:r>
        <w:t>, 2020-12-16</w:t>
      </w:r>
      <w:r w:rsidRPr="007828F8">
        <w:t>)</w:t>
      </w:r>
    </w:p>
    <w:p w:rsidR="007828F8" w:rsidP="007828F8" w:rsidRDefault="007828F8" w14:paraId="4B19942C" w14:textId="6B2D2D76">
      <w:r>
        <w:t>Biträdande sjukhusdirektör Joakim Höstner samt följande verksamhetschefer med opererande specialiteter bekräftar härigenom att riktlinjen ”Akuta operationer – prioritering vid SÄS” ska vara styrande för den akuta operationsverksamheten vid anestesikliniken, SÄS Borås:</w:t>
      </w:r>
    </w:p>
    <w:p w:rsidR="007828F8" w:rsidP="007828F8" w:rsidRDefault="007828F8" w14:paraId="2F563214" w14:textId="77777777">
      <w:pPr>
        <w:pStyle w:val="Punktlista"/>
      </w:pPr>
      <w:r>
        <w:t>Håkan Joelsson, verksamhetschef, anestesikliniken, SÄS</w:t>
      </w:r>
    </w:p>
    <w:p w:rsidR="007828F8" w:rsidP="007828F8" w:rsidRDefault="007828F8" w14:paraId="18CBF7CB" w14:textId="77777777">
      <w:pPr>
        <w:pStyle w:val="Punktlista"/>
      </w:pPr>
      <w:r>
        <w:t>Erica Cedervret Nilson, verksamhetschef, kvinnokliniken, SÄS</w:t>
      </w:r>
    </w:p>
    <w:p w:rsidR="007828F8" w:rsidP="007828F8" w:rsidRDefault="007828F8" w14:paraId="63EDE802" w14:textId="77777777">
      <w:pPr>
        <w:pStyle w:val="Punktlista"/>
      </w:pPr>
      <w:r>
        <w:t>Jerker Nilsson, verksamhetschef, kirurgkliniken, SÄS</w:t>
      </w:r>
    </w:p>
    <w:p w:rsidR="007828F8" w:rsidP="007828F8" w:rsidRDefault="007828F8" w14:paraId="38EA7695" w14:textId="77777777">
      <w:pPr>
        <w:pStyle w:val="Punktlista"/>
      </w:pPr>
      <w:r>
        <w:t>Marie Melin, tf verksamhetschef, ortopedkliniken, SÄS</w:t>
      </w:r>
    </w:p>
    <w:p w:rsidR="007828F8" w:rsidP="007828F8" w:rsidRDefault="007828F8" w14:paraId="15D41483" w14:textId="77777777">
      <w:pPr>
        <w:pStyle w:val="Punktlista"/>
      </w:pPr>
      <w:r>
        <w:t>Lena Hedlund, läkarchef, öron-näs-halssjukdomar, SÄS</w:t>
      </w:r>
    </w:p>
    <w:p w:rsidR="007828F8" w:rsidP="007828F8" w:rsidRDefault="007828F8" w14:paraId="0423AC07" w14:textId="77777777">
      <w:pPr>
        <w:pStyle w:val="Punktlista"/>
      </w:pPr>
      <w:r>
        <w:t>Karin Hederstierna, verksamhetschef, medicinkliniken, SÄS</w:t>
      </w:r>
    </w:p>
    <w:p w:rsidRPr="007828F8" w:rsidR="007828F8" w:rsidP="007828F8" w:rsidRDefault="007828F8" w14:paraId="678B3220" w14:textId="77777777">
      <w:pPr>
        <w:spacing w:after="0"/>
        <w:rPr>
          <w:b/>
          <w:bCs/>
        </w:rPr>
      </w:pPr>
      <w:r w:rsidRPr="007828F8">
        <w:rPr>
          <w:b/>
          <w:bCs/>
        </w:rPr>
        <w:t>Fastställt av</w:t>
      </w:r>
    </w:p>
    <w:p w:rsidR="007828F8" w:rsidP="007828F8" w:rsidRDefault="007828F8" w14:paraId="620EEE8F" w14:textId="3BA669F0">
      <w:r>
        <w:t>Jerker Nilson, chefläkare, SÄS</w:t>
      </w:r>
    </w:p>
    <w:p w:rsidRPr="007828F8" w:rsidR="007828F8" w:rsidP="007828F8" w:rsidRDefault="007828F8" w14:paraId="71E2C43B" w14:textId="77777777">
      <w:pPr>
        <w:spacing w:after="0"/>
        <w:rPr>
          <w:b/>
          <w:bCs/>
        </w:rPr>
      </w:pPr>
      <w:r w:rsidRPr="007828F8">
        <w:rPr>
          <w:b/>
          <w:bCs/>
        </w:rPr>
        <w:t>Nyckelord</w:t>
      </w:r>
    </w:p>
    <w:p w:rsidRPr="007828F8" w:rsidR="007828F8" w:rsidP="007828F8" w:rsidRDefault="007828F8" w14:paraId="52CCBA32" w14:textId="238EF4EF">
      <w:r>
        <w:t>Prioriteringar, prioriteringsgrupper, vårdbehov, akutoperationer, akutingrepp, operationsresurser, operationsplanering, katastrofberedskap</w:t>
      </w:r>
    </w:p>
    <w:sectPr w:rsidRPr="007828F8" w:rsidR="007828F8"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3419" w:rsidRDefault="00873419" w14:paraId="4F108037" w14:textId="77777777">
      <w:r>
        <w:separator/>
      </w:r>
    </w:p>
  </w:endnote>
  <w:endnote w:type="continuationSeparator" w:id="0">
    <w:p w:rsidR="00873419" w:rsidRDefault="00873419" w14:paraId="5477F330" w14:textId="77777777">
      <w:r>
        <w:continuationSeparator/>
      </w:r>
    </w:p>
  </w:endnote>
  <w:endnote w:type="continuationNotice" w:id="1">
    <w:p w:rsidR="00873419" w:rsidRDefault="00873419" w14:paraId="1776CC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3419" w:rsidRDefault="00873419" w14:paraId="536C2094" w14:textId="77777777"/>
  </w:footnote>
  <w:footnote w:type="continuationSeparator" w:id="0">
    <w:p w:rsidR="00873419" w:rsidRDefault="00873419" w14:paraId="5FE23AA8" w14:textId="77777777">
      <w:r>
        <w:continuationSeparator/>
      </w:r>
    </w:p>
  </w:footnote>
  <w:footnote w:type="continuationNotice" w:id="1">
    <w:p w:rsidR="00873419" w:rsidRDefault="00873419" w14:paraId="330015E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B7BD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4CEF"/>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395"/>
    <w:rsid w:val="00754905"/>
    <w:rsid w:val="00760038"/>
    <w:rsid w:val="00762EE0"/>
    <w:rsid w:val="00765C41"/>
    <w:rsid w:val="00771100"/>
    <w:rsid w:val="007759DD"/>
    <w:rsid w:val="007828F8"/>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2B35"/>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103"/>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57A61B"/>
    <w:rsid w:val="024801E3"/>
    <w:rsid w:val="04F57F7D"/>
    <w:rsid w:val="1238BB5D"/>
    <w:rsid w:val="128411E2"/>
    <w:rsid w:val="39FAD787"/>
    <w:rsid w:val="3ED76EFB"/>
    <w:rsid w:val="443A0C37"/>
    <w:rsid w:val="58ADB20F"/>
    <w:rsid w:val="647B2B65"/>
    <w:rsid w:val="6B2CF8ED"/>
    <w:rsid w:val="7038BC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E4CEF"/>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E4CEF"/>
    <w:pPr>
      <w:tabs>
        <w:tab w:val="right" w:leader="dot" w:pos="8777"/>
      </w:tabs>
      <w:spacing w:after="0"/>
      <w:ind w:left="1349"/>
    </w:pPr>
  </w:style>
  <w:style w:type="paragraph" w:styleId="Innehll3">
    <w:name w:val="toc 3"/>
    <w:basedOn w:val="Normal"/>
    <w:next w:val="Normal"/>
    <w:autoRedefine/>
    <w:uiPriority w:val="39"/>
    <w:unhideWhenUsed/>
    <w:rsid w:val="004E4CE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0B7BD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qFormat/>
    <w:rsid w:val="000B7BD5"/>
    <w:pPr>
      <w:spacing w:before="20" w:after="20"/>
      <w:ind w:left="0"/>
    </w:pPr>
    <w:rPr>
      <w:rFonts w:asciiTheme="majorHAnsi" w:hAnsiTheme="majorHAnsi"/>
      <w:bCs/>
      <w:color w:val="000000" w:themeColor="text1"/>
    </w:rPr>
  </w:style>
  <w:style w:type="paragraph" w:styleId="Punktlista">
    <w:name w:val="List Bullet"/>
    <w:basedOn w:val="Normal"/>
    <w:unhideWhenUsed/>
    <w:qFormat/>
    <w:rsid w:val="007828F8"/>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Brdtextitabell" w:customStyle="1">
    <w:name w:val="Brödtext i tabell"/>
    <w:qFormat/>
    <w:rsid w:val="000B7BD5"/>
    <w:pPr>
      <w:tabs>
        <w:tab w:val="left" w:pos="8931"/>
        <w:tab w:val="left" w:pos="9072"/>
      </w:tabs>
      <w:spacing w:before="40" w:after="4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Akuta operationer - prioritering vid SÄS</dc:title>
  <dc:subject/>
  <dc:creator>Karin Åhlin</dc:creator>
  <keywords/>
  <lastModifiedBy>Karin Åhlin</lastModifiedBy>
  <revision>5</revision>
  <lastPrinted>2016-03-31T10:56:00.0000000Z</lastPrinted>
  <dcterms:created xsi:type="dcterms:W3CDTF">2022-12-19T09:22:00.0000000Z</dcterms:created>
  <dcterms:modified xsi:type="dcterms:W3CDTF">2024-11-19T08:06:12.0000000Z</dcterms:modified>
</coreProperties>
</file>