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401B0" w14:textId="77777777" w:rsidR="00C369ED" w:rsidRDefault="00C369ED" w:rsidP="00F35B05">
      <w:pPr>
        <w:pStyle w:val="Rubrik2"/>
        <w:sectPr w:rsidR="00C369ED" w:rsidSect="00C369E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517DC1" w14:textId="4E32F189" w:rsidR="00C369ED" w:rsidRPr="00C369ED" w:rsidRDefault="00C369ED" w:rsidP="0040688C">
      <w:pPr>
        <w:pStyle w:val="Rubrik1"/>
      </w:pPr>
      <w:bookmarkStart w:id="1" w:name="_Toc314219769"/>
      <w:r w:rsidRPr="00196C28">
        <w:t xml:space="preserve">Vårdhygieniska aspekter på AC/luftkylare och portabla </w:t>
      </w:r>
      <w:r w:rsidRPr="4CBD1C3D">
        <w:t>fläktar i vårdmiljö, SÄS</w:t>
      </w:r>
    </w:p>
    <w:p w14:paraId="2D520D29" w14:textId="77777777" w:rsidR="00C369ED" w:rsidRPr="00C369ED" w:rsidRDefault="00C369ED" w:rsidP="0040688C">
      <w:pPr>
        <w:pStyle w:val="Rubrik2"/>
      </w:pPr>
      <w:bookmarkStart w:id="2" w:name="_Toc419895113"/>
      <w:r w:rsidRPr="405795B6">
        <w:t>Sammanfattning</w:t>
      </w:r>
      <w:bookmarkEnd w:id="1"/>
      <w:bookmarkEnd w:id="2"/>
    </w:p>
    <w:p w14:paraId="3FCFB2A4" w14:textId="65F53468" w:rsidR="00C369ED" w:rsidRDefault="00C369ED" w:rsidP="0040688C">
      <w:r>
        <w:t xml:space="preserve">Portabla fläktar </w:t>
      </w:r>
      <w:r w:rsidR="00FF6F9A">
        <w:t>ell</w:t>
      </w:r>
      <w:r w:rsidR="00FF6F9A" w:rsidRPr="405795B6">
        <w:t xml:space="preserve">er luftkylare </w:t>
      </w:r>
      <w:r w:rsidRPr="405795B6">
        <w:t xml:space="preserve">kan ibland vara ett alternativ för att förbättra </w:t>
      </w:r>
      <w:r w:rsidR="00FF6F9A" w:rsidRPr="405795B6">
        <w:t>inomhus</w:t>
      </w:r>
      <w:r w:rsidRPr="405795B6">
        <w:t>miljön v</w:t>
      </w:r>
      <w:r>
        <w:t>id varmt väder. Samtidigt finns möjliga risker för spridning av vårdrelaterade infektioner vid användning i vårdmiljö. Rutinen beskriver vilka krav som ställs för att minimera dessa risker vid användning.</w:t>
      </w:r>
    </w:p>
    <w:p w14:paraId="1E0501C4" w14:textId="6D9C8502" w:rsidR="00C369ED" w:rsidRPr="008A68AB" w:rsidRDefault="4CBD1C3D" w:rsidP="0040688C">
      <w:pPr>
        <w:pStyle w:val="Rubrik2"/>
      </w:pPr>
      <w:r w:rsidRPr="008A68AB">
        <w:t>Förändringar sedan föregående version</w:t>
      </w:r>
    </w:p>
    <w:p w14:paraId="6AE188A3" w14:textId="2FF1FC55" w:rsidR="00C369ED" w:rsidRPr="00B23761" w:rsidRDefault="00763D75" w:rsidP="0040688C">
      <w:pPr>
        <w:rPr>
          <w:i/>
        </w:rPr>
      </w:pPr>
      <w:r>
        <w:t>Redaktionella ändringar, giltighetstiden förlängd</w:t>
      </w:r>
      <w:r w:rsidR="00B23761" w:rsidRPr="405795B6">
        <w:t>.</w:t>
      </w:r>
    </w:p>
    <w:p w14:paraId="41217AEB" w14:textId="677AA0B8" w:rsidR="00C369ED" w:rsidRPr="00C369ED" w:rsidRDefault="00C369ED" w:rsidP="00ED761A">
      <w:pPr>
        <w:pStyle w:val="Rubrik2"/>
      </w:pPr>
      <w:bookmarkStart w:id="3" w:name="_Toc419895114"/>
      <w:r w:rsidRPr="00C369ED">
        <w:t>Förutsättningar</w:t>
      </w:r>
      <w:bookmarkEnd w:id="3"/>
    </w:p>
    <w:p w14:paraId="7E9CBE16" w14:textId="6CE00152" w:rsidR="00C369ED" w:rsidRPr="00C369ED" w:rsidRDefault="4CBD1C3D" w:rsidP="00ED761A">
      <w:r w:rsidRPr="405795B6">
        <w:t>Värmeböljor kan få stora konsekvenser för såväl patienter som medarbetare i vården. Etablerade åtgärder för att minska värmestrålning och hålla inomhustemperaturen nere ska användas i första hand. Det innefattar som första åtgärd att hålla fönster stängda och använda befintliga solskydd.</w:t>
      </w:r>
    </w:p>
    <w:p w14:paraId="04B17924" w14:textId="045A2AA8" w:rsidR="00960A4F" w:rsidRPr="00D54C6F" w:rsidRDefault="4CBD1C3D" w:rsidP="00D54C6F">
      <w:r w:rsidRPr="405795B6">
        <w:t xml:space="preserve">Varje verksamhet bör ha en plan för åtgärder vid värmebölja. Stöd till framtagande av en sådan plan finns på Folkhälsomyndighetens sida </w:t>
      </w:r>
      <w:hyperlink r:id="rId17" w:history="1">
        <w:r w:rsidRPr="00251ED7">
          <w:rPr>
            <w:rStyle w:val="Hyperlnk"/>
          </w:rPr>
          <w:t>Beredskap vid värmebölja</w:t>
        </w:r>
      </w:hyperlink>
      <w:r w:rsidRPr="405795B6">
        <w:t xml:space="preserve"> samt i skriften </w:t>
      </w:r>
      <w:hyperlink r:id="rId18" w:history="1">
        <w:r w:rsidRPr="0024329A">
          <w:rPr>
            <w:rStyle w:val="Hyperlnk"/>
          </w:rPr>
          <w:t>Att hantera hälsoeffekter av värmeböljor: Vägledning till handlingsplaner</w:t>
        </w:r>
      </w:hyperlink>
      <w:r w:rsidRPr="405795B6">
        <w:t>.</w:t>
      </w:r>
    </w:p>
    <w:p w14:paraId="200F19E2" w14:textId="2E716E14" w:rsidR="001E703B" w:rsidRPr="001E703B" w:rsidRDefault="001E703B" w:rsidP="00D54C6F">
      <w:pPr>
        <w:pStyle w:val="Rubrik2"/>
      </w:pPr>
      <w:bookmarkStart w:id="4" w:name="_Toc419895115"/>
      <w:r w:rsidRPr="00C369ED">
        <w:lastRenderedPageBreak/>
        <w:t>Genomförande</w:t>
      </w:r>
      <w:bookmarkEnd w:id="4"/>
    </w:p>
    <w:p w14:paraId="5DC525A7" w14:textId="52805379" w:rsidR="4CBD1C3D" w:rsidRDefault="4CBD1C3D" w:rsidP="00D54C6F">
      <w:pPr>
        <w:keepNext/>
        <w:keepLines/>
      </w:pPr>
      <w:r w:rsidRPr="405795B6">
        <w:rPr>
          <w:b/>
        </w:rPr>
        <w:t>Se i första hand över möjlighet till solskydd, exempelvis solfilm eller persienner/markiser</w:t>
      </w:r>
      <w:r w:rsidRPr="405795B6">
        <w:t>. När ytterligare åtgärder behövs kan AC/luftkylare eller portabel fläkt övervägas men användning i vård och omsorgsmiljö bör alltid föregås av en riskvärdering där nyttan vägs mot risk för spridning av mikroorganismer och konsekvenser för patienter och personal.</w:t>
      </w:r>
    </w:p>
    <w:p w14:paraId="4662F7B6" w14:textId="17E5AACF" w:rsidR="4CBD1C3D" w:rsidRDefault="4CBD1C3D" w:rsidP="00D54C6F">
      <w:pPr>
        <w:keepNext/>
        <w:keepLines/>
      </w:pPr>
      <w:r w:rsidRPr="405795B6">
        <w:t>Fastighetsförvaltare bör</w:t>
      </w:r>
      <w:r w:rsidR="00962C8C" w:rsidRPr="405795B6">
        <w:t xml:space="preserve"> </w:t>
      </w:r>
      <w:r w:rsidRPr="405795B6">
        <w:t>kontaktas inför användning av portabla system eller fläktar i utrymmen med specialventilation (till exempel över-/</w:t>
      </w:r>
      <w:r w:rsidR="009B18B6">
        <w:t xml:space="preserve"> </w:t>
      </w:r>
      <w:r w:rsidRPr="405795B6">
        <w:t>undertrycksventilation) för att säkerställa att luftflöden och antal luftväxlingar i rummet inte störs.</w:t>
      </w:r>
    </w:p>
    <w:p w14:paraId="29CAD5F5" w14:textId="4864D2B8" w:rsidR="4CBD1C3D" w:rsidRDefault="4CBD1C3D" w:rsidP="004219FB">
      <w:pPr>
        <w:pStyle w:val="Rubrik3"/>
      </w:pPr>
      <w:r w:rsidRPr="405795B6">
        <w:t>AC/luftkylare</w:t>
      </w:r>
    </w:p>
    <w:p w14:paraId="6FDA092C" w14:textId="3B832CC8" w:rsidR="008E05B7" w:rsidRPr="002474B2" w:rsidRDefault="008E05B7" w:rsidP="00A0341A">
      <w:pPr>
        <w:pStyle w:val="MellanrubrikVGR"/>
        <w:spacing w:before="120"/>
      </w:pPr>
      <w:r w:rsidRPr="405795B6">
        <w:t xml:space="preserve">Risker med </w:t>
      </w:r>
      <w:r w:rsidRPr="405795B6">
        <w:rPr>
          <w:bCs/>
        </w:rPr>
        <w:t xml:space="preserve">användning av </w:t>
      </w:r>
      <w:r w:rsidRPr="405795B6">
        <w:t>AC/luftkylare</w:t>
      </w:r>
    </w:p>
    <w:p w14:paraId="7AA0C88F" w14:textId="77777777" w:rsidR="00962C8C" w:rsidRDefault="4CBD1C3D" w:rsidP="004219FB">
      <w:r w:rsidRPr="405795B6">
        <w:t>Risker uppkommer främst vid brister i underhåll då mikroorganismer kan tillväxa i systemen och spridas i luften.</w:t>
      </w:r>
      <w:r w:rsidR="00962C8C" w:rsidRPr="405795B6">
        <w:t xml:space="preserve"> </w:t>
      </w:r>
    </w:p>
    <w:p w14:paraId="78FB3E71" w14:textId="20C32CF7" w:rsidR="4CBD1C3D" w:rsidRDefault="4CBD1C3D" w:rsidP="004219FB">
      <w:r w:rsidRPr="405795B6">
        <w:t>Befuktningssystem av utgående luft ska inte användas på grund av risk för tillväxt av bland annat Legionellabakterier i dessa.</w:t>
      </w:r>
    </w:p>
    <w:p w14:paraId="25C95ABA" w14:textId="4DDF758A" w:rsidR="4CBD1C3D" w:rsidRDefault="4CBD1C3D" w:rsidP="004219FB">
      <w:r w:rsidRPr="405795B6">
        <w:t>Luftutflödet kan potentiellt öka utspridning av damm, partiklar, hudflagor och mikroorganismer (till exempel Aspergillus) i rummet.</w:t>
      </w:r>
    </w:p>
    <w:p w14:paraId="0B18CE6A" w14:textId="07B1240C" w:rsidR="4CBD1C3D" w:rsidRPr="00D54C6F" w:rsidRDefault="4CBD1C3D" w:rsidP="004219FB">
      <w:r w:rsidRPr="405795B6">
        <w:t xml:space="preserve">Misstänkt spridning av luftvägsvirus via recirkulerad rumsluft finns beskrivet men underlaget är </w:t>
      </w:r>
      <w:r w:rsidRPr="00D54C6F">
        <w:t>osäkert.</w:t>
      </w:r>
    </w:p>
    <w:p w14:paraId="702BEB99" w14:textId="63ABA02D" w:rsidR="4CBD1C3D" w:rsidRPr="002474B2" w:rsidRDefault="4CBD1C3D" w:rsidP="004219FB">
      <w:pPr>
        <w:pStyle w:val="MellanrubrikVGR"/>
      </w:pPr>
      <w:r w:rsidRPr="405795B6">
        <w:t>Råd vid användning av AC/luftkylare</w:t>
      </w:r>
    </w:p>
    <w:p w14:paraId="265BCB39" w14:textId="17080B7F" w:rsidR="4CBD1C3D" w:rsidRPr="00F96282" w:rsidRDefault="4CBD1C3D" w:rsidP="00F96282">
      <w:pPr>
        <w:pStyle w:val="Punktlista"/>
      </w:pPr>
      <w:r w:rsidRPr="00F96282">
        <w:t>System med befuktning av luft ska inte användas</w:t>
      </w:r>
    </w:p>
    <w:p w14:paraId="49C508EA" w14:textId="03A479F4" w:rsidR="4CBD1C3D" w:rsidRPr="00F96282" w:rsidRDefault="4CBD1C3D" w:rsidP="00F96282">
      <w:pPr>
        <w:pStyle w:val="Punktlista"/>
      </w:pPr>
      <w:r w:rsidRPr="00F96282">
        <w:t>Utför underhåll av systemet enligt tillverkarens instruktioner, inklusive regelbunden tömning och rengöring av behållare för kondensvatten</w:t>
      </w:r>
    </w:p>
    <w:p w14:paraId="51B13D9D" w14:textId="67354CA5" w:rsidR="4CBD1C3D" w:rsidRPr="00F96282" w:rsidRDefault="4CBD1C3D" w:rsidP="00F96282">
      <w:pPr>
        <w:pStyle w:val="Punktlista"/>
      </w:pPr>
      <w:r w:rsidRPr="00F96282">
        <w:t>Placera på ett sätt som minimerar dammansamling</w:t>
      </w:r>
    </w:p>
    <w:p w14:paraId="6C1ECB7F" w14:textId="7CFE125B" w:rsidR="4CBD1C3D" w:rsidRPr="00F96282" w:rsidRDefault="4CBD1C3D" w:rsidP="00F96282">
      <w:pPr>
        <w:pStyle w:val="Punktlista"/>
      </w:pPr>
      <w:r w:rsidRPr="00F96282">
        <w:t>HEPA-filter rekommenderas</w:t>
      </w:r>
    </w:p>
    <w:p w14:paraId="5FB339E7" w14:textId="19D3AA41" w:rsidR="4CBD1C3D" w:rsidRPr="00F96282" w:rsidRDefault="4CBD1C3D" w:rsidP="00F96282">
      <w:pPr>
        <w:pStyle w:val="Punktlista"/>
      </w:pPr>
      <w:r w:rsidRPr="00F96282">
        <w:t>Utåtgående luftström bör riktas mot taket</w:t>
      </w:r>
    </w:p>
    <w:p w14:paraId="1BB05EB0" w14:textId="75FD16EE" w:rsidR="00AD5496" w:rsidRPr="00F96282" w:rsidRDefault="4CBD1C3D" w:rsidP="00F96282">
      <w:pPr>
        <w:pStyle w:val="Punktlista"/>
      </w:pPr>
      <w:r w:rsidRPr="00F96282">
        <w:t>Undvik användning vid vårdmoment med ökade renhetskrav; exempelvis såromläggning, kateter/PVK-sättning, CVK-omläggning samt uppackning av rena och sterila material</w:t>
      </w:r>
    </w:p>
    <w:p w14:paraId="28738A16" w14:textId="03794B1D" w:rsidR="4CBD1C3D" w:rsidRPr="00BA0ADA" w:rsidRDefault="4CBD1C3D" w:rsidP="004219FB">
      <w:r w:rsidRPr="405795B6">
        <w:t>Då luftströmmen potentiellt kan öka spridning av befintliga mikroorganismer i rummet är det viktigt att rutiner finns för rengöring av patientnära och horisontella ytor samt för desinfektion av tagytor.</w:t>
      </w:r>
    </w:p>
    <w:p w14:paraId="613BF0F4" w14:textId="709140A3" w:rsidR="4CBD1C3D" w:rsidRDefault="002474B2" w:rsidP="00D54C6F">
      <w:pPr>
        <w:pStyle w:val="Rubrik3"/>
      </w:pPr>
      <w:r w:rsidRPr="405795B6">
        <w:lastRenderedPageBreak/>
        <w:t>P</w:t>
      </w:r>
      <w:r w:rsidR="4CBD1C3D" w:rsidRPr="405795B6">
        <w:t>ortabel fläkt</w:t>
      </w:r>
    </w:p>
    <w:p w14:paraId="61463509" w14:textId="60A47FC3" w:rsidR="002474B2" w:rsidRPr="002474B2" w:rsidRDefault="002474B2" w:rsidP="00D54C6F">
      <w:pPr>
        <w:pStyle w:val="MellanrubrikVGR"/>
        <w:spacing w:before="120"/>
      </w:pPr>
      <w:r w:rsidRPr="405795B6">
        <w:t>Risker med användning av portabel fläkt</w:t>
      </w:r>
    </w:p>
    <w:p w14:paraId="4123AFAA" w14:textId="19D4BD04" w:rsidR="4CBD1C3D" w:rsidRDefault="4CBD1C3D" w:rsidP="00D54C6F">
      <w:pPr>
        <w:keepNext/>
        <w:keepLines/>
      </w:pPr>
      <w:r w:rsidRPr="405795B6">
        <w:t>Fläktanvändning ger ett högt luftflöde, vilket ökar utspridning av befintligt damm, partiklar, hudflagor och mikroorganismer i omgivningen. Patienten riskerar då att infekteras såväl direkt som indirekt via kontaminerade ytor eller material.</w:t>
      </w:r>
    </w:p>
    <w:p w14:paraId="1FAB788A" w14:textId="3DA46F45" w:rsidR="4CBD1C3D" w:rsidRPr="00D54C6F" w:rsidRDefault="4CBD1C3D" w:rsidP="00D54C6F">
      <w:pPr>
        <w:keepNext/>
        <w:keepLines/>
        <w:rPr>
          <w:b/>
          <w:bCs/>
        </w:rPr>
      </w:pPr>
      <w:r w:rsidRPr="405795B6">
        <w:t>Teoretiskt kan ett högt luftflöde sprida droppar av kroppsvätskor längre bort än förväntat vilket bör beaktas vid vårdmoment med risk för stänk och vid vård av patient med luftvägsinfektion (droppsmitta).</w:t>
      </w:r>
    </w:p>
    <w:p w14:paraId="77BF117F" w14:textId="0296C3A9" w:rsidR="4CBD1C3D" w:rsidRPr="00555CA4" w:rsidRDefault="4CBD1C3D" w:rsidP="00CC5135">
      <w:pPr>
        <w:pStyle w:val="MellanrubrikVGR"/>
      </w:pPr>
      <w:r w:rsidRPr="00555CA4">
        <w:t>Råd vid användning av portabel fläkt</w:t>
      </w:r>
    </w:p>
    <w:p w14:paraId="02433D50" w14:textId="415943A5" w:rsidR="4CBD1C3D" w:rsidRPr="00555CA4" w:rsidRDefault="00A6761D" w:rsidP="00CC5135">
      <w:r w:rsidRPr="00555CA4">
        <w:t>Användning av p</w:t>
      </w:r>
      <w:r w:rsidR="4CBD1C3D" w:rsidRPr="00555CA4">
        <w:t>ortabel fläkt avråds helt från i:</w:t>
      </w:r>
    </w:p>
    <w:p w14:paraId="5F2D78A7" w14:textId="511547C3" w:rsidR="0014793A" w:rsidRPr="00555CA4" w:rsidRDefault="4CBD1C3D" w:rsidP="00CC5135">
      <w:pPr>
        <w:pStyle w:val="Punktlista"/>
      </w:pPr>
      <w:r w:rsidRPr="00555CA4">
        <w:t>Lokaler för verksamheter där höga renhetskrav ställs (till exempel operationssal, dialys, intensivvård, hematologi, transplantation, neonatologi, sterilcentral/ förråd och där steril endoskopiutrustning förvaras)</w:t>
      </w:r>
    </w:p>
    <w:p w14:paraId="38A7EA91" w14:textId="7E535D41" w:rsidR="0014793A" w:rsidRPr="00555CA4" w:rsidRDefault="4CBD1C3D" w:rsidP="00CC5135">
      <w:pPr>
        <w:pStyle w:val="Punktlista"/>
      </w:pPr>
      <w:r w:rsidRPr="00555CA4">
        <w:t>Rum där patienter med utbredda hudskador/sår vårdas</w:t>
      </w:r>
    </w:p>
    <w:p w14:paraId="4D8C4763" w14:textId="72986723" w:rsidR="4CBD1C3D" w:rsidRPr="00555CA4" w:rsidRDefault="4CBD1C3D" w:rsidP="00CC5135">
      <w:pPr>
        <w:pStyle w:val="Punktlista"/>
      </w:pPr>
      <w:r w:rsidRPr="00555CA4">
        <w:t>Lokaler där vård ges till patienter med nedsatt immunförsvar</w:t>
      </w:r>
    </w:p>
    <w:p w14:paraId="6C11699D" w14:textId="762D4B17" w:rsidR="4CBD1C3D" w:rsidRPr="00555CA4" w:rsidRDefault="4CBD1C3D" w:rsidP="00CC5135">
      <w:pPr>
        <w:pStyle w:val="Punktlista"/>
      </w:pPr>
      <w:r w:rsidRPr="00555CA4">
        <w:t>Rum där flera patienter vårdas eller vistas samtidigt</w:t>
      </w:r>
    </w:p>
    <w:p w14:paraId="7742AFEA" w14:textId="6A9CD28B" w:rsidR="003C1D93" w:rsidRPr="0014793A" w:rsidRDefault="00AD5496" w:rsidP="00CC5135">
      <w:pPr>
        <w:pStyle w:val="Punktlista"/>
      </w:pPr>
      <w:r>
        <w:t>R</w:t>
      </w:r>
      <w:r w:rsidR="003C1D93">
        <w:t>um där patienter med luftburen smitta vårdas</w:t>
      </w:r>
    </w:p>
    <w:p w14:paraId="63C77E3C" w14:textId="58438579" w:rsidR="003C1D93" w:rsidRPr="0014793A" w:rsidRDefault="00AD5496" w:rsidP="00CC5135">
      <w:pPr>
        <w:pStyle w:val="Punktlista"/>
        <w:rPr>
          <w:szCs w:val="20"/>
        </w:rPr>
      </w:pPr>
      <w:r w:rsidRPr="0014793A">
        <w:rPr>
          <w:szCs w:val="20"/>
        </w:rPr>
        <w:t>R</w:t>
      </w:r>
      <w:r w:rsidR="003C1D93" w:rsidRPr="0014793A">
        <w:rPr>
          <w:szCs w:val="20"/>
        </w:rPr>
        <w:t>um där patienter vårdas med tillstånd där högt luftflöde kan innebära spridning av mikroorganismer såsom MRSA, norovirus och Clostridioides difficile.</w:t>
      </w:r>
    </w:p>
    <w:p w14:paraId="6FBC84FB" w14:textId="77777777" w:rsidR="003C1D93" w:rsidRPr="00C369ED" w:rsidRDefault="003C1D93" w:rsidP="0022038E">
      <w:pPr>
        <w:spacing w:before="240" w:after="0"/>
        <w:rPr>
          <w:szCs w:val="20"/>
        </w:rPr>
      </w:pPr>
      <w:r w:rsidRPr="00C369ED">
        <w:rPr>
          <w:szCs w:val="20"/>
        </w:rPr>
        <w:t>Om fläkt används:</w:t>
      </w:r>
    </w:p>
    <w:p w14:paraId="2E4681E1" w14:textId="1750F7E8" w:rsidR="003C1D93" w:rsidRPr="00DB2738" w:rsidRDefault="003C1D93" w:rsidP="00CC5135">
      <w:pPr>
        <w:pStyle w:val="Punktlista"/>
        <w:rPr>
          <w:szCs w:val="20"/>
        </w:rPr>
      </w:pPr>
      <w:r w:rsidRPr="00DB2738">
        <w:rPr>
          <w:szCs w:val="20"/>
        </w:rPr>
        <w:t>placera fläkten i sängnivå eller högre.</w:t>
      </w:r>
    </w:p>
    <w:p w14:paraId="61F14F68" w14:textId="066C5FF1" w:rsidR="003C1D93" w:rsidRPr="00DB2738" w:rsidRDefault="003C1D93" w:rsidP="00CC5135">
      <w:pPr>
        <w:pStyle w:val="Punktlista"/>
        <w:rPr>
          <w:szCs w:val="20"/>
        </w:rPr>
      </w:pPr>
      <w:r w:rsidRPr="00DB2738">
        <w:rPr>
          <w:szCs w:val="20"/>
        </w:rPr>
        <w:t>luftflödet ska riktas upp mot taket.</w:t>
      </w:r>
    </w:p>
    <w:p w14:paraId="3D22FC75" w14:textId="7012CF6E" w:rsidR="00A6761D" w:rsidRPr="00DB2738" w:rsidRDefault="00A6761D" w:rsidP="00CC5135">
      <w:pPr>
        <w:pStyle w:val="Punktlista"/>
        <w:rPr>
          <w:color w:val="000000" w:themeColor="text2"/>
        </w:rPr>
      </w:pPr>
      <w:r w:rsidRPr="405795B6">
        <w:t>Stäng alltid av fläkten inför vårdmoment med ökade renhetskrav (till exempel såromläggning, katetersättning, CVK-omläggning, PVK-sättning samt uppackning av rena och sterila material)</w:t>
      </w:r>
    </w:p>
    <w:p w14:paraId="53929D4C" w14:textId="77777777" w:rsidR="0010106D" w:rsidRDefault="003C1D93" w:rsidP="00CC5135">
      <w:r w:rsidRPr="405795B6">
        <w:t xml:space="preserve">Rengör fläkten enligt tillverkarens rekommendationer. </w:t>
      </w:r>
      <w:r w:rsidR="000F5926" w:rsidRPr="405795B6">
        <w:t xml:space="preserve">Fläktar som inte kan rengöras inuti ska inte användas (till exempel </w:t>
      </w:r>
      <w:r w:rsidR="0010106D" w:rsidRPr="405795B6">
        <w:t xml:space="preserve">fläktar </w:t>
      </w:r>
      <w:r w:rsidR="000F5926" w:rsidRPr="405795B6">
        <w:t>utan rotorblad)</w:t>
      </w:r>
      <w:r w:rsidR="00C527AD" w:rsidRPr="405795B6">
        <w:t xml:space="preserve">. </w:t>
      </w:r>
      <w:r w:rsidRPr="405795B6">
        <w:t>Desinfektera med ytdesinfektionsmedel med tensid efter varje vårdtillfälle och innan fläkten flyttas till annan patient.</w:t>
      </w:r>
    </w:p>
    <w:p w14:paraId="52B45D58" w14:textId="5597C0AF" w:rsidR="0010106D" w:rsidRPr="0014793A" w:rsidRDefault="4CBD1C3D" w:rsidP="00CC5135">
      <w:r w:rsidRPr="405795B6">
        <w:t>Överväg utökad städning och rengöring av rummet om patienten i hög utsträckning utsöndrar mikroorganismer (till exempel tillstånd med ökad fjällning av hud, sår, hosta, kräkning eller diarré</w:t>
      </w:r>
      <w:r w:rsidR="0014793A" w:rsidRPr="405795B6">
        <w:t>).</w:t>
      </w:r>
      <w:bookmarkStart w:id="5" w:name="_Toc182366122"/>
      <w:bookmarkStart w:id="6" w:name="_Toc419895117"/>
    </w:p>
    <w:p w14:paraId="7A4E492B" w14:textId="7B3FD1DF" w:rsidR="00C369ED" w:rsidRPr="00C369ED" w:rsidRDefault="00C369ED" w:rsidP="0022038E">
      <w:pPr>
        <w:pStyle w:val="Rubrik2"/>
      </w:pPr>
      <w:r w:rsidRPr="00C369ED">
        <w:lastRenderedPageBreak/>
        <w:t>Dokumentinformation</w:t>
      </w:r>
      <w:bookmarkEnd w:id="5"/>
      <w:bookmarkEnd w:id="6"/>
    </w:p>
    <w:p w14:paraId="40551468" w14:textId="77777777" w:rsidR="00C86AD5" w:rsidRDefault="00C369ED" w:rsidP="00C86AD5">
      <w:pPr>
        <w:keepNext/>
        <w:keepLines/>
        <w:spacing w:after="0"/>
        <w:rPr>
          <w:b/>
          <w:bCs/>
        </w:rPr>
      </w:pPr>
      <w:r w:rsidRPr="00276246">
        <w:rPr>
          <w:b/>
          <w:bCs/>
        </w:rPr>
        <w:t>För innehållet svarar</w:t>
      </w:r>
    </w:p>
    <w:p w14:paraId="1CE91F37" w14:textId="55372A0D" w:rsidR="00C369ED" w:rsidRPr="00C369ED" w:rsidRDefault="00C369ED" w:rsidP="00C86AD5">
      <w:pPr>
        <w:keepNext/>
        <w:keepLines/>
        <w:spacing w:after="0"/>
      </w:pPr>
      <w:r>
        <w:t xml:space="preserve">Maria Nelson, hygiensjuksköterska, </w:t>
      </w:r>
      <w:r w:rsidR="008E05B7">
        <w:t>V</w:t>
      </w:r>
      <w:r>
        <w:t>årdhygien, SÄS</w:t>
      </w:r>
    </w:p>
    <w:p w14:paraId="0611E29A" w14:textId="72D846C2" w:rsidR="00C369ED" w:rsidRDefault="00C369ED" w:rsidP="0022038E">
      <w:pPr>
        <w:keepNext/>
        <w:keepLines/>
      </w:pPr>
      <w:r>
        <w:t xml:space="preserve">Susanne Roos, hygiensjuksköterska, </w:t>
      </w:r>
      <w:r w:rsidR="008E05B7">
        <w:t>V</w:t>
      </w:r>
      <w:r>
        <w:t>årdhygien, SÄS</w:t>
      </w:r>
    </w:p>
    <w:p w14:paraId="1DCDDF5F" w14:textId="77777777" w:rsidR="00C86AD5" w:rsidRDefault="00C369ED" w:rsidP="00C86AD5">
      <w:pPr>
        <w:keepNext/>
        <w:keepLines/>
        <w:spacing w:after="0"/>
        <w:rPr>
          <w:b/>
          <w:bCs/>
        </w:rPr>
      </w:pPr>
      <w:bookmarkStart w:id="7" w:name="_Toc149035757"/>
      <w:bookmarkStart w:id="8" w:name="_Toc149978547"/>
      <w:r w:rsidRPr="00276246">
        <w:rPr>
          <w:b/>
          <w:bCs/>
        </w:rPr>
        <w:t>Remissinstanser</w:t>
      </w:r>
      <w:bookmarkEnd w:id="7"/>
      <w:bookmarkEnd w:id="8"/>
    </w:p>
    <w:p w14:paraId="7E329540" w14:textId="3DA5D44A" w:rsidR="00C369ED" w:rsidRPr="00C369ED" w:rsidRDefault="00C369ED" w:rsidP="00C86AD5">
      <w:pPr>
        <w:keepNext/>
        <w:keepLines/>
        <w:spacing w:after="0"/>
        <w:rPr>
          <w:szCs w:val="20"/>
        </w:rPr>
      </w:pPr>
      <w:r w:rsidRPr="00C369ED">
        <w:rPr>
          <w:szCs w:val="20"/>
        </w:rPr>
        <w:t>-</w:t>
      </w:r>
    </w:p>
    <w:p w14:paraId="7594A831" w14:textId="77777777" w:rsidR="00C369ED" w:rsidRPr="00276246" w:rsidRDefault="00C369ED" w:rsidP="00C86AD5">
      <w:pPr>
        <w:keepNext/>
        <w:keepLines/>
        <w:spacing w:after="0"/>
        <w:rPr>
          <w:b/>
          <w:bCs/>
        </w:rPr>
      </w:pPr>
      <w:r w:rsidRPr="00276246">
        <w:rPr>
          <w:b/>
          <w:bCs/>
        </w:rPr>
        <w:t>Fastställt av</w:t>
      </w:r>
    </w:p>
    <w:p w14:paraId="3A915062" w14:textId="3BB682A9" w:rsidR="4CBD1C3D" w:rsidRDefault="00765B6C" w:rsidP="00CC5135">
      <w:r>
        <w:t>Jerker Nilson</w:t>
      </w:r>
      <w:r w:rsidR="00276246">
        <w:t>, chefläkare, SÄS</w:t>
      </w:r>
    </w:p>
    <w:p w14:paraId="5CA9017E" w14:textId="77777777" w:rsidR="00C369ED" w:rsidRPr="00C86AD5" w:rsidRDefault="00C369ED" w:rsidP="00C86AD5">
      <w:pPr>
        <w:spacing w:after="0"/>
        <w:rPr>
          <w:b/>
          <w:bCs/>
        </w:rPr>
      </w:pPr>
      <w:r w:rsidRPr="00C86AD5">
        <w:rPr>
          <w:b/>
          <w:bCs/>
        </w:rPr>
        <w:t>Nyckelord</w:t>
      </w:r>
    </w:p>
    <w:p w14:paraId="5AAB2D84" w14:textId="52C33D50" w:rsidR="00C369ED" w:rsidRPr="00555CA4" w:rsidRDefault="00C369ED" w:rsidP="00CC5135">
      <w:r>
        <w:t xml:space="preserve">Fläkt, portabel fläkt, värme, rumstemperatur, luftgenomströmning, </w:t>
      </w:r>
      <w:r w:rsidRPr="00555CA4">
        <w:t>AC, luftky</w:t>
      </w:r>
      <w:r w:rsidR="00733E4A">
        <w:t>l</w:t>
      </w:r>
      <w:r w:rsidRPr="00555CA4">
        <w:t>are</w:t>
      </w:r>
    </w:p>
    <w:p w14:paraId="743730A3" w14:textId="064E03F2" w:rsidR="00C369ED" w:rsidRPr="00C369ED" w:rsidRDefault="00C369ED" w:rsidP="00733E4A">
      <w:pPr>
        <w:pStyle w:val="Rubrik2"/>
        <w:rPr>
          <w:szCs w:val="20"/>
        </w:rPr>
      </w:pPr>
      <w:r w:rsidRPr="00C369ED">
        <w:t>Re</w:t>
      </w:r>
      <w:r w:rsidR="001302AC">
        <w:t>laterad information</w:t>
      </w:r>
    </w:p>
    <w:p w14:paraId="3F4BEAA6" w14:textId="2F6961F2" w:rsidR="00AD6938" w:rsidRDefault="00763D75" w:rsidP="00733E4A">
      <w:pPr>
        <w:pStyle w:val="Punktlista"/>
      </w:pPr>
      <w:hyperlink r:id="rId19" w:history="1">
        <w:r w:rsidR="001302AC">
          <w:rPr>
            <w:rStyle w:val="Hyperlnk"/>
          </w:rPr>
          <w:t>Värmeböljor – vägledning till handlingsplaner — Folkhälsomyndigheten (folkhalsomyndigheten.se)</w:t>
        </w:r>
      </w:hyperlink>
    </w:p>
    <w:p w14:paraId="0A8A589D" w14:textId="5ECD45A0" w:rsidR="4CBD1C3D" w:rsidRPr="00501C3C" w:rsidRDefault="00763D75" w:rsidP="00733E4A">
      <w:pPr>
        <w:pStyle w:val="Punktlista"/>
        <w:rPr>
          <w:u w:val="single"/>
        </w:rPr>
      </w:pPr>
      <w:hyperlink r:id="rId20" w:history="1">
        <w:r w:rsidR="00332406">
          <w:rPr>
            <w:rStyle w:val="Hyperlnk"/>
          </w:rPr>
          <w:t>Smittrisker (AFS 2018:4), föreskrifter - Arbetsmiljöverket (av.se)</w:t>
        </w:r>
      </w:hyperlink>
    </w:p>
    <w:p w14:paraId="0C41752F" w14:textId="74387750" w:rsidR="4CBD1C3D" w:rsidRPr="002408AD" w:rsidRDefault="4CBD1C3D" w:rsidP="00733E4A">
      <w:pPr>
        <w:pStyle w:val="Rubrik2"/>
      </w:pPr>
      <w:r w:rsidRPr="002408AD">
        <w:t>Kunskapsöversikt</w:t>
      </w:r>
    </w:p>
    <w:p w14:paraId="1F5F958E" w14:textId="23F333F9" w:rsidR="0038110B" w:rsidRPr="007B4818" w:rsidRDefault="00AD6938" w:rsidP="007B4818">
      <w:pPr>
        <w:pStyle w:val="Punktlistanumrerad"/>
      </w:pPr>
      <w:r w:rsidRPr="007B4818">
        <w:t xml:space="preserve">Heat Health Risks | Global Heat Health Information Network </w:t>
      </w:r>
      <w:hyperlink r:id="rId21" w:history="1">
        <w:r w:rsidR="007B4818" w:rsidRPr="007B4818">
          <w:rPr>
            <w:rStyle w:val="Hyperlnk"/>
          </w:rPr>
          <w:t>https://ghhin.org</w:t>
        </w:r>
      </w:hyperlink>
    </w:p>
    <w:p w14:paraId="7E2C24EE" w14:textId="75B0F861" w:rsidR="4CBD1C3D" w:rsidRDefault="4CBD1C3D" w:rsidP="007B4818">
      <w:pPr>
        <w:pStyle w:val="Punktlistanumrerad"/>
        <w:rPr>
          <w:rStyle w:val="Hyperlnk"/>
          <w:color w:val="auto"/>
        </w:rPr>
      </w:pPr>
      <w:r w:rsidRPr="007B4818">
        <w:rPr>
          <w:rStyle w:val="Hyperlnk"/>
          <w:color w:val="auto"/>
        </w:rPr>
        <w:t>CDC, Guidelines for Environmental Infection Control in Health-Care Facilities (2003)</w:t>
      </w:r>
      <w:r w:rsidR="007B4818">
        <w:rPr>
          <w:rStyle w:val="Hyperlnk"/>
          <w:color w:val="auto"/>
        </w:rPr>
        <w:br/>
      </w:r>
      <w:hyperlink r:id="rId22" w:history="1">
        <w:r w:rsidR="007B4818" w:rsidRPr="00AB7141">
          <w:rPr>
            <w:rStyle w:val="Hyperlnk"/>
          </w:rPr>
          <w:t>https://www.cdc.gov/infectioncontrol/guidelines/environmental/background/air.html</w:t>
        </w:r>
      </w:hyperlink>
    </w:p>
    <w:p w14:paraId="4AC58BC7" w14:textId="27EAE035" w:rsidR="0038110B" w:rsidRDefault="00FF2964" w:rsidP="007B4818">
      <w:pPr>
        <w:pStyle w:val="Punktlistanumrerad"/>
        <w:rPr>
          <w:rStyle w:val="Hyperlnk"/>
          <w:color w:val="auto"/>
        </w:rPr>
      </w:pPr>
      <w:r w:rsidRPr="007B4818">
        <w:t>Guidelines for the Use of Portable Electric Fans in Healthcare Settings - HSE.ie (2018)</w:t>
      </w:r>
      <w:r w:rsidR="007B4818">
        <w:br/>
      </w:r>
      <w:hyperlink r:id="rId23" w:history="1">
        <w:r w:rsidR="007B4818" w:rsidRPr="00AB7141">
          <w:rPr>
            <w:rStyle w:val="Hyperlnk"/>
          </w:rPr>
          <w:t>https://www.hse.ie/eng/services/list/5/publichealth/publichealthdepts/extreme/fan-guidelines.html</w:t>
        </w:r>
      </w:hyperlink>
    </w:p>
    <w:bookmarkEnd w:id="0"/>
    <w:p w14:paraId="54A3F9E9" w14:textId="3DD1F434" w:rsidR="007B4818" w:rsidRPr="007B4818" w:rsidRDefault="0038110B" w:rsidP="00D54C6F">
      <w:pPr>
        <w:pStyle w:val="Punktlistanumrerad"/>
        <w:rPr>
          <w:lang w:val="da-DK"/>
        </w:rPr>
      </w:pPr>
      <w:r w:rsidRPr="007B4818">
        <w:t>Infection Prevention and Control Practice Handbook (nsw.gov.au)</w:t>
      </w:r>
      <w:r w:rsidR="007B4818">
        <w:br/>
      </w:r>
      <w:hyperlink r:id="rId24" w:history="1">
        <w:r w:rsidR="007B4818" w:rsidRPr="007B4818">
          <w:rPr>
            <w:rStyle w:val="Hyperlnk"/>
            <w:lang w:val="da-DK"/>
          </w:rPr>
          <w:t>https://www.cec.health.nsw.gov.au/__data/assets/pdf_file/0010/383239/IPC-Practice-Handbook-2020.PDF</w:t>
        </w:r>
      </w:hyperlink>
    </w:p>
    <w:sectPr w:rsidR="007B4818" w:rsidRPr="007B4818" w:rsidSect="00C369E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B4D4E" w14:textId="77777777" w:rsidR="006B0FB0" w:rsidRDefault="006B0FB0">
      <w:r>
        <w:separator/>
      </w:r>
    </w:p>
  </w:endnote>
  <w:endnote w:type="continuationSeparator" w:id="0">
    <w:p w14:paraId="63F6F427" w14:textId="77777777" w:rsidR="006B0FB0" w:rsidRDefault="006B0FB0">
      <w:r>
        <w:continuationSeparator/>
      </w:r>
    </w:p>
  </w:endnote>
  <w:endnote w:type="continuationNotice" w:id="1">
    <w:p w14:paraId="150D9CB7" w14:textId="77777777" w:rsidR="006B0FB0" w:rsidRDefault="006B0F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7AB4D" w14:textId="77777777" w:rsidR="006B0FB0" w:rsidRDefault="006B0FB0"/>
  </w:footnote>
  <w:footnote w:type="continuationSeparator" w:id="0">
    <w:p w14:paraId="0543B6AA" w14:textId="77777777" w:rsidR="006B0FB0" w:rsidRDefault="006B0FB0">
      <w:r>
        <w:continuationSeparator/>
      </w:r>
    </w:p>
  </w:footnote>
  <w:footnote w:type="continuationNotice" w:id="1">
    <w:p w14:paraId="0CB12865" w14:textId="77777777" w:rsidR="006B0FB0" w:rsidRDefault="006B0F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03F8B6E4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02472D"/>
    <w:multiLevelType w:val="hybridMultilevel"/>
    <w:tmpl w:val="9120EFE6"/>
    <w:lvl w:ilvl="0" w:tplc="28C454A2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4" w15:restartNumberingAfterBreak="0">
    <w:nsid w:val="013B6E1B"/>
    <w:multiLevelType w:val="hybridMultilevel"/>
    <w:tmpl w:val="24620DF6"/>
    <w:lvl w:ilvl="0" w:tplc="041D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9B52577"/>
    <w:multiLevelType w:val="hybridMultilevel"/>
    <w:tmpl w:val="2368C51E"/>
    <w:lvl w:ilvl="0" w:tplc="0444E2AA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10CF093C"/>
    <w:multiLevelType w:val="hybridMultilevel"/>
    <w:tmpl w:val="25A6DC8E"/>
    <w:lvl w:ilvl="0" w:tplc="28C454A2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4264A5"/>
    <w:multiLevelType w:val="hybridMultilevel"/>
    <w:tmpl w:val="65CCE06C"/>
    <w:lvl w:ilvl="0" w:tplc="28C454A2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7B6346F"/>
    <w:multiLevelType w:val="hybridMultilevel"/>
    <w:tmpl w:val="6B8A2872"/>
    <w:lvl w:ilvl="0" w:tplc="07B642F0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15" w15:restartNumberingAfterBreak="0">
    <w:nsid w:val="27FD5CC2"/>
    <w:multiLevelType w:val="hybridMultilevel"/>
    <w:tmpl w:val="EE6AFCF6"/>
    <w:lvl w:ilvl="0" w:tplc="EF727ED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AAD68B9"/>
    <w:multiLevelType w:val="hybridMultilevel"/>
    <w:tmpl w:val="A5288D9E"/>
    <w:lvl w:ilvl="0" w:tplc="07B642F0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F63748C"/>
    <w:multiLevelType w:val="hybridMultilevel"/>
    <w:tmpl w:val="F3F82966"/>
    <w:lvl w:ilvl="0" w:tplc="28C454A2">
      <w:numFmt w:val="bullet"/>
      <w:lvlText w:val="-"/>
      <w:lvlJc w:val="left"/>
      <w:pPr>
        <w:ind w:left="339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0" w15:restartNumberingAfterBreak="0">
    <w:nsid w:val="3F960E13"/>
    <w:multiLevelType w:val="hybridMultilevel"/>
    <w:tmpl w:val="5C06B2CE"/>
    <w:lvl w:ilvl="0" w:tplc="28C454A2">
      <w:numFmt w:val="bullet"/>
      <w:lvlText w:val="-"/>
      <w:lvlJc w:val="left"/>
      <w:pPr>
        <w:ind w:left="339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E6497F"/>
    <w:multiLevelType w:val="hybridMultilevel"/>
    <w:tmpl w:val="925A2510"/>
    <w:lvl w:ilvl="0" w:tplc="11402D26">
      <w:numFmt w:val="bullet"/>
      <w:lvlText w:val="-"/>
      <w:lvlJc w:val="left"/>
      <w:pPr>
        <w:ind w:left="2968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B236961"/>
    <w:multiLevelType w:val="hybridMultilevel"/>
    <w:tmpl w:val="94FC1292"/>
    <w:lvl w:ilvl="0" w:tplc="B436FA28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28" w15:restartNumberingAfterBreak="0">
    <w:nsid w:val="6E796E13"/>
    <w:multiLevelType w:val="hybridMultilevel"/>
    <w:tmpl w:val="35B84478"/>
    <w:lvl w:ilvl="0" w:tplc="07B642F0">
      <w:numFmt w:val="bullet"/>
      <w:lvlText w:val="-"/>
      <w:lvlJc w:val="left"/>
      <w:pPr>
        <w:ind w:left="3036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2381A59"/>
    <w:multiLevelType w:val="hybridMultilevel"/>
    <w:tmpl w:val="0F1A9358"/>
    <w:lvl w:ilvl="0" w:tplc="CFE40E40">
      <w:numFmt w:val="bullet"/>
      <w:lvlText w:val="-"/>
      <w:lvlJc w:val="left"/>
      <w:pPr>
        <w:ind w:left="2968" w:hanging="360"/>
      </w:pPr>
      <w:rPr>
        <w:rFonts w:ascii="Times New Roman" w:hAnsi="Times New Roman" w:hint="default"/>
      </w:rPr>
    </w:lvl>
    <w:lvl w:ilvl="1" w:tplc="2200D6AA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hint="default"/>
      </w:rPr>
    </w:lvl>
    <w:lvl w:ilvl="2" w:tplc="BC0804C2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A0E36FA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9582423A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hint="default"/>
      </w:rPr>
    </w:lvl>
    <w:lvl w:ilvl="5" w:tplc="13BA2B42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7A6B374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EBB87BD0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hint="default"/>
      </w:rPr>
    </w:lvl>
    <w:lvl w:ilvl="8" w:tplc="50925662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31" w15:restartNumberingAfterBreak="0">
    <w:nsid w:val="73B406B1"/>
    <w:multiLevelType w:val="multilevel"/>
    <w:tmpl w:val="C0701F6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9645015">
    <w:abstractNumId w:val="1"/>
  </w:num>
  <w:num w:numId="2" w16cid:durableId="138228372">
    <w:abstractNumId w:val="31"/>
  </w:num>
  <w:num w:numId="3" w16cid:durableId="78920158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0239565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939376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33013209">
    <w:abstractNumId w:val="27"/>
  </w:num>
  <w:num w:numId="7" w16cid:durableId="106197689">
    <w:abstractNumId w:val="23"/>
  </w:num>
  <w:num w:numId="8" w16cid:durableId="2146894497">
    <w:abstractNumId w:val="11"/>
  </w:num>
  <w:num w:numId="9" w16cid:durableId="548032170">
    <w:abstractNumId w:val="5"/>
  </w:num>
  <w:num w:numId="10" w16cid:durableId="1877885115">
    <w:abstractNumId w:val="9"/>
  </w:num>
  <w:num w:numId="11" w16cid:durableId="1198737527">
    <w:abstractNumId w:val="20"/>
  </w:num>
  <w:num w:numId="12" w16cid:durableId="47729776">
    <w:abstractNumId w:val="14"/>
  </w:num>
  <w:num w:numId="13" w16cid:durableId="1018854309">
    <w:abstractNumId w:val="28"/>
  </w:num>
  <w:num w:numId="14" w16cid:durableId="2027290722">
    <w:abstractNumId w:val="8"/>
  </w:num>
  <w:num w:numId="15" w16cid:durableId="1833444867">
    <w:abstractNumId w:val="19"/>
  </w:num>
  <w:num w:numId="16" w16cid:durableId="670261758">
    <w:abstractNumId w:val="3"/>
  </w:num>
  <w:num w:numId="17" w16cid:durableId="103117224">
    <w:abstractNumId w:val="30"/>
  </w:num>
  <w:num w:numId="18" w16cid:durableId="2037849495">
    <w:abstractNumId w:val="16"/>
  </w:num>
  <w:num w:numId="19" w16cid:durableId="1956323016">
    <w:abstractNumId w:val="4"/>
  </w:num>
  <w:num w:numId="20" w16cid:durableId="1543512809">
    <w:abstractNumId w:val="15"/>
  </w:num>
  <w:num w:numId="21" w16cid:durableId="998771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E66"/>
    <w:rsid w:val="0005691C"/>
    <w:rsid w:val="00056ECB"/>
    <w:rsid w:val="00056ED5"/>
    <w:rsid w:val="000655CC"/>
    <w:rsid w:val="000700AE"/>
    <w:rsid w:val="0008082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9BC"/>
    <w:rsid w:val="000E463B"/>
    <w:rsid w:val="000E5A7E"/>
    <w:rsid w:val="000F279E"/>
    <w:rsid w:val="000F43A3"/>
    <w:rsid w:val="000F5926"/>
    <w:rsid w:val="000F7681"/>
    <w:rsid w:val="0010106D"/>
    <w:rsid w:val="00103031"/>
    <w:rsid w:val="001044FE"/>
    <w:rsid w:val="001139D4"/>
    <w:rsid w:val="00117515"/>
    <w:rsid w:val="001302AC"/>
    <w:rsid w:val="00131B08"/>
    <w:rsid w:val="00132A59"/>
    <w:rsid w:val="00133337"/>
    <w:rsid w:val="00133A0F"/>
    <w:rsid w:val="0013580F"/>
    <w:rsid w:val="001364E2"/>
    <w:rsid w:val="00137B6D"/>
    <w:rsid w:val="0014070B"/>
    <w:rsid w:val="001422C1"/>
    <w:rsid w:val="0014793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4FB"/>
    <w:rsid w:val="0019632A"/>
    <w:rsid w:val="00196C28"/>
    <w:rsid w:val="001A310A"/>
    <w:rsid w:val="001A4E7C"/>
    <w:rsid w:val="001B2584"/>
    <w:rsid w:val="001B762C"/>
    <w:rsid w:val="001C4D0A"/>
    <w:rsid w:val="001C5FEF"/>
    <w:rsid w:val="001E703B"/>
    <w:rsid w:val="00211487"/>
    <w:rsid w:val="00211D91"/>
    <w:rsid w:val="00217DEC"/>
    <w:rsid w:val="0022038E"/>
    <w:rsid w:val="00235B57"/>
    <w:rsid w:val="002408AD"/>
    <w:rsid w:val="0024329A"/>
    <w:rsid w:val="00243485"/>
    <w:rsid w:val="00244BCB"/>
    <w:rsid w:val="002474B2"/>
    <w:rsid w:val="00250F24"/>
    <w:rsid w:val="00251ED7"/>
    <w:rsid w:val="002523C5"/>
    <w:rsid w:val="0025380B"/>
    <w:rsid w:val="0025703A"/>
    <w:rsid w:val="00262F3D"/>
    <w:rsid w:val="00263281"/>
    <w:rsid w:val="002651D6"/>
    <w:rsid w:val="0026551F"/>
    <w:rsid w:val="00275081"/>
    <w:rsid w:val="00276246"/>
    <w:rsid w:val="00280A85"/>
    <w:rsid w:val="00284119"/>
    <w:rsid w:val="00290B5C"/>
    <w:rsid w:val="00294791"/>
    <w:rsid w:val="00296B06"/>
    <w:rsid w:val="002A0864"/>
    <w:rsid w:val="002B0B30"/>
    <w:rsid w:val="002B0C78"/>
    <w:rsid w:val="002C0C02"/>
    <w:rsid w:val="002C1277"/>
    <w:rsid w:val="002C20A0"/>
    <w:rsid w:val="002C60AD"/>
    <w:rsid w:val="002D0E0E"/>
    <w:rsid w:val="002D6023"/>
    <w:rsid w:val="002E0A8D"/>
    <w:rsid w:val="002E263F"/>
    <w:rsid w:val="002E6F81"/>
    <w:rsid w:val="002F08BA"/>
    <w:rsid w:val="002F2CFF"/>
    <w:rsid w:val="002F568B"/>
    <w:rsid w:val="002F7818"/>
    <w:rsid w:val="00301ABC"/>
    <w:rsid w:val="003066D0"/>
    <w:rsid w:val="00311401"/>
    <w:rsid w:val="003178DD"/>
    <w:rsid w:val="003203D7"/>
    <w:rsid w:val="00320F86"/>
    <w:rsid w:val="00324171"/>
    <w:rsid w:val="00326C24"/>
    <w:rsid w:val="00332406"/>
    <w:rsid w:val="00337F99"/>
    <w:rsid w:val="0034307B"/>
    <w:rsid w:val="00345EB1"/>
    <w:rsid w:val="0034628D"/>
    <w:rsid w:val="00350CC4"/>
    <w:rsid w:val="00360E0D"/>
    <w:rsid w:val="0036357D"/>
    <w:rsid w:val="00363B23"/>
    <w:rsid w:val="0036594C"/>
    <w:rsid w:val="00367D19"/>
    <w:rsid w:val="00371BED"/>
    <w:rsid w:val="0038110B"/>
    <w:rsid w:val="00384019"/>
    <w:rsid w:val="003854F1"/>
    <w:rsid w:val="0039118E"/>
    <w:rsid w:val="00397F54"/>
    <w:rsid w:val="003A0D43"/>
    <w:rsid w:val="003A4635"/>
    <w:rsid w:val="003B2A4B"/>
    <w:rsid w:val="003C1D93"/>
    <w:rsid w:val="003D099E"/>
    <w:rsid w:val="003D21A2"/>
    <w:rsid w:val="003D29D2"/>
    <w:rsid w:val="003E0705"/>
    <w:rsid w:val="003E2FF7"/>
    <w:rsid w:val="003F1013"/>
    <w:rsid w:val="003F1ACF"/>
    <w:rsid w:val="00404948"/>
    <w:rsid w:val="0040688C"/>
    <w:rsid w:val="00406BEA"/>
    <w:rsid w:val="00413A60"/>
    <w:rsid w:val="004219FB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67C"/>
    <w:rsid w:val="00501433"/>
    <w:rsid w:val="00501C3C"/>
    <w:rsid w:val="00511CC4"/>
    <w:rsid w:val="00515098"/>
    <w:rsid w:val="00531E60"/>
    <w:rsid w:val="00536A5A"/>
    <w:rsid w:val="00541D07"/>
    <w:rsid w:val="00544BAB"/>
    <w:rsid w:val="00545F31"/>
    <w:rsid w:val="00555CA4"/>
    <w:rsid w:val="005578FA"/>
    <w:rsid w:val="00565129"/>
    <w:rsid w:val="00565CD0"/>
    <w:rsid w:val="00567820"/>
    <w:rsid w:val="005770AD"/>
    <w:rsid w:val="00577187"/>
    <w:rsid w:val="00581414"/>
    <w:rsid w:val="00582490"/>
    <w:rsid w:val="005826FA"/>
    <w:rsid w:val="0059500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DBE"/>
    <w:rsid w:val="005D52BE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38F"/>
    <w:rsid w:val="00673C92"/>
    <w:rsid w:val="006753EC"/>
    <w:rsid w:val="00685FA5"/>
    <w:rsid w:val="00695C06"/>
    <w:rsid w:val="006A18DE"/>
    <w:rsid w:val="006A2789"/>
    <w:rsid w:val="006A4978"/>
    <w:rsid w:val="006A50C2"/>
    <w:rsid w:val="006A6329"/>
    <w:rsid w:val="006A7261"/>
    <w:rsid w:val="006B0D29"/>
    <w:rsid w:val="006B0FB0"/>
    <w:rsid w:val="006B1819"/>
    <w:rsid w:val="006B5DE7"/>
    <w:rsid w:val="006C1762"/>
    <w:rsid w:val="006C5048"/>
    <w:rsid w:val="006C5E60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D09"/>
    <w:rsid w:val="0072075B"/>
    <w:rsid w:val="007221C2"/>
    <w:rsid w:val="00725816"/>
    <w:rsid w:val="00730955"/>
    <w:rsid w:val="00733A9C"/>
    <w:rsid w:val="00733E4A"/>
    <w:rsid w:val="00736574"/>
    <w:rsid w:val="007367E0"/>
    <w:rsid w:val="00737215"/>
    <w:rsid w:val="00754905"/>
    <w:rsid w:val="00760038"/>
    <w:rsid w:val="00762EE0"/>
    <w:rsid w:val="00763D75"/>
    <w:rsid w:val="00765B6C"/>
    <w:rsid w:val="00765C41"/>
    <w:rsid w:val="00771100"/>
    <w:rsid w:val="007759DD"/>
    <w:rsid w:val="0078609F"/>
    <w:rsid w:val="00787980"/>
    <w:rsid w:val="007917BA"/>
    <w:rsid w:val="007A5C6F"/>
    <w:rsid w:val="007B4818"/>
    <w:rsid w:val="007D4241"/>
    <w:rsid w:val="007D4317"/>
    <w:rsid w:val="007D4EA3"/>
    <w:rsid w:val="007E2D5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791"/>
    <w:rsid w:val="00892F28"/>
    <w:rsid w:val="008A040B"/>
    <w:rsid w:val="008A0C5F"/>
    <w:rsid w:val="008A3DEA"/>
    <w:rsid w:val="008A4EB9"/>
    <w:rsid w:val="008A68AB"/>
    <w:rsid w:val="008A74C0"/>
    <w:rsid w:val="008B1694"/>
    <w:rsid w:val="008C4B27"/>
    <w:rsid w:val="008C7F2A"/>
    <w:rsid w:val="008E05B7"/>
    <w:rsid w:val="008E36F8"/>
    <w:rsid w:val="008E46B2"/>
    <w:rsid w:val="008E682C"/>
    <w:rsid w:val="008E78A1"/>
    <w:rsid w:val="008F0C61"/>
    <w:rsid w:val="008F589F"/>
    <w:rsid w:val="00906238"/>
    <w:rsid w:val="00907EF9"/>
    <w:rsid w:val="0091295C"/>
    <w:rsid w:val="00914B2B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A4F"/>
    <w:rsid w:val="00962C8C"/>
    <w:rsid w:val="00971D93"/>
    <w:rsid w:val="00983321"/>
    <w:rsid w:val="009B18B6"/>
    <w:rsid w:val="009B1F6B"/>
    <w:rsid w:val="009C0D12"/>
    <w:rsid w:val="009C16AD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23E"/>
    <w:rsid w:val="00A006A5"/>
    <w:rsid w:val="00A0341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61D"/>
    <w:rsid w:val="00A72B1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182"/>
    <w:rsid w:val="00AB4A50"/>
    <w:rsid w:val="00AC3FF6"/>
    <w:rsid w:val="00AD5496"/>
    <w:rsid w:val="00AD6938"/>
    <w:rsid w:val="00AD73EC"/>
    <w:rsid w:val="00AE5BC7"/>
    <w:rsid w:val="00AF5AAF"/>
    <w:rsid w:val="00B046D8"/>
    <w:rsid w:val="00B13F4C"/>
    <w:rsid w:val="00B16219"/>
    <w:rsid w:val="00B16C59"/>
    <w:rsid w:val="00B2376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ADA"/>
    <w:rsid w:val="00BB69DB"/>
    <w:rsid w:val="00BC322E"/>
    <w:rsid w:val="00BC44CD"/>
    <w:rsid w:val="00BC48A6"/>
    <w:rsid w:val="00BD0A61"/>
    <w:rsid w:val="00BE7978"/>
    <w:rsid w:val="00C01D6B"/>
    <w:rsid w:val="00C07DDB"/>
    <w:rsid w:val="00C33F3B"/>
    <w:rsid w:val="00C36362"/>
    <w:rsid w:val="00C369ED"/>
    <w:rsid w:val="00C4115D"/>
    <w:rsid w:val="00C43BDD"/>
    <w:rsid w:val="00C47778"/>
    <w:rsid w:val="00C5011E"/>
    <w:rsid w:val="00C50EE5"/>
    <w:rsid w:val="00C5240A"/>
    <w:rsid w:val="00C527AD"/>
    <w:rsid w:val="00C5398F"/>
    <w:rsid w:val="00C556F5"/>
    <w:rsid w:val="00C70E19"/>
    <w:rsid w:val="00C72574"/>
    <w:rsid w:val="00C7430C"/>
    <w:rsid w:val="00C85DA1"/>
    <w:rsid w:val="00C86AD5"/>
    <w:rsid w:val="00C9071C"/>
    <w:rsid w:val="00C908FF"/>
    <w:rsid w:val="00C91DA0"/>
    <w:rsid w:val="00C97BD3"/>
    <w:rsid w:val="00CA212E"/>
    <w:rsid w:val="00CA39EF"/>
    <w:rsid w:val="00CA521F"/>
    <w:rsid w:val="00CB0493"/>
    <w:rsid w:val="00CB17FF"/>
    <w:rsid w:val="00CB1ED7"/>
    <w:rsid w:val="00CC167C"/>
    <w:rsid w:val="00CC4EAE"/>
    <w:rsid w:val="00CC5135"/>
    <w:rsid w:val="00CC52D9"/>
    <w:rsid w:val="00CD6647"/>
    <w:rsid w:val="00CE4B73"/>
    <w:rsid w:val="00CF2B9E"/>
    <w:rsid w:val="00CF70BB"/>
    <w:rsid w:val="00D074DB"/>
    <w:rsid w:val="00D139CF"/>
    <w:rsid w:val="00D37E7F"/>
    <w:rsid w:val="00D46FC2"/>
    <w:rsid w:val="00D47AD7"/>
    <w:rsid w:val="00D51529"/>
    <w:rsid w:val="00D54C6F"/>
    <w:rsid w:val="00D771C2"/>
    <w:rsid w:val="00D85218"/>
    <w:rsid w:val="00D915B1"/>
    <w:rsid w:val="00DA299D"/>
    <w:rsid w:val="00DA65C4"/>
    <w:rsid w:val="00DB2738"/>
    <w:rsid w:val="00DD2BE0"/>
    <w:rsid w:val="00DE4447"/>
    <w:rsid w:val="00DE4587"/>
    <w:rsid w:val="00DE5DA2"/>
    <w:rsid w:val="00DF0033"/>
    <w:rsid w:val="00E026BF"/>
    <w:rsid w:val="00E07B1B"/>
    <w:rsid w:val="00E11853"/>
    <w:rsid w:val="00E144A1"/>
    <w:rsid w:val="00E2518A"/>
    <w:rsid w:val="00E3076F"/>
    <w:rsid w:val="00E47984"/>
    <w:rsid w:val="00E52A86"/>
    <w:rsid w:val="00E54B47"/>
    <w:rsid w:val="00E553BF"/>
    <w:rsid w:val="00E55D93"/>
    <w:rsid w:val="00E61294"/>
    <w:rsid w:val="00E70D75"/>
    <w:rsid w:val="00E7237C"/>
    <w:rsid w:val="00E77C46"/>
    <w:rsid w:val="00E84C03"/>
    <w:rsid w:val="00E86CE8"/>
    <w:rsid w:val="00E87363"/>
    <w:rsid w:val="00E90E82"/>
    <w:rsid w:val="00E964F7"/>
    <w:rsid w:val="00EA00CB"/>
    <w:rsid w:val="00EA162C"/>
    <w:rsid w:val="00EA1BAA"/>
    <w:rsid w:val="00EA3FCD"/>
    <w:rsid w:val="00EA42A0"/>
    <w:rsid w:val="00EB6714"/>
    <w:rsid w:val="00EC0A68"/>
    <w:rsid w:val="00EC5006"/>
    <w:rsid w:val="00ED49C3"/>
    <w:rsid w:val="00ED6CE8"/>
    <w:rsid w:val="00ED761A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779"/>
    <w:rsid w:val="00F86F47"/>
    <w:rsid w:val="00F90B64"/>
    <w:rsid w:val="00F96282"/>
    <w:rsid w:val="00FB2F0F"/>
    <w:rsid w:val="00FB5086"/>
    <w:rsid w:val="00FB5411"/>
    <w:rsid w:val="00FB6392"/>
    <w:rsid w:val="00FC54D6"/>
    <w:rsid w:val="00FD3C70"/>
    <w:rsid w:val="00FD6820"/>
    <w:rsid w:val="00FE12D8"/>
    <w:rsid w:val="00FE2905"/>
    <w:rsid w:val="00FF2964"/>
    <w:rsid w:val="00FF6F9A"/>
    <w:rsid w:val="00FF7C02"/>
    <w:rsid w:val="024801E3"/>
    <w:rsid w:val="04B912E6"/>
    <w:rsid w:val="0880E04B"/>
    <w:rsid w:val="0B28546A"/>
    <w:rsid w:val="0F53B5AB"/>
    <w:rsid w:val="14D721C2"/>
    <w:rsid w:val="18E17208"/>
    <w:rsid w:val="1A7D4269"/>
    <w:rsid w:val="1C20FDDC"/>
    <w:rsid w:val="1DBCCE3D"/>
    <w:rsid w:val="1E64DE1F"/>
    <w:rsid w:val="20F46EFF"/>
    <w:rsid w:val="22903F60"/>
    <w:rsid w:val="2A9B5145"/>
    <w:rsid w:val="31E52D5F"/>
    <w:rsid w:val="35DE0660"/>
    <w:rsid w:val="37689976"/>
    <w:rsid w:val="384C83D1"/>
    <w:rsid w:val="3B842493"/>
    <w:rsid w:val="3EC3B067"/>
    <w:rsid w:val="3F10AA4F"/>
    <w:rsid w:val="405795B6"/>
    <w:rsid w:val="41FB5129"/>
    <w:rsid w:val="4532F1EB"/>
    <w:rsid w:val="48728033"/>
    <w:rsid w:val="4CBD1C3D"/>
    <w:rsid w:val="5D42ECC3"/>
    <w:rsid w:val="62C41515"/>
    <w:rsid w:val="641D1C21"/>
    <w:rsid w:val="647B2B65"/>
    <w:rsid w:val="6B2CF8ED"/>
    <w:rsid w:val="6CA9180D"/>
    <w:rsid w:val="6E4CD380"/>
    <w:rsid w:val="74F6ED65"/>
    <w:rsid w:val="7BFE060C"/>
    <w:rsid w:val="7F3D9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E950B1B1-90AD-4D02-BF69-4C65BCB8B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C369ED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C4EAE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369E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369E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C4EAE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219F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96282"/>
    <w:pPr>
      <w:numPr>
        <w:numId w:val="20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369E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369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C369ED"/>
    <w:pPr>
      <w:numPr>
        <w:numId w:val="1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C369ED"/>
    <w:pPr>
      <w:tabs>
        <w:tab w:val="num" w:pos="720"/>
      </w:tabs>
      <w:ind w:left="720" w:hanging="720"/>
      <w:contextualSpacing/>
    </w:pPr>
  </w:style>
  <w:style w:type="paragraph" w:styleId="Kommentarer">
    <w:name w:val="annotation text"/>
    <w:basedOn w:val="Normal"/>
    <w:link w:val="KommentarerChar"/>
    <w:uiPriority w:val="99"/>
    <w:semiHidden/>
    <w:unhideWhenUsed/>
    <w:rsid w:val="00C3636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36362"/>
  </w:style>
  <w:style w:type="character" w:styleId="Kommentarsreferens">
    <w:name w:val="annotation reference"/>
    <w:basedOn w:val="Standardstycketeckensnitt"/>
    <w:uiPriority w:val="99"/>
    <w:semiHidden/>
    <w:unhideWhenUsed/>
    <w:rsid w:val="00C36362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C20A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C20A0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244BC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F2964"/>
    <w:rPr>
      <w:color w:val="9EA2A2" w:themeColor="followedHyperlink"/>
      <w:u w:val="single"/>
    </w:rPr>
  </w:style>
  <w:style w:type="paragraph" w:customStyle="1" w:styleId="Punktlistanumrerad">
    <w:name w:val="Punktlista numrerad"/>
    <w:rsid w:val="007B4818"/>
    <w:pPr>
      <w:numPr>
        <w:numId w:val="21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folkhalsomyndigheten.se/publicerat-material/publikationsarkiv/a/att-hantera-halsoeffekter-av-varmeboljor-vagledning-till-handlingsplaner/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ghhin.org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olkhalsomyndigheten.se/smittskydd-beredskap/krisberedskap/varmeboljor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www.av.se/arbetsmiljoarbete-och-inspektioner/publikationer/foreskrifter/smittrisker-afs-20184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cec.health.nsw.gov.au/__data/assets/pdf_file/0010/383239/IPC-Practice-Handbook-2020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www.hse.ie/eng/services/list/5/publichealth/publichealthdepts/extreme/fan-guidelines.html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www.folkhalsomyndigheten.se/smittskydd-beredskap/krisberedskap/varmeboljor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cdc.gov/infectioncontrol/guidelines/environmental/background/air.html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348</TotalTime>
  <Pages>4</Pages>
  <Words>728</Words>
  <Characters>6005</Characters>
  <Application>Microsoft Office Word</Application>
  <DocSecurity>0</DocSecurity>
  <Lines>50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Portabla fläktar i vårdmiljö, SÄS</vt:lpstr>
    </vt:vector>
  </TitlesOfParts>
  <Manager/>
  <Company/>
  <LinksUpToDate>false</LinksUpToDate>
  <CharactersWithSpaces>6720</CharactersWithSpaces>
  <SharedDoc>false</SharedDoc>
  <HyperlinkBase/>
  <HLinks>
    <vt:vector size="48" baseType="variant">
      <vt:variant>
        <vt:i4>7471174</vt:i4>
      </vt:variant>
      <vt:variant>
        <vt:i4>21</vt:i4>
      </vt:variant>
      <vt:variant>
        <vt:i4>0</vt:i4>
      </vt:variant>
      <vt:variant>
        <vt:i4>5</vt:i4>
      </vt:variant>
      <vt:variant>
        <vt:lpwstr>https://www.cec.health.nsw.gov.au/__data/assets/pdf_file/0010/383239/IPC-Practice-Handbook-2020.PDF</vt:lpwstr>
      </vt:variant>
      <vt:variant>
        <vt:lpwstr/>
      </vt:variant>
      <vt:variant>
        <vt:i4>1376264</vt:i4>
      </vt:variant>
      <vt:variant>
        <vt:i4>18</vt:i4>
      </vt:variant>
      <vt:variant>
        <vt:i4>0</vt:i4>
      </vt:variant>
      <vt:variant>
        <vt:i4>5</vt:i4>
      </vt:variant>
      <vt:variant>
        <vt:lpwstr>https://www.hse.ie/eng/services/list/5/publichealth/publichealthdepts/extreme/fan-guidelines.html</vt:lpwstr>
      </vt:variant>
      <vt:variant>
        <vt:lpwstr/>
      </vt:variant>
      <vt:variant>
        <vt:i4>5439496</vt:i4>
      </vt:variant>
      <vt:variant>
        <vt:i4>15</vt:i4>
      </vt:variant>
      <vt:variant>
        <vt:i4>0</vt:i4>
      </vt:variant>
      <vt:variant>
        <vt:i4>5</vt:i4>
      </vt:variant>
      <vt:variant>
        <vt:lpwstr>https://www.cdc.gov/infectioncontrol/guidelines/environmental/background/air.html</vt:lpwstr>
      </vt:variant>
      <vt:variant>
        <vt:lpwstr/>
      </vt:variant>
      <vt:variant>
        <vt:i4>6488105</vt:i4>
      </vt:variant>
      <vt:variant>
        <vt:i4>12</vt:i4>
      </vt:variant>
      <vt:variant>
        <vt:i4>0</vt:i4>
      </vt:variant>
      <vt:variant>
        <vt:i4>5</vt:i4>
      </vt:variant>
      <vt:variant>
        <vt:lpwstr>https://ghhin.org/</vt:lpwstr>
      </vt:variant>
      <vt:variant>
        <vt:lpwstr/>
      </vt:variant>
      <vt:variant>
        <vt:i4>8060990</vt:i4>
      </vt:variant>
      <vt:variant>
        <vt:i4>9</vt:i4>
      </vt:variant>
      <vt:variant>
        <vt:i4>0</vt:i4>
      </vt:variant>
      <vt:variant>
        <vt:i4>5</vt:i4>
      </vt:variant>
      <vt:variant>
        <vt:lpwstr>https://www.av.se/arbetsmiljoarbete-och-inspektioner/publikationer/foreskrifter/smittrisker-afs-20184/</vt:lpwstr>
      </vt:variant>
      <vt:variant>
        <vt:lpwstr/>
      </vt:variant>
      <vt:variant>
        <vt:i4>7929904</vt:i4>
      </vt:variant>
      <vt:variant>
        <vt:i4>6</vt:i4>
      </vt:variant>
      <vt:variant>
        <vt:i4>0</vt:i4>
      </vt:variant>
      <vt:variant>
        <vt:i4>5</vt:i4>
      </vt:variant>
      <vt:variant>
        <vt:lpwstr>https://www.folkhalsomyndigheten.se/smittskydd-beredskap/krisberedskap/varmeboljor/</vt:lpwstr>
      </vt:variant>
      <vt:variant>
        <vt:lpwstr/>
      </vt:variant>
      <vt:variant>
        <vt:i4>5767195</vt:i4>
      </vt:variant>
      <vt:variant>
        <vt:i4>3</vt:i4>
      </vt:variant>
      <vt:variant>
        <vt:i4>0</vt:i4>
      </vt:variant>
      <vt:variant>
        <vt:i4>5</vt:i4>
      </vt:variant>
      <vt:variant>
        <vt:lpwstr>https://www.folkhalsomyndigheten.se/publicerat-material/publikationsarkiv/a/att-hantera-halsoeffekter-av-varmeboljor-vagledning-till-handlingsplaner/</vt:lpwstr>
      </vt:variant>
      <vt:variant>
        <vt:lpwstr/>
      </vt:variant>
      <vt:variant>
        <vt:i4>7929904</vt:i4>
      </vt:variant>
      <vt:variant>
        <vt:i4>0</vt:i4>
      </vt:variant>
      <vt:variant>
        <vt:i4>0</vt:i4>
      </vt:variant>
      <vt:variant>
        <vt:i4>5</vt:i4>
      </vt:variant>
      <vt:variant>
        <vt:lpwstr>https://www.folkhalsomyndigheten.se/smittskydd-beredskap/krisberedskap/varmeboljor/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Vårdhygieniska aspekter på AC - luftkylare och portabla fläktar i vårdmiljö, SÄS </dc:title>
  <dc:subject/>
  <dc:creator>patrik.jens.johansson@vgregion.se</dc:creator>
  <keywords/>
  <lastModifiedBy>Karin Åhlin</lastModifiedBy>
  <revision>94</revision>
  <lastPrinted>2016-03-31T10:56:00.0000000Z</lastPrinted>
  <dcterms:created xsi:type="dcterms:W3CDTF">2022-03-28T05:40:00.0000000Z</dcterms:created>
  <dcterms:modified xsi:type="dcterms:W3CDTF">2024-03-18T12:57:00.0000000Z</dcterms:modified>
</coreProperties>
</file>