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7F2" w:rsidP="00F35B05" w:rsidRDefault="001757F2" w14:paraId="788EC8D8" w14:textId="77777777">
      <w:pPr>
        <w:pStyle w:val="Rubrik2"/>
        <w:sectPr w:rsidR="001757F2" w:rsidSect="001757F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757F2" w:rsidR="001757F2" w:rsidP="007D6990" w:rsidRDefault="001757F2" w14:paraId="18BBEE19" w14:textId="77777777">
      <w:pPr>
        <w:pStyle w:val="Rubrik1"/>
      </w:pPr>
      <w:r w:rsidRPr="001757F2">
        <w:t>Operationssalsventilation, SÄS</w:t>
      </w:r>
    </w:p>
    <w:p w:rsidRPr="001757F2" w:rsidR="001757F2" w:rsidP="007D6990" w:rsidRDefault="001757F2" w14:paraId="7CA9F0A6" w14:textId="77777777">
      <w:pPr>
        <w:pStyle w:val="Rubrik2"/>
      </w:pPr>
      <w:bookmarkStart w:name="_Toc342661289" w:id="1"/>
      <w:bookmarkStart w:name="_Toc346709417" w:id="2"/>
      <w:bookmarkStart w:name="_Toc501533390" w:id="3"/>
      <w:bookmarkStart w:name="_Toc256000000" w:id="4"/>
      <w:bookmarkStart w:name="_Toc256000017" w:id="5"/>
      <w:bookmarkStart w:name="_Toc256000034" w:id="6"/>
      <w:bookmarkStart w:name="_Toc256000051" w:id="7"/>
      <w:bookmarkStart w:name="_Toc17730279" w:id="8"/>
      <w:bookmarkStart w:name="_Toc256000013" w:id="9"/>
      <w:bookmarkStart w:name="_Toc256000077" w:id="10"/>
      <w:bookmarkStart w:name="_Toc256000094" w:id="11"/>
      <w:bookmarkStart w:name="_Toc256000111" w:id="12"/>
      <w:bookmarkStart w:name="_Toc256000128" w:id="13"/>
      <w:bookmarkStart w:name="_Toc256000145" w:id="14"/>
      <w:bookmarkStart w:name="_Toc256000162" w:id="15"/>
      <w:bookmarkStart w:name="_Toc167694797" w:id="16"/>
      <w:r w:rsidRPr="001757F2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1757F2" w:rsidP="007D6990" w:rsidRDefault="001757F2" w14:paraId="1E81F9A8" w14:textId="77777777">
      <w:r w:rsidRPr="001757F2">
        <w:rPr/>
        <w:t xml:space="preserve">Rutin baserad på SIS TS 39:2025, SFVH 2025, Byggnation och vårdhygien 4 och </w:t>
      </w:r>
      <w:bookmarkStart w:name="_Hlk17729328" w:id="17"/>
      <w:r w:rsidRPr="00D819FD">
        <w:rPr>
          <w:rStyle w:val="Hyperlnk"/>
        </w:rPr>
        <w:fldChar w:fldCharType="begin"/>
      </w:r>
      <w:r w:rsidRPr="00D819FD">
        <w:rPr>
          <w:rStyle w:val="Hyperlnk"/>
        </w:rPr>
        <w:instrText>HYPERLINK "https://www.vardhandboken.se/vardhygien-infektioner-och-smittspridning/operationssjukvard/operationsavdelning/"</w:instrText>
      </w:r>
      <w:r w:rsidRPr="00D819FD">
        <w:rPr>
          <w:rStyle w:val="Hyperlnk"/>
        </w:rPr>
      </w:r>
      <w:r w:rsidRPr="00D819FD">
        <w:rPr>
          <w:rStyle w:val="Hyperlnk"/>
        </w:rPr>
        <w:fldChar w:fldCharType="separate"/>
      </w:r>
      <w:r w:rsidRPr="00D819FD">
        <w:rPr>
          <w:rStyle w:val="Hyperlnk"/>
        </w:rPr>
        <w:t>Vårdhandboken, avsnitt Operationssjukvård, rubrik Operationsavdelning</w:t>
      </w:r>
      <w:r w:rsidRPr="00D819FD">
        <w:rPr>
          <w:rStyle w:val="Hyperlnk"/>
        </w:rPr>
        <w:fldChar w:fldCharType="end"/>
      </w:r>
      <w:bookmarkEnd w:id="17"/>
      <w:r w:rsidRPr="001757F2">
        <w:rPr/>
        <w:t xml:space="preserve">, som tydliggör ansvarsfördelning och grundläggande krav på ventilation i operationssalar, funktionskontroller samt handläggning vid avvikelser. </w:t>
      </w:r>
    </w:p>
    <w:p w:rsidR="007D6990" w:rsidP="00500DF7" w:rsidRDefault="007D6990" w14:paraId="55BF3533" w14:textId="7809DD95">
      <w:pPr>
        <w:pStyle w:val="Rubrik2"/>
      </w:pPr>
      <w:bookmarkStart w:name="_Toc167694798" w:id="18"/>
      <w:r w:rsidR="14923EB4">
        <w:rPr/>
        <w:t>Förändringar sedan föreg</w:t>
      </w:r>
      <w:r w:rsidR="14923EB4">
        <w:rPr/>
        <w:t>ående version</w:t>
      </w:r>
      <w:bookmarkEnd w:id="18"/>
    </w:p>
    <w:p w:rsidR="14923EB4" w:rsidP="14923EB4" w:rsidRDefault="14923EB4" w14:paraId="6A23A76E" w14:textId="27A86BDA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14923EB4">
        <w:rPr/>
        <w:t>Uppdaterade referenser och justeringar i ansvarslistan.</w:t>
      </w:r>
    </w:p>
    <w:p w:rsidRPr="00193351" w:rsidR="001757F2" w:rsidP="00500DF7" w:rsidRDefault="001757F2" w14:paraId="49431408" w14:textId="77777777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193351">
        <w:rPr>
          <w:rFonts w:asciiTheme="majorHAnsi" w:hAnsiTheme="majorHAnsi" w:cstheme="majorHAnsi"/>
          <w:sz w:val="28"/>
          <w:szCs w:val="28"/>
        </w:rPr>
        <w:t>Innehållsförteckning</w:t>
      </w:r>
    </w:p>
    <w:p w:rsidR="007013DD" w:rsidRDefault="00FB7161" w14:paraId="541F98B2" w14:textId="6DF6E6D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3;2;Rubrik 4;3"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history="1" w:anchor="_Toc167694797">
        <w:r w:rsidRPr="00626359" w:rsidR="007013DD">
          <w:rPr>
            <w:rStyle w:val="Hyperlnk"/>
            <w:rFonts w:eastAsia="MS Gothic"/>
            <w:noProof/>
          </w:rPr>
          <w:t>Sammanfattning</w:t>
        </w:r>
        <w:r w:rsidR="007013DD">
          <w:rPr>
            <w:noProof/>
            <w:webHidden/>
          </w:rPr>
          <w:tab/>
        </w:r>
        <w:r w:rsidR="007013DD">
          <w:rPr>
            <w:noProof/>
            <w:webHidden/>
          </w:rPr>
          <w:fldChar w:fldCharType="begin"/>
        </w:r>
        <w:r w:rsidR="007013DD">
          <w:rPr>
            <w:noProof/>
            <w:webHidden/>
          </w:rPr>
          <w:instrText xml:space="preserve"> PAGEREF _Toc167694797 \h </w:instrText>
        </w:r>
        <w:r w:rsidR="007013DD">
          <w:rPr>
            <w:noProof/>
            <w:webHidden/>
          </w:rPr>
        </w:r>
        <w:r w:rsidR="007013DD">
          <w:rPr>
            <w:noProof/>
            <w:webHidden/>
          </w:rPr>
          <w:fldChar w:fldCharType="separate"/>
        </w:r>
        <w:r w:rsidR="007013DD">
          <w:rPr>
            <w:noProof/>
            <w:webHidden/>
          </w:rPr>
          <w:t>1</w:t>
        </w:r>
        <w:r w:rsidR="007013DD">
          <w:rPr>
            <w:noProof/>
            <w:webHidden/>
          </w:rPr>
          <w:fldChar w:fldCharType="end"/>
        </w:r>
      </w:hyperlink>
    </w:p>
    <w:p w:rsidR="007013DD" w:rsidRDefault="007013DD" w14:paraId="5B31D162" w14:textId="3DAC86D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798">
        <w:r w:rsidRPr="00626359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213A8BF2" w14:textId="6440266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799">
        <w:r w:rsidRPr="00626359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5E17999B" w14:textId="014169B5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0">
        <w:r w:rsidRPr="00626359">
          <w:rPr>
            <w:rStyle w:val="Hyperlnk"/>
            <w:rFonts w:eastAsia="MS Gothic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4A6CAF37" w14:textId="6849203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1">
        <w:r w:rsidRPr="00626359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468ABE00" w14:textId="0980B89D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2">
        <w:r w:rsidRPr="00626359">
          <w:rPr>
            <w:rStyle w:val="Hyperlnk"/>
            <w:rFonts w:eastAsia="MS Gothic"/>
            <w:noProof/>
          </w:rPr>
          <w:t>Befintlig operationssalsventilation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53A7EADA" w14:textId="1084B7D2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3">
        <w:r w:rsidRPr="00626359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6BE999C4" w14:textId="34DA3B32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4">
        <w:r w:rsidRPr="00626359">
          <w:rPr>
            <w:rStyle w:val="Hyperlnk"/>
            <w:rFonts w:eastAsia="MS Gothic"/>
            <w:noProof/>
          </w:rPr>
          <w:t>Mikrobiologiska krav, aktiv luftprovtagning med knivtid &gt;45 minuter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7BBCD59B" w14:textId="1CC310B7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5">
        <w:r w:rsidRPr="00626359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165BA09C" w14:textId="404DB381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6">
        <w:r w:rsidRPr="00626359">
          <w:rPr>
            <w:rStyle w:val="Hyperlnk"/>
            <w:rFonts w:eastAsia="MS Gothic"/>
            <w:noProof/>
          </w:rPr>
          <w:t>Allmänna 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542D398B" w14:textId="27AF3BCC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7">
        <w:r w:rsidRPr="00626359">
          <w:rPr>
            <w:rStyle w:val="Hyperlnk"/>
            <w:rFonts w:eastAsia="MS Gothic"/>
            <w:noProof/>
          </w:rPr>
          <w:t>Mikrobiologiska kontroller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66055E2A" w14:textId="160AE294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8">
        <w:r w:rsidRPr="00626359">
          <w:rPr>
            <w:rStyle w:val="Hyperlnk"/>
            <w:rFonts w:eastAsia="MS Gothic"/>
            <w:noProof/>
          </w:rPr>
          <w:t>Övriga kontroller enligt checklista nedan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76FA54D6" w14:textId="273EB71F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09">
        <w:r w:rsidRPr="00626359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7C957EF0" w14:textId="140DDB0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10">
        <w:r w:rsidRPr="00626359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013DD" w:rsidRDefault="007013DD" w14:paraId="0E33BE4B" w14:textId="25C220AC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7694811">
        <w:r w:rsidRPr="00626359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_Toc167694811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Pr="001757F2" w:rsidR="001757F2" w:rsidP="001757F2" w:rsidRDefault="00FB7161" w14:paraId="42D9A3F6" w14:textId="7217F585">
      <w:pPr>
        <w:spacing w:after="160" w:line="240" w:lineRule="auto"/>
        <w:ind w:left="2676" w:right="0"/>
        <w:rPr>
          <w:color w:val="0000FF"/>
          <w:szCs w:val="20"/>
          <w:u w:val="single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end"/>
      </w:r>
      <w:r w:rsidRPr="001757F2" w:rsidR="001757F2">
        <w:rPr>
          <w:szCs w:val="20"/>
        </w:rPr>
        <w:t xml:space="preserve"> </w:t>
      </w:r>
    </w:p>
    <w:p w:rsidRPr="001757F2" w:rsidR="001757F2" w:rsidP="00500DF7" w:rsidRDefault="001757F2" w14:paraId="3273EB96" w14:textId="77777777">
      <w:pPr>
        <w:pStyle w:val="Rubrik2"/>
      </w:pPr>
      <w:bookmarkStart w:name="_Toc501533391" w:id="19"/>
      <w:bookmarkStart w:name="_Toc256000001" w:id="20"/>
      <w:bookmarkStart w:name="_Toc256000018" w:id="21"/>
      <w:bookmarkStart w:name="_Toc256000035" w:id="22"/>
      <w:bookmarkStart w:name="_Toc256000052" w:id="23"/>
      <w:bookmarkStart w:name="_Toc17730280" w:id="24"/>
      <w:bookmarkStart w:name="_Toc256000014" w:id="25"/>
      <w:bookmarkStart w:name="_Toc256000078" w:id="26"/>
      <w:bookmarkStart w:name="_Toc256000095" w:id="27"/>
      <w:bookmarkStart w:name="_Toc256000112" w:id="28"/>
      <w:bookmarkStart w:name="_Toc256000129" w:id="29"/>
      <w:bookmarkStart w:name="_Toc256000146" w:id="30"/>
      <w:bookmarkStart w:name="_Toc256000163" w:id="31"/>
      <w:bookmarkStart w:name="_Toc167694799" w:id="32"/>
      <w:r w:rsidRPr="001757F2">
        <w:t>Bakgrund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Pr="001757F2" w:rsidR="001757F2" w:rsidP="00500DF7" w:rsidRDefault="001757F2" w14:paraId="24219D74" w14:textId="7C9AE8CF">
      <w:r w:rsidRPr="001757F2">
        <w:t xml:space="preserve">Vid ”rena” operationer när </w:t>
      </w:r>
      <w:proofErr w:type="spellStart"/>
      <w:r w:rsidRPr="001757F2">
        <w:t>incision</w:t>
      </w:r>
      <w:proofErr w:type="spellEnd"/>
      <w:r w:rsidRPr="001757F2">
        <w:t xml:space="preserve"> görs genom intakt hud och operationen berör steril vävnad, kommer de bakterier som kan ge upphov till en postoperativ sårinfektion från patienten själv eller från miljön i operationslokalen (luft, personal, utrustning). Vid all mänsklig rörelse frigörs mikroskopiska hudflagor som kan vara bakteriebärande. Halten av mikroorganismer i operationssalen kan minimeras genom filtrering av tilluft, övertryck i förhållande till omgivande utrymmen, hög luftomsättning, användning av specialarbetsdräkt vid implantatkirurgi samt luftcirkulationsförhållanden som minimerar risk för nedfall av bakteriebärande partiklar i operationsområdet, på instrumentbord och utrustning.</w:t>
      </w:r>
    </w:p>
    <w:p w:rsidRPr="001757F2" w:rsidR="001757F2" w:rsidP="00500DF7" w:rsidRDefault="001757F2" w14:paraId="38A23B51" w14:textId="77777777">
      <w:pPr>
        <w:pStyle w:val="Rubrik2"/>
      </w:pPr>
      <w:bookmarkStart w:name="_Toc501533392" w:id="33"/>
      <w:bookmarkStart w:name="_Toc256000002" w:id="34"/>
      <w:bookmarkStart w:name="_Toc256000019" w:id="35"/>
      <w:bookmarkStart w:name="_Toc256000036" w:id="36"/>
      <w:bookmarkStart w:name="_Toc256000053" w:id="37"/>
      <w:bookmarkStart w:name="_Toc17730281" w:id="38"/>
      <w:bookmarkStart w:name="_Toc256000030" w:id="39"/>
      <w:bookmarkStart w:name="_Toc256000079" w:id="40"/>
      <w:bookmarkStart w:name="_Toc256000096" w:id="41"/>
      <w:bookmarkStart w:name="_Toc256000113" w:id="42"/>
      <w:bookmarkStart w:name="_Toc256000130" w:id="43"/>
      <w:bookmarkStart w:name="_Toc256000147" w:id="44"/>
      <w:bookmarkStart w:name="_Toc256000164" w:id="45"/>
      <w:bookmarkStart w:name="_Toc167694800" w:id="46"/>
      <w:r w:rsidRPr="001757F2">
        <w:t>Syfte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Pr="001757F2" w:rsidR="001757F2" w:rsidP="00500DF7" w:rsidRDefault="001757F2" w14:paraId="42CA538A" w14:textId="77777777">
      <w:r w:rsidRPr="001757F2">
        <w:t>Att beskriva ansvarsfördelning, grundläggande krav på operations-salsventilation, funktionskontroller samt handläggning av avvikelser.</w:t>
      </w:r>
    </w:p>
    <w:p w:rsidRPr="001757F2" w:rsidR="001757F2" w:rsidP="00500DF7" w:rsidRDefault="001757F2" w14:paraId="2CA94259" w14:textId="77777777">
      <w:pPr>
        <w:pStyle w:val="Rubrik2"/>
      </w:pPr>
      <w:bookmarkStart w:name="_Toc501533393" w:id="47"/>
      <w:bookmarkStart w:name="_Toc256000003" w:id="48"/>
      <w:bookmarkStart w:name="_Toc256000020" w:id="49"/>
      <w:bookmarkStart w:name="_Toc256000037" w:id="50"/>
      <w:bookmarkStart w:name="_Toc256000054" w:id="51"/>
      <w:bookmarkStart w:name="_Toc17730282" w:id="52"/>
      <w:bookmarkStart w:name="_Toc256000031" w:id="53"/>
      <w:bookmarkStart w:name="_Toc256000080" w:id="54"/>
      <w:bookmarkStart w:name="_Toc256000097" w:id="55"/>
      <w:bookmarkStart w:name="_Toc256000114" w:id="56"/>
      <w:bookmarkStart w:name="_Toc256000131" w:id="57"/>
      <w:bookmarkStart w:name="_Toc256000148" w:id="58"/>
      <w:bookmarkStart w:name="_Toc256000165" w:id="59"/>
      <w:bookmarkStart w:name="_Toc167694801" w:id="60"/>
      <w:r w:rsidRPr="001757F2">
        <w:t>Förutsättningar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Pr="001757F2" w:rsidR="001757F2" w:rsidP="001569BB" w:rsidRDefault="001757F2" w14:paraId="74631603" w14:textId="77777777">
      <w:pPr>
        <w:pStyle w:val="Rubrik3"/>
        <w:spacing w:before="120"/>
      </w:pPr>
      <w:bookmarkStart w:name="_Toc501533394" w:id="61"/>
      <w:bookmarkStart w:name="_Toc256000004" w:id="62"/>
      <w:bookmarkStart w:name="_Toc256000021" w:id="63"/>
      <w:bookmarkStart w:name="_Toc256000038" w:id="64"/>
      <w:bookmarkStart w:name="_Toc256000055" w:id="65"/>
      <w:bookmarkStart w:name="_Toc17730283" w:id="66"/>
      <w:bookmarkStart w:name="_Toc256000047" w:id="67"/>
      <w:bookmarkStart w:name="_Toc256000081" w:id="68"/>
      <w:bookmarkStart w:name="_Toc256000098" w:id="69"/>
      <w:bookmarkStart w:name="_Toc256000115" w:id="70"/>
      <w:bookmarkStart w:name="_Toc256000132" w:id="71"/>
      <w:bookmarkStart w:name="_Toc256000149" w:id="72"/>
      <w:bookmarkStart w:name="_Toc256000166" w:id="73"/>
      <w:bookmarkStart w:name="_Toc167694802" w:id="74"/>
      <w:r w:rsidRPr="001757F2">
        <w:t>Befintlig operationssalsventilation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Pr="001757F2" w:rsidR="001757F2" w:rsidP="00500DF7" w:rsidRDefault="001757F2" w14:paraId="18506E73" w14:textId="77777777">
      <w:r w:rsidRPr="001757F2">
        <w:t xml:space="preserve">Samtliga operationssalar vid SÄS Borås och Skene ventileras genom deplacerande ventilation som leder till omblandande strömning. Det innebär att luftinflödet kommer från ventilationsdon i rummens hörn på golvnivå och passerar ut genom takventiler över operationsbordet. </w:t>
      </w:r>
    </w:p>
    <w:p w:rsidRPr="001757F2" w:rsidR="001757F2" w:rsidP="00500DF7" w:rsidRDefault="001757F2" w14:paraId="60A9E0E8" w14:textId="77777777">
      <w:r w:rsidRPr="001757F2">
        <w:t>Operationssalarna har övertryck i förhållande till korridor och detta övervakas genom tryckmätare. Förutsättning för att tryckförhållanden upprätthålls är att dörrarna sluter tätt och hålls stängda.</w:t>
      </w:r>
    </w:p>
    <w:p w:rsidRPr="001757F2" w:rsidR="001757F2" w:rsidP="00500DF7" w:rsidRDefault="001757F2" w14:paraId="702607C9" w14:textId="77777777">
      <w:r w:rsidRPr="001757F2">
        <w:t>För att uppnå de mikrobiologiska kraven vid implantatkirurgi krävs</w:t>
      </w:r>
    </w:p>
    <w:p w:rsidRPr="001757F2" w:rsidR="001757F2" w:rsidP="00500DF7" w:rsidRDefault="001757F2" w14:paraId="7E058C3F" w14:textId="77777777">
      <w:pPr>
        <w:pStyle w:val="Punktlista"/>
      </w:pPr>
      <w:r w:rsidRPr="001757F2">
        <w:t>en optimalt fungerande ventilation</w:t>
      </w:r>
    </w:p>
    <w:p w:rsidRPr="001757F2" w:rsidR="001757F2" w:rsidP="00500DF7" w:rsidRDefault="001757F2" w14:paraId="35E2522F" w14:textId="77777777">
      <w:pPr>
        <w:pStyle w:val="Punktlista"/>
      </w:pPr>
      <w:r w:rsidRPr="001757F2">
        <w:t>att det är ett begränsat antal personer i operationssalen</w:t>
      </w:r>
    </w:p>
    <w:p w:rsidRPr="001757F2" w:rsidR="001757F2" w:rsidP="00500DF7" w:rsidRDefault="001757F2" w14:paraId="4677B44F" w14:textId="77777777">
      <w:pPr>
        <w:pStyle w:val="Punktlista"/>
      </w:pPr>
      <w:r w:rsidRPr="001757F2">
        <w:t>minimerat antal dörröppningar under pågående operation</w:t>
      </w:r>
    </w:p>
    <w:p w:rsidRPr="001757F2" w:rsidR="001757F2" w:rsidP="00500DF7" w:rsidRDefault="001757F2" w14:paraId="794D0F5D" w14:textId="77777777">
      <w:pPr>
        <w:pStyle w:val="Punktlista"/>
      </w:pPr>
      <w:r w:rsidRPr="001757F2">
        <w:t>tät klädsel (specialarbetsdräkt).</w:t>
      </w:r>
    </w:p>
    <w:p w:rsidRPr="001757F2" w:rsidR="001757F2" w:rsidP="00500DF7" w:rsidRDefault="001757F2" w14:paraId="1C536CBB" w14:textId="77777777">
      <w:pPr>
        <w:pStyle w:val="Rubrik3"/>
      </w:pPr>
      <w:bookmarkStart w:name="_Toc501533395" w:id="75"/>
      <w:bookmarkStart w:name="_Toc256000005" w:id="76"/>
      <w:bookmarkStart w:name="_Toc256000022" w:id="77"/>
      <w:bookmarkStart w:name="_Toc256000039" w:id="78"/>
      <w:bookmarkStart w:name="_Toc256000056" w:id="79"/>
      <w:bookmarkStart w:name="_Toc17730284" w:id="80"/>
      <w:bookmarkStart w:name="_Toc256000048" w:id="81"/>
      <w:bookmarkStart w:name="_Toc256000082" w:id="82"/>
      <w:bookmarkStart w:name="_Toc256000099" w:id="83"/>
      <w:bookmarkStart w:name="_Toc256000116" w:id="84"/>
      <w:bookmarkStart w:name="_Toc256000133" w:id="85"/>
      <w:bookmarkStart w:name="_Toc256000150" w:id="86"/>
      <w:bookmarkStart w:name="_Toc256000167" w:id="87"/>
      <w:bookmarkStart w:name="_Toc167694803" w:id="88"/>
      <w:r w:rsidRPr="001757F2">
        <w:t>Ansvar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Pr="001757F2" w:rsidR="001757F2" w:rsidP="00500DF7" w:rsidRDefault="001757F2" w14:paraId="477F04D8" w14:textId="77777777">
      <w:pPr>
        <w:pStyle w:val="MellanrubrikVGR"/>
        <w:spacing w:before="120"/>
      </w:pPr>
      <w:bookmarkStart w:name="_Toc501533396" w:id="89"/>
      <w:bookmarkStart w:name="_Toc256000006" w:id="90"/>
      <w:bookmarkStart w:name="_Toc256000023" w:id="91"/>
      <w:bookmarkStart w:name="_Toc256000040" w:id="92"/>
      <w:bookmarkStart w:name="_Toc256000057" w:id="93"/>
      <w:bookmarkStart w:name="_Toc17730285" w:id="94"/>
      <w:bookmarkStart w:name="_Toc256000064" w:id="95"/>
      <w:bookmarkStart w:name="_Toc256000083" w:id="96"/>
      <w:bookmarkStart w:name="_Toc256000100" w:id="97"/>
      <w:bookmarkStart w:name="_Toc256000117" w:id="98"/>
      <w:bookmarkStart w:name="_Toc256000134" w:id="99"/>
      <w:bookmarkStart w:name="_Toc256000151" w:id="100"/>
      <w:bookmarkStart w:name="_Toc256000168" w:id="101"/>
      <w:r w:rsidRPr="001757F2">
        <w:t>Medicinskt ansvar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:rsidRPr="001757F2" w:rsidR="001757F2" w:rsidP="00500DF7" w:rsidRDefault="001757F2" w14:paraId="6EE9B42C" w14:textId="0373FDF8">
      <w:r>
        <w:t xml:space="preserve">Verksamhetschef för anestesikliniken och </w:t>
      </w:r>
      <w:r w:rsidR="00E05CD6">
        <w:t>o</w:t>
      </w:r>
      <w:r>
        <w:t>perationscentrum Skene.</w:t>
      </w:r>
    </w:p>
    <w:p w:rsidRPr="001757F2" w:rsidR="001757F2" w:rsidP="00E05CD6" w:rsidRDefault="001757F2" w14:paraId="16B1F6CB" w14:textId="77777777">
      <w:pPr>
        <w:pStyle w:val="MellanrubrikVGR"/>
      </w:pPr>
      <w:bookmarkStart w:name="_Toc501533397" w:id="102"/>
      <w:bookmarkStart w:name="_Toc256000007" w:id="103"/>
      <w:bookmarkStart w:name="_Toc256000024" w:id="104"/>
      <w:bookmarkStart w:name="_Toc256000041" w:id="105"/>
      <w:bookmarkStart w:name="_Toc256000058" w:id="106"/>
      <w:bookmarkStart w:name="_Toc17730286" w:id="107"/>
      <w:bookmarkStart w:name="_Toc256000065" w:id="108"/>
      <w:bookmarkStart w:name="_Toc256000084" w:id="109"/>
      <w:bookmarkStart w:name="_Toc256000101" w:id="110"/>
      <w:bookmarkStart w:name="_Toc256000118" w:id="111"/>
      <w:bookmarkStart w:name="_Toc256000135" w:id="112"/>
      <w:bookmarkStart w:name="_Toc256000152" w:id="113"/>
      <w:bookmarkStart w:name="_Toc256000169" w:id="114"/>
      <w:r w:rsidRPr="001757F2">
        <w:t>Tekniskt ansvar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Pr="001757F2" w:rsidR="001757F2" w:rsidP="00E05CD6" w:rsidRDefault="001757F2" w14:paraId="4455987F" w14:textId="77777777">
      <w:pPr>
        <w:pStyle w:val="Underrubrik"/>
        <w:keepNext/>
        <w:keepLines/>
        <w:rPr>
          <w:b w:val="0"/>
        </w:rPr>
      </w:pPr>
      <w:r w:rsidRPr="001757F2">
        <w:t>Fastighetsförvaltare (Västfastigheter)</w:t>
      </w:r>
    </w:p>
    <w:p w:rsidRPr="001757F2" w:rsidR="001757F2" w:rsidP="00E05CD6" w:rsidRDefault="001757F2" w14:paraId="22C8164E" w14:textId="77777777">
      <w:pPr>
        <w:keepNext/>
        <w:keepLines/>
        <w:rPr>
          <w:szCs w:val="20"/>
        </w:rPr>
      </w:pPr>
      <w:r>
        <w:t>Funktionskontroller av ventilationssystem.</w:t>
      </w:r>
    </w:p>
    <w:p w:rsidRPr="001757F2" w:rsidR="001757F2" w:rsidP="00A51EA2" w:rsidRDefault="001757F2" w14:paraId="57D3B38C" w14:textId="75994F12">
      <w:pPr>
        <w:pStyle w:val="Rubrik3"/>
      </w:pPr>
      <w:bookmarkStart w:name="_Toc501533398" w:id="115"/>
      <w:bookmarkStart w:name="_Toc256000008" w:id="116"/>
      <w:bookmarkStart w:name="_Toc256000025" w:id="117"/>
      <w:bookmarkStart w:name="_Toc256000042" w:id="118"/>
      <w:bookmarkStart w:name="_Toc256000059" w:id="119"/>
      <w:bookmarkStart w:name="_Toc17730287" w:id="120"/>
      <w:bookmarkStart w:name="_Toc256000068" w:id="121"/>
      <w:bookmarkStart w:name="_Toc256000085" w:id="122"/>
      <w:bookmarkStart w:name="_Toc256000102" w:id="123"/>
      <w:bookmarkStart w:name="_Toc256000119" w:id="124"/>
      <w:bookmarkStart w:name="_Toc256000136" w:id="125"/>
      <w:bookmarkStart w:name="_Toc256000153" w:id="126"/>
      <w:bookmarkStart w:name="_Toc256000170" w:id="127"/>
      <w:bookmarkStart w:name="_Toc167694804" w:id="128"/>
      <w:r w:rsidR="14923EB4">
        <w:rPr/>
        <w:t>Mikrobiologiska krav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:rsidR="14923EB4" w:rsidP="14923EB4" w:rsidRDefault="14923EB4" w14:paraId="261E7738" w14:textId="52906EB4">
      <w:pPr>
        <w:pStyle w:val="Normal"/>
      </w:pPr>
      <w:r w:rsidR="14923EB4">
        <w:rPr/>
        <w:t xml:space="preserve">Se SIS TS 39:2025 för mätmetod samt aktuella </w:t>
      </w:r>
      <w:r w:rsidR="14923EB4">
        <w:rPr/>
        <w:t>målvärden</w:t>
      </w:r>
      <w:r w:rsidR="14923EB4">
        <w:rPr/>
        <w:t xml:space="preserve"> och gränsvärden.</w:t>
      </w:r>
    </w:p>
    <w:p w:rsidRPr="001757F2" w:rsidR="001757F2" w:rsidP="00A51EA2" w:rsidRDefault="001757F2" w14:paraId="4E61EA2A" w14:textId="77777777">
      <w:pPr>
        <w:pStyle w:val="Rubrik2"/>
      </w:pPr>
      <w:bookmarkStart w:name="_Toc501533399" w:id="129"/>
      <w:bookmarkStart w:name="_Toc256000009" w:id="130"/>
      <w:bookmarkStart w:name="_Toc256000026" w:id="131"/>
      <w:bookmarkStart w:name="_Toc256000043" w:id="132"/>
      <w:bookmarkStart w:name="_Toc256000060" w:id="133"/>
      <w:bookmarkStart w:name="_Toc17730288" w:id="134"/>
      <w:bookmarkStart w:name="_Toc256000069" w:id="135"/>
      <w:bookmarkStart w:name="_Toc256000086" w:id="136"/>
      <w:bookmarkStart w:name="_Toc256000103" w:id="137"/>
      <w:bookmarkStart w:name="_Toc256000120" w:id="138"/>
      <w:bookmarkStart w:name="_Toc256000137" w:id="139"/>
      <w:bookmarkStart w:name="_Toc256000154" w:id="140"/>
      <w:bookmarkStart w:name="_Toc256000171" w:id="141"/>
      <w:bookmarkStart w:name="_Toc167694805" w:id="142"/>
      <w:r w:rsidRPr="001757F2">
        <w:t>Genomförande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:rsidRPr="001757F2" w:rsidR="001757F2" w:rsidP="00A51EA2" w:rsidRDefault="001757F2" w14:paraId="1D613B8E" w14:textId="77777777">
      <w:pPr>
        <w:pStyle w:val="Rubrik3"/>
        <w:spacing w:before="120"/>
      </w:pPr>
      <w:bookmarkStart w:name="_Toc501533400" w:id="143"/>
      <w:bookmarkStart w:name="_Toc256000010" w:id="144"/>
      <w:bookmarkStart w:name="_Toc256000027" w:id="145"/>
      <w:bookmarkStart w:name="_Toc256000044" w:id="146"/>
      <w:bookmarkStart w:name="_Toc256000061" w:id="147"/>
      <w:bookmarkStart w:name="_Toc17730289" w:id="148"/>
      <w:bookmarkStart w:name="_Toc256000070" w:id="149"/>
      <w:bookmarkStart w:name="_Toc256000087" w:id="150"/>
      <w:bookmarkStart w:name="_Toc256000104" w:id="151"/>
      <w:bookmarkStart w:name="_Toc256000121" w:id="152"/>
      <w:bookmarkStart w:name="_Toc256000138" w:id="153"/>
      <w:bookmarkStart w:name="_Toc256000155" w:id="154"/>
      <w:bookmarkStart w:name="_Toc256000172" w:id="155"/>
      <w:bookmarkStart w:name="_Toc167694806" w:id="156"/>
      <w:r w:rsidRPr="001757F2">
        <w:t>Allmänna åtgärder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Pr="001757F2" w:rsidR="001757F2" w:rsidP="00267D5E" w:rsidRDefault="001757F2" w14:paraId="36367873" w14:textId="302B432A">
      <w:pPr>
        <w:pStyle w:val="Punktlista"/>
      </w:pPr>
      <w:r w:rsidRPr="001757F2">
        <w:t>Undvik att blockera luftintag för tilluft i operationssalen.</w:t>
      </w:r>
    </w:p>
    <w:p w:rsidRPr="001757F2" w:rsidR="001757F2" w:rsidP="00267D5E" w:rsidRDefault="001757F2" w14:paraId="62B7A0A7" w14:textId="70B6CEDF">
      <w:pPr>
        <w:pStyle w:val="Punktlista"/>
      </w:pPr>
      <w:r>
        <w:t>Begränsa antalet dörröppningar (inget ”spring”).</w:t>
      </w:r>
    </w:p>
    <w:p w:rsidRPr="001757F2" w:rsidR="001757F2" w:rsidP="00267D5E" w:rsidRDefault="001757F2" w14:paraId="399B0E72" w14:textId="073754A4">
      <w:pPr>
        <w:pStyle w:val="Punktlista"/>
      </w:pPr>
      <w:r w:rsidRPr="001757F2">
        <w:t>Begränsa antalet personer.</w:t>
      </w:r>
    </w:p>
    <w:p w:rsidRPr="001757F2" w:rsidR="001757F2" w:rsidP="00267D5E" w:rsidRDefault="001757F2" w14:paraId="0C85F4D9" w14:textId="06BC695E">
      <w:pPr>
        <w:pStyle w:val="Punktlista"/>
      </w:pPr>
      <w:r w:rsidRPr="001757F2">
        <w:t>Använd specialarbetsdräkt vid implantatkirurgi.</w:t>
      </w:r>
    </w:p>
    <w:p w:rsidRPr="001757F2" w:rsidR="001757F2" w:rsidP="00267D5E" w:rsidRDefault="001757F2" w14:paraId="0A0EDC9C" w14:textId="6948BB0B">
      <w:pPr>
        <w:pStyle w:val="Punktlista"/>
      </w:pPr>
      <w:r w:rsidRPr="001757F2">
        <w:t xml:space="preserve">Följ lokala städrutiner, </w:t>
      </w:r>
      <w:hyperlink w:history="1" r:id="rId17">
        <w:r w:rsidRPr="002A3FA3">
          <w:rPr>
            <w:rStyle w:val="Hyperlnk"/>
          </w:rPr>
          <w:t>Operationsmiljö – arbetsrutiner för optimal miljö på alla opererande enheter, SÄS</w:t>
        </w:r>
      </w:hyperlink>
      <w:r w:rsidRPr="001757F2">
        <w:t>.</w:t>
      </w:r>
    </w:p>
    <w:p w:rsidRPr="001757F2" w:rsidR="001757F2" w:rsidP="00267D5E" w:rsidRDefault="001757F2" w14:paraId="773213DA" w14:textId="77777777">
      <w:pPr>
        <w:pStyle w:val="Rubrik3"/>
      </w:pPr>
      <w:bookmarkStart w:name="_Toc501533401" w:id="157"/>
      <w:bookmarkStart w:name="_Toc256000011" w:id="158"/>
      <w:bookmarkStart w:name="_Toc256000028" w:id="159"/>
      <w:bookmarkStart w:name="_Toc256000045" w:id="160"/>
      <w:bookmarkStart w:name="_Toc256000062" w:id="161"/>
      <w:bookmarkStart w:name="_Toc17730290" w:id="162"/>
      <w:bookmarkStart w:name="_Toc256000071" w:id="163"/>
      <w:bookmarkStart w:name="_Toc256000088" w:id="164"/>
      <w:bookmarkStart w:name="_Toc256000105" w:id="165"/>
      <w:bookmarkStart w:name="_Toc256000122" w:id="166"/>
      <w:bookmarkStart w:name="_Toc256000139" w:id="167"/>
      <w:bookmarkStart w:name="_Toc256000156" w:id="168"/>
      <w:bookmarkStart w:name="_Toc256000173" w:id="169"/>
      <w:bookmarkStart w:name="_Toc167694807" w:id="170"/>
      <w:r w:rsidRPr="001757F2">
        <w:t>Mikrobiologiska kontroller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Pr="001757F2" w:rsidR="001757F2" w:rsidP="00267D5E" w:rsidRDefault="001757F2" w14:paraId="57308176" w14:textId="43124A04">
      <w:r w:rsidR="14923EB4">
        <w:rPr/>
        <w:t>Verksamheten meddelar Västfastigheter när CFU-mätning önskas. Västfastigheter ansvarar för att ta kontakt och beställa CFU-provtagning med extern upphandlat företag, med specifik kompetens för uppgiften. Resultatet meddelas till ansvarig chef på anestesikliniken, operationscentrum Skene samt till vårdhygien.</w:t>
      </w:r>
    </w:p>
    <w:p w:rsidRPr="001757F2" w:rsidR="001757F2" w:rsidP="00267D5E" w:rsidRDefault="001757F2" w14:paraId="7AE38207" w14:textId="77777777">
      <w:pPr>
        <w:pStyle w:val="Rubrik3"/>
      </w:pPr>
      <w:bookmarkStart w:name="_Toc501533402" w:id="171"/>
      <w:bookmarkStart w:name="_Toc256000012" w:id="172"/>
      <w:bookmarkStart w:name="_Toc256000029" w:id="173"/>
      <w:bookmarkStart w:name="_Toc256000046" w:id="174"/>
      <w:bookmarkStart w:name="_Toc256000063" w:id="175"/>
      <w:bookmarkStart w:name="_Toc17730291" w:id="176"/>
      <w:bookmarkStart w:name="_Toc256000072" w:id="177"/>
      <w:bookmarkStart w:name="_Toc256000089" w:id="178"/>
      <w:bookmarkStart w:name="_Toc256000106" w:id="179"/>
      <w:bookmarkStart w:name="_Toc256000123" w:id="180"/>
      <w:bookmarkStart w:name="_Toc256000140" w:id="181"/>
      <w:bookmarkStart w:name="_Toc256000157" w:id="182"/>
      <w:bookmarkStart w:name="_Toc256000174" w:id="183"/>
      <w:bookmarkStart w:name="_Toc167694808" w:id="184"/>
      <w:r w:rsidRPr="001757F2">
        <w:t>Övriga kontroller enligt checklista nedan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tbl>
      <w:tblPr>
        <w:tblW w:w="8222" w:type="dxa"/>
        <w:tblInd w:w="964" w:type="dxa"/>
        <w:tblLayout w:type="fixed"/>
        <w:tblCellMar>
          <w:top w:w="47" w:type="dxa"/>
          <w:left w:w="67" w:type="dxa"/>
          <w:right w:w="17" w:type="dxa"/>
        </w:tblCellMar>
        <w:tblLook w:val="04A0" w:firstRow="1" w:lastRow="0" w:firstColumn="1" w:lastColumn="0" w:noHBand="0" w:noVBand="1"/>
        <w:tblCaption w:val="Checklista övriga kontroller"/>
        <w:tblDescription w:val="Tabellen innehåller en checklista som visar olika kontroller som ska utföras, var och när/hur ofta det ska kontrolleras samt vilken verksamhet/funktion som ansvarar för att kontroller utförs."/>
      </w:tblPr>
      <w:tblGrid>
        <w:gridCol w:w="2055"/>
        <w:gridCol w:w="2056"/>
        <w:gridCol w:w="2055"/>
        <w:gridCol w:w="2056"/>
      </w:tblGrid>
      <w:tr w:rsidRPr="001757F2" w:rsidR="001757F2" w:rsidTr="56DC7805" w14:paraId="1AE49517" w14:textId="77777777">
        <w:trPr>
          <w:tblHeader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E7E6E6"/>
            <w:tcMar/>
          </w:tcPr>
          <w:p w:rsidRPr="001757F2" w:rsidR="001757F2" w:rsidP="00B352F4" w:rsidRDefault="001757F2" w14:paraId="737963A8" w14:textId="77777777">
            <w:pPr>
              <w:numPr>
                <w:ilvl w:val="0"/>
                <w:numId w:val="2"/>
              </w:numPr>
              <w:tabs>
                <w:tab w:val="clear" w:pos="360"/>
                <w:tab w:val="left" w:pos="243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0" w:right="0" w:firstLine="0"/>
              <w:textAlignment w:val="baseline"/>
              <w:rPr>
                <w:rFonts w:ascii="Arial Fet" w:hAnsi="Arial Fet" w:eastAsia="Arial" w:cs="Arial"/>
                <w:b/>
                <w:sz w:val="21"/>
                <w:szCs w:val="22"/>
              </w:rPr>
            </w:pPr>
            <w:r w:rsidRPr="001757F2">
              <w:rPr>
                <w:rFonts w:ascii="Arial Fet" w:hAnsi="Arial Fet" w:eastAsia="Arial" w:cs="Arial"/>
                <w:b/>
                <w:sz w:val="21"/>
                <w:szCs w:val="22"/>
              </w:rPr>
              <w:t xml:space="preserve">Vad? 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E7E6E6"/>
            <w:tcMar/>
          </w:tcPr>
          <w:p w:rsidRPr="001757F2" w:rsidR="001757F2" w:rsidP="00267D5E" w:rsidRDefault="00B352F4" w14:paraId="12F10CC9" w14:textId="0EF19BDC">
            <w:pPr>
              <w:numPr>
                <w:ilvl w:val="0"/>
                <w:numId w:val="2"/>
              </w:numPr>
              <w:tabs>
                <w:tab w:val="clear" w:pos="360"/>
                <w:tab w:val="num" w:pos="204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0" w:right="0" w:firstLine="0"/>
              <w:textAlignment w:val="baseline"/>
              <w:rPr>
                <w:rFonts w:ascii="Arial Fet" w:hAnsi="Arial Fet" w:eastAsia="Arial" w:cs="Arial"/>
                <w:b/>
                <w:sz w:val="21"/>
                <w:szCs w:val="22"/>
              </w:rPr>
            </w:pPr>
            <w:r>
              <w:rPr>
                <w:rFonts w:ascii="Arial Fet" w:hAnsi="Arial Fet" w:eastAsia="Arial" w:cs="Arial"/>
                <w:b/>
                <w:sz w:val="21"/>
                <w:szCs w:val="22"/>
              </w:rPr>
              <w:t xml:space="preserve"> </w:t>
            </w:r>
            <w:r w:rsidRPr="001757F2" w:rsidR="001757F2">
              <w:rPr>
                <w:rFonts w:ascii="Arial Fet" w:hAnsi="Arial Fet" w:eastAsia="Arial" w:cs="Arial"/>
                <w:b/>
                <w:sz w:val="21"/>
                <w:szCs w:val="22"/>
              </w:rPr>
              <w:t xml:space="preserve">Var? 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E7E6E6"/>
            <w:tcMar/>
          </w:tcPr>
          <w:p w:rsidRPr="001757F2" w:rsidR="001757F2" w:rsidP="000B4E8F" w:rsidRDefault="001757F2" w14:paraId="44842C19" w14:textId="77777777">
            <w:pPr>
              <w:numPr>
                <w:ilvl w:val="0"/>
                <w:numId w:val="2"/>
              </w:numPr>
              <w:tabs>
                <w:tab w:val="clear" w:pos="360"/>
                <w:tab w:val="num" w:pos="30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0" w:right="0" w:firstLine="0"/>
              <w:textAlignment w:val="baseline"/>
              <w:rPr>
                <w:rFonts w:ascii="Arial Fet" w:hAnsi="Arial Fet" w:eastAsia="Arial" w:cs="Arial"/>
                <w:b/>
                <w:sz w:val="21"/>
                <w:szCs w:val="22"/>
              </w:rPr>
            </w:pPr>
            <w:r w:rsidRPr="001757F2">
              <w:rPr>
                <w:rFonts w:ascii="Arial Fet" w:hAnsi="Arial Fet" w:eastAsia="Arial" w:cs="Arial"/>
                <w:b/>
                <w:sz w:val="21"/>
                <w:szCs w:val="22"/>
              </w:rPr>
              <w:t xml:space="preserve">När? / Hur ofta? 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E7E6E6"/>
            <w:tcMar/>
          </w:tcPr>
          <w:p w:rsidRPr="001757F2" w:rsidR="001757F2" w:rsidP="000B4E8F" w:rsidRDefault="001757F2" w14:paraId="1D9C93F3" w14:textId="77777777">
            <w:pPr>
              <w:numPr>
                <w:ilvl w:val="0"/>
                <w:numId w:val="2"/>
              </w:numPr>
              <w:tabs>
                <w:tab w:val="clear" w:pos="360"/>
                <w:tab w:val="num" w:pos="279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0" w:right="0" w:firstLine="0"/>
              <w:textAlignment w:val="baseline"/>
              <w:rPr>
                <w:rFonts w:ascii="Arial Fet" w:hAnsi="Arial Fet" w:eastAsia="Arial" w:cs="Arial"/>
                <w:b/>
                <w:sz w:val="21"/>
                <w:szCs w:val="22"/>
              </w:rPr>
            </w:pPr>
            <w:r w:rsidRPr="001757F2">
              <w:rPr>
                <w:rFonts w:ascii="Arial Fet" w:hAnsi="Arial Fet" w:eastAsia="Arial" w:cs="Arial"/>
                <w:b/>
                <w:sz w:val="21"/>
                <w:szCs w:val="22"/>
              </w:rPr>
              <w:t xml:space="preserve">Vem? </w:t>
            </w:r>
          </w:p>
        </w:tc>
      </w:tr>
      <w:tr w:rsidRPr="001757F2" w:rsidR="001757F2" w:rsidTr="56DC7805" w14:paraId="0BF170C5" w14:textId="77777777"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E385597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Partikelmätning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62387192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2A69E793" w14:textId="0AB44455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14923EB4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 xml:space="preserve">Efter om-/nybyggnation, årligen, samt efter byte av HEPA-filter. </w:t>
            </w:r>
          </w:p>
          <w:p w:rsidRPr="001757F2" w:rsidR="001757F2" w:rsidP="56DC7805" w:rsidRDefault="001757F2" w14:paraId="3BE5BDB5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Tom sal.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77AB9148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  <w:tr w:rsidRPr="001757F2" w:rsidR="001757F2" w:rsidTr="56DC7805" w14:paraId="5F93BCA6" w14:textId="77777777">
        <w:trPr>
          <w:trHeight w:val="1280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87FE18D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Cfu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-mätning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6CFCA999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34034872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Efter om-/nybygg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nation. Under pågående operation.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7CFF0C9C" w14:textId="102C528C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Anestesiklinik/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Operationscentrum Skene*/</w:t>
            </w:r>
            <w:r>
              <w:br/>
            </w:r>
            <w:r w:rsidRPr="56DC7805" w:rsidR="69AEC603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  <w:tr w:rsidRPr="001757F2" w:rsidR="001757F2" w:rsidTr="56DC7805" w14:paraId="3EE66788" w14:textId="77777777">
        <w:trPr>
          <w:trHeight w:val="1049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1B90F6F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Cfu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-mätning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7391FB13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Operationssalar för implantatkirurgi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259FB5E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Årligen. Under pågående operation.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110D1B8B" w14:textId="0ACDEFD1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Anestesiklinik/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Operationscentrum Skene*/</w:t>
            </w:r>
            <w:r>
              <w:br/>
            </w:r>
            <w:r w:rsidRPr="56DC7805" w:rsidR="69AEC603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  <w:tr w:rsidRPr="001757F2" w:rsidR="001757F2" w:rsidTr="56DC7805" w14:paraId="5342B8B2" w14:textId="77777777">
        <w:trPr>
          <w:trHeight w:val="1010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281EA38D" w14:textId="6C247A9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 xml:space="preserve">Filterbyte </w:t>
            </w:r>
            <w:r w:rsidRPr="56DC7805" w:rsidR="2D1218D3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och städning av till- och frånluftsdon i sal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3A751537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13D96B89" w14:textId="4772D868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14923EB4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Årligen</w:t>
            </w:r>
            <w:r w:rsidRPr="56DC7805" w:rsidR="448A0C1A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.</w:t>
            </w:r>
            <w:r>
              <w:br/>
            </w:r>
            <w:r w:rsidRPr="56DC7805" w:rsidR="627C2D78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Tätare städning av frånluftsdon vid behov.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16FF17DA" w14:textId="0F3D35C3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  <w:lang w:val="en-US"/>
              </w:rPr>
              <w:t>Västfastigheter</w:t>
            </w:r>
            <w:r>
              <w:br/>
            </w:r>
            <w:r w:rsidRPr="56DC7805" w:rsidR="0A6A6BFA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  <w:lang w:val="en-US"/>
              </w:rPr>
              <w:t>Anestesiklinik/ Operationscentrum Skene</w:t>
            </w:r>
          </w:p>
        </w:tc>
      </w:tr>
      <w:tr w:rsidRPr="001757F2" w:rsidR="001757F2" w:rsidTr="56DC7805" w14:paraId="2432C375" w14:textId="77777777">
        <w:trPr>
          <w:trHeight w:val="550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1B46ED6" w14:textId="427B38E9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Tryckdifferens</w:t>
            </w:r>
            <w:r w:rsidRPr="56DC7805" w:rsidR="002D4ACE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-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mätning &gt;5 Pa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20CF058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056D2954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Efter om-/nybygg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nation.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7D72853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  <w:tr w:rsidRPr="001757F2" w:rsidR="001757F2" w:rsidTr="56DC7805" w14:paraId="0DC4314F" w14:textId="77777777"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A812809" w14:textId="77777777">
            <w:pPr>
              <w:keepNext w:val="1"/>
              <w:keepLines w:val="1"/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Tryckdifferens-mätning &gt;5 Pa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57E9B484" w14:textId="77777777">
            <w:pPr>
              <w:keepNext w:val="1"/>
              <w:keepLines w:val="1"/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 xml:space="preserve">Alla operationssalar 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3BBEFE3A" w14:textId="77777777">
            <w:pPr>
              <w:keepNext w:val="1"/>
              <w:keepLines w:val="1"/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Kontinuerlig övervakning Mätningen kalibreras årligen.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292BBB7B" w14:textId="542FA289">
            <w:pPr>
              <w:keepNext w:val="1"/>
              <w:keepLines w:val="1"/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Anestesiklinik*/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</w:t>
            </w:r>
            <w:r w:rsidRPr="56DC7805" w:rsidR="002D4ACE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p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erationscentrum Skene*/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 xml:space="preserve">Västfastigheter </w:t>
            </w:r>
          </w:p>
        </w:tc>
      </w:tr>
      <w:tr w:rsidRPr="001757F2" w:rsidR="001757F2" w:rsidTr="56DC7805" w14:paraId="7EB612D2" w14:textId="77777777">
        <w:trPr>
          <w:trHeight w:val="778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3AA44C16" w14:textId="3B989C22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Luftrörelsekartlägg</w:t>
            </w:r>
            <w:r w:rsidRPr="56DC7805" w:rsidR="00C5224E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-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ning</w:t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 xml:space="preserve"> (rökgas)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C07BE29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60170063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Vid nyinstallation.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6D76B978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  <w:tr w:rsidRPr="001757F2" w:rsidR="001757F2" w:rsidTr="56DC7805" w14:paraId="58AF4E9A" w14:textId="77777777">
        <w:trPr>
          <w:trHeight w:val="552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29FD0797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Kontroll luftflöde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6B18E4B9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350B883E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Kontinuerlig övervakning.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16766FE4" w14:textId="0C432601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Anestesiklinik/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Operationscentrum Skene*/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  <w:tr w:rsidRPr="001757F2" w:rsidR="001757F2" w:rsidTr="56DC7805" w14:paraId="04F612A3" w14:textId="77777777">
        <w:trPr>
          <w:trHeight w:val="552"/>
        </w:trPr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58673C71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 xml:space="preserve">Kontroll luftfuktighet och temperatur 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0B86945E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Alla operationssalar</w:t>
            </w:r>
          </w:p>
        </w:tc>
        <w:tc>
          <w:tcPr>
            <w:tcW w:w="2055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4F6A168" w14:textId="77777777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Kontinuerlig övervakning.</w:t>
            </w:r>
          </w:p>
        </w:tc>
        <w:tc>
          <w:tcPr>
            <w:tcW w:w="2056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shd w:val="clear" w:color="auto" w:fill="auto"/>
            <w:tcMar/>
          </w:tcPr>
          <w:p w:rsidRPr="001757F2" w:rsidR="001757F2" w:rsidP="56DC7805" w:rsidRDefault="001757F2" w14:paraId="449AE2A8" w14:textId="0715A24C">
            <w:pPr>
              <w:spacing w:before="40" w:after="40" w:line="240" w:lineRule="auto"/>
              <w:ind w:left="0" w:right="0"/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</w:pP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Anestesiklinik*/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Operationscentrum* Skene/</w:t>
            </w:r>
            <w:r>
              <w:br/>
            </w:r>
            <w:r w:rsidRPr="56DC7805" w:rsidR="001757F2">
              <w:rPr>
                <w:rFonts w:ascii="Arial" w:hAnsi="Arial" w:eastAsia="Arial"/>
                <w:color w:val="000000" w:themeColor="text2" w:themeTint="FF" w:themeShade="FF"/>
                <w:sz w:val="21"/>
                <w:szCs w:val="21"/>
              </w:rPr>
              <w:t>Västfastigheter</w:t>
            </w:r>
          </w:p>
        </w:tc>
      </w:tr>
    </w:tbl>
    <w:p w:rsidRPr="001757F2" w:rsidR="001757F2" w:rsidP="004704E5" w:rsidRDefault="001757F2" w14:paraId="6F35B541" w14:textId="7E994A59">
      <w:pPr>
        <w:pStyle w:val="Beskrivning"/>
      </w:pPr>
      <w:r w:rsidRPr="69AEC603">
        <w:t>*</w:t>
      </w:r>
      <w:proofErr w:type="spellStart"/>
      <w:r w:rsidRPr="69AEC603">
        <w:t>Op</w:t>
      </w:r>
      <w:proofErr w:type="spellEnd"/>
      <w:r w:rsidRPr="69AEC603">
        <w:t xml:space="preserve"> 1,</w:t>
      </w:r>
      <w:r w:rsidR="00C5224E">
        <w:t xml:space="preserve"> </w:t>
      </w:r>
      <w:r w:rsidRPr="69AEC603">
        <w:t xml:space="preserve">2 och </w:t>
      </w:r>
      <w:r w:rsidR="00C5224E">
        <w:t>o</w:t>
      </w:r>
      <w:r w:rsidRPr="69AEC603">
        <w:t>perationscentrum Skene har även avdelningsplacerade mätare</w:t>
      </w:r>
    </w:p>
    <w:p w:rsidRPr="001757F2" w:rsidR="001757F2" w:rsidP="004704E5" w:rsidRDefault="001757F2" w14:paraId="7A7767BC" w14:textId="77777777">
      <w:pPr>
        <w:pStyle w:val="Rubrik3"/>
      </w:pPr>
      <w:bookmarkStart w:name="_Toc17730293" w:id="185"/>
      <w:bookmarkStart w:name="_Toc256000074" w:id="186"/>
      <w:bookmarkStart w:name="_Toc256000091" w:id="187"/>
      <w:bookmarkStart w:name="_Toc256000108" w:id="188"/>
      <w:bookmarkStart w:name="_Toc256000125" w:id="189"/>
      <w:bookmarkStart w:name="_Toc256000142" w:id="190"/>
      <w:bookmarkStart w:name="_Toc256000159" w:id="191"/>
      <w:bookmarkStart w:name="_Toc256000176" w:id="192"/>
      <w:bookmarkStart w:name="_Toc167694809" w:id="193"/>
      <w:r w:rsidRPr="001757F2">
        <w:t>Uppföljning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:rsidRPr="001757F2" w:rsidR="001757F2" w:rsidP="004704E5" w:rsidRDefault="001757F2" w14:paraId="51D39181" w14:textId="76EE0361">
      <w:r>
        <w:t xml:space="preserve">Avvikelser i mätningar föranleder kontakt med verksamhetsansvarig chef på anestesikliniken och operationscentrum Skene samt med vårdhygien för ställningstagande till lämpliga åtgärder. </w:t>
      </w:r>
    </w:p>
    <w:p w:rsidRPr="001757F2" w:rsidR="001757F2" w:rsidP="004704E5" w:rsidRDefault="001757F2" w14:paraId="3C81E598" w14:textId="77777777">
      <w:pPr>
        <w:rPr>
          <w:szCs w:val="20"/>
        </w:rPr>
      </w:pPr>
      <w:r w:rsidRPr="001757F2">
        <w:rPr>
          <w:szCs w:val="20"/>
        </w:rPr>
        <w:t>Anhopning av postoperativa infektioner föranleder kontakt med vårdhygien och fastighetsförvaltare för ställningstagande till ventilationskontroller.</w:t>
      </w:r>
    </w:p>
    <w:p w:rsidRPr="001757F2" w:rsidR="001757F2" w:rsidP="004704E5" w:rsidRDefault="001757F2" w14:paraId="5E51C8FD" w14:textId="77777777">
      <w:pPr>
        <w:pStyle w:val="Rubrik2"/>
      </w:pPr>
      <w:r w:rsidRPr="001757F2">
        <w:br w:type="page"/>
      </w:r>
      <w:bookmarkStart w:name="_Toc217802353" w:id="194"/>
      <w:bookmarkStart w:name="_Toc501533405" w:id="195"/>
      <w:bookmarkStart w:name="_Toc256000015" w:id="196"/>
      <w:bookmarkStart w:name="_Toc256000032" w:id="197"/>
      <w:bookmarkStart w:name="_Toc256000049" w:id="198"/>
      <w:bookmarkStart w:name="_Toc256000066" w:id="199"/>
      <w:bookmarkStart w:name="_Toc17730294" w:id="200"/>
      <w:bookmarkStart w:name="_Toc256000075" w:id="201"/>
      <w:bookmarkStart w:name="_Toc256000092" w:id="202"/>
      <w:bookmarkStart w:name="_Toc256000109" w:id="203"/>
      <w:bookmarkStart w:name="_Toc256000126" w:id="204"/>
      <w:bookmarkStart w:name="_Toc256000143" w:id="205"/>
      <w:bookmarkStart w:name="_Toc256000160" w:id="206"/>
      <w:bookmarkStart w:name="_Toc256000177" w:id="207"/>
      <w:bookmarkStart w:name="_Toc167694810" w:id="208"/>
      <w:r w:rsidRPr="001757F2">
        <w:t>Dokumentinformation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</w:p>
    <w:p w:rsidRPr="004704E5" w:rsidR="001757F2" w:rsidP="004704E5" w:rsidRDefault="001757F2" w14:paraId="02988AC6" w14:textId="77777777">
      <w:pPr>
        <w:spacing w:after="0"/>
        <w:rPr>
          <w:b/>
          <w:bCs/>
        </w:rPr>
      </w:pPr>
      <w:r w:rsidRPr="004704E5">
        <w:rPr>
          <w:b/>
          <w:bCs/>
        </w:rPr>
        <w:t>För innehållet svarar</w:t>
      </w:r>
    </w:p>
    <w:p w:rsidR="00D44434" w:rsidP="00D44434" w:rsidRDefault="001757F2" w14:paraId="0E8932F3" w14:textId="13FABEEE">
      <w:pPr>
        <w:pStyle w:val="Punktlista"/>
        <w:rPr/>
      </w:pPr>
      <w:r w:rsidR="14923EB4">
        <w:rPr/>
        <w:t>Jon Edman Wallér, hygienläkare, vårdhygien, SÄS</w:t>
      </w:r>
    </w:p>
    <w:p w:rsidR="00D44434" w:rsidP="00D44434" w:rsidRDefault="001757F2" w14:paraId="23423AB9" w14:textId="431BAEA8">
      <w:pPr>
        <w:pStyle w:val="Punktlista"/>
        <w:rPr/>
      </w:pPr>
      <w:r w:rsidR="14923EB4">
        <w:rPr/>
        <w:t xml:space="preserve">Linda Hallberg, </w:t>
      </w:r>
      <w:r w:rsidR="14923EB4">
        <w:rPr/>
        <w:t>h</w:t>
      </w:r>
      <w:r w:rsidR="14923EB4">
        <w:rPr/>
        <w:t xml:space="preserve">ygiensjuksköterska, </w:t>
      </w:r>
      <w:r w:rsidR="14923EB4">
        <w:rPr/>
        <w:t>v</w:t>
      </w:r>
      <w:r w:rsidR="14923EB4">
        <w:rPr/>
        <w:t>årdhygien, SÄS</w:t>
      </w:r>
    </w:p>
    <w:p w:rsidR="00D44434" w:rsidP="00D44434" w:rsidRDefault="001757F2" w14:paraId="15FF944B" w14:textId="77777777">
      <w:pPr>
        <w:pStyle w:val="Punktlista"/>
        <w:rPr/>
      </w:pPr>
      <w:proofErr w:type="spellStart"/>
      <w:r w:rsidR="14923EB4">
        <w:rPr/>
        <w:t>Junith</w:t>
      </w:r>
      <w:proofErr w:type="spellEnd"/>
      <w:r w:rsidR="14923EB4">
        <w:rPr/>
        <w:t xml:space="preserve"> Brostedt</w:t>
      </w:r>
      <w:r w:rsidR="14923EB4">
        <w:rPr/>
        <w:t>, d</w:t>
      </w:r>
      <w:r w:rsidR="14923EB4">
        <w:rPr/>
        <w:t>rifttekniker</w:t>
      </w:r>
      <w:r w:rsidR="14923EB4">
        <w:rPr/>
        <w:t xml:space="preserve">, </w:t>
      </w:r>
      <w:r w:rsidR="14923EB4">
        <w:rPr/>
        <w:t>Västfastigheter</w:t>
      </w:r>
      <w:r w:rsidR="14923EB4">
        <w:rPr/>
        <w:t xml:space="preserve"> A</w:t>
      </w:r>
      <w:r w:rsidR="14923EB4">
        <w:rPr/>
        <w:t>lingsås/Borås</w:t>
      </w:r>
    </w:p>
    <w:p w:rsidR="001757F2" w:rsidP="00D44434" w:rsidRDefault="001757F2" w14:paraId="326BF1D0" w14:textId="7779BA27">
      <w:pPr>
        <w:pStyle w:val="Punktlista"/>
      </w:pPr>
      <w:r>
        <w:t>Zoran Culjak, driftschef, Västfastigheter</w:t>
      </w:r>
    </w:p>
    <w:p w:rsidR="69AEC603" w:rsidP="00D44434" w:rsidRDefault="69AEC603" w14:paraId="231AAB4B" w14:textId="76CD2239">
      <w:pPr>
        <w:pStyle w:val="Punktlista"/>
      </w:pPr>
      <w:r>
        <w:t xml:space="preserve">Minna </w:t>
      </w:r>
      <w:proofErr w:type="spellStart"/>
      <w:r>
        <w:t>Åkessson</w:t>
      </w:r>
      <w:proofErr w:type="spellEnd"/>
      <w:r w:rsidR="00D774FE">
        <w:t>, v</w:t>
      </w:r>
      <w:r>
        <w:t>årdenhetschef</w:t>
      </w:r>
      <w:r w:rsidR="00D774FE">
        <w:t>, o</w:t>
      </w:r>
      <w:r>
        <w:t>peration 1, VO</w:t>
      </w:r>
      <w:r w:rsidR="004704E5">
        <w:t xml:space="preserve"> </w:t>
      </w:r>
      <w:r>
        <w:t>Anestesi</w:t>
      </w:r>
      <w:r w:rsidR="00D774FE">
        <w:t>/</w:t>
      </w:r>
      <w:r>
        <w:t>Operation</w:t>
      </w:r>
      <w:r w:rsidR="00D774FE">
        <w:t>/</w:t>
      </w:r>
      <w:r>
        <w:t>Intensivvård</w:t>
      </w:r>
    </w:p>
    <w:p w:rsidR="69AEC603" w:rsidP="00D44434" w:rsidRDefault="69AEC603" w14:paraId="310A5AA7" w14:textId="40DAEC3D">
      <w:pPr>
        <w:pStyle w:val="Punktlista"/>
        <w:rPr/>
      </w:pPr>
      <w:r w:rsidR="14923EB4">
        <w:rPr/>
        <w:t>Annica Hedén, vårdenhetschef, operationscentrum Skene, VO Kirurgi/Ortopedi/ÖNH</w:t>
      </w:r>
    </w:p>
    <w:p w:rsidRPr="00D44434" w:rsidR="001757F2" w:rsidP="00D44434" w:rsidRDefault="001757F2" w14:paraId="612D255C" w14:textId="77777777">
      <w:pPr>
        <w:spacing w:after="0"/>
        <w:rPr>
          <w:b/>
          <w:bCs/>
        </w:rPr>
      </w:pPr>
      <w:r w:rsidRPr="00D44434">
        <w:rPr>
          <w:b/>
          <w:bCs/>
        </w:rPr>
        <w:t>Remissinstans</w:t>
      </w:r>
    </w:p>
    <w:p w:rsidRPr="001757F2" w:rsidR="001757F2" w:rsidP="00D44434" w:rsidRDefault="001757F2" w14:paraId="1BFF214D" w14:textId="77777777">
      <w:r w:rsidRPr="001757F2">
        <w:t>-</w:t>
      </w:r>
    </w:p>
    <w:p w:rsidRPr="00D44434" w:rsidR="001757F2" w:rsidP="00D44434" w:rsidRDefault="001757F2" w14:paraId="25AD4983" w14:textId="77777777">
      <w:pPr>
        <w:spacing w:after="0"/>
        <w:rPr>
          <w:b/>
          <w:bCs/>
        </w:rPr>
      </w:pPr>
      <w:r w:rsidRPr="00D44434">
        <w:rPr>
          <w:b/>
          <w:bCs/>
        </w:rPr>
        <w:t>Fastställt av</w:t>
      </w:r>
    </w:p>
    <w:p w:rsidRPr="001757F2" w:rsidR="001757F2" w:rsidP="004704E5" w:rsidRDefault="00AA75D8" w14:paraId="03E9E575" w14:textId="4A3F0A72">
      <w:pPr>
        <w:rPr>
          <w:szCs w:val="20"/>
        </w:rPr>
      </w:pPr>
      <w:r>
        <w:rPr>
          <w:szCs w:val="20"/>
        </w:rPr>
        <w:t>Jerker Nilson</w:t>
      </w:r>
      <w:r w:rsidRPr="001757F2" w:rsidR="001757F2">
        <w:rPr>
          <w:szCs w:val="20"/>
        </w:rPr>
        <w:t>, chefläkare, SÄS</w:t>
      </w:r>
    </w:p>
    <w:p w:rsidRPr="001757F2" w:rsidR="001757F2" w:rsidP="00D44434" w:rsidRDefault="001757F2" w14:paraId="0FED309B" w14:textId="77777777">
      <w:pPr>
        <w:pStyle w:val="Rubrik2"/>
      </w:pPr>
      <w:bookmarkStart w:name="_Toc501533406" w:id="209"/>
      <w:bookmarkStart w:name="_Toc256000016" w:id="210"/>
      <w:bookmarkStart w:name="_Toc256000033" w:id="211"/>
      <w:bookmarkStart w:name="_Toc256000050" w:id="212"/>
      <w:bookmarkStart w:name="_Toc256000067" w:id="213"/>
      <w:bookmarkStart w:name="_Toc17730295" w:id="214"/>
      <w:bookmarkStart w:name="_Toc256000076" w:id="215"/>
      <w:bookmarkStart w:name="_Toc256000093" w:id="216"/>
      <w:bookmarkStart w:name="_Toc256000110" w:id="217"/>
      <w:bookmarkStart w:name="_Toc256000127" w:id="218"/>
      <w:bookmarkStart w:name="_Toc256000144" w:id="219"/>
      <w:bookmarkStart w:name="_Toc256000161" w:id="220"/>
      <w:bookmarkStart w:name="_Toc256000178" w:id="221"/>
      <w:bookmarkStart w:name="_Toc167694811" w:id="222"/>
      <w:r w:rsidRPr="001757F2">
        <w:t>Referensförteckning</w:t>
      </w:r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p w:rsidRPr="001757F2" w:rsidR="001757F2" w:rsidP="00B15479" w:rsidRDefault="001757F2" w14:paraId="196E64C1" w14:textId="04251769">
      <w:pPr>
        <w:pStyle w:val="Punktlistanumrerad"/>
        <w:rPr/>
      </w:pPr>
      <w:r w:rsidR="14923EB4">
        <w:rPr/>
        <w:t xml:space="preserve">SIS TS 39:2025 </w:t>
      </w:r>
    </w:p>
    <w:p w:rsidRPr="001757F2" w:rsidR="001757F2" w:rsidP="00B15479" w:rsidRDefault="001757F2" w14:paraId="3B1C0DAA" w14:textId="1B64BB9F">
      <w:pPr>
        <w:pStyle w:val="Punktlistanumrerad"/>
        <w:rPr/>
      </w:pPr>
      <w:r w:rsidR="14923EB4">
        <w:rPr/>
        <w:t>Byggnation och vårdhygien 4, SFVH 2025</w:t>
      </w:r>
    </w:p>
    <w:p w:rsidRPr="001757F2" w:rsidR="001757F2" w:rsidP="00B15479" w:rsidRDefault="001757F2" w14:paraId="3E450C86" w14:textId="77777777">
      <w:pPr>
        <w:pStyle w:val="Punktlistanumrerad"/>
      </w:pPr>
      <w:r w:rsidRPr="001757F2">
        <w:t xml:space="preserve">Ventilation på </w:t>
      </w:r>
      <w:proofErr w:type="spellStart"/>
      <w:r w:rsidRPr="001757F2">
        <w:t>operationsstuer</w:t>
      </w:r>
      <w:proofErr w:type="spellEnd"/>
      <w:r w:rsidRPr="001757F2">
        <w:t xml:space="preserve">, Medicinsk </w:t>
      </w:r>
      <w:proofErr w:type="spellStart"/>
      <w:r w:rsidRPr="001757F2">
        <w:t>Teknologivurdering</w:t>
      </w:r>
      <w:proofErr w:type="spellEnd"/>
      <w:r w:rsidRPr="001757F2">
        <w:t xml:space="preserve"> 2011;13(3)</w:t>
      </w:r>
    </w:p>
    <w:p w:rsidRPr="001757F2" w:rsidR="001757F2" w:rsidP="00B15479" w:rsidRDefault="001757F2" w14:paraId="79FE3B61" w14:textId="77777777">
      <w:pPr>
        <w:pStyle w:val="Punktlistanumrerad"/>
        <w:rPr>
          <w:szCs w:val="40"/>
        </w:rPr>
      </w:pPr>
      <w:r w:rsidRPr="001757F2">
        <w:rPr>
          <w:szCs w:val="28"/>
          <w:lang w:val="en-GB"/>
        </w:rPr>
        <w:t xml:space="preserve">P. </w:t>
      </w:r>
      <w:proofErr w:type="spellStart"/>
      <w:r w:rsidRPr="001757F2">
        <w:rPr>
          <w:szCs w:val="28"/>
          <w:lang w:val="en-GB"/>
        </w:rPr>
        <w:t>Gastmeier</w:t>
      </w:r>
      <w:proofErr w:type="spellEnd"/>
      <w:r w:rsidRPr="001757F2">
        <w:rPr>
          <w:szCs w:val="28"/>
          <w:lang w:val="en-GB"/>
        </w:rPr>
        <w:t xml:space="preserve">, A.-C. </w:t>
      </w:r>
      <w:proofErr w:type="spellStart"/>
      <w:r w:rsidRPr="001757F2">
        <w:rPr>
          <w:szCs w:val="28"/>
          <w:lang w:val="en-GB"/>
        </w:rPr>
        <w:t>Breier</w:t>
      </w:r>
      <w:proofErr w:type="spellEnd"/>
      <w:r w:rsidRPr="001757F2">
        <w:rPr>
          <w:szCs w:val="28"/>
          <w:lang w:val="en-GB"/>
        </w:rPr>
        <w:t>, C. Brandt</w:t>
      </w:r>
      <w:r w:rsidRPr="001757F2">
        <w:rPr>
          <w:lang w:val="en-GB"/>
        </w:rPr>
        <w:t xml:space="preserve"> </w:t>
      </w:r>
      <w:r w:rsidRPr="001757F2">
        <w:rPr>
          <w:szCs w:val="40"/>
          <w:lang w:val="en-GB"/>
        </w:rPr>
        <w:t xml:space="preserve">Influence of laminar airflow on prosthetic joint infections: a systematic review. </w:t>
      </w:r>
      <w:r w:rsidRPr="001757F2">
        <w:rPr>
          <w:szCs w:val="16"/>
        </w:rPr>
        <w:t xml:space="preserve">Journal </w:t>
      </w:r>
      <w:proofErr w:type="spellStart"/>
      <w:r w:rsidRPr="001757F2">
        <w:rPr>
          <w:szCs w:val="16"/>
        </w:rPr>
        <w:t>of</w:t>
      </w:r>
      <w:proofErr w:type="spellEnd"/>
      <w:r w:rsidRPr="001757F2">
        <w:rPr>
          <w:szCs w:val="16"/>
        </w:rPr>
        <w:t xml:space="preserve"> Hospital </w:t>
      </w:r>
      <w:proofErr w:type="spellStart"/>
      <w:r w:rsidRPr="001757F2">
        <w:rPr>
          <w:szCs w:val="16"/>
        </w:rPr>
        <w:t>Infection</w:t>
      </w:r>
      <w:proofErr w:type="spellEnd"/>
      <w:r w:rsidRPr="001757F2">
        <w:rPr>
          <w:szCs w:val="16"/>
        </w:rPr>
        <w:t xml:space="preserve"> 81 (2012) </w:t>
      </w:r>
    </w:p>
    <w:p w:rsidRPr="001757F2" w:rsidR="001757F2" w:rsidP="00B15479" w:rsidRDefault="001757F2" w14:paraId="2938FC1D" w14:textId="762AAA58">
      <w:pPr>
        <w:pStyle w:val="Punktlistanumrerad"/>
        <w:rPr>
          <w:lang w:val="en-GB"/>
        </w:rPr>
      </w:pPr>
      <w:proofErr w:type="spellStart"/>
      <w:r w:rsidRPr="001757F2">
        <w:rPr>
          <w:szCs w:val="21"/>
        </w:rPr>
        <w:t>A.Erichsen</w:t>
      </w:r>
      <w:proofErr w:type="spellEnd"/>
      <w:r w:rsidRPr="001757F2">
        <w:rPr>
          <w:szCs w:val="21"/>
        </w:rPr>
        <w:t xml:space="preserve"> </w:t>
      </w:r>
      <w:proofErr w:type="gramStart"/>
      <w:r w:rsidRPr="001757F2">
        <w:rPr>
          <w:szCs w:val="21"/>
        </w:rPr>
        <w:t>Andersson ,</w:t>
      </w:r>
      <w:proofErr w:type="gramEnd"/>
      <w:r w:rsidRPr="001757F2">
        <w:rPr>
          <w:szCs w:val="21"/>
        </w:rPr>
        <w:t xml:space="preserve"> I. Bergh RN, J. Karlsson ,B.I. Eriksson , K. Nilsson.</w:t>
      </w:r>
      <w:r w:rsidRPr="001757F2">
        <w:rPr>
          <w:szCs w:val="27"/>
        </w:rPr>
        <w:t xml:space="preserve"> </w:t>
      </w:r>
      <w:r w:rsidRPr="001757F2">
        <w:rPr>
          <w:szCs w:val="27"/>
          <w:lang w:val="en-GB"/>
        </w:rPr>
        <w:t xml:space="preserve">Traffic flow in the operating room: An explorative and descriptive study on air quality during </w:t>
      </w:r>
      <w:proofErr w:type="spellStart"/>
      <w:r w:rsidRPr="001757F2">
        <w:rPr>
          <w:szCs w:val="27"/>
          <w:lang w:val="en-GB"/>
        </w:rPr>
        <w:t>orthopedic</w:t>
      </w:r>
      <w:proofErr w:type="spellEnd"/>
      <w:r w:rsidRPr="001757F2">
        <w:rPr>
          <w:szCs w:val="27"/>
          <w:lang w:val="en-GB"/>
        </w:rPr>
        <w:t xml:space="preserve"> trauma implant surgery. </w:t>
      </w:r>
      <w:r w:rsidRPr="001757F2">
        <w:rPr>
          <w:szCs w:val="13"/>
          <w:lang w:val="en-GB"/>
        </w:rPr>
        <w:t xml:space="preserve">American Journal of Infection Control xxx (2012) 1- 6 </w:t>
      </w:r>
      <w:hyperlink w:history="1" r:id="rId18">
        <w:r w:rsidRPr="00B403C9">
          <w:rPr>
            <w:rStyle w:val="Hyperlnk"/>
          </w:rPr>
          <w:t>www.sciencedirect.com/scie</w:t>
        </w:r>
        <w:r w:rsidRPr="00B403C9">
          <w:rPr>
            <w:rStyle w:val="Hyperlnk"/>
          </w:rPr>
          <w:t>n</w:t>
        </w:r>
        <w:r w:rsidRPr="00B403C9">
          <w:rPr>
            <w:rStyle w:val="Hyperlnk"/>
          </w:rPr>
          <w:t>ce/article/pii/S019665531101248X</w:t>
        </w:r>
      </w:hyperlink>
    </w:p>
    <w:p w:rsidRPr="001757F2" w:rsidR="001757F2" w:rsidP="00B15479" w:rsidRDefault="001757F2" w14:paraId="0A2CB264" w14:textId="3F717FBC">
      <w:pPr>
        <w:pStyle w:val="Punktlistanumrerad"/>
        <w:rPr>
          <w:lang w:val="en-GB"/>
        </w:rPr>
      </w:pPr>
      <w:r w:rsidRPr="001757F2">
        <w:t xml:space="preserve">Vårdhandboken, avsnitt Operationssjukvård, under rubrik </w:t>
      </w:r>
      <w:r w:rsidRPr="001757F2">
        <w:rPr>
          <w:i/>
        </w:rPr>
        <w:t>Operations-avdelning</w:t>
      </w:r>
      <w:r w:rsidRPr="001757F2">
        <w:br/>
      </w:r>
      <w:hyperlink w:history="1" r:id="rId19">
        <w:r w:rsidRPr="00B403C9">
          <w:rPr>
            <w:rStyle w:val="Hyperlnk"/>
          </w:rPr>
          <w:t>www.vardhandboken.se/vardhygien-infektioner-och-smittspridning/operationssjukvard/operationsavdelning</w:t>
        </w:r>
      </w:hyperlink>
    </w:p>
    <w:p w:rsidRPr="001757F2" w:rsidR="001757F2" w:rsidP="00B15479" w:rsidRDefault="001757F2" w14:paraId="6FC44F3D" w14:textId="673FE700">
      <w:pPr>
        <w:pStyle w:val="Punktlistanumrerad"/>
      </w:pPr>
      <w:r w:rsidRPr="001757F2">
        <w:t>Operationsmiljö – arbetsrutiner för optimal miljö på alla opererande enheter, SÄS. Sjukhusövergripande rutin, SÄS</w:t>
      </w:r>
      <w:r w:rsidRPr="001757F2">
        <w:br/>
      </w:r>
      <w:hyperlink w:history="1" r:id="rId20">
        <w:r w:rsidRPr="00B403C9">
          <w:rPr>
            <w:rStyle w:val="Hyperlnk"/>
          </w:rPr>
          <w:t>https://hittadokument.vgregion.se/sas</w:t>
        </w:r>
      </w:hyperlink>
    </w:p>
    <w:bookmarkEnd w:id="0"/>
    <w:sectPr w:rsidRPr="001757F2" w:rsidR="001757F2" w:rsidSect="001757F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A3F649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B86309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81CE6408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3E012E9"/>
    <w:multiLevelType w:val="hybridMultilevel"/>
    <w:tmpl w:val="40C6680E"/>
    <w:lvl w:ilvl="0" w:tplc="5C5A80CA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B60324F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4F36D05"/>
    <w:multiLevelType w:val="multilevel"/>
    <w:tmpl w:val="3A449DE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25186976">
    <w:abstractNumId w:val="1"/>
  </w:num>
  <w:num w:numId="2" w16cid:durableId="1943800771">
    <w:abstractNumId w:val="17"/>
  </w:num>
  <w:num w:numId="3" w16cid:durableId="851068078">
    <w:abstractNumId w:val="19"/>
  </w:num>
  <w:num w:numId="4" w16cid:durableId="18231532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12936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9196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8006114">
    <w:abstractNumId w:val="9"/>
  </w:num>
  <w:num w:numId="8" w16cid:durableId="165946398">
    <w:abstractNumId w:val="3"/>
  </w:num>
  <w:num w:numId="9" w16cid:durableId="141581681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5A9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4E8F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9BB"/>
    <w:rsid w:val="00157D5B"/>
    <w:rsid w:val="00161FE6"/>
    <w:rsid w:val="001647EA"/>
    <w:rsid w:val="00164C3D"/>
    <w:rsid w:val="00166D3A"/>
    <w:rsid w:val="001757F2"/>
    <w:rsid w:val="00181FDC"/>
    <w:rsid w:val="001860B9"/>
    <w:rsid w:val="00186F2B"/>
    <w:rsid w:val="001874D6"/>
    <w:rsid w:val="00193351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D5E"/>
    <w:rsid w:val="00280A85"/>
    <w:rsid w:val="00284119"/>
    <w:rsid w:val="00290B5C"/>
    <w:rsid w:val="00294791"/>
    <w:rsid w:val="002A3FA3"/>
    <w:rsid w:val="002B0B30"/>
    <w:rsid w:val="002B0C78"/>
    <w:rsid w:val="002C0C02"/>
    <w:rsid w:val="002C1277"/>
    <w:rsid w:val="002C60AD"/>
    <w:rsid w:val="002D0E0E"/>
    <w:rsid w:val="002D4AC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4E5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0DF7"/>
    <w:rsid w:val="00501433"/>
    <w:rsid w:val="00511CC4"/>
    <w:rsid w:val="00531E60"/>
    <w:rsid w:val="00536A5A"/>
    <w:rsid w:val="00541D07"/>
    <w:rsid w:val="005436E4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112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49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3D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990"/>
    <w:rsid w:val="007F1CFF"/>
    <w:rsid w:val="007F5A07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762"/>
    <w:rsid w:val="00A264BE"/>
    <w:rsid w:val="00A272CA"/>
    <w:rsid w:val="00A33051"/>
    <w:rsid w:val="00A407AD"/>
    <w:rsid w:val="00A40923"/>
    <w:rsid w:val="00A41C05"/>
    <w:rsid w:val="00A42426"/>
    <w:rsid w:val="00A514B7"/>
    <w:rsid w:val="00A51EA2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5D8"/>
    <w:rsid w:val="00AA767D"/>
    <w:rsid w:val="00AB0CC9"/>
    <w:rsid w:val="00AC3FF6"/>
    <w:rsid w:val="00AD73EC"/>
    <w:rsid w:val="00AE5BC7"/>
    <w:rsid w:val="00AF5AAF"/>
    <w:rsid w:val="00B046D8"/>
    <w:rsid w:val="00B13F4C"/>
    <w:rsid w:val="00B15479"/>
    <w:rsid w:val="00B16219"/>
    <w:rsid w:val="00B16C59"/>
    <w:rsid w:val="00B33FDD"/>
    <w:rsid w:val="00B352F4"/>
    <w:rsid w:val="00B359CC"/>
    <w:rsid w:val="00B36107"/>
    <w:rsid w:val="00B403C9"/>
    <w:rsid w:val="00B41789"/>
    <w:rsid w:val="00B46C03"/>
    <w:rsid w:val="00B56DB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1D1"/>
    <w:rsid w:val="00BA0066"/>
    <w:rsid w:val="00BB69DB"/>
    <w:rsid w:val="00BC322E"/>
    <w:rsid w:val="00BC44CD"/>
    <w:rsid w:val="00BC48A6"/>
    <w:rsid w:val="00BE7978"/>
    <w:rsid w:val="00C07DDB"/>
    <w:rsid w:val="00C13C2B"/>
    <w:rsid w:val="00C4115D"/>
    <w:rsid w:val="00C43BDD"/>
    <w:rsid w:val="00C47778"/>
    <w:rsid w:val="00C5011E"/>
    <w:rsid w:val="00C50EE5"/>
    <w:rsid w:val="00C5224E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4434"/>
    <w:rsid w:val="00D47AD7"/>
    <w:rsid w:val="00D51529"/>
    <w:rsid w:val="00D774FE"/>
    <w:rsid w:val="00D80A2C"/>
    <w:rsid w:val="00D819F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CD6"/>
    <w:rsid w:val="00E07B1B"/>
    <w:rsid w:val="00E11853"/>
    <w:rsid w:val="00E52A86"/>
    <w:rsid w:val="00E54B47"/>
    <w:rsid w:val="00E553BF"/>
    <w:rsid w:val="00E55D93"/>
    <w:rsid w:val="00E61294"/>
    <w:rsid w:val="00E6248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161"/>
    <w:rsid w:val="00FD3C70"/>
    <w:rsid w:val="00FD6820"/>
    <w:rsid w:val="00FE12D8"/>
    <w:rsid w:val="00FE569C"/>
    <w:rsid w:val="00FF7C02"/>
    <w:rsid w:val="024801E3"/>
    <w:rsid w:val="053AF3E6"/>
    <w:rsid w:val="06D6C447"/>
    <w:rsid w:val="0A6A6BFA"/>
    <w:rsid w:val="1305257A"/>
    <w:rsid w:val="14923EB4"/>
    <w:rsid w:val="1B3EF1B7"/>
    <w:rsid w:val="1C566182"/>
    <w:rsid w:val="248CDD52"/>
    <w:rsid w:val="253CD846"/>
    <w:rsid w:val="2D1218D3"/>
    <w:rsid w:val="3B1A3026"/>
    <w:rsid w:val="3B6DB9F0"/>
    <w:rsid w:val="3E9DAC64"/>
    <w:rsid w:val="448A0C1A"/>
    <w:rsid w:val="48A7E3D9"/>
    <w:rsid w:val="4BDF849B"/>
    <w:rsid w:val="4D86FDE0"/>
    <w:rsid w:val="4DA6BEE7"/>
    <w:rsid w:val="50DE5FA9"/>
    <w:rsid w:val="52359DC2"/>
    <w:rsid w:val="55B1D0CC"/>
    <w:rsid w:val="56DC7805"/>
    <w:rsid w:val="5A40AFA7"/>
    <w:rsid w:val="5A8541EF"/>
    <w:rsid w:val="5C211250"/>
    <w:rsid w:val="5D14D543"/>
    <w:rsid w:val="5DBCE2B1"/>
    <w:rsid w:val="627C2D78"/>
    <w:rsid w:val="647B2B65"/>
    <w:rsid w:val="69AEC603"/>
    <w:rsid w:val="6B2CF8ED"/>
    <w:rsid w:val="6D9661B9"/>
    <w:rsid w:val="7F8DE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57F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57F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57F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7F5A07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7F5A07"/>
    <w:pPr>
      <w:tabs>
        <w:tab w:val="right" w:leader="dot" w:pos="8777"/>
      </w:tabs>
      <w:spacing w:after="0"/>
      <w:ind w:left="1276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500DF7"/>
    <w:pPr>
      <w:keepNext/>
      <w:keepLines/>
      <w:widowControl w:val="0"/>
      <w:autoSpaceDE w:val="0"/>
      <w:autoSpaceDN w:val="0"/>
      <w:adjustRightInd w:val="0"/>
      <w:spacing w:before="240" w:after="2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500DF7"/>
    <w:pPr>
      <w:numPr>
        <w:numId w:val="7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704E5"/>
    <w:pPr>
      <w:spacing w:before="30" w:after="200" w:line="240" w:lineRule="auto"/>
    </w:pPr>
    <w:rPr>
      <w:iCs/>
      <w:color w:val="000000" w:themeColor="text2"/>
      <w:sz w:val="20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1757F2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1757F2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1757F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1757F2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1757F2"/>
    <w:pPr>
      <w:tabs>
        <w:tab w:val="num" w:pos="720"/>
      </w:tabs>
      <w:ind w:left="720" w:hanging="720"/>
      <w:contextualSpacing/>
    </w:pPr>
  </w:style>
  <w:style w:type="paragraph" w:styleId="Underrubrik">
    <w:name w:val="Subtitle"/>
    <w:basedOn w:val="Normal"/>
    <w:next w:val="Normal"/>
    <w:link w:val="UnderrubrikChar"/>
    <w:qFormat/>
    <w:rsid w:val="005C4112"/>
    <w:pPr>
      <w:numPr>
        <w:ilvl w:val="1"/>
      </w:numPr>
      <w:spacing w:after="40"/>
      <w:ind w:left="992"/>
    </w:pPr>
    <w:rPr>
      <w:rFonts w:asciiTheme="majorHAnsi" w:hAnsiTheme="majorHAnsi" w:eastAsiaTheme="minorEastAsia" w:cstheme="minorBidi"/>
      <w:b/>
      <w:color w:val="000000" w:themeColor="text1"/>
      <w:szCs w:val="22"/>
    </w:rPr>
  </w:style>
  <w:style w:type="character" w:styleId="UnderrubrikChar" w:customStyle="1">
    <w:name w:val="Underrubrik Char"/>
    <w:basedOn w:val="Standardstycketeckensnitt"/>
    <w:link w:val="Underrubrik"/>
    <w:rsid w:val="005C4112"/>
    <w:rPr>
      <w:rFonts w:asciiTheme="majorHAnsi" w:hAnsiTheme="majorHAnsi" w:eastAsiaTheme="minorEastAsia" w:cstheme="minorBidi"/>
      <w:b/>
      <w:color w:val="000000" w:themeColor="text1"/>
      <w:sz w:val="24"/>
      <w:szCs w:val="22"/>
    </w:rPr>
  </w:style>
  <w:style w:type="paragraph" w:styleId="Punktlistanumrerad" w:customStyle="1">
    <w:name w:val="Punktlista numrerad"/>
    <w:basedOn w:val="Normal"/>
    <w:qFormat/>
    <w:rsid w:val="00B15479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B403C9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sciencedirect.com/science/article/pii/S019665531101248X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470/surrogate/Operationsmilj%c3%b6%20-%20arbetsrutiner%20f%c3%b6r%20optimal%20milj%c3%b6%20p%c3%a5%20alla%20opererande%20enheter%2c%20S%c3%84S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42-738863596-470/surrogate/Operationsmilj%c3%b6%20-%20arbetsrutiner%20f%c3%b6r%20optimal%20milj%c3%b6%20p%c3%a5%20alla%20opererande%20enheter%2c%20S%c3%84S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://www.vardhandboken.se/vardhygien-infektioner-och-smittspridning/operationssjukvard/operationsavdelning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Relationship Type="http://schemas.microsoft.com/office/2016/09/relationships/commentsIds" Target="commentsIds.xml" Id="R33c54b0d031c46f8" /><Relationship Type="http://schemas.microsoft.com/office/2011/relationships/commentsExtended" Target="commentsExtended.xml" Id="R2072ca514df246ee" /><Relationship Type="http://schemas.microsoft.com/office/2011/relationships/people" Target="people.xml" Id="Rdc7daddde8574e0f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Operationssalsventilation, SÄS</dc:title>
  <dc:subject/>
  <dc:creator>patrik.jens.johansson@vgregion.se</dc:creator>
  <keywords/>
  <lastModifiedBy>Jon Edman Wallér</lastModifiedBy>
  <revision>45</revision>
  <lastPrinted>2016-03-31T10:56:00.0000000Z</lastPrinted>
  <dcterms:created xsi:type="dcterms:W3CDTF">2022-03-28T05:39:00.0000000Z</dcterms:created>
  <dcterms:modified xsi:type="dcterms:W3CDTF">2026-03-19T09:19:49.0000000Z</dcterms:modified>
</coreProperties>
</file>