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376B4" w:rsidR="00E81F48" w:rsidP="006376B4" w:rsidRDefault="4958127E" w14:paraId="3EED31D0" w14:textId="7FD2193B">
      <w:pPr>
        <w:pStyle w:val="Rubrik1"/>
      </w:pPr>
      <w:bookmarkStart w:name="_Toc321146591" w:id="0"/>
      <w:bookmarkStart w:name="_Hlk12612563" w:id="1"/>
      <w:bookmarkStart w:name="_Toc314219769" w:id="2"/>
      <w:r w:rsidRPr="006376B4">
        <w:t xml:space="preserve">Förhindra smittspridning - </w:t>
      </w:r>
      <w:r w:rsidRPr="006376B4" w:rsidR="00D31F20">
        <w:t>S</w:t>
      </w:r>
      <w:r w:rsidRPr="006376B4" w:rsidR="00E81F48">
        <w:t>kyltning vid SÄS Borås</w:t>
      </w:r>
    </w:p>
    <w:p w:rsidRPr="00E81F48" w:rsidR="00E81F48" w:rsidP="0044730C" w:rsidRDefault="00E81F48" w14:paraId="2C9CE057" w14:textId="77777777">
      <w:pPr>
        <w:pStyle w:val="Rubrik2"/>
      </w:pPr>
      <w:bookmarkStart w:name="_Toc419895113" w:id="3"/>
      <w:bookmarkEnd w:id="1"/>
      <w:r w:rsidRPr="00E81F48">
        <w:t>Sammanfattning</w:t>
      </w:r>
      <w:bookmarkEnd w:id="2"/>
      <w:bookmarkEnd w:id="3"/>
    </w:p>
    <w:p w:rsidR="00E81F48" w:rsidP="0044730C" w:rsidRDefault="00E81F48" w14:paraId="1957330A" w14:textId="0D2927B7">
      <w:r w:rsidRPr="0D88DB21">
        <w:t>Rutinen beskriver vilka</w:t>
      </w:r>
      <w:r w:rsidRPr="0D88DB21" w:rsidR="144ADB00">
        <w:t xml:space="preserve"> skyltar som kontinuerligt </w:t>
      </w:r>
      <w:r w:rsidRPr="0D88DB21" w:rsidR="00CF3C86">
        <w:t xml:space="preserve">ska </w:t>
      </w:r>
      <w:r w:rsidRPr="0D88DB21" w:rsidR="144ADB00">
        <w:t>stå vid</w:t>
      </w:r>
      <w:r w:rsidRPr="0D88DB21" w:rsidR="6582DF07">
        <w:t xml:space="preserve"> SÄS</w:t>
      </w:r>
      <w:r w:rsidRPr="0D88DB21" w:rsidR="144ADB00">
        <w:t xml:space="preserve"> stora </w:t>
      </w:r>
      <w:r w:rsidRPr="0D88DB21" w:rsidR="31BE00A8">
        <w:t>entréer</w:t>
      </w:r>
      <w:r w:rsidRPr="0D88DB21" w:rsidR="144ADB00">
        <w:t xml:space="preserve"> för att förhindra smittspridning och</w:t>
      </w:r>
      <w:r w:rsidRPr="0D88DB21">
        <w:t xml:space="preserve"> </w:t>
      </w:r>
      <w:r w:rsidRPr="0D88DB21" w:rsidR="1B9C60D8">
        <w:t xml:space="preserve">även </w:t>
      </w:r>
      <w:r w:rsidRPr="0D88DB21">
        <w:t xml:space="preserve">åtgärder för skyltning som ska vidtas på sjukhuset vid en händelse med misstänkt eller verifierat fall av </w:t>
      </w:r>
      <w:r w:rsidRPr="0D88DB21" w:rsidR="5B885A10">
        <w:t>sjukdomar med hög smittsamhet</w:t>
      </w:r>
      <w:r w:rsidR="00CF3C86">
        <w:t xml:space="preserve"> </w:t>
      </w:r>
      <w:r w:rsidR="00A5170B">
        <w:t>(</w:t>
      </w:r>
      <w:proofErr w:type="gramStart"/>
      <w:r w:rsidR="00A5170B">
        <w:t>t.</w:t>
      </w:r>
      <w:r w:rsidRPr="0D88DB21" w:rsidR="5B885A10">
        <w:t>ex.</w:t>
      </w:r>
      <w:proofErr w:type="gramEnd"/>
      <w:r w:rsidRPr="0D88DB21" w:rsidR="5B885A10">
        <w:t xml:space="preserve"> </w:t>
      </w:r>
      <w:r w:rsidRPr="0D88DB21" w:rsidR="2BCBEAB9">
        <w:t>m</w:t>
      </w:r>
      <w:r w:rsidRPr="0D88DB21" w:rsidR="5B885A10">
        <w:t>ässling</w:t>
      </w:r>
      <w:r w:rsidR="00A5170B">
        <w:t xml:space="preserve"> och vatt</w:t>
      </w:r>
      <w:r w:rsidRPr="0D88DB21" w:rsidR="5B885A10">
        <w:t>koppor</w:t>
      </w:r>
      <w:r w:rsidR="00A5170B">
        <w:t>).</w:t>
      </w:r>
    </w:p>
    <w:p w:rsidR="0084397A" w:rsidP="0084397A" w:rsidRDefault="0084397A" w14:paraId="34B18CE7" w14:textId="1F4DF15B">
      <w:pPr>
        <w:pStyle w:val="Rubrik2"/>
      </w:pPr>
      <w:r>
        <w:t>Förändringar sedan föregående version</w:t>
      </w:r>
    </w:p>
    <w:p w:rsidRPr="00E81F48" w:rsidR="0084397A" w:rsidP="0044730C" w:rsidRDefault="0084397A" w14:paraId="4D505104" w14:textId="4DEF2B4C">
      <w:r w:rsidR="0084397A">
        <w:rPr/>
        <w:t>Redaktionella ändringar.</w:t>
      </w:r>
    </w:p>
    <w:p w:rsidRPr="00E81F48" w:rsidR="00E81F48" w:rsidP="00845741" w:rsidRDefault="4CD1A331" w14:paraId="544C921E" w14:textId="40A4C780">
      <w:pPr>
        <w:pStyle w:val="MellanrubrikVGR"/>
      </w:pPr>
      <w:r>
        <w:t>Skyltmaterial</w:t>
      </w:r>
    </w:p>
    <w:p w:rsidRPr="0084397A" w:rsidR="00E81F48" w:rsidP="0044730C" w:rsidRDefault="0084397A" w14:paraId="1B5837C3" w14:textId="6F896EF7">
      <w:pPr>
        <w:rPr>
          <w:rStyle w:val="Hyperlnk"/>
        </w:rPr>
      </w:pPr>
      <w:r>
        <w:rPr>
          <w:rStyle w:val="Hyperlnk"/>
        </w:rPr>
        <w:fldChar w:fldCharType="begin"/>
      </w:r>
      <w:r>
        <w:rPr>
          <w:rStyle w:val="Hyperlnk"/>
        </w:rPr>
        <w:instrText xml:space="preserve"> HYPERLINK "https://www.sahlgrenska.se/for-dig-som-ar/vardgivare/vardhygien/patientinformation/" </w:instrText>
      </w:r>
      <w:r>
        <w:rPr>
          <w:rStyle w:val="Hyperlnk"/>
        </w:rPr>
      </w:r>
      <w:r>
        <w:rPr>
          <w:rStyle w:val="Hyperlnk"/>
        </w:rPr>
        <w:fldChar w:fldCharType="separate"/>
      </w:r>
      <w:hyperlink r:id="rId12">
        <w:r w:rsidRPr="2BF16E06" w:rsidR="4CD1A331">
          <w:rPr>
            <w:rStyle w:val="Hyperlnk"/>
          </w:rPr>
          <w:t>Informationsmaterial - Sahlgrenska Universitets</w:t>
        </w:r>
        <w:r w:rsidRPr="2BF16E06" w:rsidR="4CD1A331">
          <w:rPr>
            <w:rStyle w:val="Hyperlnk"/>
          </w:rPr>
          <w:t>s</w:t>
        </w:r>
        <w:r w:rsidRPr="2BF16E06" w:rsidR="4CD1A331">
          <w:rPr>
            <w:rStyle w:val="Hyperlnk"/>
          </w:rPr>
          <w:t>jukhuset</w:t>
        </w:r>
      </w:hyperlink>
    </w:p>
    <w:p w:rsidRPr="00E81F48" w:rsidR="00E81F48" w:rsidP="0084397A" w:rsidRDefault="0084397A" w14:paraId="1E40006C" w14:textId="63A5B0D3">
      <w:r w:rsidRPr="6B2DAF56">
        <w:rPr>
          <w:rStyle w:val="Hyperlnk"/>
        </w:rPr>
        <w:fldChar w:fldCharType="end"/>
      </w:r>
      <w:r w:rsidR="6A14B81F">
        <w:rPr/>
        <w:t xml:space="preserve">Skyltar vid en händelse med misstänkt eller verifierat fall av sjukdom med hög smittsamhet </w:t>
      </w:r>
      <w:r w:rsidR="00E81F48">
        <w:rPr/>
        <w:t xml:space="preserve">sätts </w:t>
      </w:r>
      <w:r w:rsidR="20ECE652">
        <w:rPr/>
        <w:t>upp av</w:t>
      </w:r>
      <w:r w:rsidR="00E81F48">
        <w:rPr/>
        <w:t xml:space="preserve"> väktare på direktiv från epidemisk</w:t>
      </w:r>
      <w:r w:rsidR="5666BB95">
        <w:rPr/>
        <w:t>t berednings</w:t>
      </w:r>
      <w:r w:rsidR="00845741">
        <w:rPr/>
        <w:t>utskott</w:t>
      </w:r>
      <w:r w:rsidR="00E81F48">
        <w:rPr/>
        <w:t xml:space="preserve"> via tjänsteman i beredskap vid SÄS (</w:t>
      </w:r>
      <w:r w:rsidR="00E81F48">
        <w:rPr/>
        <w:t>TiB</w:t>
      </w:r>
      <w:r w:rsidR="00E81F48">
        <w:rPr/>
        <w:t>).</w:t>
      </w:r>
    </w:p>
    <w:p w:rsidRPr="00E81F48" w:rsidR="00E81F48" w:rsidP="0084397A" w:rsidRDefault="00E81F48" w14:paraId="239EDC8E" w14:textId="77777777">
      <w:pPr>
        <w:pStyle w:val="Rubrik2"/>
        <w:rPr>
          <w:rFonts w:ascii="Arial" w:hAnsi="Arial"/>
          <w:kern w:val="32"/>
          <w:sz w:val="32"/>
        </w:rPr>
      </w:pPr>
      <w:bookmarkStart w:name="_Toc419895115" w:id="5"/>
      <w:r w:rsidRPr="6B2DAF56" w:rsidR="00E81F48">
        <w:rPr>
          <w:rFonts w:ascii="Arial" w:hAnsi="Arial"/>
          <w:kern w:val="32"/>
          <w:sz w:val="32"/>
          <w:szCs w:val="32"/>
        </w:rPr>
        <w:t>Genomförande</w:t>
      </w:r>
      <w:bookmarkEnd w:id="5"/>
    </w:p>
    <w:p w:rsidR="41B03C06" w:rsidP="0084397A" w:rsidRDefault="41B03C06" w14:paraId="16E151B9" w14:textId="4C49658B">
      <w:r w:rsidR="41B03C06">
        <w:rPr/>
        <w:t>Epidemisk</w:t>
      </w:r>
      <w:r w:rsidR="1EE4E2FC">
        <w:rPr/>
        <w:t>t</w:t>
      </w:r>
      <w:r w:rsidR="05F85550">
        <w:rPr/>
        <w:t xml:space="preserve"> beredskaps</w:t>
      </w:r>
      <w:r w:rsidR="006E2722">
        <w:rPr/>
        <w:t>utskott</w:t>
      </w:r>
      <w:r w:rsidR="41B03C06">
        <w:rPr/>
        <w:t xml:space="preserve"> etableras enligt </w:t>
      </w:r>
      <w:r w:rsidR="029F8A1E">
        <w:rPr/>
        <w:t>Epidemiplan SÄS</w:t>
      </w:r>
      <w:r w:rsidR="41B03C06">
        <w:rPr/>
        <w:t>. På gruppens direktiv kontaktar SÄS L-</w:t>
      </w:r>
      <w:r w:rsidR="41B03C06">
        <w:rPr/>
        <w:t>TiB</w:t>
      </w:r>
      <w:r w:rsidR="41B03C06">
        <w:rPr/>
        <w:t xml:space="preserve"> väktare på SÄS, som vidtar följande åtgärder</w:t>
      </w:r>
      <w:r w:rsidR="005B3559">
        <w:rPr/>
        <w:t>:</w:t>
      </w:r>
    </w:p>
    <w:p w:rsidRPr="00E81F48" w:rsidR="00E81F48" w:rsidP="0084397A" w:rsidRDefault="764EEC28" w14:paraId="0466BA45" w14:textId="73520EF7">
      <w:r>
        <w:t xml:space="preserve">Skriver ut </w:t>
      </w:r>
      <w:proofErr w:type="gramStart"/>
      <w:r>
        <w:t>1</w:t>
      </w:r>
      <w:r w:rsidR="332EE83A">
        <w:t>0</w:t>
      </w:r>
      <w:r>
        <w:t xml:space="preserve"> stycken</w:t>
      </w:r>
      <w:proofErr w:type="gramEnd"/>
      <w:r w:rsidR="00E81F48">
        <w:t xml:space="preserve"> exemplar </w:t>
      </w:r>
      <w:r w:rsidR="005B3559">
        <w:t xml:space="preserve">av </w:t>
      </w:r>
      <w:r w:rsidR="052A0CF3">
        <w:t xml:space="preserve">aktuell </w:t>
      </w:r>
      <w:r w:rsidR="00E81F48">
        <w:t>information</w:t>
      </w:r>
      <w:r w:rsidR="0C5C0AE3">
        <w:t>,</w:t>
      </w:r>
      <w:r w:rsidR="48D431F9">
        <w:t xml:space="preserve"> enligt</w:t>
      </w:r>
      <w:r w:rsidR="0FB2DD7C">
        <w:t xml:space="preserve"> direktiv från epidemiskt berednings</w:t>
      </w:r>
      <w:r w:rsidR="00CA7968">
        <w:t>utskott</w:t>
      </w:r>
      <w:r w:rsidR="0FB2DD7C">
        <w:t xml:space="preserve"> via </w:t>
      </w:r>
      <w:proofErr w:type="spellStart"/>
      <w:r w:rsidR="0FB2DD7C">
        <w:t>TiB</w:t>
      </w:r>
      <w:proofErr w:type="spellEnd"/>
      <w:r w:rsidR="0FB2DD7C">
        <w:t xml:space="preserve"> och sätter</w:t>
      </w:r>
      <w:r w:rsidR="00E81F48">
        <w:t xml:space="preserve"> upp vid följande entréer:</w:t>
      </w:r>
    </w:p>
    <w:p w:rsidRPr="00E81F48" w:rsidR="00E81F48" w:rsidP="00F51BBC" w:rsidRDefault="00E81F48" w14:paraId="74049BCA" w14:textId="77777777">
      <w:pPr>
        <w:pStyle w:val="Punktlista"/>
      </w:pPr>
      <w:r>
        <w:t>Huvudentrén, ingång 1</w:t>
      </w:r>
    </w:p>
    <w:p w:rsidRPr="00E81F48" w:rsidR="00E81F48" w:rsidP="00F51BBC" w:rsidRDefault="00E81F48" w14:paraId="08FAF21C" w14:textId="326DF545">
      <w:pPr>
        <w:pStyle w:val="Punktlista"/>
      </w:pPr>
      <w:r>
        <w:t>Entré, ingång 18</w:t>
      </w:r>
    </w:p>
    <w:p w:rsidRPr="00E81F48" w:rsidR="00E81F48" w:rsidP="00F51BBC" w:rsidRDefault="00E81F48" w14:paraId="1E26C05D" w14:textId="77777777">
      <w:pPr>
        <w:pStyle w:val="Punktlista"/>
      </w:pPr>
      <w:r>
        <w:t>Förlossningsentrén, ingång 12</w:t>
      </w:r>
    </w:p>
    <w:p w:rsidRPr="00E81F48" w:rsidR="00E81F48" w:rsidP="00F51BBC" w:rsidRDefault="00E81F48" w14:paraId="4FAE7F5C" w14:textId="77777777">
      <w:pPr>
        <w:pStyle w:val="Punktlista"/>
      </w:pPr>
      <w:r>
        <w:t>Rehab-husets entré, ingång 10</w:t>
      </w:r>
    </w:p>
    <w:p w:rsidRPr="00E81F48" w:rsidR="00E81F48" w:rsidP="00F51BBC" w:rsidRDefault="00E81F48" w14:paraId="7458C283" w14:textId="77777777">
      <w:pPr>
        <w:pStyle w:val="Punktlista"/>
      </w:pPr>
      <w:r>
        <w:t>Baksidan rehab-huset, ingång 9</w:t>
      </w:r>
    </w:p>
    <w:p w:rsidRPr="00E81F48" w:rsidR="00E81F48" w:rsidP="00F51BBC" w:rsidRDefault="00E81F48" w14:paraId="0C2B107B" w14:textId="3C6703E6">
      <w:pPr>
        <w:pStyle w:val="Punktlista"/>
      </w:pPr>
      <w:r>
        <w:t>Infektions</w:t>
      </w:r>
      <w:r w:rsidR="00BC0359">
        <w:t>mottagningens</w:t>
      </w:r>
      <w:r>
        <w:t xml:space="preserve"> entré, ingång 8</w:t>
      </w:r>
    </w:p>
    <w:p w:rsidRPr="00E81F48" w:rsidR="00E81F48" w:rsidP="00F51BBC" w:rsidRDefault="00E81F48" w14:paraId="6B23FFF2" w14:textId="77777777">
      <w:pPr>
        <w:pStyle w:val="Punktlista"/>
      </w:pPr>
      <w:r>
        <w:t>Entré strålverksamhet, ingång 11</w:t>
      </w:r>
    </w:p>
    <w:p w:rsidRPr="00E81F48" w:rsidR="00E81F48" w:rsidP="00F51BBC" w:rsidRDefault="00E81F48" w14:paraId="5F1EC8C5" w14:textId="570D7069">
      <w:pPr>
        <w:pStyle w:val="Punktlista"/>
      </w:pPr>
      <w:r>
        <w:t>Entré till psyk</w:t>
      </w:r>
      <w:r w:rsidR="00BC0359">
        <w:t>-</w:t>
      </w:r>
      <w:r>
        <w:t>akuten, ingång 5</w:t>
      </w:r>
    </w:p>
    <w:p w:rsidRPr="00E81F48" w:rsidR="00E81F48" w:rsidP="00F51BBC" w:rsidRDefault="00E81F48" w14:paraId="3B091019" w14:textId="26B8E827">
      <w:pPr>
        <w:pStyle w:val="Punktlista"/>
        <w:rPr/>
      </w:pPr>
      <w:r w:rsidR="00E81F48">
        <w:rPr/>
        <w:t>Entré nr 3, ingång 3</w:t>
      </w:r>
    </w:p>
    <w:p w:rsidRPr="00E81F48" w:rsidR="00E81F48" w:rsidP="00F51BBC" w:rsidRDefault="00E81F48" w14:paraId="65BB6373" w14:textId="77777777">
      <w:pPr>
        <w:pStyle w:val="Punktlista"/>
      </w:pPr>
      <w:r>
        <w:t>Akutmottagningen entré, ingång 2.</w:t>
      </w:r>
    </w:p>
    <w:p w:rsidRPr="00E81F48" w:rsidR="00E81F48" w:rsidP="00F51BBC" w:rsidRDefault="00E81F48" w14:paraId="60E320D8" w14:textId="77777777">
      <w:pPr>
        <w:pStyle w:val="Rubrik3"/>
      </w:pPr>
      <w:bookmarkStart w:name="_Toc419895116" w:id="6"/>
      <w:r w:rsidRPr="00E81F48">
        <w:t>Uppföljning</w:t>
      </w:r>
      <w:bookmarkEnd w:id="6"/>
    </w:p>
    <w:p w:rsidRPr="00E81F48" w:rsidR="00E81F48" w:rsidP="00F51BBC" w:rsidRDefault="00E81F48" w14:paraId="046FF828" w14:textId="521B1B59">
      <w:r>
        <w:t xml:space="preserve">Rutinen följs upp genom utvärdering efter händelse med misstänkt eller verifierat </w:t>
      </w:r>
      <w:r w:rsidR="455983C2">
        <w:t>fall av sjukdom med hög smittsamhet</w:t>
      </w:r>
      <w:r>
        <w:t>. Om utebliven händelse följs rutinen upp med längsta revideringsintervall enligt sjukhusets principer för styrdokument.</w:t>
      </w:r>
    </w:p>
    <w:p w:rsidRPr="00E81F48" w:rsidR="00E81F48" w:rsidP="00F51BBC" w:rsidRDefault="00E81F48" w14:paraId="652E816E" w14:textId="77777777">
      <w:pPr>
        <w:pStyle w:val="Rubrik2"/>
      </w:pPr>
      <w:bookmarkStart w:name="_Toc182366122" w:id="7"/>
      <w:bookmarkStart w:name="_Toc419895117" w:id="8"/>
      <w:r w:rsidRPr="00E81F48">
        <w:t>Dokumentinformation</w:t>
      </w:r>
      <w:bookmarkEnd w:id="7"/>
      <w:bookmarkEnd w:id="8"/>
    </w:p>
    <w:p w:rsidRPr="00F51BBC" w:rsidR="00E81F48" w:rsidP="00F51BBC" w:rsidRDefault="00E81F48" w14:paraId="44285352" w14:textId="77777777">
      <w:pPr>
        <w:spacing w:after="0"/>
        <w:rPr>
          <w:b/>
          <w:bCs/>
        </w:rPr>
      </w:pPr>
      <w:r w:rsidRPr="00F51BBC">
        <w:rPr>
          <w:b/>
          <w:bCs/>
        </w:rPr>
        <w:t>För innehållet svarar</w:t>
      </w:r>
    </w:p>
    <w:p w:rsidRPr="00E81F48" w:rsidR="00E81F48" w:rsidP="00F51BBC" w:rsidRDefault="06F1C1FA" w14:paraId="5A113C04" w14:textId="1B6622AD">
      <w:r w:rsidRPr="2F6EBA3B" w:rsidR="06F1C1FA">
        <w:rPr>
          <w:lang w:val="en-US"/>
        </w:rPr>
        <w:t>Alexandra Hellnevi</w:t>
      </w:r>
      <w:r w:rsidRPr="2F6EBA3B" w:rsidR="00E81F48">
        <w:rPr>
          <w:lang w:val="en-US"/>
        </w:rPr>
        <w:t xml:space="preserve">, </w:t>
      </w:r>
      <w:r w:rsidRPr="2F6EBA3B" w:rsidR="67622F0C">
        <w:rPr>
          <w:lang w:val="en-US"/>
        </w:rPr>
        <w:t>säkerhetssamordnare</w:t>
      </w:r>
      <w:r w:rsidRPr="2F6EBA3B" w:rsidR="00E81F48">
        <w:rPr>
          <w:lang w:val="en-US"/>
        </w:rPr>
        <w:t xml:space="preserve">, </w:t>
      </w:r>
      <w:r w:rsidRPr="2F6EBA3B" w:rsidR="00E81F48">
        <w:rPr>
          <w:lang w:val="en-US"/>
        </w:rPr>
        <w:t>säkerhetsenhet</w:t>
      </w:r>
      <w:r w:rsidRPr="2F6EBA3B" w:rsidR="00E81F48">
        <w:rPr>
          <w:lang w:val="en-US"/>
        </w:rPr>
        <w:t>, SÄS</w:t>
      </w:r>
    </w:p>
    <w:p w:rsidRPr="00F51BBC" w:rsidR="00E81F48" w:rsidP="00F51BBC" w:rsidRDefault="198F5A78" w14:paraId="6EF57C6F" w14:textId="212A2B3B">
      <w:pPr>
        <w:spacing w:after="0"/>
        <w:rPr>
          <w:b/>
          <w:bCs/>
        </w:rPr>
      </w:pPr>
      <w:r w:rsidRPr="00F51BBC">
        <w:rPr>
          <w:b/>
          <w:bCs/>
        </w:rPr>
        <w:t xml:space="preserve">Remissinstanser (utgåva 2) </w:t>
      </w:r>
    </w:p>
    <w:p w:rsidRPr="00E81F48" w:rsidR="00E81F48" w:rsidP="00F51BBC" w:rsidRDefault="198F5A78" w14:paraId="4A18626D" w14:textId="45FC6B82">
      <w:r>
        <w:t>Linda Hallberg, hygiensjuksköterska, vårdhygien SÄS</w:t>
      </w:r>
    </w:p>
    <w:p w:rsidRPr="00F51BBC" w:rsidR="00E81F48" w:rsidP="00F51BBC" w:rsidRDefault="00E81F48" w14:paraId="62384D60" w14:textId="612B7592">
      <w:pPr>
        <w:spacing w:after="0"/>
        <w:rPr>
          <w:b/>
          <w:bCs/>
        </w:rPr>
      </w:pPr>
      <w:bookmarkStart w:name="_Toc149035757" w:id="9"/>
      <w:bookmarkStart w:name="_Toc149978547" w:id="10"/>
      <w:r w:rsidRPr="00F51BBC">
        <w:rPr>
          <w:b/>
          <w:bCs/>
        </w:rPr>
        <w:t>Remissinstanser</w:t>
      </w:r>
      <w:bookmarkEnd w:id="9"/>
      <w:bookmarkEnd w:id="10"/>
      <w:r w:rsidRPr="00F51BBC">
        <w:rPr>
          <w:b/>
          <w:bCs/>
        </w:rPr>
        <w:t xml:space="preserve"> (utgåva 1)</w:t>
      </w:r>
    </w:p>
    <w:p w:rsidRPr="00E81F48" w:rsidR="00E81F48" w:rsidP="00F51BBC" w:rsidRDefault="00E81F48" w14:paraId="24FD599B" w14:textId="77777777">
      <w:pPr>
        <w:rPr>
          <w:szCs w:val="20"/>
        </w:rPr>
      </w:pPr>
      <w:r w:rsidRPr="00E81F48">
        <w:rPr>
          <w:szCs w:val="20"/>
        </w:rPr>
        <w:t>Maria Werner, överläkare/vårdhygien, vårdhygien SÄS</w:t>
      </w:r>
      <w:r w:rsidRPr="00E81F48">
        <w:rPr>
          <w:szCs w:val="20"/>
        </w:rPr>
        <w:br/>
      </w:r>
      <w:r w:rsidRPr="00E81F48">
        <w:rPr>
          <w:szCs w:val="20"/>
        </w:rPr>
        <w:t>Linda Hallberg, hygiensjuksköterska, vårdhygien SÄS</w:t>
      </w:r>
      <w:r w:rsidRPr="00E81F48">
        <w:rPr>
          <w:szCs w:val="20"/>
        </w:rPr>
        <w:br/>
      </w:r>
      <w:r w:rsidRPr="00E81F48">
        <w:rPr>
          <w:szCs w:val="20"/>
        </w:rPr>
        <w:t>Urban Wigert, kommunikationschef, SÄS</w:t>
      </w:r>
    </w:p>
    <w:p w:rsidRPr="00F51BBC" w:rsidR="00E81F48" w:rsidP="00F51BBC" w:rsidRDefault="00E81F48" w14:paraId="26636135" w14:textId="77777777">
      <w:pPr>
        <w:spacing w:after="0"/>
        <w:rPr>
          <w:b/>
          <w:bCs/>
        </w:rPr>
      </w:pPr>
      <w:r w:rsidRPr="00F51BBC">
        <w:rPr>
          <w:b/>
          <w:bCs/>
        </w:rPr>
        <w:t>Fastställt av</w:t>
      </w:r>
    </w:p>
    <w:p w:rsidRPr="00E81F48" w:rsidR="00E81F48" w:rsidP="00F51BBC" w:rsidRDefault="3EA5DA18" w14:paraId="4D94F62F" w14:textId="6301D10E">
      <w:r>
        <w:t>Jerker Nilson</w:t>
      </w:r>
      <w:r w:rsidR="00E81F48">
        <w:t>, chefläkare, SÄS</w:t>
      </w:r>
    </w:p>
    <w:p w:rsidRPr="00F51BBC" w:rsidR="00E81F48" w:rsidP="00F51BBC" w:rsidRDefault="00E81F48" w14:paraId="66B5514C" w14:textId="77777777">
      <w:pPr>
        <w:spacing w:after="0"/>
        <w:rPr>
          <w:b/>
          <w:bCs/>
        </w:rPr>
      </w:pPr>
      <w:r w:rsidRPr="00F51BBC">
        <w:rPr>
          <w:b/>
          <w:bCs/>
        </w:rPr>
        <w:t>Nyckelord</w:t>
      </w:r>
    </w:p>
    <w:p w:rsidRPr="00E81F48" w:rsidR="00E81F48" w:rsidP="00F51BBC" w:rsidRDefault="00E81F48" w14:paraId="54FCC3D9" w14:textId="59E7E485">
      <w:r>
        <w:t>Mässling,</w:t>
      </w:r>
      <w:r w:rsidR="0C1A010F">
        <w:t xml:space="preserve"> vattkoppor,</w:t>
      </w:r>
      <w:r>
        <w:t xml:space="preserve"> barnsjukdomar, utbrott, hudutslag, utslag, immunitet, luftsmitta, luftburen smitta, utbrottshantering, epidemiberedskap, beredskapsplanering</w:t>
      </w:r>
      <w:bookmarkEnd w:id="0"/>
    </w:p>
    <w:sectPr w:rsidRPr="00E81F48" w:rsidR="00E81F48" w:rsidSect="00E81F4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1E2F" w:rsidRDefault="00AB1E2F" w14:paraId="1DB916ED" w14:textId="77777777">
      <w:r>
        <w:separator/>
      </w:r>
    </w:p>
  </w:endnote>
  <w:endnote w:type="continuationSeparator" w:id="0">
    <w:p w:rsidR="00AB1E2F" w:rsidRDefault="00AB1E2F" w14:paraId="09B75633" w14:textId="77777777">
      <w:r>
        <w:continuationSeparator/>
      </w:r>
    </w:p>
  </w:endnote>
  <w:endnote w:type="continuationNotice" w:id="1">
    <w:p w:rsidR="00AB1E2F" w:rsidRDefault="00AB1E2F" w14:paraId="1A98858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1E2F" w:rsidRDefault="00AB1E2F" w14:paraId="1E9FBA94" w14:textId="77777777"/>
  </w:footnote>
  <w:footnote w:type="continuationSeparator" w:id="0">
    <w:p w:rsidR="00AB1E2F" w:rsidRDefault="00AB1E2F" w14:paraId="64752594" w14:textId="77777777">
      <w:r>
        <w:continuationSeparator/>
      </w:r>
    </w:p>
  </w:footnote>
  <w:footnote w:type="continuationNotice" w:id="1">
    <w:p w:rsidR="00AB1E2F" w:rsidRDefault="00AB1E2F" w14:paraId="23718A1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825D30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C66903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0A0CE2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FFFFFF88"/>
    <w:multiLevelType w:val="singleLevel"/>
    <w:tmpl w:val="AB080584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5964D33"/>
    <w:multiLevelType w:val="multilevel"/>
    <w:tmpl w:val="DEBA2EC2"/>
    <w:lvl w:ilvl="0">
      <w:start w:val="1"/>
      <w:numFmt w:val="decimal"/>
      <w:pStyle w:val="Liststyc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2FB3F86D"/>
    <w:multiLevelType w:val="hybridMultilevel"/>
    <w:tmpl w:val="458C6AD2"/>
    <w:lvl w:ilvl="0" w:tplc="8840A31E">
      <w:start w:val="1"/>
      <w:numFmt w:val="decimal"/>
      <w:lvlText w:val="%1."/>
      <w:lvlJc w:val="left"/>
      <w:pPr>
        <w:ind w:left="2744" w:hanging="360"/>
      </w:pPr>
    </w:lvl>
    <w:lvl w:ilvl="1" w:tplc="36D05B64">
      <w:start w:val="1"/>
      <w:numFmt w:val="lowerLetter"/>
      <w:lvlText w:val="%2."/>
      <w:lvlJc w:val="left"/>
      <w:pPr>
        <w:ind w:left="3464" w:hanging="360"/>
      </w:pPr>
    </w:lvl>
    <w:lvl w:ilvl="2" w:tplc="6B1A485C">
      <w:start w:val="1"/>
      <w:numFmt w:val="lowerRoman"/>
      <w:lvlText w:val="%3."/>
      <w:lvlJc w:val="right"/>
      <w:pPr>
        <w:ind w:left="4184" w:hanging="180"/>
      </w:pPr>
    </w:lvl>
    <w:lvl w:ilvl="3" w:tplc="8996E82A">
      <w:start w:val="1"/>
      <w:numFmt w:val="decimal"/>
      <w:lvlText w:val="%4."/>
      <w:lvlJc w:val="left"/>
      <w:pPr>
        <w:ind w:left="4904" w:hanging="360"/>
      </w:pPr>
    </w:lvl>
    <w:lvl w:ilvl="4" w:tplc="1390FBFE">
      <w:start w:val="1"/>
      <w:numFmt w:val="lowerLetter"/>
      <w:lvlText w:val="%5."/>
      <w:lvlJc w:val="left"/>
      <w:pPr>
        <w:ind w:left="5624" w:hanging="360"/>
      </w:pPr>
    </w:lvl>
    <w:lvl w:ilvl="5" w:tplc="FFF63496">
      <w:start w:val="1"/>
      <w:numFmt w:val="lowerRoman"/>
      <w:lvlText w:val="%6."/>
      <w:lvlJc w:val="right"/>
      <w:pPr>
        <w:ind w:left="6344" w:hanging="180"/>
      </w:pPr>
    </w:lvl>
    <w:lvl w:ilvl="6" w:tplc="B8AE728C">
      <w:start w:val="1"/>
      <w:numFmt w:val="decimal"/>
      <w:lvlText w:val="%7."/>
      <w:lvlJc w:val="left"/>
      <w:pPr>
        <w:ind w:left="7064" w:hanging="360"/>
      </w:pPr>
    </w:lvl>
    <w:lvl w:ilvl="7" w:tplc="E10053FC">
      <w:start w:val="1"/>
      <w:numFmt w:val="lowerLetter"/>
      <w:lvlText w:val="%8."/>
      <w:lvlJc w:val="left"/>
      <w:pPr>
        <w:ind w:left="7784" w:hanging="360"/>
      </w:pPr>
    </w:lvl>
    <w:lvl w:ilvl="8" w:tplc="77BE5A2E">
      <w:start w:val="1"/>
      <w:numFmt w:val="lowerRoman"/>
      <w:lvlText w:val="%9."/>
      <w:lvlJc w:val="right"/>
      <w:pPr>
        <w:ind w:left="8504" w:hanging="180"/>
      </w:pPr>
    </w:lvl>
  </w:abstractNum>
  <w:abstractNum w:abstractNumId="12" w15:restartNumberingAfterBreak="0">
    <w:nsid w:val="301B32AB"/>
    <w:multiLevelType w:val="hybridMultilevel"/>
    <w:tmpl w:val="F3D49CD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59F26DCE"/>
    <w:multiLevelType w:val="hybridMultilevel"/>
    <w:tmpl w:val="9F60C0D4"/>
    <w:lvl w:ilvl="0" w:tplc="F9C6D974">
      <w:start w:val="1"/>
      <w:numFmt w:val="bullet"/>
      <w:pStyle w:val="Punktlista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6B79A97D"/>
    <w:multiLevelType w:val="hybridMultilevel"/>
    <w:tmpl w:val="B934A8A0"/>
    <w:lvl w:ilvl="0" w:tplc="9DBEFF1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CEAF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5C22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7830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4D1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78BB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A697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7EE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4263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138330324">
    <w:abstractNumId w:val="21"/>
  </w:num>
  <w:num w:numId="2" w16cid:durableId="4133998">
    <w:abstractNumId w:val="11"/>
  </w:num>
  <w:num w:numId="3" w16cid:durableId="275450394">
    <w:abstractNumId w:val="12"/>
  </w:num>
  <w:num w:numId="4" w16cid:durableId="160004418">
    <w:abstractNumId w:val="2"/>
  </w:num>
  <w:num w:numId="5" w16cid:durableId="19822646">
    <w:abstractNumId w:val="8"/>
  </w:num>
  <w:num w:numId="6" w16cid:durableId="6199235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23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5266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4182510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991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730C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1617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4AE"/>
    <w:rsid w:val="005B3559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6B4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2722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224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97A"/>
    <w:rsid w:val="00843F48"/>
    <w:rsid w:val="00845741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1196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30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170B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E2F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359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7968"/>
    <w:rsid w:val="00CB0493"/>
    <w:rsid w:val="00CB17FF"/>
    <w:rsid w:val="00CB1ED7"/>
    <w:rsid w:val="00CC167C"/>
    <w:rsid w:val="00CC52D9"/>
    <w:rsid w:val="00CD6647"/>
    <w:rsid w:val="00CE4B73"/>
    <w:rsid w:val="00CF3C86"/>
    <w:rsid w:val="00CF70BB"/>
    <w:rsid w:val="00D074DB"/>
    <w:rsid w:val="00D139CF"/>
    <w:rsid w:val="00D31F20"/>
    <w:rsid w:val="00D37E7F"/>
    <w:rsid w:val="00D47AD7"/>
    <w:rsid w:val="00D51529"/>
    <w:rsid w:val="00D716DE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1F48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BBC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9F8A1E"/>
    <w:rsid w:val="03B33A9B"/>
    <w:rsid w:val="052A0CF3"/>
    <w:rsid w:val="05A69043"/>
    <w:rsid w:val="05F85550"/>
    <w:rsid w:val="06AB8E0D"/>
    <w:rsid w:val="06CA9EF7"/>
    <w:rsid w:val="06F1C1FA"/>
    <w:rsid w:val="07C15887"/>
    <w:rsid w:val="07FD494D"/>
    <w:rsid w:val="088FB0BF"/>
    <w:rsid w:val="098CE66E"/>
    <w:rsid w:val="0A2B8120"/>
    <w:rsid w:val="0A7A0166"/>
    <w:rsid w:val="0C1A010F"/>
    <w:rsid w:val="0C5C0AE3"/>
    <w:rsid w:val="0D88DB21"/>
    <w:rsid w:val="0F344A2C"/>
    <w:rsid w:val="0FB2DD7C"/>
    <w:rsid w:val="13C6A8DE"/>
    <w:rsid w:val="13EBB033"/>
    <w:rsid w:val="144ADB00"/>
    <w:rsid w:val="16A8897A"/>
    <w:rsid w:val="198F5A78"/>
    <w:rsid w:val="1B25B23C"/>
    <w:rsid w:val="1B9C60D8"/>
    <w:rsid w:val="1EE4E2FC"/>
    <w:rsid w:val="1F42BCD2"/>
    <w:rsid w:val="20ECE652"/>
    <w:rsid w:val="21D5C635"/>
    <w:rsid w:val="21DA014A"/>
    <w:rsid w:val="21F329A7"/>
    <w:rsid w:val="2338B1A7"/>
    <w:rsid w:val="29C89BD7"/>
    <w:rsid w:val="29ED00B5"/>
    <w:rsid w:val="2BCBEAB9"/>
    <w:rsid w:val="2BF16E06"/>
    <w:rsid w:val="2F4E115E"/>
    <w:rsid w:val="2F6EBA3B"/>
    <w:rsid w:val="305454B3"/>
    <w:rsid w:val="31BE00A8"/>
    <w:rsid w:val="332EE83A"/>
    <w:rsid w:val="35525E97"/>
    <w:rsid w:val="356E616F"/>
    <w:rsid w:val="36A2BCB6"/>
    <w:rsid w:val="37000923"/>
    <w:rsid w:val="3A5483EA"/>
    <w:rsid w:val="3D3AC541"/>
    <w:rsid w:val="3D5CDFD2"/>
    <w:rsid w:val="3EA5DA18"/>
    <w:rsid w:val="40F999F0"/>
    <w:rsid w:val="41B03C06"/>
    <w:rsid w:val="4234AAA0"/>
    <w:rsid w:val="447CB3D5"/>
    <w:rsid w:val="455983C2"/>
    <w:rsid w:val="45EA4A41"/>
    <w:rsid w:val="46988C71"/>
    <w:rsid w:val="48D431F9"/>
    <w:rsid w:val="4958127E"/>
    <w:rsid w:val="496F35E2"/>
    <w:rsid w:val="4C1330C5"/>
    <w:rsid w:val="4C6F80EF"/>
    <w:rsid w:val="4CD1A331"/>
    <w:rsid w:val="4EBB2D48"/>
    <w:rsid w:val="502B517A"/>
    <w:rsid w:val="50A3C1B2"/>
    <w:rsid w:val="50B3296F"/>
    <w:rsid w:val="5149FC06"/>
    <w:rsid w:val="52350136"/>
    <w:rsid w:val="5359E027"/>
    <w:rsid w:val="53DC75A1"/>
    <w:rsid w:val="5413BDF1"/>
    <w:rsid w:val="54FC3FD3"/>
    <w:rsid w:val="5521C3AC"/>
    <w:rsid w:val="560DB5BC"/>
    <w:rsid w:val="5666BB95"/>
    <w:rsid w:val="5691E7DE"/>
    <w:rsid w:val="5784E2AA"/>
    <w:rsid w:val="57F6AD0A"/>
    <w:rsid w:val="5842F05D"/>
    <w:rsid w:val="584DF251"/>
    <w:rsid w:val="58811B50"/>
    <w:rsid w:val="59E03DDE"/>
    <w:rsid w:val="5B885A10"/>
    <w:rsid w:val="5BF80DBC"/>
    <w:rsid w:val="5C6F8D71"/>
    <w:rsid w:val="5CA5D70A"/>
    <w:rsid w:val="5DEB5F0A"/>
    <w:rsid w:val="5FC44F6F"/>
    <w:rsid w:val="5FE4782B"/>
    <w:rsid w:val="6179482D"/>
    <w:rsid w:val="61B236DF"/>
    <w:rsid w:val="61D0AA46"/>
    <w:rsid w:val="647B2B65"/>
    <w:rsid w:val="6582DF07"/>
    <w:rsid w:val="65E6C811"/>
    <w:rsid w:val="664CB950"/>
    <w:rsid w:val="67622F0C"/>
    <w:rsid w:val="695E691B"/>
    <w:rsid w:val="6A14B81F"/>
    <w:rsid w:val="6B2CF8ED"/>
    <w:rsid w:val="6B2DAF56"/>
    <w:rsid w:val="6BA6D698"/>
    <w:rsid w:val="6C9197A0"/>
    <w:rsid w:val="6E22A944"/>
    <w:rsid w:val="6FCF02AF"/>
    <w:rsid w:val="74F1AC5B"/>
    <w:rsid w:val="75CABA06"/>
    <w:rsid w:val="764EEC28"/>
    <w:rsid w:val="791BCA85"/>
    <w:rsid w:val="7A7BC06D"/>
    <w:rsid w:val="7D9B7E5D"/>
    <w:rsid w:val="7E438BCB"/>
    <w:rsid w:val="7E75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D1617"/>
    <w:pPr>
      <w:keepNext/>
      <w:spacing w:before="1600" w:after="24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1F48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1F48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D1617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5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457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F51BBC"/>
    <w:pPr>
      <w:numPr>
        <w:numId w:val="9"/>
      </w:numPr>
      <w:tabs>
        <w:tab w:val="num" w:pos="720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E81F48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E81F48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E81F48"/>
    <w:pPr>
      <w:tabs>
        <w:tab w:val="num" w:pos="720"/>
      </w:tabs>
      <w:ind w:left="720" w:hanging="720"/>
      <w:contextualSpacing/>
    </w:pPr>
  </w:style>
  <w:style w:type="paragraph" w:styleId="a" w:customStyle="1">
    <w:next w:val="Numreradlista"/>
    <w:rsid w:val="00E81F48"/>
    <w:pPr>
      <w:numPr>
        <w:numId w:val="4"/>
      </w:numPr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E81F48"/>
    <w:pPr>
      <w:tabs>
        <w:tab w:val="num" w:pos="720"/>
      </w:tabs>
      <w:ind w:left="720" w:hanging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44730C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43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www.sahlgrenska.se/for-dig-som-ar/vardgivare/vardhygien/skyltar/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Förhindra smittspridning, skyltning vid SÄS Borås</dc:title>
  <dc:subject/>
  <dc:creator>patrik.jens.johansson@vgregion.se</dc:creator>
  <keywords/>
  <lastModifiedBy>Alexandra Hellnevi</lastModifiedBy>
  <revision>27</revision>
  <lastPrinted>2016-03-31T10:56:00.0000000Z</lastPrinted>
  <dcterms:created xsi:type="dcterms:W3CDTF">2022-03-28T05:38:00.0000000Z</dcterms:created>
  <dcterms:modified xsi:type="dcterms:W3CDTF">2026-02-16T09:14:59.0000000Z</dcterms:modified>
</coreProperties>
</file>