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708C" w:rsidR="009D439E" w:rsidP="00AF0BED" w:rsidRDefault="0F7FBDA2" w14:paraId="7CEEDC77" w14:textId="7AC933E8">
      <w:pPr>
        <w:pStyle w:val="Heading1"/>
      </w:pPr>
      <w:bookmarkStart w:name="_Toc44333031" w:id="0"/>
      <w:bookmarkStart w:name="_Toc44504157" w:id="1"/>
      <w:bookmarkStart w:name="_Toc256000000" w:id="2"/>
      <w:bookmarkStart w:name="_Toc256000016" w:id="3"/>
      <w:bookmarkStart w:name="_Toc44942951" w:id="4"/>
      <w:bookmarkStart w:name="_Toc256000032" w:id="5"/>
      <w:bookmarkStart w:name="_Toc45004720" w:id="6"/>
      <w:bookmarkStart w:name="_Toc256000048" w:id="7"/>
      <w:bookmarkStart w:name="_Toc256000064" w:id="8"/>
      <w:bookmarkStart w:name="_Toc256000080" w:id="9"/>
      <w:bookmarkStart w:name="_Toc50989939" w:id="10"/>
      <w:bookmarkStart w:name="_Toc256000005" w:id="11"/>
      <w:bookmarkStart w:name="_Toc256000070" w:id="12"/>
      <w:bookmarkStart w:name="_Toc256000106" w:id="13"/>
      <w:bookmarkStart w:name="_Toc256000123" w:id="14"/>
      <w:bookmarkStart w:name="_Toc62810243" w:id="15"/>
      <w:bookmarkStart w:name="_Toc256000140" w:id="16"/>
      <w:bookmarkStart w:name="_Toc321146591" w:id="17"/>
      <w:r w:rsidRPr="000F708C">
        <w:t>Antiviral tera</w:t>
      </w:r>
      <w:r w:rsidRPr="000F708C" w:rsidR="0426D7F6">
        <w:t>pi</w:t>
      </w:r>
      <w:r w:rsidRPr="000F708C" w:rsidR="009D439E">
        <w:t xml:space="preserve"> mot covid-19, SÄS</w:t>
      </w:r>
    </w:p>
    <w:p w:rsidRPr="000F708C" w:rsidR="009D439E" w:rsidP="00AF0BED" w:rsidRDefault="009D439E" w14:paraId="728CC76D" w14:textId="77777777">
      <w:pPr>
        <w:pStyle w:val="Heading2"/>
      </w:pPr>
      <w:bookmarkStart w:name="_Toc63681143" w:id="18"/>
      <w:bookmarkStart w:name="_Toc256000158" w:id="19"/>
      <w:bookmarkStart w:name="_Toc256000181" w:id="20"/>
      <w:bookmarkStart w:name="_Toc64024492" w:id="21"/>
      <w:bookmarkStart w:name="_Toc256000204" w:id="22"/>
      <w:bookmarkStart w:name="_Toc65154032" w:id="23"/>
      <w:bookmarkStart w:name="_Toc256000001" w:id="24"/>
      <w:bookmarkStart w:name="_Toc65167365" w:id="25"/>
      <w:bookmarkStart w:name="_Toc256000033" w:id="26"/>
      <w:bookmarkStart w:name="_Toc66895635" w:id="27"/>
      <w:bookmarkStart w:name="_Toc256000061" w:id="28"/>
      <w:bookmarkStart w:name="_Toc256000094" w:id="29"/>
      <w:bookmarkStart w:name="_Toc256000124" w:id="30"/>
      <w:bookmarkStart w:name="_Toc67918064" w:id="31"/>
      <w:bookmarkStart w:name="_Toc256000152" w:id="32"/>
      <w:bookmarkStart w:name="_Toc256000184" w:id="33"/>
      <w:bookmarkStart w:name="_Toc256000215" w:id="34"/>
      <w:bookmarkStart w:name="_Toc256000241" w:id="35"/>
      <w:bookmarkStart w:name="_Toc74667547" w:id="36"/>
      <w:bookmarkStart w:name="_Toc256000028" w:id="37"/>
      <w:bookmarkStart w:name="_Toc256000279" w:id="38"/>
      <w:bookmarkStart w:name="_Toc256000302" w:id="39"/>
      <w:bookmarkStart w:name="_Toc256000325" w:id="40"/>
      <w:bookmarkStart w:name="_Toc256000348" w:id="41"/>
      <w:bookmarkStart w:name="_Toc89618510" w:id="42"/>
      <w:bookmarkStart w:name="_Toc193702251" w:id="43"/>
      <w:r w:rsidRPr="000F708C">
        <w:t>Sammanfattning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Pr="000F708C" w:rsidR="009D439E" w:rsidP="00ED7D0F" w:rsidRDefault="008929D6" w14:paraId="23FC573A" w14:textId="2936B8C3">
      <w:r>
        <w:t xml:space="preserve">Rutin som innehåller lokal tillämpning av </w:t>
      </w:r>
      <w:r w:rsidR="00A477CD">
        <w:t>nationell</w:t>
      </w:r>
      <w:r w:rsidR="38438444">
        <w:t>a behandlingsrekommendationer men innefattar inte råd om övrig</w:t>
      </w:r>
      <w:r w:rsidR="38A4F003">
        <w:t xml:space="preserve"> t</w:t>
      </w:r>
      <w:r w:rsidR="38438444">
        <w:t>erapi</w:t>
      </w:r>
      <w:r w:rsidR="75B25164">
        <w:t xml:space="preserve"> såsom trombosprofylax eller antiinflammatorisk behandling.</w:t>
      </w:r>
    </w:p>
    <w:p w:rsidRPr="00067195" w:rsidR="003C2EAB" w:rsidP="006A5A89" w:rsidRDefault="00557D6C" w14:paraId="4259E9CB" w14:textId="331D12C8">
      <w:pPr>
        <w:spacing w:before="360" w:after="40"/>
        <w:rPr>
          <w:rFonts w:ascii="Verdana" w:hAnsi="Verdana" w:cstheme="majorHAnsi"/>
          <w:sz w:val="28"/>
          <w:szCs w:val="28"/>
        </w:rPr>
      </w:pPr>
      <w:r w:rsidRPr="00067195">
        <w:rPr>
          <w:rFonts w:ascii="Verdana" w:hAnsi="Verdana" w:cstheme="majorHAnsi"/>
          <w:sz w:val="28"/>
          <w:szCs w:val="28"/>
        </w:rPr>
        <w:t>Innehållsförteckning</w:t>
      </w:r>
    </w:p>
    <w:p w:rsidR="003928EE" w:rsidRDefault="003C2EAB" w14:paraId="4B828F48" w14:textId="77FF1F24">
      <w:pPr>
        <w:pStyle w:val="TOC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instrText xml:space="preserve"> TOC \h \z \t "Rubrik 2;1;Rubrik 3;2;Mellanrubrik VGR;3" </w:instrText>
      </w:r>
      <w:r>
        <w:rPr>
          <w:rFonts w:ascii="Times New Roman" w:hAnsi="Times New Roman"/>
        </w:rPr>
        <w:fldChar w:fldCharType="separate"/>
      </w:r>
      <w:hyperlink w:history="1" w:anchor="_Toc193702251">
        <w:r w:rsidRPr="006A176E" w:rsidR="003928EE">
          <w:rPr>
            <w:rStyle w:val="Hyperlink"/>
            <w:rFonts w:eastAsia="MS Gothic"/>
            <w:noProof/>
          </w:rPr>
          <w:t>Sammanfattning</w:t>
        </w:r>
        <w:r w:rsidR="003928EE">
          <w:rPr>
            <w:noProof/>
            <w:webHidden/>
          </w:rPr>
          <w:tab/>
        </w:r>
        <w:r w:rsidR="003928EE">
          <w:rPr>
            <w:noProof/>
            <w:webHidden/>
          </w:rPr>
          <w:fldChar w:fldCharType="begin"/>
        </w:r>
        <w:r w:rsidR="003928EE">
          <w:rPr>
            <w:noProof/>
            <w:webHidden/>
          </w:rPr>
          <w:instrText xml:space="preserve"> PAGEREF _Toc193702251 \h </w:instrText>
        </w:r>
        <w:r w:rsidR="003928EE">
          <w:rPr>
            <w:noProof/>
            <w:webHidden/>
          </w:rPr>
        </w:r>
        <w:r w:rsidR="003928EE">
          <w:rPr>
            <w:noProof/>
            <w:webHidden/>
          </w:rPr>
          <w:fldChar w:fldCharType="separate"/>
        </w:r>
        <w:r w:rsidR="003928EE">
          <w:rPr>
            <w:noProof/>
            <w:webHidden/>
          </w:rPr>
          <w:t>1</w:t>
        </w:r>
        <w:r w:rsidR="003928EE">
          <w:rPr>
            <w:noProof/>
            <w:webHidden/>
          </w:rPr>
          <w:fldChar w:fldCharType="end"/>
        </w:r>
      </w:hyperlink>
    </w:p>
    <w:p w:rsidR="003928EE" w:rsidRDefault="003928EE" w14:paraId="6ABF88E8" w14:textId="3500DC30">
      <w:pPr>
        <w:pStyle w:val="TOC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2">
        <w:r w:rsidRPr="006A176E">
          <w:rPr>
            <w:rStyle w:val="Hyperli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50F41E9F" w14:textId="749674D2">
      <w:pPr>
        <w:pStyle w:val="TOC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3">
        <w:r w:rsidRPr="006A176E">
          <w:rPr>
            <w:rStyle w:val="Hyperli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40479AA5" w14:textId="5A1EE397">
      <w:pPr>
        <w:pStyle w:val="TOC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4">
        <w:r w:rsidRPr="006A176E">
          <w:rPr>
            <w:rStyle w:val="Hyperli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16048077" w14:textId="0D1360DB">
      <w:pPr>
        <w:pStyle w:val="TOC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5">
        <w:r w:rsidRPr="006A176E">
          <w:rPr>
            <w:rStyle w:val="Hyperlink"/>
            <w:rFonts w:eastAsia="MS Gothic"/>
            <w:noProof/>
          </w:rPr>
          <w:t>Information till patienter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45C10483" w14:textId="7F83A2FD">
      <w:pPr>
        <w:pStyle w:val="TOC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6">
        <w:r w:rsidRPr="006A176E">
          <w:rPr>
            <w:rStyle w:val="Hyperlink"/>
            <w:rFonts w:eastAsia="MS Gothic"/>
            <w:noProof/>
          </w:rPr>
          <w:t>Provtagning och klinisk bedömning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18D6E0AC" w14:textId="64227CC7">
      <w:pPr>
        <w:pStyle w:val="TOC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7">
        <w:r w:rsidRPr="006A176E">
          <w:rPr>
            <w:rStyle w:val="Hyperlink"/>
            <w:rFonts w:eastAsia="MS Gothic"/>
            <w:noProof/>
          </w:rPr>
          <w:t>Smittskyddsåtgärder i samband med provtagning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0675DA1D" w14:textId="12AE3153">
      <w:pPr>
        <w:pStyle w:val="TOC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8">
        <w:r w:rsidRPr="006A176E">
          <w:rPr>
            <w:rStyle w:val="Hyperlink"/>
            <w:rFonts w:eastAsia="MS Gothic"/>
            <w:noProof/>
          </w:rPr>
          <w:t>Provsvarshantering och behandling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723D43C7" w14:textId="5478F1E8">
      <w:pPr>
        <w:pStyle w:val="TOC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59">
        <w:r w:rsidRPr="006A176E">
          <w:rPr>
            <w:rStyle w:val="Hyperlink"/>
            <w:rFonts w:eastAsia="MS Gothic"/>
            <w:noProof/>
          </w:rPr>
          <w:t>Läkemedelsbehandling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335E20CE" w14:textId="709DC280">
      <w:pPr>
        <w:pStyle w:val="TOC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60">
        <w:r w:rsidRPr="006A176E">
          <w:rPr>
            <w:rStyle w:val="Hyperli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928EE" w:rsidRDefault="003928EE" w14:paraId="3D1D4DE3" w14:textId="7C83F4C2">
      <w:pPr>
        <w:pStyle w:val="TOC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93702261">
        <w:r w:rsidRPr="006A176E">
          <w:rPr>
            <w:rStyle w:val="Hyperlink"/>
            <w:rFonts w:eastAsia="MS Gothic"/>
            <w:noProof/>
          </w:rPr>
          <w:t>Referens- och 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_Toc193702261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322E6" w:rsidP="003F27BB" w:rsidRDefault="003C2EAB" w14:paraId="069B5495" w14:textId="2841C925">
      <w:pPr>
        <w:pStyle w:val="Heading2"/>
        <w:spacing w:before="360"/>
      </w:pPr>
      <w:r>
        <w:fldChar w:fldCharType="end"/>
      </w:r>
      <w:bookmarkStart w:name="_Toc65154033" w:id="44"/>
      <w:bookmarkStart w:name="_Toc256000002" w:id="45"/>
      <w:bookmarkStart w:name="_Toc65167366" w:id="46"/>
      <w:bookmarkStart w:name="_Toc256000034" w:id="47"/>
      <w:bookmarkStart w:name="_Toc66895636" w:id="48"/>
      <w:bookmarkStart w:name="_Toc256000062" w:id="49"/>
      <w:bookmarkStart w:name="_Toc256000096" w:id="50"/>
      <w:bookmarkStart w:name="_Toc256000125" w:id="51"/>
      <w:bookmarkStart w:name="_Toc67918065" w:id="52"/>
      <w:bookmarkStart w:name="_Toc256000153" w:id="53"/>
      <w:bookmarkStart w:name="_Toc256000186" w:id="54"/>
      <w:bookmarkStart w:name="_Toc256000216" w:id="55"/>
      <w:bookmarkStart w:name="_Toc256000242" w:id="56"/>
      <w:bookmarkStart w:name="_Toc74667548" w:id="57"/>
      <w:bookmarkStart w:name="_Toc256000058" w:id="58"/>
      <w:bookmarkStart w:name="_Toc256000280" w:id="59"/>
      <w:bookmarkStart w:name="_Toc256000303" w:id="60"/>
      <w:bookmarkStart w:name="_Toc256000326" w:id="61"/>
      <w:bookmarkStart w:name="_Toc256000349" w:id="62"/>
      <w:bookmarkStart w:name="_Toc89618511" w:id="63"/>
      <w:bookmarkStart w:name="_Toc193702252" w:id="64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="006322E6">
        <w:t>Förändringar sedan föregående version</w:t>
      </w:r>
      <w:bookmarkEnd w:id="64"/>
    </w:p>
    <w:p w:rsidR="00D67AA6" w:rsidP="00155351" w:rsidRDefault="00555BA6" w14:paraId="7BAE3EF9" w14:textId="4ABAF0B3">
      <w:pPr>
        <w:pStyle w:val="ListParagraph"/>
        <w:numPr>
          <w:ilvl w:val="0"/>
          <w:numId w:val="14"/>
        </w:numPr>
      </w:pPr>
      <w:r>
        <w:t>A</w:t>
      </w:r>
      <w:r w:rsidR="00FA5EEB">
        <w:t xml:space="preserve">npassning till </w:t>
      </w:r>
      <w:hyperlink w:history="1" w:anchor="hmainbody1" r:id="rId12">
        <w:r w:rsidRPr="00935BDF" w:rsidR="294A5F8F">
          <w:rPr>
            <w:rStyle w:val="Hyperlink"/>
          </w:rPr>
          <w:t>Läkemed</w:t>
        </w:r>
        <w:r w:rsidRPr="00935BDF" w:rsidR="35643136">
          <w:rPr>
            <w:rStyle w:val="Hyperlink"/>
          </w:rPr>
          <w:t>e</w:t>
        </w:r>
        <w:r w:rsidRPr="00935BDF" w:rsidR="294A5F8F">
          <w:rPr>
            <w:rStyle w:val="Hyperlink"/>
          </w:rPr>
          <w:t xml:space="preserve">lsverkets </w:t>
        </w:r>
        <w:r w:rsidRPr="00935BDF" w:rsidR="697274FE">
          <w:rPr>
            <w:rStyle w:val="Hyperlink"/>
          </w:rPr>
          <w:t xml:space="preserve">behandlingsrekommendation </w:t>
        </w:r>
        <w:bookmarkStart w:name="_Int_n0SuatoV" w:id="65"/>
        <w:proofErr w:type="gramStart"/>
        <w:r w:rsidRPr="00935BDF" w:rsidR="697274FE">
          <w:rPr>
            <w:rStyle w:val="Hyperlink"/>
          </w:rPr>
          <w:t>250612</w:t>
        </w:r>
        <w:bookmarkEnd w:id="65"/>
        <w:r w:rsidRPr="00935BDF" w:rsidR="00935BDF">
          <w:rPr>
            <w:rStyle w:val="Hyperlink"/>
          </w:rPr>
          <w:t xml:space="preserve"> </w:t>
        </w:r>
        <w:r w:rsidRPr="00935BDF" w:rsidR="5918AA40">
          <w:rPr>
            <w:rStyle w:val="Hyperlink"/>
          </w:rPr>
          <w:t xml:space="preserve"> </w:t>
        </w:r>
        <w:r w:rsidRPr="00935BDF" w:rsidR="217C733A">
          <w:rPr>
            <w:rStyle w:val="Hyperlink"/>
          </w:rPr>
          <w:t>[</w:t>
        </w:r>
        <w:proofErr w:type="gramEnd"/>
        <w:r w:rsidRPr="00935BDF" w:rsidR="217C733A">
          <w:rPr>
            <w:rStyle w:val="Hyperlink"/>
          </w:rPr>
          <w:t>1]</w:t>
        </w:r>
      </w:hyperlink>
      <w:r w:rsidR="00CF77FF">
        <w:t xml:space="preserve"> och</w:t>
      </w:r>
      <w:hyperlink w:history="1" r:id="rId13">
        <w:r w:rsidRPr="009135EC" w:rsidR="00CF77FF">
          <w:rPr>
            <w:rStyle w:val="Hyperlink"/>
          </w:rPr>
          <w:t xml:space="preserve"> riktlinjer från RAV</w:t>
        </w:r>
        <w:r w:rsidRPr="009135EC" w:rsidR="00153E1E">
          <w:rPr>
            <w:rStyle w:val="Hyperlink"/>
          </w:rPr>
          <w:t xml:space="preserve"> (Referensgruppen för antiviral terapi)</w:t>
        </w:r>
        <w:r w:rsidRPr="009135EC" w:rsidR="00245689">
          <w:rPr>
            <w:rStyle w:val="Hyperlink"/>
          </w:rPr>
          <w:t xml:space="preserve"> [2]</w:t>
        </w:r>
      </w:hyperlink>
    </w:p>
    <w:p w:rsidR="003E3CCB" w:rsidP="00155351" w:rsidRDefault="00155351" w14:paraId="4980C101" w14:textId="41D7B5F0">
      <w:pPr>
        <w:pStyle w:val="ListParagraph"/>
        <w:numPr>
          <w:ilvl w:val="0"/>
          <w:numId w:val="14"/>
        </w:numPr>
      </w:pPr>
      <w:r>
        <w:t>Ä</w:t>
      </w:r>
      <w:r w:rsidR="003E3CCB">
        <w:t>ndrade rekommendationer vid njursv</w:t>
      </w:r>
      <w:r w:rsidR="5C347721">
        <w:t>i</w:t>
      </w:r>
      <w:r w:rsidR="003E3CCB">
        <w:t>kt</w:t>
      </w:r>
      <w:r w:rsidR="00E137FE">
        <w:t xml:space="preserve"> </w:t>
      </w:r>
    </w:p>
    <w:p w:rsidRPr="000F708C" w:rsidR="009D439E" w:rsidP="00AF0BED" w:rsidRDefault="009D439E" w14:paraId="22AB14C1" w14:textId="1F664044">
      <w:pPr>
        <w:pStyle w:val="Heading2"/>
      </w:pPr>
      <w:bookmarkStart w:name="_Toc193702253" w:id="66"/>
      <w:r w:rsidRPr="000F708C">
        <w:t>Förutsättningar</w:t>
      </w:r>
      <w:bookmarkEnd w:id="66"/>
      <w:r w:rsidR="00153E1E">
        <w:t xml:space="preserve"> </w:t>
      </w:r>
    </w:p>
    <w:p w:rsidRPr="000F708C" w:rsidR="00306A3B" w:rsidP="00306A3B" w:rsidRDefault="00306A3B" w14:paraId="248FF3FC" w14:textId="77777777">
      <w:r w:rsidRPr="000F708C">
        <w:t>Patienter med nedsatt immunförsvar riskerar att drabbas av allvarligt förlopp om de insjuknar med covid-19. Det är därför angeläget med tidig diagnos och ställningstagande till behandling.</w:t>
      </w:r>
    </w:p>
    <w:p w:rsidRPr="000F708C" w:rsidR="009D439E" w:rsidP="00233717" w:rsidRDefault="00BD2C40" w14:paraId="4F895049" w14:textId="240DF0B8">
      <w:pPr>
        <w:pStyle w:val="Heading2"/>
      </w:pPr>
      <w:bookmarkStart w:name="_Toc193702254" w:id="67"/>
      <w:r>
        <w:t>Genomförande</w:t>
      </w:r>
      <w:bookmarkEnd w:id="67"/>
    </w:p>
    <w:p w:rsidRPr="000F708C" w:rsidR="009D439E" w:rsidP="00AF0BED" w:rsidRDefault="009D439E" w14:paraId="61D9E85E" w14:textId="77777777">
      <w:pPr>
        <w:pStyle w:val="MellanrubrikVGR"/>
        <w:spacing w:before="120"/>
      </w:pPr>
      <w:bookmarkStart w:name="_Toc89618513" w:id="68"/>
      <w:bookmarkStart w:name="_Toc193702255" w:id="69"/>
      <w:bookmarkStart w:name="_Toc44333046" w:id="70"/>
      <w:bookmarkStart w:name="_Toc44504172" w:id="71"/>
      <w:bookmarkStart w:name="_Toc256000015" w:id="72"/>
      <w:bookmarkStart w:name="_Toc256000031" w:id="73"/>
      <w:bookmarkStart w:name="_Toc44942966" w:id="74"/>
      <w:bookmarkStart w:name="_Toc256000047" w:id="75"/>
      <w:bookmarkStart w:name="_Toc45004735" w:id="76"/>
      <w:bookmarkStart w:name="_Toc256000063" w:id="77"/>
      <w:bookmarkStart w:name="_Toc256000079" w:id="78"/>
      <w:bookmarkStart w:name="_Toc256000095" w:id="79"/>
      <w:bookmarkStart w:name="_Toc50989955" w:id="80"/>
      <w:bookmarkStart w:name="_Toc256000069" w:id="81"/>
      <w:bookmarkStart w:name="_Toc256000105" w:id="82"/>
      <w:bookmarkStart w:name="_Toc256000122" w:id="83"/>
      <w:bookmarkStart w:name="_Toc256000139" w:id="84"/>
      <w:bookmarkStart w:name="_Toc62810259" w:id="85"/>
      <w:bookmarkStart w:name="_Toc256000156" w:id="86"/>
      <w:bookmarkStart w:name="_Toc63681164" w:id="87"/>
      <w:bookmarkStart w:name="_Toc256000179" w:id="88"/>
      <w:bookmarkStart w:name="_Toc256000202" w:id="89"/>
      <w:bookmarkStart w:name="_Toc64024513" w:id="90"/>
      <w:bookmarkStart w:name="_Toc256000225" w:id="91"/>
      <w:bookmarkStart w:name="_Toc65154054" w:id="92"/>
      <w:bookmarkStart w:name="_Toc256000029" w:id="93"/>
      <w:bookmarkStart w:name="_Toc65167387" w:id="94"/>
      <w:bookmarkStart w:name="_Toc256000059" w:id="95"/>
      <w:bookmarkStart w:name="_Toc66895657" w:id="96"/>
      <w:bookmarkStart w:name="_Toc256000092" w:id="97"/>
      <w:bookmarkStart w:name="_Toc256000120" w:id="98"/>
      <w:bookmarkStart w:name="_Toc256000150" w:id="99"/>
      <w:bookmarkStart w:name="_Toc67918086" w:id="100"/>
      <w:bookmarkStart w:name="_Toc256000182" w:id="101"/>
      <w:bookmarkStart w:name="_Toc256000213" w:id="102"/>
      <w:bookmarkStart w:name="_Toc256000239" w:id="103"/>
      <w:bookmarkStart w:name="_Toc256000263" w:id="104"/>
      <w:bookmarkStart w:name="_Toc74667568" w:id="105"/>
      <w:bookmarkStart w:name="_Toc256000277" w:id="106"/>
      <w:bookmarkStart w:name="_Toc256000300" w:id="107"/>
      <w:bookmarkStart w:name="_Toc256000323" w:id="108"/>
      <w:bookmarkStart w:name="_Toc256000346" w:id="109"/>
      <w:bookmarkStart w:name="_Toc256000369" w:id="110"/>
      <w:r w:rsidRPr="000F708C">
        <w:t>Information till patienter</w:t>
      </w:r>
      <w:bookmarkEnd w:id="68"/>
      <w:bookmarkEnd w:id="69"/>
    </w:p>
    <w:p w:rsidRPr="000F708C" w:rsidR="00247F4F" w:rsidP="00247F4F" w:rsidRDefault="00247F4F" w14:paraId="78F3BC06" w14:textId="2DE723E1">
      <w:r w:rsidRPr="000F708C">
        <w:t>Patientens ordinarie läkare ansvarar för att berörda patienter är väl informerade om vikten av att tidigt ta prov vid misstanke om covid-19.</w:t>
      </w:r>
    </w:p>
    <w:p w:rsidRPr="000F708C" w:rsidR="009D439E" w:rsidP="00247F4F" w:rsidRDefault="00247F4F" w14:paraId="442A44AA" w14:textId="37E50B28">
      <w:r>
        <w:t xml:space="preserve">I Melior finns i sektionen </w:t>
      </w:r>
      <w:r w:rsidRPr="4E3C1762">
        <w:rPr>
          <w:i/>
          <w:iCs/>
        </w:rPr>
        <w:t>Korr/intyg</w:t>
      </w:r>
      <w:r>
        <w:t xml:space="preserve"> en brevmall, </w:t>
      </w:r>
      <w:r w:rsidRPr="4E3C1762">
        <w:rPr>
          <w:i/>
          <w:iCs/>
        </w:rPr>
        <w:t>Covid, infobrev immunbrist</w:t>
      </w:r>
      <w:r>
        <w:t>, som kan användas till patient.</w:t>
      </w:r>
    </w:p>
    <w:p w:rsidRPr="000F708C" w:rsidR="009D439E" w:rsidP="00E113DB" w:rsidRDefault="009D439E" w14:paraId="2498F551" w14:textId="77777777">
      <w:pPr>
        <w:pStyle w:val="MellanrubrikVGR"/>
      </w:pPr>
      <w:bookmarkStart w:name="_Toc89618514" w:id="111"/>
      <w:bookmarkStart w:name="_Toc193702256" w:id="112"/>
      <w:r w:rsidRPr="000F708C">
        <w:t>Provtagning och klinisk bedömning</w:t>
      </w:r>
      <w:bookmarkEnd w:id="111"/>
      <w:bookmarkEnd w:id="112"/>
    </w:p>
    <w:p w:rsidRPr="000F708C" w:rsidR="00F14A40" w:rsidP="00F14A40" w:rsidRDefault="00F14A40" w14:paraId="09A22B42" w14:textId="77777777">
      <w:r w:rsidRPr="000F708C">
        <w:t>Vid misstanke om covid-19 hos patienter med nedsatt immunförsvar bör provtagning utföras snarast.</w:t>
      </w:r>
    </w:p>
    <w:p w:rsidRPr="000F708C" w:rsidR="00F14A40" w:rsidP="00F14A40" w:rsidRDefault="00F14A40" w14:paraId="2D622CA3" w14:textId="7FE639DD">
      <w:r w:rsidRPr="000F708C">
        <w:t xml:space="preserve">Infektionsläkare </w:t>
      </w:r>
      <w:r w:rsidRPr="000F708C" w:rsidR="004F61EE">
        <w:t xml:space="preserve">kan </w:t>
      </w:r>
      <w:r w:rsidRPr="000F708C">
        <w:t>kontaktas vid behov av läkare via växeln för värdering av utredningstempo, vilket är beroende av tidsförlopp och klinisk sjukdomsbild.</w:t>
      </w:r>
    </w:p>
    <w:p w:rsidR="00E12045" w:rsidP="00B03047" w:rsidRDefault="00F14A40" w14:paraId="63DB0EE4" w14:textId="24C67EDA">
      <w:r w:rsidRPr="00F97758">
        <w:t xml:space="preserve">Provtagning och klinisk bedömning utförs i normalfallet på </w:t>
      </w:r>
      <w:r w:rsidRPr="00F97758" w:rsidR="004F61EE">
        <w:t>den mottagning</w:t>
      </w:r>
      <w:r w:rsidRPr="00F97758" w:rsidR="00FE0A41">
        <w:t xml:space="preserve"> där patienten handläggs p</w:t>
      </w:r>
      <w:r w:rsidRPr="00F97758" w:rsidR="00EE2009">
        <w:t>.</w:t>
      </w:r>
      <w:r w:rsidRPr="00F97758" w:rsidR="00FE0A41">
        <w:t>g</w:t>
      </w:r>
      <w:r w:rsidRPr="00F97758" w:rsidR="00EE2009">
        <w:t>.</w:t>
      </w:r>
      <w:r w:rsidRPr="00F97758" w:rsidR="00FE0A41">
        <w:t>a</w:t>
      </w:r>
      <w:r w:rsidRPr="00F97758" w:rsidR="00EE2009">
        <w:t>.</w:t>
      </w:r>
      <w:r w:rsidRPr="00F97758" w:rsidR="00FE0A41">
        <w:t xml:space="preserve"> sin grundsjukdom</w:t>
      </w:r>
      <w:r w:rsidRPr="00F97758" w:rsidR="00EC0F34">
        <w:t>.</w:t>
      </w:r>
      <w:r w:rsidR="00EC0F34">
        <w:t xml:space="preserve"> </w:t>
      </w:r>
    </w:p>
    <w:p w:rsidRPr="000F708C" w:rsidR="00E70D71" w:rsidP="00B03047" w:rsidRDefault="00E70D71" w14:paraId="01B3D23A" w14:textId="0EBDA791">
      <w:pPr>
        <w:rPr>
          <w:szCs w:val="20"/>
        </w:rPr>
      </w:pPr>
      <w:r>
        <w:t xml:space="preserve">Prov avseende </w:t>
      </w:r>
      <w:r w:rsidR="00040C45">
        <w:t>SARS-CoV-2 skickas till Mikrobiologen SÄS o</w:t>
      </w:r>
      <w:r w:rsidR="00CC0BA9">
        <w:t>c</w:t>
      </w:r>
      <w:r w:rsidR="00040C45">
        <w:t xml:space="preserve">h </w:t>
      </w:r>
      <w:r w:rsidR="00CC0BA9">
        <w:t xml:space="preserve">analysen </w:t>
      </w:r>
      <w:r w:rsidR="00040C45">
        <w:t xml:space="preserve">ingår i </w:t>
      </w:r>
      <w:r w:rsidR="00CC0BA9">
        <w:t xml:space="preserve">den </w:t>
      </w:r>
      <w:r w:rsidR="00040C45">
        <w:t>luftvägspanel som även omfattar inf</w:t>
      </w:r>
      <w:r w:rsidR="00CC0BA9">
        <w:t>luensa och RS-virus</w:t>
      </w:r>
      <w:r w:rsidR="001735F8">
        <w:t>.</w:t>
      </w:r>
    </w:p>
    <w:p w:rsidRPr="000F708C" w:rsidR="000B6650" w:rsidP="0079404C" w:rsidRDefault="00CC1C7B" w14:paraId="531118E4" w14:textId="0059A9F6">
      <w:r>
        <w:t>Vid akut analys erhålls svar inom ett par timmar, annars påföljande dag</w:t>
      </w:r>
      <w:r w:rsidR="002A54E9">
        <w:t>.</w:t>
      </w:r>
    </w:p>
    <w:p w:rsidRPr="000F708C" w:rsidR="004E4A77" w:rsidP="004E4A77" w:rsidRDefault="004E4A77" w14:paraId="266EBA0A" w14:textId="583DF402">
      <w:pPr>
        <w:pStyle w:val="MellanrubrikVGR"/>
      </w:pPr>
      <w:bookmarkStart w:name="_Toc193702257" w:id="113"/>
      <w:r w:rsidRPr="000F708C">
        <w:t>Smittskyddsåtgärder i samband med provtagning</w:t>
      </w:r>
      <w:bookmarkEnd w:id="113"/>
    </w:p>
    <w:p w:rsidRPr="000F708C" w:rsidR="0077016A" w:rsidP="0077016A" w:rsidRDefault="004E4A77" w14:paraId="6BE5B3D4" w14:textId="6CB47679">
      <w:r w:rsidRPr="000F708C">
        <w:t>Varje enskild avdelning</w:t>
      </w:r>
      <w:r w:rsidRPr="000F708C" w:rsidR="001D0AC9">
        <w:t xml:space="preserve"> som har patienter med behov av</w:t>
      </w:r>
      <w:r w:rsidRPr="000F708C" w:rsidR="00200B75">
        <w:t xml:space="preserve"> </w:t>
      </w:r>
      <w:r w:rsidRPr="000F708C" w:rsidR="001D0AC9">
        <w:t>cov</w:t>
      </w:r>
      <w:r w:rsidRPr="000F708C" w:rsidR="00200B75">
        <w:t>id</w:t>
      </w:r>
      <w:r w:rsidRPr="000F708C" w:rsidR="001D0AC9">
        <w:t>provt</w:t>
      </w:r>
      <w:r w:rsidRPr="000F708C" w:rsidR="00200B75">
        <w:t>a</w:t>
      </w:r>
      <w:r w:rsidRPr="000F708C" w:rsidR="001D0AC9">
        <w:t>gning</w:t>
      </w:r>
      <w:r w:rsidRPr="000F708C" w:rsidR="00200B75">
        <w:t xml:space="preserve"> </w:t>
      </w:r>
      <w:proofErr w:type="spellStart"/>
      <w:r w:rsidRPr="000F708C" w:rsidR="00200B75">
        <w:t>pga</w:t>
      </w:r>
      <w:proofErr w:type="spellEnd"/>
      <w:r w:rsidRPr="000F708C" w:rsidR="00200B75">
        <w:t xml:space="preserve"> risk för allvarlig</w:t>
      </w:r>
      <w:r w:rsidRPr="000F708C" w:rsidR="007B3A75">
        <w:t>t</w:t>
      </w:r>
      <w:r w:rsidRPr="000F708C" w:rsidR="00200B75">
        <w:t xml:space="preserve"> sjukdom</w:t>
      </w:r>
      <w:r w:rsidRPr="000F708C" w:rsidR="007B3A75">
        <w:t>sförlopp</w:t>
      </w:r>
      <w:r w:rsidRPr="000F708C" w:rsidR="005B2C34">
        <w:t>,</w:t>
      </w:r>
      <w:r w:rsidRPr="000F708C" w:rsidR="00200B75">
        <w:t xml:space="preserve"> ansvarar för att </w:t>
      </w:r>
      <w:r w:rsidRPr="000F708C" w:rsidR="003E3A0D">
        <w:t>minimera risken för smittspridning på sjukhuset</w:t>
      </w:r>
      <w:r w:rsidRPr="000F708C" w:rsidR="007B3A75">
        <w:t xml:space="preserve"> i sa</w:t>
      </w:r>
      <w:r w:rsidRPr="000F708C" w:rsidR="00E37669">
        <w:t>mband med provtagning</w:t>
      </w:r>
      <w:r w:rsidRPr="000F708C" w:rsidR="003E3A0D">
        <w:t>.</w:t>
      </w:r>
    </w:p>
    <w:p w:rsidRPr="000F708C" w:rsidR="009D439E" w:rsidP="0077016A" w:rsidRDefault="003E3A0D" w14:paraId="03579CFB" w14:textId="6CA75E9E">
      <w:r w:rsidRPr="000F708C">
        <w:t>Patienten ska informeras om att ha munskydd vid</w:t>
      </w:r>
      <w:r w:rsidRPr="000F708C" w:rsidR="00D91D30">
        <w:t xml:space="preserve"> vistelse i sjukhusets allmänna utrymmen och att hålla avstånd</w:t>
      </w:r>
      <w:r w:rsidRPr="000F708C" w:rsidR="00E37669">
        <w:t>.</w:t>
      </w:r>
    </w:p>
    <w:p w:rsidRPr="000F708C" w:rsidR="00E37669" w:rsidP="00CB48B6" w:rsidRDefault="00E37669" w14:paraId="023F5934" w14:textId="6A16B9FE">
      <w:r w:rsidRPr="000F708C">
        <w:t>Vid ankomst till aktuell mottagning ska patienten utan dröjsmål visas till ett rum där provtagning kan ske</w:t>
      </w:r>
      <w:r w:rsidRPr="000F708C" w:rsidR="00A621AE">
        <w:t>.</w:t>
      </w:r>
    </w:p>
    <w:p w:rsidRPr="000F708C" w:rsidR="00A621AE" w:rsidP="00CB48B6" w:rsidRDefault="00A621AE" w14:paraId="2A7C8FBD" w14:textId="31F4A633">
      <w:r w:rsidRPr="000F708C">
        <w:t>Åtgärderna kan variera beroende på olika lokala förhållanden på respektive mottagning</w:t>
      </w:r>
    </w:p>
    <w:p w:rsidRPr="000F708C" w:rsidR="009D439E" w:rsidP="00CB48B6" w:rsidRDefault="009D439E" w14:paraId="2684CE18" w14:textId="4342AED4">
      <w:pPr>
        <w:pStyle w:val="MellanrubrikVGR"/>
      </w:pPr>
      <w:bookmarkStart w:name="_Toc193702258" w:id="114"/>
      <w:bookmarkStart w:name="_Toc89618515" w:id="115"/>
      <w:r w:rsidRPr="000F708C">
        <w:t>Provsvarshantering</w:t>
      </w:r>
      <w:r w:rsidRPr="000F708C" w:rsidR="008D5EC4">
        <w:t xml:space="preserve"> och behandling</w:t>
      </w:r>
      <w:bookmarkEnd w:id="114"/>
    </w:p>
    <w:p w:rsidRPr="000F708C" w:rsidR="00B13692" w:rsidP="00117FAF" w:rsidRDefault="00034744" w14:paraId="18C7EAAB" w14:textId="37EEB706">
      <w:r w:rsidRPr="000F708C">
        <w:t>PAL ska skyndsa</w:t>
      </w:r>
      <w:r w:rsidRPr="000F708C" w:rsidR="00B13692">
        <w:t>m</w:t>
      </w:r>
      <w:r w:rsidRPr="000F708C">
        <w:t>t informeras om provsvar</w:t>
      </w:r>
      <w:r w:rsidRPr="000F708C" w:rsidR="00B13692">
        <w:t xml:space="preserve"> och ansvarar för uppföljning och behandling</w:t>
      </w:r>
      <w:r w:rsidR="00227368">
        <w:t>.</w:t>
      </w:r>
    </w:p>
    <w:p w:rsidRPr="000F708C" w:rsidR="00DF0323" w:rsidP="00616C1D" w:rsidRDefault="00B13692" w14:paraId="3428D049" w14:textId="22C409DC">
      <w:r w:rsidRPr="000F708C">
        <w:t xml:space="preserve">PAL </w:t>
      </w:r>
      <w:r w:rsidRPr="000F708C" w:rsidR="00090D5D">
        <w:t>kan</w:t>
      </w:r>
      <w:r w:rsidRPr="000F708C" w:rsidR="006B4ADB">
        <w:t xml:space="preserve"> </w:t>
      </w:r>
      <w:r w:rsidRPr="000F708C" w:rsidR="00871838">
        <w:t xml:space="preserve">vid </w:t>
      </w:r>
      <w:r w:rsidRPr="000F708C" w:rsidR="006B4ADB">
        <w:t xml:space="preserve">behov </w:t>
      </w:r>
      <w:r w:rsidRPr="000F708C" w:rsidR="00FF7091">
        <w:t xml:space="preserve">ta </w:t>
      </w:r>
      <w:r w:rsidRPr="000F708C" w:rsidR="006B4ADB">
        <w:t>kontakt med infektionsläkare för ställningstagande till behandlingsindikation.</w:t>
      </w:r>
    </w:p>
    <w:p w:rsidRPr="000F708C" w:rsidR="00616C1D" w:rsidP="00616C1D" w:rsidRDefault="00616C1D" w14:paraId="5FBAB8D6" w14:textId="2558EED5">
      <w:r w:rsidRPr="000F708C">
        <w:t xml:space="preserve">Om behandling med </w:t>
      </w:r>
      <w:proofErr w:type="spellStart"/>
      <w:r w:rsidRPr="000F708C">
        <w:t>Pa</w:t>
      </w:r>
      <w:r w:rsidRPr="000F708C" w:rsidR="00152079">
        <w:t>x</w:t>
      </w:r>
      <w:r w:rsidRPr="000F708C">
        <w:t>lovid</w:t>
      </w:r>
      <w:proofErr w:type="spellEnd"/>
      <w:r w:rsidRPr="000F708C">
        <w:t xml:space="preserve"> blir aktuell</w:t>
      </w:r>
      <w:r w:rsidRPr="000F708C" w:rsidR="00152079">
        <w:t xml:space="preserve"> förskrivs detta läkemedel </w:t>
      </w:r>
      <w:r w:rsidRPr="000F708C" w:rsidR="00EA7FD0">
        <w:t xml:space="preserve">på recept </w:t>
      </w:r>
      <w:r w:rsidRPr="000F708C" w:rsidR="00152079">
        <w:t>av PAL</w:t>
      </w:r>
      <w:r w:rsidRPr="000F708C" w:rsidR="00D36569">
        <w:t xml:space="preserve"> och patienten hänvisas till sjukhusapoteket för </w:t>
      </w:r>
      <w:r w:rsidRPr="000F708C" w:rsidR="008D5EC4">
        <w:t>uthämtning av läkemedel</w:t>
      </w:r>
      <w:r w:rsidRPr="000F708C" w:rsidR="00897C52">
        <w:t>.</w:t>
      </w:r>
    </w:p>
    <w:p w:rsidRPr="000F708C" w:rsidR="00467F91" w:rsidP="4E3C1762" w:rsidRDefault="00897C52" w14:paraId="591E1710" w14:textId="562BCD4D">
      <w:r>
        <w:t>Observera att det är angeläget med läkem</w:t>
      </w:r>
      <w:r w:rsidR="00EA012D">
        <w:t>e</w:t>
      </w:r>
      <w:r>
        <w:t xml:space="preserve">delsgenomgång avseende interaktioner med </w:t>
      </w:r>
      <w:proofErr w:type="spellStart"/>
      <w:r>
        <w:t>Paxlovid</w:t>
      </w:r>
      <w:proofErr w:type="spellEnd"/>
      <w:r w:rsidR="00EA012D">
        <w:t>.</w:t>
      </w:r>
    </w:p>
    <w:p w:rsidR="006A621E" w:rsidRDefault="006A621E" w14:paraId="2CFFE54B" w14:textId="77777777">
      <w:pPr>
        <w:spacing w:after="0" w:line="240" w:lineRule="auto"/>
        <w:ind w:left="0" w:right="0"/>
        <w:rPr>
          <w:rFonts w:ascii="Verdana" w:hAnsi="Verdana"/>
          <w:color w:val="000000"/>
          <w:sz w:val="26"/>
          <w:szCs w:val="18"/>
        </w:rPr>
      </w:pPr>
      <w:bookmarkStart w:name="_Toc193702259" w:id="116"/>
      <w:r>
        <w:br w:type="page"/>
      </w:r>
    </w:p>
    <w:p w:rsidR="00E60ABB" w:rsidP="00E60ABB" w:rsidRDefault="006A621E" w14:paraId="59FCF8A5" w14:textId="2B887511">
      <w:pPr>
        <w:pStyle w:val="MellanrubrikVGR"/>
      </w:pPr>
      <w:r>
        <w:t>Allvarlighetsbedömning</w:t>
      </w:r>
    </w:p>
    <w:p w:rsidRPr="00652BFA" w:rsidR="00652BFA" w:rsidP="00652BFA" w:rsidRDefault="00652BFA" w14:paraId="7EC2DA1C" w14:textId="77777777"/>
    <w:tbl>
      <w:tblPr>
        <w:tblStyle w:val="TableGrid"/>
        <w:tblW w:w="0" w:type="auto"/>
        <w:tblInd w:w="988" w:type="dxa"/>
        <w:tblCellMar>
          <w:top w:w="85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4394"/>
        <w:gridCol w:w="4134"/>
      </w:tblGrid>
      <w:tr w:rsidR="006A621E" w:rsidTr="00D04031" w14:paraId="07F779A1" w14:textId="77777777">
        <w:trPr>
          <w:trHeight w:val="515"/>
        </w:trPr>
        <w:tc>
          <w:tcPr>
            <w:tcW w:w="4394" w:type="dxa"/>
            <w:vAlign w:val="center"/>
          </w:tcPr>
          <w:p w:rsidRPr="00F97593" w:rsidR="006A621E" w:rsidP="006A621E" w:rsidRDefault="006A621E" w14:paraId="4926444F" w14:textId="141E5D4A">
            <w:pPr>
              <w:ind w:left="0"/>
              <w:rPr>
                <w:b/>
                <w:bCs/>
                <w:sz w:val="28"/>
                <w:szCs w:val="28"/>
              </w:rPr>
            </w:pPr>
            <w:r w:rsidRPr="00F97593">
              <w:rPr>
                <w:b/>
                <w:bCs/>
                <w:sz w:val="28"/>
                <w:szCs w:val="28"/>
              </w:rPr>
              <w:t>Svårighetsgrad</w:t>
            </w:r>
            <w:r w:rsidR="00D04031">
              <w:rPr>
                <w:b/>
                <w:bCs/>
                <w:sz w:val="28"/>
                <w:szCs w:val="28"/>
              </w:rPr>
              <w:t xml:space="preserve"> av Covid-19</w:t>
            </w:r>
          </w:p>
        </w:tc>
        <w:tc>
          <w:tcPr>
            <w:tcW w:w="4134" w:type="dxa"/>
            <w:vAlign w:val="center"/>
          </w:tcPr>
          <w:p w:rsidRPr="00F97593" w:rsidR="006A621E" w:rsidP="006A621E" w:rsidRDefault="00070411" w14:paraId="5C17612A" w14:textId="1B71988E">
            <w:pPr>
              <w:ind w:left="0"/>
              <w:rPr>
                <w:b/>
                <w:bCs/>
                <w:sz w:val="28"/>
                <w:szCs w:val="28"/>
              </w:rPr>
            </w:pPr>
            <w:r w:rsidRPr="00F97593">
              <w:rPr>
                <w:b/>
                <w:bCs/>
                <w:sz w:val="28"/>
                <w:szCs w:val="28"/>
              </w:rPr>
              <w:t>Klinisk bild</w:t>
            </w:r>
          </w:p>
        </w:tc>
      </w:tr>
      <w:tr w:rsidR="006A621E" w:rsidTr="00D04031" w14:paraId="54DB0DC2" w14:textId="77777777">
        <w:trPr>
          <w:trHeight w:val="851"/>
        </w:trPr>
        <w:tc>
          <w:tcPr>
            <w:tcW w:w="4394" w:type="dxa"/>
            <w:vAlign w:val="center"/>
          </w:tcPr>
          <w:p w:rsidR="006A621E" w:rsidP="006A621E" w:rsidRDefault="00281DE4" w14:paraId="3C01C225" w14:textId="14D63759">
            <w:pPr>
              <w:ind w:left="0"/>
            </w:pPr>
            <w:r>
              <w:t>Asymtomatisk</w:t>
            </w:r>
          </w:p>
        </w:tc>
        <w:tc>
          <w:tcPr>
            <w:tcW w:w="4134" w:type="dxa"/>
            <w:vAlign w:val="center"/>
          </w:tcPr>
          <w:p w:rsidR="006A621E" w:rsidP="006A621E" w:rsidRDefault="008C52D3" w14:paraId="2A81E92C" w14:textId="02099D53">
            <w:pPr>
              <w:ind w:left="0"/>
            </w:pPr>
            <w:r>
              <w:t>Verifierad akut infektion utan symtom</w:t>
            </w:r>
          </w:p>
        </w:tc>
      </w:tr>
      <w:tr w:rsidR="006A621E" w:rsidTr="00D04031" w14:paraId="4D209D30" w14:textId="77777777">
        <w:trPr>
          <w:trHeight w:val="851"/>
        </w:trPr>
        <w:tc>
          <w:tcPr>
            <w:tcW w:w="4394" w:type="dxa"/>
            <w:vAlign w:val="center"/>
          </w:tcPr>
          <w:p w:rsidR="006A621E" w:rsidP="006A621E" w:rsidRDefault="008C52D3" w14:paraId="72AB9DF8" w14:textId="79161C7B">
            <w:pPr>
              <w:ind w:left="0"/>
            </w:pPr>
            <w:r>
              <w:t xml:space="preserve">Mild/ måttlig </w:t>
            </w:r>
          </w:p>
        </w:tc>
        <w:tc>
          <w:tcPr>
            <w:tcW w:w="4134" w:type="dxa"/>
            <w:vAlign w:val="center"/>
          </w:tcPr>
          <w:p w:rsidR="006A621E" w:rsidP="006A621E" w:rsidRDefault="008C52D3" w14:paraId="3CD832C6" w14:textId="598C1324">
            <w:pPr>
              <w:ind w:left="0"/>
            </w:pPr>
            <w:r>
              <w:t xml:space="preserve">Infektion med lätt </w:t>
            </w:r>
            <w:r w:rsidR="00711ED6">
              <w:t>eller måttlig allmänpåverkan utan syrgasbehov</w:t>
            </w:r>
            <w:r w:rsidR="0038736D">
              <w:t xml:space="preserve"> (pO2&gt;93)</w:t>
            </w:r>
          </w:p>
        </w:tc>
      </w:tr>
      <w:tr w:rsidR="006A621E" w:rsidTr="00D04031" w14:paraId="4A93E03D" w14:textId="77777777">
        <w:trPr>
          <w:trHeight w:val="851"/>
        </w:trPr>
        <w:tc>
          <w:tcPr>
            <w:tcW w:w="4394" w:type="dxa"/>
            <w:vAlign w:val="center"/>
          </w:tcPr>
          <w:p w:rsidR="006A621E" w:rsidP="006A621E" w:rsidRDefault="00711ED6" w14:paraId="773B0A4F" w14:textId="604FA201">
            <w:pPr>
              <w:ind w:left="0"/>
            </w:pPr>
            <w:r>
              <w:t xml:space="preserve">Svår </w:t>
            </w:r>
          </w:p>
        </w:tc>
        <w:tc>
          <w:tcPr>
            <w:tcW w:w="4134" w:type="dxa"/>
            <w:vAlign w:val="center"/>
          </w:tcPr>
          <w:p w:rsidR="006A621E" w:rsidP="006A621E" w:rsidRDefault="0038736D" w14:paraId="2F076AAB" w14:textId="3DD25855">
            <w:pPr>
              <w:ind w:left="0"/>
            </w:pPr>
            <w:r>
              <w:t>Infektion med uttalad</w:t>
            </w:r>
            <w:r w:rsidR="00AE7C5D">
              <w:t xml:space="preserve"> allmänpåverkan och/ eller syrgasbehov (pO2&lt;94)</w:t>
            </w:r>
          </w:p>
        </w:tc>
      </w:tr>
      <w:tr w:rsidR="006A621E" w:rsidTr="00D04031" w14:paraId="575F6C61" w14:textId="77777777">
        <w:trPr>
          <w:trHeight w:val="851"/>
        </w:trPr>
        <w:tc>
          <w:tcPr>
            <w:tcW w:w="4394" w:type="dxa"/>
            <w:vAlign w:val="center"/>
          </w:tcPr>
          <w:p w:rsidR="006A621E" w:rsidP="006A621E" w:rsidRDefault="00BE559F" w14:paraId="260E4DE4" w14:textId="6A06DC00">
            <w:pPr>
              <w:ind w:left="0"/>
            </w:pPr>
            <w:r>
              <w:t xml:space="preserve">Kritisk </w:t>
            </w:r>
          </w:p>
        </w:tc>
        <w:tc>
          <w:tcPr>
            <w:tcW w:w="4134" w:type="dxa"/>
            <w:vAlign w:val="center"/>
          </w:tcPr>
          <w:p w:rsidR="006A621E" w:rsidP="006A621E" w:rsidRDefault="00BE559F" w14:paraId="0DCEF37B" w14:textId="6D4FAE61">
            <w:pPr>
              <w:ind w:left="0"/>
            </w:pPr>
            <w:r>
              <w:t>Infektion med svår respiratorisk</w:t>
            </w:r>
            <w:r w:rsidR="00652BFA">
              <w:t>/cirkulatorisk svikt</w:t>
            </w:r>
            <w:r w:rsidR="00F70BE3">
              <w:t xml:space="preserve"> eller multiorgansvikt</w:t>
            </w:r>
          </w:p>
        </w:tc>
      </w:tr>
    </w:tbl>
    <w:p w:rsidRPr="006A621E" w:rsidR="006A621E" w:rsidP="006A621E" w:rsidRDefault="006A621E" w14:paraId="5822759D" w14:textId="77777777"/>
    <w:p w:rsidR="00E60ABB" w:rsidP="00E60ABB" w:rsidRDefault="00F245C1" w14:paraId="2E0D7D7C" w14:textId="1E05A7A4">
      <w:pPr>
        <w:pStyle w:val="MellanrubrikVGR"/>
      </w:pPr>
      <w:r>
        <w:t>Läkemedelsbehand</w:t>
      </w:r>
      <w:r w:rsidR="008402B6">
        <w:t>l</w:t>
      </w:r>
      <w:r>
        <w:t>ing</w:t>
      </w:r>
      <w:bookmarkEnd w:id="116"/>
    </w:p>
    <w:p w:rsidR="00886219" w:rsidP="00075154" w:rsidRDefault="00005589" w14:paraId="22D779EF" w14:textId="6D739E40">
      <w:pPr>
        <w:pStyle w:val="Subtitle"/>
      </w:pPr>
      <w:r>
        <w:t>Indikation</w:t>
      </w:r>
    </w:p>
    <w:p w:rsidR="00005589" w:rsidP="4E3C1762" w:rsidRDefault="00075154" w14:paraId="759271DB" w14:textId="009FD836">
      <w:hyperlink w:history="1" r:id="rId14">
        <w:r w:rsidRPr="00C844DB">
          <w:rPr>
            <w:rStyle w:val="Hyperlink"/>
          </w:rPr>
          <w:t>Tabell med praktisk vägledning i riktlinje från RAV</w:t>
        </w:r>
      </w:hyperlink>
    </w:p>
    <w:p w:rsidRPr="00C844DB" w:rsidR="00C844DB" w:rsidP="00C844DB" w:rsidRDefault="00C844DB" w14:paraId="2CF2C156" w14:textId="74E8A219">
      <w:pPr>
        <w:pStyle w:val="Subtitle"/>
      </w:pPr>
      <w:r w:rsidRPr="00C844DB">
        <w:t>Preparat</w:t>
      </w:r>
    </w:p>
    <w:p w:rsidRPr="000F708C" w:rsidR="00F245C1" w:rsidP="00BB5988" w:rsidRDefault="001D54DA" w14:paraId="0B6833DF" w14:textId="0F363097">
      <w:pPr>
        <w:pStyle w:val="Subtitle"/>
      </w:pPr>
      <w:r w:rsidRPr="000F708C">
        <w:t>A</w:t>
      </w:r>
      <w:r w:rsidRPr="000F708C" w:rsidR="00837A3E">
        <w:t xml:space="preserve">) </w:t>
      </w:r>
      <w:proofErr w:type="spellStart"/>
      <w:r w:rsidRPr="000F708C" w:rsidR="00F245C1">
        <w:t>Paxlovid</w:t>
      </w:r>
      <w:proofErr w:type="spellEnd"/>
    </w:p>
    <w:p w:rsidRPr="000F708C" w:rsidR="0065513E" w:rsidP="00067195" w:rsidRDefault="0065513E" w14:paraId="38C7B392" w14:textId="77777777">
      <w:pPr>
        <w:rPr>
          <w:rStyle w:val="eop"/>
        </w:rPr>
      </w:pPr>
      <w:r w:rsidRPr="000F708C">
        <w:rPr>
          <w:rStyle w:val="normaltextrun"/>
        </w:rPr>
        <w:t>1) Förstahandsval vid behandling i tidigt skede, inom fem dagar, för att behandla patienter med covid-19 med låggradiga symtom men som har sjukdom eller behandling som innebär hög risk för allvarligt sjukdomsförlopp</w:t>
      </w:r>
      <w:r w:rsidRPr="000F708C">
        <w:rPr>
          <w:rStyle w:val="eop"/>
        </w:rPr>
        <w:t>.</w:t>
      </w:r>
    </w:p>
    <w:p w:rsidRPr="000F708C" w:rsidR="0099205F" w:rsidP="00067195" w:rsidRDefault="0065513E" w14:paraId="32116E8C" w14:textId="0CE22B6D">
      <w:pPr>
        <w:rPr>
          <w:rStyle w:val="normaltextrun"/>
        </w:rPr>
      </w:pPr>
      <w:r w:rsidRPr="4E3C1762">
        <w:rPr>
          <w:rStyle w:val="normaltextrun"/>
        </w:rPr>
        <w:t xml:space="preserve">2) </w:t>
      </w:r>
      <w:r w:rsidRPr="4E3C1762" w:rsidR="38818B82">
        <w:rPr>
          <w:rStyle w:val="normaltextrun"/>
        </w:rPr>
        <w:t>Andra</w:t>
      </w:r>
      <w:r w:rsidRPr="4E3C1762">
        <w:rPr>
          <w:rStyle w:val="normaltextrun"/>
        </w:rPr>
        <w:t xml:space="preserve">handsval vid allvarlig sjukdom och inneliggande vård efter individuell bedömning. Bör påbörjas inom fem dagar men kan bli aktuellt även senare beroende på patientens immunstatus. </w:t>
      </w:r>
    </w:p>
    <w:p w:rsidRPr="000F708C" w:rsidR="0065513E" w:rsidP="000A2F59" w:rsidRDefault="009D6B2E" w14:paraId="5A6B612D" w14:textId="1EFDE50C">
      <w:pPr>
        <w:tabs>
          <w:tab w:val="left" w:pos="3686"/>
          <w:tab w:val="left" w:pos="6521"/>
        </w:tabs>
      </w:pPr>
      <w:r w:rsidRPr="4E3C1762">
        <w:rPr>
          <w:rStyle w:val="normaltextrun"/>
          <w:b/>
          <w:bCs/>
        </w:rPr>
        <w:t>OBS!</w:t>
      </w:r>
      <w:r w:rsidRPr="4E3C1762">
        <w:rPr>
          <w:rStyle w:val="normaltextrun"/>
        </w:rPr>
        <w:t xml:space="preserve"> </w:t>
      </w:r>
      <w:r w:rsidRPr="4E3C1762" w:rsidR="0065513E">
        <w:rPr>
          <w:rStyle w:val="normaltextrun"/>
        </w:rPr>
        <w:t>Interaktioner!</w:t>
      </w:r>
      <w:r w:rsidRPr="4E3C1762" w:rsidR="769801B6">
        <w:rPr>
          <w:rStyle w:val="normaltextrun"/>
        </w:rPr>
        <w:t xml:space="preserve"> </w:t>
      </w:r>
      <w:r w:rsidRPr="4E3C1762" w:rsidR="004F210D">
        <w:rPr>
          <w:rStyle w:val="normaltextrun"/>
        </w:rPr>
        <w:t xml:space="preserve">Länk till webbsidan </w:t>
      </w:r>
      <w:hyperlink r:id="rId15">
        <w:r w:rsidRPr="4E3C1762" w:rsidR="00850CEA">
          <w:rPr>
            <w:rStyle w:val="Hyperlink"/>
          </w:rPr>
          <w:t xml:space="preserve">COVID-19 </w:t>
        </w:r>
        <w:proofErr w:type="spellStart"/>
        <w:r w:rsidRPr="4E3C1762" w:rsidR="00850CEA">
          <w:rPr>
            <w:rStyle w:val="Hyperlink"/>
          </w:rPr>
          <w:t>Drug</w:t>
        </w:r>
        <w:proofErr w:type="spellEnd"/>
        <w:r w:rsidRPr="4E3C1762" w:rsidR="00850CEA">
          <w:rPr>
            <w:rStyle w:val="Hyperlink"/>
          </w:rPr>
          <w:t xml:space="preserve"> </w:t>
        </w:r>
        <w:proofErr w:type="spellStart"/>
        <w:r w:rsidRPr="4E3C1762" w:rsidR="00850CEA">
          <w:rPr>
            <w:rStyle w:val="Hyperlink"/>
          </w:rPr>
          <w:t>Interactions</w:t>
        </w:r>
        <w:proofErr w:type="spellEnd"/>
      </w:hyperlink>
      <w:r w:rsidR="00BB5988">
        <w:t xml:space="preserve"> </w:t>
      </w:r>
      <w:r w:rsidR="00700B61">
        <w:t>[</w:t>
      </w:r>
      <w:r w:rsidR="3C2DA650">
        <w:t>2</w:t>
      </w:r>
      <w:r w:rsidR="00700B61">
        <w:t>].</w:t>
      </w:r>
    </w:p>
    <w:p w:rsidRPr="000F708C" w:rsidR="0065513E" w:rsidP="000A2F59" w:rsidRDefault="0065513E" w14:paraId="647BF089" w14:textId="77777777">
      <w:pPr>
        <w:tabs>
          <w:tab w:val="left" w:pos="3686"/>
          <w:tab w:val="left" w:pos="6521"/>
        </w:tabs>
      </w:pPr>
      <w:r w:rsidRPr="000F708C">
        <w:t>Notera kontraindikation eller möjlighet till dosjustering</w:t>
      </w:r>
    </w:p>
    <w:p w:rsidR="00DD6474" w:rsidRDefault="00DD6474" w14:paraId="7B999183" w14:textId="77777777">
      <w:pPr>
        <w:spacing w:after="0" w:line="240" w:lineRule="auto"/>
        <w:ind w:left="0" w:right="0"/>
        <w:rPr>
          <w:rStyle w:val="eop"/>
          <w:b/>
          <w:bCs/>
        </w:rPr>
      </w:pPr>
      <w:r>
        <w:rPr>
          <w:rStyle w:val="eop"/>
          <w:b/>
          <w:bCs/>
        </w:rPr>
        <w:br w:type="page"/>
      </w:r>
    </w:p>
    <w:p w:rsidRPr="00F064E6" w:rsidR="00062F9C" w:rsidP="00AA254B" w:rsidRDefault="00062F9C" w14:paraId="06B95C4A" w14:textId="724F3A9A">
      <w:pPr>
        <w:tabs>
          <w:tab w:val="left" w:pos="3402"/>
          <w:tab w:val="left" w:pos="5670"/>
        </w:tabs>
        <w:spacing w:before="120" w:after="0"/>
        <w:rPr>
          <w:rStyle w:val="eop"/>
          <w:b/>
          <w:bCs/>
        </w:rPr>
      </w:pPr>
    </w:p>
    <w:tbl>
      <w:tblPr>
        <w:tblStyle w:val="TableGrid"/>
        <w:tblW w:w="0" w:type="auto"/>
        <w:tblInd w:w="988" w:type="dxa"/>
        <w:tblCellMar>
          <w:top w:w="85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2931"/>
        <w:gridCol w:w="2498"/>
        <w:gridCol w:w="3921"/>
      </w:tblGrid>
      <w:tr w:rsidR="00177025" w:rsidTr="00C77F48" w14:paraId="5D59BE11" w14:textId="77777777">
        <w:trPr>
          <w:trHeight w:val="515"/>
        </w:trPr>
        <w:tc>
          <w:tcPr>
            <w:tcW w:w="2931" w:type="dxa"/>
            <w:vAlign w:val="center"/>
          </w:tcPr>
          <w:p w:rsidRPr="00F97593" w:rsidR="00177025" w:rsidRDefault="00216898" w14:paraId="4D7050E4" w14:textId="3262C2C3">
            <w:pPr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Njurfunktion</w:t>
            </w:r>
          </w:p>
        </w:tc>
        <w:tc>
          <w:tcPr>
            <w:tcW w:w="2498" w:type="dxa"/>
          </w:tcPr>
          <w:p w:rsidR="00177025" w:rsidRDefault="004B0F7C" w14:paraId="21A8C741" w14:textId="0EA20894">
            <w:pPr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Preparat</w:t>
            </w:r>
          </w:p>
        </w:tc>
        <w:tc>
          <w:tcPr>
            <w:tcW w:w="3921" w:type="dxa"/>
            <w:vAlign w:val="center"/>
          </w:tcPr>
          <w:p w:rsidRPr="00F97593" w:rsidR="00177025" w:rsidRDefault="00177025" w14:paraId="68DC0FDF" w14:textId="7D222315">
            <w:pPr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Dosering</w:t>
            </w:r>
          </w:p>
        </w:tc>
      </w:tr>
      <w:tr w:rsidR="00177025" w:rsidTr="00C77F48" w14:paraId="12FC23B1" w14:textId="77777777">
        <w:trPr>
          <w:trHeight w:val="851"/>
        </w:trPr>
        <w:tc>
          <w:tcPr>
            <w:tcW w:w="2931" w:type="dxa"/>
            <w:vAlign w:val="center"/>
          </w:tcPr>
          <w:p w:rsidR="00177025" w:rsidRDefault="00177025" w14:paraId="56DD8D22" w14:textId="7E4D1326">
            <w:pPr>
              <w:ind w:left="0"/>
            </w:pPr>
            <w:r>
              <w:t>Normaldos</w:t>
            </w:r>
          </w:p>
        </w:tc>
        <w:tc>
          <w:tcPr>
            <w:tcW w:w="2498" w:type="dxa"/>
          </w:tcPr>
          <w:p w:rsidR="00177025" w:rsidRDefault="004B0F7C" w14:paraId="52F54D1F" w14:textId="37087357">
            <w:pPr>
              <w:ind w:left="0"/>
              <w:rPr>
                <w:rStyle w:val="eop"/>
              </w:rPr>
            </w:pPr>
            <w:proofErr w:type="spellStart"/>
            <w:r>
              <w:rPr>
                <w:rStyle w:val="eop"/>
              </w:rPr>
              <w:t>Nirmaltrevir</w:t>
            </w:r>
            <w:proofErr w:type="spellEnd"/>
            <w:r w:rsidR="00F57206">
              <w:rPr>
                <w:rStyle w:val="eop"/>
              </w:rPr>
              <w:t>+</w:t>
            </w:r>
          </w:p>
          <w:p w:rsidRPr="4E3C1762" w:rsidR="004B0F7C" w:rsidRDefault="004B0F7C" w14:paraId="17845187" w14:textId="143866DA">
            <w:pPr>
              <w:ind w:left="0"/>
              <w:rPr>
                <w:rStyle w:val="eop"/>
              </w:rPr>
            </w:pPr>
            <w:r>
              <w:rPr>
                <w:rStyle w:val="eop"/>
              </w:rPr>
              <w:t>Ritonavir</w:t>
            </w:r>
          </w:p>
        </w:tc>
        <w:tc>
          <w:tcPr>
            <w:tcW w:w="3921" w:type="dxa"/>
            <w:vAlign w:val="center"/>
          </w:tcPr>
          <w:p w:rsidR="00177025" w:rsidRDefault="00177025" w14:paraId="285FA81B" w14:textId="7F1B6A52">
            <w:pPr>
              <w:ind w:left="0"/>
              <w:rPr>
                <w:rStyle w:val="eop"/>
              </w:rPr>
            </w:pPr>
            <w:r w:rsidRPr="4E3C1762">
              <w:rPr>
                <w:rStyle w:val="eop"/>
              </w:rPr>
              <w:t xml:space="preserve">150mg 2x2 </w:t>
            </w:r>
            <w:r>
              <w:rPr>
                <w:rStyle w:val="eop"/>
              </w:rPr>
              <w:t>+</w:t>
            </w:r>
          </w:p>
          <w:p w:rsidR="00177025" w:rsidRDefault="00177025" w14:paraId="0C7C2DF7" w14:textId="52CE68A0">
            <w:pPr>
              <w:ind w:left="0"/>
            </w:pPr>
            <w:r w:rsidRPr="4E3C1762">
              <w:rPr>
                <w:rStyle w:val="eop"/>
              </w:rPr>
              <w:t>100mg 1x2</w:t>
            </w:r>
          </w:p>
        </w:tc>
      </w:tr>
      <w:tr w:rsidR="00177025" w:rsidTr="00C77F48" w14:paraId="52F3696E" w14:textId="77777777">
        <w:trPr>
          <w:trHeight w:val="851"/>
        </w:trPr>
        <w:tc>
          <w:tcPr>
            <w:tcW w:w="2931" w:type="dxa"/>
            <w:vAlign w:val="center"/>
          </w:tcPr>
          <w:p w:rsidR="00177025" w:rsidRDefault="00216898" w14:paraId="6DF1F14C" w14:textId="3254DFA7">
            <w:pPr>
              <w:ind w:left="0"/>
            </w:pPr>
            <w:proofErr w:type="spellStart"/>
            <w:r w:rsidRPr="4E3C1762">
              <w:rPr>
                <w:rStyle w:val="eop"/>
              </w:rPr>
              <w:t>eGFR</w:t>
            </w:r>
            <w:proofErr w:type="spellEnd"/>
            <w:r w:rsidRPr="4E3C1762">
              <w:rPr>
                <w:rStyle w:val="eop"/>
              </w:rPr>
              <w:t xml:space="preserve"> 30</w:t>
            </w:r>
            <w:r w:rsidRPr="28877DEB">
              <w:rPr>
                <w:rStyle w:val="eop"/>
              </w:rPr>
              <w:t>–</w:t>
            </w:r>
            <w:r w:rsidRPr="4E3C1762">
              <w:rPr>
                <w:rStyle w:val="eop"/>
              </w:rPr>
              <w:t>60</w:t>
            </w:r>
          </w:p>
        </w:tc>
        <w:tc>
          <w:tcPr>
            <w:tcW w:w="2498" w:type="dxa"/>
          </w:tcPr>
          <w:p w:rsidR="004B0F7C" w:rsidP="004B0F7C" w:rsidRDefault="004B0F7C" w14:paraId="453294AF" w14:textId="7CDC40E5">
            <w:pPr>
              <w:ind w:left="0"/>
              <w:rPr>
                <w:rStyle w:val="eop"/>
              </w:rPr>
            </w:pPr>
            <w:proofErr w:type="spellStart"/>
            <w:r>
              <w:rPr>
                <w:rStyle w:val="eop"/>
              </w:rPr>
              <w:t>Nirmaltrevir</w:t>
            </w:r>
            <w:proofErr w:type="spellEnd"/>
            <w:r w:rsidRPr="2E4B85B9" w:rsidR="4B939271">
              <w:rPr>
                <w:rStyle w:val="eop"/>
              </w:rPr>
              <w:t>+</w:t>
            </w:r>
          </w:p>
          <w:p w:rsidR="00177025" w:rsidP="004B0F7C" w:rsidRDefault="004B0F7C" w14:paraId="072B859C" w14:textId="407EE8DF">
            <w:pPr>
              <w:ind w:left="0"/>
            </w:pPr>
            <w:r>
              <w:rPr>
                <w:rStyle w:val="eop"/>
              </w:rPr>
              <w:t>Ritonavir</w:t>
            </w:r>
          </w:p>
        </w:tc>
        <w:tc>
          <w:tcPr>
            <w:tcW w:w="3921" w:type="dxa"/>
            <w:vAlign w:val="center"/>
          </w:tcPr>
          <w:p w:rsidR="00F57206" w:rsidRDefault="00F57206" w14:paraId="543FD0E1" w14:textId="77777777">
            <w:pPr>
              <w:ind w:left="0"/>
              <w:rPr>
                <w:rStyle w:val="eop"/>
              </w:rPr>
            </w:pPr>
            <w:r w:rsidRPr="4E3C1762">
              <w:rPr>
                <w:rStyle w:val="eop"/>
              </w:rPr>
              <w:t xml:space="preserve">150mg 1x2 + </w:t>
            </w:r>
          </w:p>
          <w:p w:rsidR="00177025" w:rsidRDefault="00F57206" w14:paraId="75C2F30E" w14:textId="29C649C2">
            <w:pPr>
              <w:ind w:left="0"/>
            </w:pPr>
            <w:r w:rsidRPr="4E3C1762">
              <w:rPr>
                <w:rStyle w:val="eop"/>
              </w:rPr>
              <w:t>100mg 1x2</w:t>
            </w:r>
          </w:p>
        </w:tc>
      </w:tr>
      <w:tr w:rsidR="00177025" w:rsidTr="00C77F48" w14:paraId="6DCA8FAC" w14:textId="77777777">
        <w:trPr>
          <w:trHeight w:val="851"/>
        </w:trPr>
        <w:tc>
          <w:tcPr>
            <w:tcW w:w="2931" w:type="dxa"/>
            <w:vAlign w:val="center"/>
          </w:tcPr>
          <w:p w:rsidR="00123118" w:rsidRDefault="00123118" w14:paraId="0A6B482B" w14:textId="77777777">
            <w:pPr>
              <w:ind w:left="0"/>
              <w:rPr>
                <w:rStyle w:val="eop"/>
              </w:rPr>
            </w:pPr>
          </w:p>
          <w:p w:rsidR="00177025" w:rsidRDefault="00216898" w14:paraId="7FDC0E8D" w14:textId="6807B302">
            <w:pPr>
              <w:ind w:left="0"/>
              <w:rPr>
                <w:rStyle w:val="eop"/>
              </w:rPr>
            </w:pPr>
            <w:proofErr w:type="spellStart"/>
            <w:r w:rsidRPr="4E3C1762">
              <w:rPr>
                <w:rStyle w:val="eop"/>
              </w:rPr>
              <w:t>eGFR</w:t>
            </w:r>
            <w:proofErr w:type="spellEnd"/>
            <w:r w:rsidRPr="4E3C1762">
              <w:rPr>
                <w:rStyle w:val="eop"/>
              </w:rPr>
              <w:t xml:space="preserve"> </w:t>
            </w:r>
            <w:r w:rsidR="00147F92">
              <w:rPr>
                <w:rStyle w:val="eop"/>
              </w:rPr>
              <w:t>&lt;30</w:t>
            </w:r>
            <w:r w:rsidR="00AD63FB">
              <w:rPr>
                <w:rStyle w:val="eop"/>
              </w:rPr>
              <w:t xml:space="preserve"> </w:t>
            </w:r>
          </w:p>
          <w:p w:rsidR="00AD63FB" w:rsidRDefault="00AD63FB" w14:paraId="5F2078DA" w14:textId="5B40C045">
            <w:pPr>
              <w:ind w:left="0"/>
            </w:pPr>
          </w:p>
        </w:tc>
        <w:tc>
          <w:tcPr>
            <w:tcW w:w="2498" w:type="dxa"/>
          </w:tcPr>
          <w:p w:rsidR="00123118" w:rsidP="004B0F7C" w:rsidRDefault="00123118" w14:paraId="0A902849" w14:textId="77777777">
            <w:pPr>
              <w:ind w:left="0"/>
              <w:rPr>
                <w:rStyle w:val="eop"/>
              </w:rPr>
            </w:pPr>
          </w:p>
          <w:p w:rsidR="004B0F7C" w:rsidP="004B0F7C" w:rsidRDefault="004B0F7C" w14:paraId="52712F95" w14:textId="6DD7CAE8">
            <w:pPr>
              <w:ind w:left="0"/>
              <w:rPr>
                <w:rStyle w:val="eop"/>
              </w:rPr>
            </w:pPr>
            <w:proofErr w:type="spellStart"/>
            <w:r>
              <w:rPr>
                <w:rStyle w:val="eop"/>
              </w:rPr>
              <w:t>Nirmaltrevir</w:t>
            </w:r>
            <w:proofErr w:type="spellEnd"/>
            <w:r w:rsidR="00F57206">
              <w:rPr>
                <w:rStyle w:val="eop"/>
              </w:rPr>
              <w:t>+</w:t>
            </w:r>
          </w:p>
          <w:p w:rsidR="00177025" w:rsidP="004B0F7C" w:rsidRDefault="004B0F7C" w14:paraId="1A47A076" w14:textId="5B3B4E27">
            <w:pPr>
              <w:ind w:left="0"/>
            </w:pPr>
            <w:r>
              <w:rPr>
                <w:rStyle w:val="eop"/>
              </w:rPr>
              <w:t>Ritonavir</w:t>
            </w:r>
          </w:p>
        </w:tc>
        <w:tc>
          <w:tcPr>
            <w:tcW w:w="3921" w:type="dxa"/>
            <w:vAlign w:val="center"/>
          </w:tcPr>
          <w:p w:rsidR="00123118" w:rsidP="00123118" w:rsidRDefault="00017C14" w14:paraId="303E87ED" w14:textId="77777777">
            <w:pPr>
              <w:spacing w:after="0"/>
              <w:ind w:left="0"/>
              <w:rPr>
                <w:rStyle w:val="eop"/>
                <w:lang w:val="en-US"/>
              </w:rPr>
            </w:pPr>
            <w:r>
              <w:rPr>
                <w:rStyle w:val="eop"/>
                <w:lang w:val="en-US"/>
              </w:rPr>
              <w:t xml:space="preserve">Dag </w:t>
            </w:r>
            <w:r w:rsidR="00123118">
              <w:rPr>
                <w:rStyle w:val="eop"/>
                <w:lang w:val="en-US"/>
              </w:rPr>
              <w:t>1</w:t>
            </w:r>
          </w:p>
          <w:p w:rsidR="00017C14" w:rsidRDefault="00C77F48" w14:paraId="1C89D5A1" w14:textId="766588D0">
            <w:pPr>
              <w:ind w:left="0"/>
              <w:rPr>
                <w:rStyle w:val="eop"/>
                <w:lang w:val="en-US"/>
              </w:rPr>
            </w:pPr>
            <w:r w:rsidRPr="10AE3C43">
              <w:rPr>
                <w:rStyle w:val="eop"/>
                <w:lang w:val="en-US"/>
              </w:rPr>
              <w:t>150mg 2x1 +</w:t>
            </w:r>
          </w:p>
          <w:p w:rsidR="00177025" w:rsidRDefault="00C77F48" w14:paraId="7BC91F81" w14:textId="69F16C62">
            <w:pPr>
              <w:ind w:left="0"/>
            </w:pPr>
            <w:r w:rsidRPr="10AE3C43">
              <w:rPr>
                <w:rStyle w:val="eop"/>
                <w:lang w:val="en-US"/>
              </w:rPr>
              <w:t xml:space="preserve">100mg 1x1                    </w:t>
            </w:r>
            <w:r>
              <w:rPr>
                <w:rStyle w:val="eop"/>
                <w:lang w:val="en-US"/>
              </w:rPr>
              <w:t xml:space="preserve">   </w:t>
            </w:r>
          </w:p>
        </w:tc>
      </w:tr>
      <w:tr w:rsidR="00177025" w:rsidTr="00C77F48" w14:paraId="60D8AEFB" w14:textId="77777777">
        <w:trPr>
          <w:trHeight w:val="851"/>
        </w:trPr>
        <w:tc>
          <w:tcPr>
            <w:tcW w:w="2931" w:type="dxa"/>
            <w:vAlign w:val="center"/>
          </w:tcPr>
          <w:p w:rsidR="00177025" w:rsidRDefault="00123118" w14:paraId="0EF6A469" w14:textId="19206ED9">
            <w:pPr>
              <w:ind w:left="0"/>
            </w:pPr>
            <w:proofErr w:type="spellStart"/>
            <w:proofErr w:type="gramStart"/>
            <w:r>
              <w:t>eGFR</w:t>
            </w:r>
            <w:proofErr w:type="spellEnd"/>
            <w:r>
              <w:t>&lt;</w:t>
            </w:r>
            <w:proofErr w:type="gramEnd"/>
            <w:r>
              <w:t>30</w:t>
            </w:r>
          </w:p>
        </w:tc>
        <w:tc>
          <w:tcPr>
            <w:tcW w:w="2498" w:type="dxa"/>
          </w:tcPr>
          <w:p w:rsidR="00042594" w:rsidP="004B0F7C" w:rsidRDefault="00042594" w14:paraId="1F6AF08E" w14:textId="77777777">
            <w:pPr>
              <w:ind w:left="0"/>
              <w:rPr>
                <w:rStyle w:val="eop"/>
              </w:rPr>
            </w:pPr>
          </w:p>
          <w:p w:rsidR="00131A6A" w:rsidP="004B0F7C" w:rsidRDefault="004B0F7C" w14:paraId="3B2DE03A" w14:textId="77777777">
            <w:pPr>
              <w:ind w:left="0"/>
              <w:rPr>
                <w:rStyle w:val="eop"/>
              </w:rPr>
            </w:pPr>
            <w:proofErr w:type="spellStart"/>
            <w:r>
              <w:rPr>
                <w:rStyle w:val="eop"/>
              </w:rPr>
              <w:t>Nirmaltrevir</w:t>
            </w:r>
            <w:proofErr w:type="spellEnd"/>
            <w:r w:rsidRPr="2E4B85B9" w:rsidR="3046D32B">
              <w:rPr>
                <w:rStyle w:val="eop"/>
              </w:rPr>
              <w:t>+</w:t>
            </w:r>
          </w:p>
          <w:p w:rsidR="00177025" w:rsidP="004B0F7C" w:rsidRDefault="004B0F7C" w14:paraId="26B1F0A6" w14:textId="2AC0A2AF">
            <w:pPr>
              <w:ind w:left="0"/>
              <w:rPr>
                <w:rStyle w:val="eop"/>
              </w:rPr>
            </w:pPr>
            <w:r>
              <w:rPr>
                <w:rStyle w:val="eop"/>
              </w:rPr>
              <w:t>Ritonavir</w:t>
            </w:r>
          </w:p>
        </w:tc>
        <w:tc>
          <w:tcPr>
            <w:tcW w:w="3921" w:type="dxa"/>
            <w:vAlign w:val="center"/>
          </w:tcPr>
          <w:p w:rsidR="00177025" w:rsidP="00042594" w:rsidRDefault="00042594" w14:paraId="081628AE" w14:textId="77777777">
            <w:pPr>
              <w:spacing w:after="0"/>
              <w:ind w:left="0"/>
            </w:pPr>
            <w:r>
              <w:t>Dag 2-5</w:t>
            </w:r>
          </w:p>
          <w:p w:rsidR="00042594" w:rsidRDefault="00042594" w14:paraId="418C15A2" w14:textId="77777777">
            <w:pPr>
              <w:ind w:left="0"/>
              <w:rPr>
                <w:rStyle w:val="eop"/>
                <w:lang w:val="en-US"/>
              </w:rPr>
            </w:pPr>
            <w:r w:rsidRPr="10AE3C43">
              <w:rPr>
                <w:rStyle w:val="eop"/>
                <w:lang w:val="en-US"/>
              </w:rPr>
              <w:t>150mg 1x1 +</w:t>
            </w:r>
          </w:p>
          <w:p w:rsidR="00042594" w:rsidP="00042594" w:rsidRDefault="00042594" w14:paraId="270E0B6A" w14:textId="7DEE1062">
            <w:pPr>
              <w:ind w:left="0"/>
            </w:pPr>
            <w:r w:rsidRPr="10AE3C43">
              <w:rPr>
                <w:rStyle w:val="eop"/>
                <w:lang w:val="en-US"/>
              </w:rPr>
              <w:t>100mg 1x1</w:t>
            </w:r>
          </w:p>
        </w:tc>
      </w:tr>
    </w:tbl>
    <w:p w:rsidR="002127B2" w:rsidP="00067195" w:rsidRDefault="002127B2" w14:paraId="7D89DFE1" w14:textId="77777777">
      <w:pPr>
        <w:rPr>
          <w:rStyle w:val="eop"/>
        </w:rPr>
      </w:pPr>
    </w:p>
    <w:p w:rsidRPr="000F708C" w:rsidR="00BD6441" w:rsidP="00067195" w:rsidRDefault="0099205F" w14:paraId="3B221308" w14:textId="03B621DD">
      <w:pPr>
        <w:rPr>
          <w:rStyle w:val="eop"/>
        </w:rPr>
      </w:pPr>
      <w:r w:rsidRPr="10AE3C43">
        <w:rPr>
          <w:rStyle w:val="eop"/>
        </w:rPr>
        <w:t>Behandlingstid</w:t>
      </w:r>
      <w:r>
        <w:tab/>
      </w:r>
      <w:r w:rsidR="006412B3">
        <w:tab/>
      </w:r>
      <w:r w:rsidRPr="10AE3C43">
        <w:rPr>
          <w:rStyle w:val="eop"/>
        </w:rPr>
        <w:t>5 dagar</w:t>
      </w:r>
      <w:r w:rsidRPr="10AE3C43" w:rsidR="70F93500">
        <w:rPr>
          <w:rStyle w:val="eop"/>
        </w:rPr>
        <w:t xml:space="preserve"> i normalfallet</w:t>
      </w:r>
      <w:r w:rsidRPr="10AE3C43" w:rsidR="00E00B60">
        <w:rPr>
          <w:rStyle w:val="eop"/>
        </w:rPr>
        <w:t>.</w:t>
      </w:r>
    </w:p>
    <w:p w:rsidRPr="000F708C" w:rsidR="00917128" w:rsidP="00BB5988" w:rsidRDefault="00917128" w14:paraId="7C2A6801" w14:textId="4EA1E328">
      <w:pPr>
        <w:pStyle w:val="Subtitle"/>
        <w:keepNext/>
        <w:keepLines/>
      </w:pPr>
      <w:r>
        <w:t>B</w:t>
      </w:r>
      <w:r w:rsidR="0059685E">
        <w:t xml:space="preserve">) </w:t>
      </w:r>
      <w:r w:rsidR="255A9438">
        <w:t>Remdesivir</w:t>
      </w:r>
    </w:p>
    <w:p w:rsidRPr="000F708C" w:rsidR="00137216" w:rsidP="00AA254B" w:rsidRDefault="00137216" w14:paraId="7205186E" w14:textId="437C5248">
      <w:pPr>
        <w:rPr>
          <w:rStyle w:val="normaltextrun"/>
        </w:rPr>
      </w:pPr>
      <w:r w:rsidRPr="4E3C1762">
        <w:rPr>
          <w:rStyle w:val="normaltextrun"/>
        </w:rPr>
        <w:t xml:space="preserve">1) Andrahandsval vid behandling i tidigt skede, första sjukdomsveckan och helst inom </w:t>
      </w:r>
      <w:r w:rsidRPr="4E3C1762" w:rsidR="2104E43D">
        <w:rPr>
          <w:rStyle w:val="normaltextrun"/>
        </w:rPr>
        <w:t>7</w:t>
      </w:r>
      <w:r w:rsidRPr="4E3C1762">
        <w:rPr>
          <w:rStyle w:val="normaltextrun"/>
        </w:rPr>
        <w:t xml:space="preserve"> dagar, för att behandla patienter med covid-19 med låggradiga symtom men som har riskfaktorer som innebär mycket hög risk för allvarligt sjukdomsförlopp.</w:t>
      </w:r>
      <w:r w:rsidR="00AD01B2">
        <w:rPr>
          <w:rStyle w:val="normaltextrun"/>
        </w:rPr>
        <w:t xml:space="preserve"> Aktuellt vid kontraindikation mot </w:t>
      </w:r>
      <w:proofErr w:type="spellStart"/>
      <w:r w:rsidR="00AD01B2">
        <w:rPr>
          <w:rStyle w:val="normaltextrun"/>
        </w:rPr>
        <w:t>Paxlovid</w:t>
      </w:r>
      <w:proofErr w:type="spellEnd"/>
    </w:p>
    <w:p w:rsidRPr="006C25CC" w:rsidR="001F6B5E" w:rsidP="00AA254B" w:rsidRDefault="00137216" w14:paraId="64068E27" w14:textId="77777777">
      <w:pPr>
        <w:tabs>
          <w:tab w:val="left" w:pos="3402"/>
          <w:tab w:val="left" w:pos="5670"/>
        </w:tabs>
        <w:spacing w:before="120" w:after="0"/>
        <w:rPr>
          <w:rStyle w:val="eop"/>
          <w:b/>
          <w:bCs/>
        </w:rPr>
      </w:pPr>
      <w:r w:rsidRPr="006C25CC">
        <w:rPr>
          <w:rStyle w:val="eop"/>
          <w:b/>
          <w:bCs/>
        </w:rPr>
        <w:t>Dosering</w:t>
      </w:r>
    </w:p>
    <w:p w:rsidRPr="000F708C" w:rsidR="00137216" w:rsidP="10AE3C43" w:rsidRDefault="00137216" w14:paraId="048A50C9" w14:textId="296E09CC">
      <w:pPr>
        <w:tabs>
          <w:tab w:val="left" w:pos="3780"/>
        </w:tabs>
        <w:rPr>
          <w:rStyle w:val="eop"/>
        </w:rPr>
      </w:pPr>
      <w:r w:rsidRPr="10AE3C43">
        <w:rPr>
          <w:rStyle w:val="eop"/>
        </w:rPr>
        <w:t>Normaldos</w:t>
      </w:r>
      <w:r w:rsidRPr="10AE3C43" w:rsidR="00144870">
        <w:rPr>
          <w:rStyle w:val="eop"/>
        </w:rPr>
        <w:t xml:space="preserve"> </w:t>
      </w:r>
      <w:r>
        <w:tab/>
      </w:r>
      <w:r w:rsidRPr="10AE3C43" w:rsidR="2635128B">
        <w:rPr>
          <w:rStyle w:val="eop"/>
        </w:rPr>
        <w:t xml:space="preserve">   </w:t>
      </w:r>
      <w:r w:rsidRPr="10AE3C43">
        <w:rPr>
          <w:rStyle w:val="eop"/>
        </w:rPr>
        <w:t>200 mg dag 1, därefter 100 mg</w:t>
      </w:r>
      <w:r w:rsidRPr="10AE3C43" w:rsidR="00C465F4">
        <w:rPr>
          <w:rStyle w:val="eop"/>
        </w:rPr>
        <w:t xml:space="preserve"> </w:t>
      </w:r>
      <w:r w:rsidRPr="10AE3C43" w:rsidR="00144870">
        <w:rPr>
          <w:rStyle w:val="eop"/>
        </w:rPr>
        <w:t>x1</w:t>
      </w:r>
    </w:p>
    <w:p w:rsidRPr="000F708C" w:rsidR="00137216" w:rsidP="10AE3C43" w:rsidRDefault="00137216" w14:paraId="4949ED0F" w14:textId="6A394752">
      <w:pPr>
        <w:rPr>
          <w:rStyle w:val="eop"/>
        </w:rPr>
      </w:pPr>
      <w:proofErr w:type="spellStart"/>
      <w:r w:rsidRPr="10AE3C43">
        <w:rPr>
          <w:rStyle w:val="eop"/>
        </w:rPr>
        <w:t>eGFR</w:t>
      </w:r>
      <w:proofErr w:type="spellEnd"/>
      <w:r w:rsidRPr="10AE3C43">
        <w:rPr>
          <w:rStyle w:val="eop"/>
        </w:rPr>
        <w:t xml:space="preserve"> 20-60</w:t>
      </w:r>
      <w:r>
        <w:tab/>
      </w:r>
      <w:r w:rsidR="00A805BB">
        <w:tab/>
      </w:r>
      <w:r w:rsidRPr="10AE3C43">
        <w:rPr>
          <w:rStyle w:val="eop"/>
        </w:rPr>
        <w:t>Ingen dosreduktio</w:t>
      </w:r>
      <w:r w:rsidRPr="10AE3C43" w:rsidR="00F82999">
        <w:rPr>
          <w:rStyle w:val="eop"/>
        </w:rPr>
        <w:t>n</w:t>
      </w:r>
    </w:p>
    <w:p w:rsidRPr="000F708C" w:rsidR="00137216" w:rsidP="10AE3C43" w:rsidRDefault="00137216" w14:paraId="34184193" w14:textId="6F033C9D">
      <w:pPr>
        <w:tabs>
          <w:tab w:val="left" w:pos="3870"/>
        </w:tabs>
        <w:ind w:left="3912" w:hanging="2920"/>
        <w:rPr>
          <w:rStyle w:val="eop"/>
        </w:rPr>
      </w:pPr>
      <w:proofErr w:type="spellStart"/>
      <w:r w:rsidRPr="10AE3C43">
        <w:rPr>
          <w:rStyle w:val="eop"/>
        </w:rPr>
        <w:t>eGFR</w:t>
      </w:r>
      <w:proofErr w:type="spellEnd"/>
      <w:r w:rsidR="00A805BB">
        <w:rPr>
          <w:rStyle w:val="eop"/>
        </w:rPr>
        <w:t xml:space="preserve"> </w:t>
      </w:r>
      <w:r w:rsidRPr="10AE3C43">
        <w:rPr>
          <w:rStyle w:val="eop"/>
        </w:rPr>
        <w:t xml:space="preserve">&lt;20 </w:t>
      </w:r>
      <w:r>
        <w:tab/>
      </w:r>
      <w:r>
        <w:tab/>
      </w:r>
      <w:r w:rsidRPr="10AE3C43" w:rsidR="00BF4B8F">
        <w:rPr>
          <w:rStyle w:val="eop"/>
        </w:rPr>
        <w:t>Ingen do</w:t>
      </w:r>
      <w:r w:rsidRPr="10AE3C43" w:rsidR="006C0539">
        <w:rPr>
          <w:rStyle w:val="eop"/>
        </w:rPr>
        <w:t>s</w:t>
      </w:r>
      <w:r w:rsidRPr="10AE3C43" w:rsidR="00BF4B8F">
        <w:rPr>
          <w:rStyle w:val="eop"/>
        </w:rPr>
        <w:t>reduktion</w:t>
      </w:r>
      <w:r w:rsidRPr="10AE3C43" w:rsidR="006C0539">
        <w:rPr>
          <w:rStyle w:val="eop"/>
        </w:rPr>
        <w:t xml:space="preserve"> men säkerhetsdata är </w:t>
      </w:r>
      <w:r w:rsidRPr="10AE3C43" w:rsidR="449AC24D">
        <w:rPr>
          <w:rStyle w:val="eop"/>
        </w:rPr>
        <w:t xml:space="preserve">  </w:t>
      </w:r>
      <w:r w:rsidRPr="10AE3C43" w:rsidR="006C0539">
        <w:rPr>
          <w:rStyle w:val="eop"/>
        </w:rPr>
        <w:t>begränsade.</w:t>
      </w:r>
      <w:r w:rsidRPr="10AE3C43" w:rsidR="00CE20DD">
        <w:rPr>
          <w:rStyle w:val="eop"/>
        </w:rPr>
        <w:t xml:space="preserve"> Noggrann uppföljning.</w:t>
      </w:r>
    </w:p>
    <w:p w:rsidR="00137216" w:rsidP="00AA254B" w:rsidRDefault="00137216" w14:paraId="71470CAB" w14:textId="1B01C1BF">
      <w:pPr>
        <w:rPr>
          <w:rStyle w:val="eop"/>
        </w:rPr>
      </w:pPr>
      <w:r w:rsidRPr="69F07BAB" w:rsidR="00137216">
        <w:rPr>
          <w:rStyle w:val="eop"/>
        </w:rPr>
        <w:t>Behandlingstid</w:t>
      </w:r>
      <w:r>
        <w:tab/>
      </w:r>
      <w:r w:rsidRPr="69F07BAB" w:rsidR="00137216">
        <w:rPr>
          <w:rStyle w:val="eop"/>
        </w:rPr>
        <w:t xml:space="preserve">3 dagar i normalfallet </w:t>
      </w:r>
    </w:p>
    <w:p w:rsidR="00850628" w:rsidP="00AA254B" w:rsidRDefault="00850628" w14:paraId="7A61D5D2" w14:textId="1911B1E0">
      <w:pPr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 w:rsidR="00BB2F09">
        <w:rPr>
          <w:rStyle w:val="eop"/>
        </w:rPr>
        <w:t xml:space="preserve">5 dagar vid </w:t>
      </w:r>
      <w:r w:rsidR="006E1938">
        <w:rPr>
          <w:rStyle w:val="eop"/>
        </w:rPr>
        <w:t>syrgasbehov/ allvarlig sjuk</w:t>
      </w:r>
      <w:r w:rsidR="00A805BB">
        <w:rPr>
          <w:rStyle w:val="eop"/>
        </w:rPr>
        <w:t>d</w:t>
      </w:r>
      <w:r w:rsidR="006E1938">
        <w:rPr>
          <w:rStyle w:val="eop"/>
        </w:rPr>
        <w:t>omsbild</w:t>
      </w:r>
    </w:p>
    <w:p w:rsidRPr="000F708C" w:rsidR="006E1938" w:rsidP="00AA254B" w:rsidRDefault="006E1938" w14:paraId="7A21F7CB" w14:textId="49A6A4EB">
      <w:pPr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 xml:space="preserve">10 dagar vid </w:t>
      </w:r>
      <w:r w:rsidR="00A805BB">
        <w:rPr>
          <w:rStyle w:val="eop"/>
        </w:rPr>
        <w:t>nedsatt immunförsvar</w:t>
      </w:r>
    </w:p>
    <w:p w:rsidR="00850628" w:rsidP="10AE3C43" w:rsidRDefault="00137216" w14:paraId="32A5E509" w14:textId="77777777">
      <w:pPr>
        <w:spacing w:after="0" w:line="240" w:lineRule="auto"/>
        <w:rPr>
          <w:rStyle w:val="normaltextrun"/>
        </w:rPr>
      </w:pPr>
      <w:bookmarkStart w:name="_Hlk122087656" w:id="117"/>
      <w:r w:rsidRPr="10AE3C43">
        <w:rPr>
          <w:rStyle w:val="normaltextrun"/>
        </w:rPr>
        <w:t xml:space="preserve">2) </w:t>
      </w:r>
      <w:r w:rsidRPr="10AE3C43" w:rsidR="2D3D4922">
        <w:rPr>
          <w:rStyle w:val="normaltextrun"/>
        </w:rPr>
        <w:t xml:space="preserve">Förstahandsval </w:t>
      </w:r>
      <w:r w:rsidRPr="10AE3C43">
        <w:rPr>
          <w:rStyle w:val="normaltextrun"/>
        </w:rPr>
        <w:t xml:space="preserve">vid allvarlig sjukdom och inneliggande vård efter individuell bedömning. Bör påbörjas inom </w:t>
      </w:r>
      <w:r w:rsidRPr="10AE3C43" w:rsidR="204DC1BF">
        <w:rPr>
          <w:rStyle w:val="normaltextrun"/>
        </w:rPr>
        <w:t xml:space="preserve">7 </w:t>
      </w:r>
      <w:r w:rsidRPr="10AE3C43">
        <w:rPr>
          <w:rStyle w:val="normaltextrun"/>
        </w:rPr>
        <w:t xml:space="preserve">dagar men kan bli aktuellt även senare beroende på patientens immunstatus. Behandlingstiden varierar då, </w:t>
      </w:r>
      <w:r w:rsidRPr="10AE3C43" w:rsidR="00197F8E">
        <w:rPr>
          <w:rStyle w:val="normaltextrun"/>
        </w:rPr>
        <w:t>5–10</w:t>
      </w:r>
      <w:r w:rsidRPr="10AE3C43">
        <w:rPr>
          <w:rStyle w:val="normaltextrun"/>
        </w:rPr>
        <w:t xml:space="preserve"> dagar med dosering enligt ovan.</w:t>
      </w:r>
      <w:bookmarkStart w:name="_Toc89618516" w:id="118"/>
      <w:bookmarkStart w:name="_Toc193702260" w:id="119"/>
      <w:bookmarkEnd w:id="115"/>
      <w:bookmarkEnd w:id="117"/>
    </w:p>
    <w:p w:rsidR="00CE20DD" w:rsidP="10AE3C43" w:rsidRDefault="00533D17" w14:paraId="45602BF8" w14:textId="21506635">
      <w:pPr>
        <w:spacing w:after="0" w:line="240" w:lineRule="auto"/>
        <w:rPr>
          <w:rStyle w:val="normaltextrun"/>
        </w:rPr>
      </w:pPr>
      <w:proofErr w:type="spellStart"/>
      <w:r>
        <w:rPr>
          <w:rStyle w:val="normaltextrun"/>
        </w:rPr>
        <w:t>Paxlovid</w:t>
      </w:r>
      <w:proofErr w:type="spellEnd"/>
      <w:r w:rsidR="001F1E2C">
        <w:rPr>
          <w:rStyle w:val="normaltextrun"/>
        </w:rPr>
        <w:t xml:space="preserve"> är andrahandsval</w:t>
      </w:r>
      <w:r w:rsidR="00E50748">
        <w:rPr>
          <w:rStyle w:val="normaltextrun"/>
        </w:rPr>
        <w:t xml:space="preserve"> efter Remdesivir</w:t>
      </w:r>
      <w:r w:rsidR="001F1E2C">
        <w:rPr>
          <w:rStyle w:val="normaltextrun"/>
        </w:rPr>
        <w:t xml:space="preserve"> i allmänhet men kan vara att föredra hos inneliggande patien</w:t>
      </w:r>
      <w:r w:rsidR="00E50748">
        <w:rPr>
          <w:rStyle w:val="normaltextrun"/>
        </w:rPr>
        <w:t>t</w:t>
      </w:r>
      <w:r w:rsidR="001F1E2C">
        <w:rPr>
          <w:rStyle w:val="normaltextrun"/>
        </w:rPr>
        <w:t xml:space="preserve"> med mild sjukdomsbild</w:t>
      </w:r>
      <w:r w:rsidR="00E50748">
        <w:rPr>
          <w:rStyle w:val="normaltextrun"/>
        </w:rPr>
        <w:t>.</w:t>
      </w:r>
    </w:p>
    <w:p w:rsidRPr="000F708C" w:rsidR="009D439E" w:rsidP="00CB48B6" w:rsidRDefault="009D439E" w14:paraId="7A56E43C" w14:textId="7FED1589">
      <w:pPr>
        <w:pStyle w:val="Heading2"/>
      </w:pPr>
      <w:r w:rsidRPr="000F708C">
        <w:t>Dokumentinformation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8"/>
      <w:bookmarkEnd w:id="119"/>
    </w:p>
    <w:p w:rsidRPr="000F708C" w:rsidR="009D439E" w:rsidP="00C128F3" w:rsidRDefault="009D439E" w14:paraId="727ED751" w14:textId="77777777">
      <w:pPr>
        <w:spacing w:after="0"/>
        <w:rPr>
          <w:b/>
          <w:bCs/>
        </w:rPr>
      </w:pPr>
      <w:r w:rsidRPr="000F708C">
        <w:rPr>
          <w:b/>
          <w:bCs/>
        </w:rPr>
        <w:t>För innehållet svarar</w:t>
      </w:r>
    </w:p>
    <w:p w:rsidRPr="000F708C" w:rsidR="009D439E" w:rsidP="00A867FC" w:rsidRDefault="009D439E" w14:paraId="071732A5" w14:textId="77777777">
      <w:pPr>
        <w:rPr>
          <w:szCs w:val="20"/>
        </w:rPr>
      </w:pPr>
      <w:r w:rsidRPr="000F708C">
        <w:rPr>
          <w:szCs w:val="20"/>
        </w:rPr>
        <w:t>Anders Lundqvist, överläkare, HIVÖ/infektionsenheten, SÄS</w:t>
      </w:r>
    </w:p>
    <w:p w:rsidRPr="000F708C" w:rsidR="009D439E" w:rsidP="00C128F3" w:rsidRDefault="009D439E" w14:paraId="1FFE8CEE" w14:textId="77777777">
      <w:pPr>
        <w:spacing w:after="0"/>
        <w:rPr>
          <w:b/>
          <w:bCs/>
        </w:rPr>
      </w:pPr>
      <w:r w:rsidRPr="000F708C">
        <w:rPr>
          <w:b/>
          <w:bCs/>
        </w:rPr>
        <w:t>Remissinstanser (utgåva 1)</w:t>
      </w:r>
    </w:p>
    <w:p w:rsidRPr="000F708C" w:rsidR="009D439E" w:rsidP="00A867FC" w:rsidRDefault="009D439E" w14:paraId="037147A7" w14:textId="77777777">
      <w:pPr>
        <w:rPr>
          <w:szCs w:val="20"/>
        </w:rPr>
      </w:pPr>
      <w:r w:rsidRPr="000F708C">
        <w:rPr>
          <w:szCs w:val="20"/>
        </w:rPr>
        <w:t>Medicinskt beredningsråd 2021-12-15</w:t>
      </w:r>
    </w:p>
    <w:p w:rsidRPr="000F708C" w:rsidR="009D439E" w:rsidP="00C128F3" w:rsidRDefault="009D439E" w14:paraId="2BD68632" w14:textId="77777777">
      <w:pPr>
        <w:spacing w:after="0"/>
        <w:rPr>
          <w:b/>
          <w:bCs/>
        </w:rPr>
      </w:pPr>
      <w:r w:rsidRPr="000F708C">
        <w:rPr>
          <w:b/>
          <w:bCs/>
        </w:rPr>
        <w:t>Fastställt av</w:t>
      </w:r>
    </w:p>
    <w:p w:rsidRPr="000F708C" w:rsidR="009D439E" w:rsidP="000E24CD" w:rsidRDefault="000E24CD" w14:paraId="5FE6EC4D" w14:textId="701ABFA1">
      <w:pPr>
        <w:jc w:val="both"/>
        <w:rPr>
          <w:szCs w:val="20"/>
        </w:rPr>
      </w:pPr>
      <w:r>
        <w:rPr>
          <w:szCs w:val="20"/>
        </w:rPr>
        <w:t>Jerker Nilsson</w:t>
      </w:r>
      <w:r w:rsidRPr="000F708C" w:rsidR="009D439E">
        <w:rPr>
          <w:szCs w:val="20"/>
        </w:rPr>
        <w:t>,</w:t>
      </w:r>
      <w:r w:rsidR="00C4017C">
        <w:rPr>
          <w:szCs w:val="20"/>
        </w:rPr>
        <w:t xml:space="preserve"> chefläkare</w:t>
      </w:r>
      <w:r w:rsidRPr="000F708C" w:rsidR="009D439E">
        <w:rPr>
          <w:szCs w:val="20"/>
        </w:rPr>
        <w:t xml:space="preserve"> SÄS</w:t>
      </w:r>
    </w:p>
    <w:p w:rsidRPr="000F708C" w:rsidR="009D439E" w:rsidP="00C128F3" w:rsidRDefault="009D439E" w14:paraId="39043265" w14:textId="77777777">
      <w:pPr>
        <w:spacing w:after="0"/>
        <w:rPr>
          <w:b/>
          <w:bCs/>
        </w:rPr>
      </w:pPr>
      <w:r w:rsidRPr="000F708C">
        <w:rPr>
          <w:b/>
          <w:bCs/>
        </w:rPr>
        <w:t>Nyckelord</w:t>
      </w:r>
    </w:p>
    <w:p w:rsidRPr="000F708C" w:rsidR="009D439E" w:rsidP="4E3C1762" w:rsidRDefault="009D439E" w14:paraId="710E2029" w14:textId="21927CB4">
      <w:r>
        <w:t xml:space="preserve">Covid-19, provtagning, immunbrist, </w:t>
      </w:r>
      <w:r w:rsidR="1F755878">
        <w:t>antiviral terapi</w:t>
      </w:r>
    </w:p>
    <w:p w:rsidRPr="000F708C" w:rsidR="009D439E" w:rsidP="00CB48B6" w:rsidRDefault="009D439E" w14:paraId="567A0D06" w14:textId="77777777">
      <w:pPr>
        <w:pStyle w:val="Heading2"/>
      </w:pPr>
      <w:bookmarkStart w:name="_Toc62810260" w:id="120"/>
      <w:bookmarkStart w:name="_Toc256000157" w:id="121"/>
      <w:bookmarkStart w:name="_Toc63681165" w:id="122"/>
      <w:bookmarkStart w:name="_Toc256000180" w:id="123"/>
      <w:bookmarkStart w:name="_Toc256000203" w:id="124"/>
      <w:bookmarkStart w:name="_Toc64024514" w:id="125"/>
      <w:bookmarkStart w:name="_Toc256000226" w:id="126"/>
      <w:bookmarkStart w:name="_Toc65154055" w:id="127"/>
      <w:bookmarkStart w:name="_Toc256000030" w:id="128"/>
      <w:bookmarkStart w:name="_Toc65167388" w:id="129"/>
      <w:bookmarkStart w:name="_Toc256000060" w:id="130"/>
      <w:bookmarkStart w:name="_Toc66895658" w:id="131"/>
      <w:bookmarkStart w:name="_Toc256000093" w:id="132"/>
      <w:bookmarkStart w:name="_Toc256000121" w:id="133"/>
      <w:bookmarkStart w:name="_Toc256000151" w:id="134"/>
      <w:bookmarkStart w:name="_Toc67918087" w:id="135"/>
      <w:bookmarkStart w:name="_Toc256000183" w:id="136"/>
      <w:bookmarkStart w:name="_Toc256000214" w:id="137"/>
      <w:bookmarkStart w:name="_Toc256000240" w:id="138"/>
      <w:bookmarkStart w:name="_Toc256000264" w:id="139"/>
      <w:bookmarkStart w:name="_Toc74667569" w:id="140"/>
      <w:bookmarkStart w:name="_Toc256000278" w:id="141"/>
      <w:bookmarkStart w:name="_Toc256000301" w:id="142"/>
      <w:bookmarkStart w:name="_Toc256000324" w:id="143"/>
      <w:bookmarkStart w:name="_Toc256000347" w:id="144"/>
      <w:bookmarkStart w:name="_Toc256000370" w:id="145"/>
      <w:bookmarkStart w:name="_Toc89618517" w:id="146"/>
      <w:bookmarkStart w:name="_Toc193702261" w:id="147"/>
      <w:r>
        <w:t>Referens- och länkförteckning</w:t>
      </w:r>
      <w:bookmarkEnd w:id="17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</w:p>
    <w:p w:rsidR="001221A5" w:rsidP="001221A5" w:rsidRDefault="001A48E0" w14:paraId="76945FEB" w14:textId="3C41A0A0">
      <w:pPr>
        <w:pStyle w:val="Punktlistanumrerad"/>
        <w:spacing w:after="0"/>
      </w:pPr>
      <w:r>
        <w:t>Läkemedelsverket</w:t>
      </w:r>
    </w:p>
    <w:p w:rsidR="00575E14" w:rsidP="00575E14" w:rsidRDefault="00575E14" w14:paraId="6645CFBD" w14:textId="79F5FC07">
      <w:pPr>
        <w:pStyle w:val="Punktlistanumrerad"/>
        <w:numPr>
          <w:ilvl w:val="0"/>
          <w:numId w:val="0"/>
        </w:numPr>
        <w:ind w:left="992"/>
      </w:pPr>
      <w:r>
        <w:tab/>
      </w:r>
      <w:hyperlink w:anchor="skrivutbehandlingsrekommendation" r:id="rId16">
        <w:r w:rsidRPr="4E3C1762">
          <w:rPr>
            <w:rStyle w:val="Hyperlink"/>
          </w:rPr>
          <w:t>Behandlingsrekommendation</w:t>
        </w:r>
      </w:hyperlink>
    </w:p>
    <w:p w:rsidR="001221A5" w:rsidP="001221A5" w:rsidRDefault="002D6BED" w14:paraId="12BEAE91" w14:textId="0BCDE765">
      <w:pPr>
        <w:pStyle w:val="Punktlistanumrerad"/>
        <w:spacing w:after="0"/>
      </w:pPr>
      <w:r>
        <w:t>Referensgruppen för antiviral terapi (RAV)</w:t>
      </w:r>
    </w:p>
    <w:p w:rsidR="00575E14" w:rsidP="00497584" w:rsidRDefault="00497584" w14:paraId="63F04384" w14:textId="44962387">
      <w:pPr>
        <w:pStyle w:val="Punktlistanumrerad"/>
        <w:numPr>
          <w:ilvl w:val="0"/>
          <w:numId w:val="0"/>
        </w:numPr>
        <w:spacing w:after="0"/>
        <w:ind w:left="992"/>
      </w:pPr>
      <w:r>
        <w:tab/>
      </w:r>
      <w:hyperlink w:history="1" r:id="rId17">
        <w:r w:rsidRPr="00CB0625">
          <w:rPr>
            <w:rStyle w:val="Hyperlink"/>
          </w:rPr>
          <w:t>Riktlinjer för antiviral behandling av covid-19</w:t>
        </w:r>
      </w:hyperlink>
    </w:p>
    <w:p w:rsidR="00CB0625" w:rsidP="00497584" w:rsidRDefault="00CB0625" w14:paraId="2C84BE8D" w14:textId="77777777">
      <w:pPr>
        <w:pStyle w:val="Punktlistanumrerad"/>
        <w:numPr>
          <w:ilvl w:val="0"/>
          <w:numId w:val="0"/>
        </w:numPr>
        <w:spacing w:after="0"/>
        <w:ind w:left="992"/>
      </w:pPr>
    </w:p>
    <w:p w:rsidR="002D6BED" w:rsidP="001221A5" w:rsidRDefault="002D6BED" w14:paraId="3A317D60" w14:textId="5690DE3C">
      <w:pPr>
        <w:pStyle w:val="Punktlistanumrerad"/>
        <w:spacing w:after="0"/>
      </w:pPr>
      <w:r w:rsidRPr="00ED7D0F">
        <w:rPr>
          <w:lang w:val="en-GB"/>
        </w:rPr>
        <w:t>COVID-19 Drug Interactions. University of Liverpool</w:t>
      </w:r>
    </w:p>
    <w:p w:rsidRPr="00ED7D0F" w:rsidR="00557988" w:rsidP="00CB0625" w:rsidRDefault="0005712D" w14:paraId="0A0BABDD" w14:textId="56C77A83">
      <w:pPr>
        <w:pStyle w:val="Punktlistanumrerad"/>
        <w:numPr>
          <w:ilvl w:val="0"/>
          <w:numId w:val="0"/>
        </w:numPr>
        <w:ind w:left="1349"/>
        <w:rPr>
          <w:lang w:val="en-GB"/>
        </w:rPr>
      </w:pPr>
      <w:hyperlink w:history="1" r:id="rId18">
        <w:r w:rsidRPr="009642EA">
          <w:rPr>
            <w:rStyle w:val="Hyperlink"/>
            <w:lang w:val="en-GB"/>
          </w:rPr>
          <w:t>https://covid19-druginteractions.org</w:t>
        </w:r>
      </w:hyperlink>
    </w:p>
    <w:sectPr w:rsidRPr="00ED7D0F" w:rsidR="00557988" w:rsidSect="001F6B5E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 w:orient="portrait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68BE" w:rsidRDefault="006368BE" w14:paraId="0712FF3A" w14:textId="77777777">
      <w:r>
        <w:separator/>
      </w:r>
    </w:p>
  </w:endnote>
  <w:endnote w:type="continuationSeparator" w:id="0">
    <w:p w:rsidR="006368BE" w:rsidRDefault="006368BE" w14:paraId="73E3B7EB" w14:textId="77777777">
      <w:r>
        <w:continuationSeparator/>
      </w:r>
    </w:p>
  </w:endnote>
  <w:endnote w:type="continuationNotice" w:id="1">
    <w:p w:rsidR="006368BE" w:rsidRDefault="006368BE" w14:paraId="44C2B0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60269" w:rsidP="0022129E" w:rsidRDefault="0022129E" w14:paraId="1FE2B822" w14:textId="0F949364">
    <w:pPr>
      <w:pStyle w:val="Footer"/>
      <w:spacing w:after="0" w:line="240" w:lineRule="auto"/>
      <w:ind w:left="6237" w:firstLine="567"/>
      <w:jc w:val="left"/>
    </w:pPr>
    <w:r>
      <w:rPr>
        <w:noProof/>
      </w:rPr>
      <w:drawing>
        <wp:inline distT="0" distB="0" distL="0" distR="0" wp14:anchorId="51E72065" wp14:editId="2AD29DF5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68BE" w:rsidRDefault="006368BE" w14:paraId="7C9C6DF3" w14:textId="77777777"/>
  </w:footnote>
  <w:footnote w:type="continuationSeparator" w:id="0">
    <w:p w:rsidR="006368BE" w:rsidRDefault="006368BE" w14:paraId="74F47BA4" w14:textId="77777777">
      <w:r>
        <w:continuationSeparator/>
      </w:r>
    </w:p>
  </w:footnote>
  <w:footnote w:type="continuationNotice" w:id="1">
    <w:p w:rsidR="006368BE" w:rsidRDefault="006368BE" w14:paraId="1F14164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07B9FB34">
              <wp:simplePos x="0" y="0"/>
              <wp:positionH relativeFrom="column">
                <wp:posOffset>-160020</wp:posOffset>
              </wp:positionH>
              <wp:positionV relativeFrom="paragraph">
                <wp:posOffset>4445</wp:posOffset>
              </wp:positionV>
              <wp:extent cx="6826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C448F" w:rsidP="00067195" w:rsidRDefault="006C448F" w14:paraId="1C636C9A" w14:textId="77777777">
                          <w:pPr>
                            <w:ind w:left="0" w:right="494"/>
                          </w:pPr>
                          <w:r>
                            <w:rPr>
                              <w:sz w:val="20"/>
                              <w:szCs w:val="20"/>
                            </w:rPr>
                            <w:t>OBS! Aktualiteten av utskrivet dokument kan verifieras via sökning bland styrdokument och ”Antiviral terapi”.</w:t>
                          </w:r>
                        </w:p>
                        <w:p w:rsidR="00DA65C4" w:rsidP="00DA65C4" w:rsidRDefault="00DA65C4" w14:paraId="70464969" w14:textId="5B7B1863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CF26BD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-12.6pt;margin-top:.35pt;width:53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">
              <v:textbox>
                <w:txbxContent>
                  <w:p w:rsidR="006C448F" w:rsidP="00067195" w:rsidRDefault="006C448F" w14:paraId="0C8C789B" w14:textId="77777777">
                    <w:pPr>
                      <w:ind w:left="0" w:right="494"/>
                    </w:pPr>
                    <w:r>
                      <w:rPr>
                        <w:sz w:val="20"/>
                        <w:szCs w:val="20"/>
                      </w:rPr>
                      <w:t>OBS! Aktualiteten av utskrivet dokument kan verifieras via sökning bland styrdokument och ”Antiviral terapi”.</w:t>
                    </w:r>
                  </w:p>
                  <w:p w:rsidR="00DA65C4" w:rsidP="00DA65C4" w:rsidRDefault="00DA65C4" w14:paraId="672A6659" w14:textId="5B7B1863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A6B810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6D470B79">
              <wp:simplePos x="0" y="0"/>
              <wp:positionH relativeFrom="column">
                <wp:posOffset>-293370</wp:posOffset>
              </wp:positionH>
              <wp:positionV relativeFrom="paragraph">
                <wp:posOffset>-65405</wp:posOffset>
              </wp:positionV>
              <wp:extent cx="701040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1040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EC77DB" w:rsidR="006C448F" w:rsidP="006C448F" w:rsidRDefault="006C448F" w14:paraId="6A361828" w14:textId="77777777">
                          <w:pPr>
                            <w:ind w:left="0"/>
                          </w:pPr>
                          <w:r w:rsidRPr="00EC77DB">
                            <w:rPr>
                              <w:sz w:val="20"/>
                              <w:szCs w:val="20"/>
                            </w:rPr>
                            <w:t>OBS! Aktualiteten av utskrivet dokument kan verifieras via sökning bland styrdokument och ”Antiviral terapi”.</w:t>
                          </w:r>
                        </w:p>
                        <w:p w:rsidR="00413A60" w:rsidRDefault="00413A60" w14:paraId="72D45401" w14:textId="7A3F51E8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027B90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23.1pt;margin-top:-5.15pt;width:552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">
              <v:textbox>
                <w:txbxContent>
                  <w:p w:rsidRPr="00EC77DB" w:rsidR="006C448F" w:rsidP="006C448F" w:rsidRDefault="006C448F" w14:paraId="243F97EB" w14:textId="77777777">
                    <w:pPr>
                      <w:ind w:left="0"/>
                    </w:pPr>
                    <w:r w:rsidRPr="00EC77DB">
                      <w:rPr>
                        <w:sz w:val="20"/>
                        <w:szCs w:val="20"/>
                      </w:rPr>
                      <w:t>OBS! Aktualiteten av utskrivet dokument kan verifieras via sökning bland styrdokument och ”Antiviral terapi”.</w:t>
                    </w:r>
                  </w:p>
                  <w:p w:rsidR="00413A60" w:rsidRDefault="00413A60" w14:paraId="0A37501D" w14:textId="7A3F51E8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  <w:r w:rsidR="00EC77DB">
      <w:rPr>
        <w:sz w:val="20"/>
        <w:szCs w:val="20"/>
      </w:rPr>
      <w:t>i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SIFwDynBeL2hl" int2:id="fJrJdHQx">
      <int2:state int2:value="Rejected" int2:type="spell"/>
    </int2:textHash>
    <int2:textHash int2:hashCode="mSWSbKBJLUpo1g" int2:id="hSXCSCEK">
      <int2:state int2:value="Rejected" int2:type="spell"/>
    </int2:textHash>
    <int2:textHash int2:hashCode="oT/3WGgTBaCWSQ" int2:id="nnDvIE3a">
      <int2:state int2:value="Rejected" int2:type="spell"/>
    </int2:textHash>
    <int2:textHash int2:hashCode="4TStxU9frcoNkj" int2:id="vchn7x4t">
      <int2:state int2:value="Rejected" int2:type="spell"/>
    </int2:textHash>
    <int2:bookmark int2:bookmarkName="_Int_n0SuatoV" int2:invalidationBookmarkName="" int2:hashCode="TEp3aqz1HuC1CK" int2:id="yeUbVgEN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5C823B12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E1B4C1C"/>
    <w:multiLevelType w:val="hybridMultilevel"/>
    <w:tmpl w:val="70A632EA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A966E1F"/>
    <w:multiLevelType w:val="hybridMultilevel"/>
    <w:tmpl w:val="50EA7696"/>
    <w:lvl w:ilvl="0" w:tplc="022E060C">
      <w:start w:val="1"/>
      <w:numFmt w:val="decimal"/>
      <w:pStyle w:val="Punktlistanumrerad"/>
      <w:lvlText w:val="%1."/>
      <w:lvlJc w:val="left"/>
      <w:pPr>
        <w:ind w:left="17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756" w:hanging="360"/>
      </w:pPr>
    </w:lvl>
    <w:lvl w:ilvl="2" w:tplc="FFFFFFFF" w:tentative="1">
      <w:start w:val="1"/>
      <w:numFmt w:val="lowerRoman"/>
      <w:lvlText w:val="%3."/>
      <w:lvlJc w:val="right"/>
      <w:pPr>
        <w:ind w:left="4476" w:hanging="180"/>
      </w:pPr>
    </w:lvl>
    <w:lvl w:ilvl="3" w:tplc="FFFFFFFF" w:tentative="1">
      <w:start w:val="1"/>
      <w:numFmt w:val="decimal"/>
      <w:lvlText w:val="%4."/>
      <w:lvlJc w:val="left"/>
      <w:pPr>
        <w:ind w:left="5196" w:hanging="360"/>
      </w:pPr>
    </w:lvl>
    <w:lvl w:ilvl="4" w:tplc="FFFFFFFF" w:tentative="1">
      <w:start w:val="1"/>
      <w:numFmt w:val="lowerLetter"/>
      <w:lvlText w:val="%5."/>
      <w:lvlJc w:val="left"/>
      <w:pPr>
        <w:ind w:left="5916" w:hanging="360"/>
      </w:pPr>
    </w:lvl>
    <w:lvl w:ilvl="5" w:tplc="FFFFFFFF" w:tentative="1">
      <w:start w:val="1"/>
      <w:numFmt w:val="lowerRoman"/>
      <w:lvlText w:val="%6."/>
      <w:lvlJc w:val="right"/>
      <w:pPr>
        <w:ind w:left="6636" w:hanging="180"/>
      </w:pPr>
    </w:lvl>
    <w:lvl w:ilvl="6" w:tplc="FFFFFFFF" w:tentative="1">
      <w:start w:val="1"/>
      <w:numFmt w:val="decimal"/>
      <w:lvlText w:val="%7."/>
      <w:lvlJc w:val="left"/>
      <w:pPr>
        <w:ind w:left="7356" w:hanging="360"/>
      </w:pPr>
    </w:lvl>
    <w:lvl w:ilvl="7" w:tplc="FFFFFFFF" w:tentative="1">
      <w:start w:val="1"/>
      <w:numFmt w:val="lowerLetter"/>
      <w:lvlText w:val="%8."/>
      <w:lvlJc w:val="left"/>
      <w:pPr>
        <w:ind w:left="8076" w:hanging="360"/>
      </w:pPr>
    </w:lvl>
    <w:lvl w:ilvl="8" w:tplc="FFFFFFFF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2801B9"/>
    <w:multiLevelType w:val="hybridMultilevel"/>
    <w:tmpl w:val="973C6112"/>
    <w:lvl w:ilvl="0" w:tplc="041D000F">
      <w:start w:val="1"/>
      <w:numFmt w:val="decimal"/>
      <w:lvlText w:val="%1."/>
      <w:lvlJc w:val="left"/>
      <w:pPr>
        <w:ind w:left="1352" w:hanging="360"/>
      </w:p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3F22442F"/>
    <w:multiLevelType w:val="hybridMultilevel"/>
    <w:tmpl w:val="F636FF3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62C01ECD"/>
    <w:multiLevelType w:val="multilevel"/>
    <w:tmpl w:val="C7C43190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C3F0A7F"/>
    <w:multiLevelType w:val="hybridMultilevel"/>
    <w:tmpl w:val="ADF04112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823240C"/>
    <w:multiLevelType w:val="hybridMultilevel"/>
    <w:tmpl w:val="50D44862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77163404">
    <w:abstractNumId w:val="1"/>
  </w:num>
  <w:num w:numId="2" w16cid:durableId="367603095">
    <w:abstractNumId w:val="10"/>
  </w:num>
  <w:num w:numId="3" w16cid:durableId="2049528526">
    <w:abstractNumId w:val="1"/>
    <w:lvlOverride w:ilvl="0">
      <w:startOverride w:val="1"/>
    </w:lvlOverride>
  </w:num>
  <w:num w:numId="4" w16cid:durableId="312680735">
    <w:abstractNumId w:val="20"/>
  </w:num>
  <w:num w:numId="5" w16cid:durableId="5553160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71459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98618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6301608">
    <w:abstractNumId w:val="3"/>
  </w:num>
  <w:num w:numId="9" w16cid:durableId="151796208">
    <w:abstractNumId w:val="10"/>
    <w:lvlOverride w:ilvl="0">
      <w:startOverride w:val="1"/>
    </w:lvlOverride>
  </w:num>
  <w:num w:numId="10" w16cid:durableId="1687436550">
    <w:abstractNumId w:val="10"/>
  </w:num>
  <w:num w:numId="11" w16cid:durableId="1316567699">
    <w:abstractNumId w:val="5"/>
  </w:num>
  <w:num w:numId="12" w16cid:durableId="1499692099">
    <w:abstractNumId w:val="23"/>
  </w:num>
  <w:num w:numId="13" w16cid:durableId="272828372">
    <w:abstractNumId w:val="6"/>
  </w:num>
  <w:num w:numId="14" w16cid:durableId="2011978242">
    <w:abstractNumId w:val="14"/>
  </w:num>
  <w:num w:numId="15" w16cid:durableId="802621836">
    <w:abstractNumId w:val="21"/>
  </w:num>
  <w:num w:numId="16" w16cid:durableId="696006367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val="bestFit" w:percent="225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589"/>
    <w:rsid w:val="00006D2A"/>
    <w:rsid w:val="00010D47"/>
    <w:rsid w:val="000113FF"/>
    <w:rsid w:val="000144CE"/>
    <w:rsid w:val="00014CAE"/>
    <w:rsid w:val="00016CF0"/>
    <w:rsid w:val="00017161"/>
    <w:rsid w:val="00017C14"/>
    <w:rsid w:val="00021D5C"/>
    <w:rsid w:val="000230DA"/>
    <w:rsid w:val="0002435C"/>
    <w:rsid w:val="000278C1"/>
    <w:rsid w:val="00030DDD"/>
    <w:rsid w:val="000313BB"/>
    <w:rsid w:val="00031DB5"/>
    <w:rsid w:val="00033ED5"/>
    <w:rsid w:val="00034744"/>
    <w:rsid w:val="00036942"/>
    <w:rsid w:val="00037D9D"/>
    <w:rsid w:val="00040C45"/>
    <w:rsid w:val="00042594"/>
    <w:rsid w:val="00050500"/>
    <w:rsid w:val="0005691C"/>
    <w:rsid w:val="00056ECB"/>
    <w:rsid w:val="00056ED5"/>
    <w:rsid w:val="0005712D"/>
    <w:rsid w:val="000571DF"/>
    <w:rsid w:val="00062F9C"/>
    <w:rsid w:val="000653F7"/>
    <w:rsid w:val="000655CC"/>
    <w:rsid w:val="00067195"/>
    <w:rsid w:val="000700AE"/>
    <w:rsid w:val="00070411"/>
    <w:rsid w:val="00071764"/>
    <w:rsid w:val="00073D10"/>
    <w:rsid w:val="00075154"/>
    <w:rsid w:val="00076FDA"/>
    <w:rsid w:val="00084024"/>
    <w:rsid w:val="00090007"/>
    <w:rsid w:val="0009062C"/>
    <w:rsid w:val="00090D5D"/>
    <w:rsid w:val="00095368"/>
    <w:rsid w:val="000954C4"/>
    <w:rsid w:val="000977F6"/>
    <w:rsid w:val="000A2F59"/>
    <w:rsid w:val="000A4C35"/>
    <w:rsid w:val="000A611A"/>
    <w:rsid w:val="000B12D9"/>
    <w:rsid w:val="000B4536"/>
    <w:rsid w:val="000B6650"/>
    <w:rsid w:val="000B7715"/>
    <w:rsid w:val="000B7F43"/>
    <w:rsid w:val="000E24CD"/>
    <w:rsid w:val="000E463B"/>
    <w:rsid w:val="000E5A7E"/>
    <w:rsid w:val="000E6CBE"/>
    <w:rsid w:val="000F0DDA"/>
    <w:rsid w:val="000F198D"/>
    <w:rsid w:val="000F1AFA"/>
    <w:rsid w:val="000F43A3"/>
    <w:rsid w:val="000F604C"/>
    <w:rsid w:val="000F708C"/>
    <w:rsid w:val="000F7681"/>
    <w:rsid w:val="00103031"/>
    <w:rsid w:val="001044FE"/>
    <w:rsid w:val="001139D4"/>
    <w:rsid w:val="00116CB8"/>
    <w:rsid w:val="00117FAF"/>
    <w:rsid w:val="001221A5"/>
    <w:rsid w:val="00122B8A"/>
    <w:rsid w:val="00123118"/>
    <w:rsid w:val="00131A6A"/>
    <w:rsid w:val="00131B08"/>
    <w:rsid w:val="00132A59"/>
    <w:rsid w:val="00133337"/>
    <w:rsid w:val="00133A0F"/>
    <w:rsid w:val="0013580F"/>
    <w:rsid w:val="00137216"/>
    <w:rsid w:val="00137B6D"/>
    <w:rsid w:val="0014070B"/>
    <w:rsid w:val="001422C1"/>
    <w:rsid w:val="00144870"/>
    <w:rsid w:val="00146639"/>
    <w:rsid w:val="00147F92"/>
    <w:rsid w:val="00151D00"/>
    <w:rsid w:val="00152079"/>
    <w:rsid w:val="001522AE"/>
    <w:rsid w:val="00153E1E"/>
    <w:rsid w:val="00154A82"/>
    <w:rsid w:val="00155351"/>
    <w:rsid w:val="00157D5B"/>
    <w:rsid w:val="00161FE6"/>
    <w:rsid w:val="00162658"/>
    <w:rsid w:val="001631BA"/>
    <w:rsid w:val="001647EA"/>
    <w:rsid w:val="00164C3D"/>
    <w:rsid w:val="00166D3A"/>
    <w:rsid w:val="001735F8"/>
    <w:rsid w:val="00177025"/>
    <w:rsid w:val="00181FDC"/>
    <w:rsid w:val="00183240"/>
    <w:rsid w:val="001849C6"/>
    <w:rsid w:val="001860B9"/>
    <w:rsid w:val="00186F2B"/>
    <w:rsid w:val="001874D6"/>
    <w:rsid w:val="00191346"/>
    <w:rsid w:val="0019632A"/>
    <w:rsid w:val="00197F8E"/>
    <w:rsid w:val="001A48E0"/>
    <w:rsid w:val="001A4E7C"/>
    <w:rsid w:val="001A6B53"/>
    <w:rsid w:val="001B63FA"/>
    <w:rsid w:val="001B762C"/>
    <w:rsid w:val="001C4D0A"/>
    <w:rsid w:val="001C5FEF"/>
    <w:rsid w:val="001C7C82"/>
    <w:rsid w:val="001D0AC9"/>
    <w:rsid w:val="001D54DA"/>
    <w:rsid w:val="001E1D1E"/>
    <w:rsid w:val="001E6AE1"/>
    <w:rsid w:val="001E6FB6"/>
    <w:rsid w:val="001F1E2C"/>
    <w:rsid w:val="001F2071"/>
    <w:rsid w:val="001F2998"/>
    <w:rsid w:val="001F2F79"/>
    <w:rsid w:val="001F6B5E"/>
    <w:rsid w:val="00200B75"/>
    <w:rsid w:val="00211487"/>
    <w:rsid w:val="00211D91"/>
    <w:rsid w:val="002127B2"/>
    <w:rsid w:val="00216898"/>
    <w:rsid w:val="00217DEC"/>
    <w:rsid w:val="0022129E"/>
    <w:rsid w:val="0022429B"/>
    <w:rsid w:val="00226198"/>
    <w:rsid w:val="00227368"/>
    <w:rsid w:val="0023273F"/>
    <w:rsid w:val="00233717"/>
    <w:rsid w:val="00235B57"/>
    <w:rsid w:val="0024202E"/>
    <w:rsid w:val="00245689"/>
    <w:rsid w:val="00247F4F"/>
    <w:rsid w:val="00250F24"/>
    <w:rsid w:val="002523C5"/>
    <w:rsid w:val="00252441"/>
    <w:rsid w:val="0025380B"/>
    <w:rsid w:val="00253C01"/>
    <w:rsid w:val="00256201"/>
    <w:rsid w:val="0025703A"/>
    <w:rsid w:val="00262F3D"/>
    <w:rsid w:val="00263281"/>
    <w:rsid w:val="00264873"/>
    <w:rsid w:val="002651D6"/>
    <w:rsid w:val="0026551F"/>
    <w:rsid w:val="002707A0"/>
    <w:rsid w:val="00271E84"/>
    <w:rsid w:val="002740B9"/>
    <w:rsid w:val="00280A85"/>
    <w:rsid w:val="00281DE4"/>
    <w:rsid w:val="00284119"/>
    <w:rsid w:val="002841DF"/>
    <w:rsid w:val="00290B5C"/>
    <w:rsid w:val="00292266"/>
    <w:rsid w:val="00294791"/>
    <w:rsid w:val="00296E4F"/>
    <w:rsid w:val="002A3CE1"/>
    <w:rsid w:val="002A54E9"/>
    <w:rsid w:val="002A5540"/>
    <w:rsid w:val="002A5D09"/>
    <w:rsid w:val="002B0B30"/>
    <w:rsid w:val="002B0C78"/>
    <w:rsid w:val="002B1945"/>
    <w:rsid w:val="002C0C02"/>
    <w:rsid w:val="002C1277"/>
    <w:rsid w:val="002C2B86"/>
    <w:rsid w:val="002C60AD"/>
    <w:rsid w:val="002D0E0E"/>
    <w:rsid w:val="002D6023"/>
    <w:rsid w:val="002D6BED"/>
    <w:rsid w:val="002D6E60"/>
    <w:rsid w:val="002E263F"/>
    <w:rsid w:val="002E6F81"/>
    <w:rsid w:val="002F08BA"/>
    <w:rsid w:val="002F1FC9"/>
    <w:rsid w:val="002F2CFF"/>
    <w:rsid w:val="002F568B"/>
    <w:rsid w:val="002F7818"/>
    <w:rsid w:val="00300DB7"/>
    <w:rsid w:val="00302AF7"/>
    <w:rsid w:val="003066D0"/>
    <w:rsid w:val="00306A3B"/>
    <w:rsid w:val="00310767"/>
    <w:rsid w:val="00311401"/>
    <w:rsid w:val="003203D7"/>
    <w:rsid w:val="00320852"/>
    <w:rsid w:val="00320F86"/>
    <w:rsid w:val="00324171"/>
    <w:rsid w:val="00326C24"/>
    <w:rsid w:val="00335465"/>
    <w:rsid w:val="00337F99"/>
    <w:rsid w:val="0034307B"/>
    <w:rsid w:val="00345EB1"/>
    <w:rsid w:val="00350CC4"/>
    <w:rsid w:val="00353B76"/>
    <w:rsid w:val="003547C7"/>
    <w:rsid w:val="00355BA1"/>
    <w:rsid w:val="00360E0D"/>
    <w:rsid w:val="00362569"/>
    <w:rsid w:val="0036357D"/>
    <w:rsid w:val="00363B23"/>
    <w:rsid w:val="0036594C"/>
    <w:rsid w:val="003668FE"/>
    <w:rsid w:val="00367D19"/>
    <w:rsid w:val="00370A61"/>
    <w:rsid w:val="00371BED"/>
    <w:rsid w:val="00374F79"/>
    <w:rsid w:val="00377B04"/>
    <w:rsid w:val="003830BC"/>
    <w:rsid w:val="00384019"/>
    <w:rsid w:val="003854F1"/>
    <w:rsid w:val="0038736D"/>
    <w:rsid w:val="0039118E"/>
    <w:rsid w:val="003928EE"/>
    <w:rsid w:val="003944DA"/>
    <w:rsid w:val="00397F54"/>
    <w:rsid w:val="003A0D43"/>
    <w:rsid w:val="003B2A4B"/>
    <w:rsid w:val="003B6FF8"/>
    <w:rsid w:val="003B7A36"/>
    <w:rsid w:val="003C2EAB"/>
    <w:rsid w:val="003C4A9F"/>
    <w:rsid w:val="003C6720"/>
    <w:rsid w:val="003D099E"/>
    <w:rsid w:val="003D21A2"/>
    <w:rsid w:val="003D29D2"/>
    <w:rsid w:val="003D2AC2"/>
    <w:rsid w:val="003E0705"/>
    <w:rsid w:val="003E2FF7"/>
    <w:rsid w:val="003E3A0D"/>
    <w:rsid w:val="003E3CCB"/>
    <w:rsid w:val="003E4721"/>
    <w:rsid w:val="003E49FE"/>
    <w:rsid w:val="003F1013"/>
    <w:rsid w:val="003F1ACF"/>
    <w:rsid w:val="003F22D3"/>
    <w:rsid w:val="003F27BB"/>
    <w:rsid w:val="003F534C"/>
    <w:rsid w:val="00401E62"/>
    <w:rsid w:val="00404948"/>
    <w:rsid w:val="00406BEA"/>
    <w:rsid w:val="00410C6E"/>
    <w:rsid w:val="00411A6B"/>
    <w:rsid w:val="00413A60"/>
    <w:rsid w:val="004230F7"/>
    <w:rsid w:val="00427F68"/>
    <w:rsid w:val="00431080"/>
    <w:rsid w:val="0043167E"/>
    <w:rsid w:val="00433AB3"/>
    <w:rsid w:val="00433AB6"/>
    <w:rsid w:val="0043409A"/>
    <w:rsid w:val="00435D29"/>
    <w:rsid w:val="00440FFA"/>
    <w:rsid w:val="00441E82"/>
    <w:rsid w:val="00443C1E"/>
    <w:rsid w:val="00446255"/>
    <w:rsid w:val="00451935"/>
    <w:rsid w:val="00455848"/>
    <w:rsid w:val="00460ED0"/>
    <w:rsid w:val="00465651"/>
    <w:rsid w:val="004676D2"/>
    <w:rsid w:val="00467F91"/>
    <w:rsid w:val="00470CE7"/>
    <w:rsid w:val="00470F4F"/>
    <w:rsid w:val="00470FE2"/>
    <w:rsid w:val="00472482"/>
    <w:rsid w:val="00480DC7"/>
    <w:rsid w:val="00483B63"/>
    <w:rsid w:val="004858B2"/>
    <w:rsid w:val="00486A76"/>
    <w:rsid w:val="004876F6"/>
    <w:rsid w:val="0049236A"/>
    <w:rsid w:val="00492718"/>
    <w:rsid w:val="00497584"/>
    <w:rsid w:val="00497CDD"/>
    <w:rsid w:val="004A355D"/>
    <w:rsid w:val="004A4970"/>
    <w:rsid w:val="004A672F"/>
    <w:rsid w:val="004A7B5B"/>
    <w:rsid w:val="004B0F7C"/>
    <w:rsid w:val="004B2183"/>
    <w:rsid w:val="004B2A01"/>
    <w:rsid w:val="004B3088"/>
    <w:rsid w:val="004B3F16"/>
    <w:rsid w:val="004C2559"/>
    <w:rsid w:val="004D3E7E"/>
    <w:rsid w:val="004D7BA3"/>
    <w:rsid w:val="004E4A77"/>
    <w:rsid w:val="004F004D"/>
    <w:rsid w:val="004F210D"/>
    <w:rsid w:val="004F4518"/>
    <w:rsid w:val="004F4C62"/>
    <w:rsid w:val="004F61EE"/>
    <w:rsid w:val="00501433"/>
    <w:rsid w:val="00501B46"/>
    <w:rsid w:val="00507758"/>
    <w:rsid w:val="00510588"/>
    <w:rsid w:val="00511CC4"/>
    <w:rsid w:val="00512E75"/>
    <w:rsid w:val="00524259"/>
    <w:rsid w:val="0052752B"/>
    <w:rsid w:val="00531E60"/>
    <w:rsid w:val="005328B0"/>
    <w:rsid w:val="00533D17"/>
    <w:rsid w:val="0053652B"/>
    <w:rsid w:val="00536A5A"/>
    <w:rsid w:val="00541D07"/>
    <w:rsid w:val="005436B8"/>
    <w:rsid w:val="00544BAB"/>
    <w:rsid w:val="00545F31"/>
    <w:rsid w:val="00546A31"/>
    <w:rsid w:val="00554D6A"/>
    <w:rsid w:val="00555BA6"/>
    <w:rsid w:val="00555C91"/>
    <w:rsid w:val="005572D7"/>
    <w:rsid w:val="005578FA"/>
    <w:rsid w:val="00557988"/>
    <w:rsid w:val="00557D6C"/>
    <w:rsid w:val="00561142"/>
    <w:rsid w:val="00565129"/>
    <w:rsid w:val="0056532C"/>
    <w:rsid w:val="00565CD0"/>
    <w:rsid w:val="00567820"/>
    <w:rsid w:val="00567E95"/>
    <w:rsid w:val="0057484C"/>
    <w:rsid w:val="005759C4"/>
    <w:rsid w:val="00575E14"/>
    <w:rsid w:val="005770AD"/>
    <w:rsid w:val="00581414"/>
    <w:rsid w:val="00582490"/>
    <w:rsid w:val="005826FA"/>
    <w:rsid w:val="005921C2"/>
    <w:rsid w:val="0059685E"/>
    <w:rsid w:val="00597E28"/>
    <w:rsid w:val="005A2E3B"/>
    <w:rsid w:val="005A54ED"/>
    <w:rsid w:val="005A5D5B"/>
    <w:rsid w:val="005A6081"/>
    <w:rsid w:val="005A627D"/>
    <w:rsid w:val="005A7A9C"/>
    <w:rsid w:val="005B2C34"/>
    <w:rsid w:val="005C0045"/>
    <w:rsid w:val="005C0075"/>
    <w:rsid w:val="005C084E"/>
    <w:rsid w:val="005C195B"/>
    <w:rsid w:val="005C4606"/>
    <w:rsid w:val="005C5FB8"/>
    <w:rsid w:val="005C6054"/>
    <w:rsid w:val="005D0560"/>
    <w:rsid w:val="005D0B0C"/>
    <w:rsid w:val="005D7918"/>
    <w:rsid w:val="005E02B3"/>
    <w:rsid w:val="005E1E24"/>
    <w:rsid w:val="005E5119"/>
    <w:rsid w:val="0060091B"/>
    <w:rsid w:val="0060596B"/>
    <w:rsid w:val="00606D97"/>
    <w:rsid w:val="00614E64"/>
    <w:rsid w:val="006153DA"/>
    <w:rsid w:val="00616C1D"/>
    <w:rsid w:val="00617710"/>
    <w:rsid w:val="00617D2A"/>
    <w:rsid w:val="00617EE6"/>
    <w:rsid w:val="00620332"/>
    <w:rsid w:val="0062184C"/>
    <w:rsid w:val="00623724"/>
    <w:rsid w:val="00623EE5"/>
    <w:rsid w:val="00624FD1"/>
    <w:rsid w:val="00626DEC"/>
    <w:rsid w:val="006272A9"/>
    <w:rsid w:val="00627BEA"/>
    <w:rsid w:val="006319DB"/>
    <w:rsid w:val="006322E6"/>
    <w:rsid w:val="00633B9C"/>
    <w:rsid w:val="006368BE"/>
    <w:rsid w:val="00637EE7"/>
    <w:rsid w:val="006412B3"/>
    <w:rsid w:val="00643A21"/>
    <w:rsid w:val="006461BE"/>
    <w:rsid w:val="00652BFA"/>
    <w:rsid w:val="0065513E"/>
    <w:rsid w:val="0065595B"/>
    <w:rsid w:val="00660269"/>
    <w:rsid w:val="00660D6A"/>
    <w:rsid w:val="00665F89"/>
    <w:rsid w:val="00673C92"/>
    <w:rsid w:val="006753EC"/>
    <w:rsid w:val="00694E20"/>
    <w:rsid w:val="00696992"/>
    <w:rsid w:val="006A01FE"/>
    <w:rsid w:val="006A2789"/>
    <w:rsid w:val="006A4978"/>
    <w:rsid w:val="006A5A89"/>
    <w:rsid w:val="006A621E"/>
    <w:rsid w:val="006A7261"/>
    <w:rsid w:val="006A7938"/>
    <w:rsid w:val="006B0D29"/>
    <w:rsid w:val="006B0E44"/>
    <w:rsid w:val="006B0EE2"/>
    <w:rsid w:val="006B1819"/>
    <w:rsid w:val="006B20C6"/>
    <w:rsid w:val="006B4ADB"/>
    <w:rsid w:val="006B5DE7"/>
    <w:rsid w:val="006C0539"/>
    <w:rsid w:val="006C25CC"/>
    <w:rsid w:val="006C448F"/>
    <w:rsid w:val="006C5048"/>
    <w:rsid w:val="006C6A4B"/>
    <w:rsid w:val="006C779F"/>
    <w:rsid w:val="006D01F5"/>
    <w:rsid w:val="006D0CFB"/>
    <w:rsid w:val="006D22A4"/>
    <w:rsid w:val="006D30C0"/>
    <w:rsid w:val="006D40D6"/>
    <w:rsid w:val="006D5F09"/>
    <w:rsid w:val="006D7535"/>
    <w:rsid w:val="006E1938"/>
    <w:rsid w:val="006E450B"/>
    <w:rsid w:val="006F0D7E"/>
    <w:rsid w:val="006F1F4D"/>
    <w:rsid w:val="006F35A7"/>
    <w:rsid w:val="0070033E"/>
    <w:rsid w:val="00700B61"/>
    <w:rsid w:val="00710B77"/>
    <w:rsid w:val="00711131"/>
    <w:rsid w:val="00711ED6"/>
    <w:rsid w:val="0072075B"/>
    <w:rsid w:val="007221C2"/>
    <w:rsid w:val="00725816"/>
    <w:rsid w:val="00727362"/>
    <w:rsid w:val="00730955"/>
    <w:rsid w:val="00733A9C"/>
    <w:rsid w:val="00736574"/>
    <w:rsid w:val="007367E0"/>
    <w:rsid w:val="00737215"/>
    <w:rsid w:val="00752FC0"/>
    <w:rsid w:val="00754905"/>
    <w:rsid w:val="007560A9"/>
    <w:rsid w:val="00760038"/>
    <w:rsid w:val="00761359"/>
    <w:rsid w:val="00762EE0"/>
    <w:rsid w:val="00765C41"/>
    <w:rsid w:val="007674FC"/>
    <w:rsid w:val="0077016A"/>
    <w:rsid w:val="00771100"/>
    <w:rsid w:val="007759DD"/>
    <w:rsid w:val="00777CA1"/>
    <w:rsid w:val="0078609F"/>
    <w:rsid w:val="007860F2"/>
    <w:rsid w:val="007917BA"/>
    <w:rsid w:val="0079404C"/>
    <w:rsid w:val="0079414B"/>
    <w:rsid w:val="00796AA8"/>
    <w:rsid w:val="007A3AEB"/>
    <w:rsid w:val="007A5C6F"/>
    <w:rsid w:val="007B166F"/>
    <w:rsid w:val="007B3A75"/>
    <w:rsid w:val="007B45DA"/>
    <w:rsid w:val="007D4241"/>
    <w:rsid w:val="007D4317"/>
    <w:rsid w:val="007D4EA3"/>
    <w:rsid w:val="007E1F9F"/>
    <w:rsid w:val="007E6057"/>
    <w:rsid w:val="007E6253"/>
    <w:rsid w:val="007E654D"/>
    <w:rsid w:val="007F0DDD"/>
    <w:rsid w:val="007F1CFF"/>
    <w:rsid w:val="007F35BE"/>
    <w:rsid w:val="007F36AD"/>
    <w:rsid w:val="007F4FBA"/>
    <w:rsid w:val="007F5DD5"/>
    <w:rsid w:val="007F70C3"/>
    <w:rsid w:val="007F7A89"/>
    <w:rsid w:val="00811519"/>
    <w:rsid w:val="0081379B"/>
    <w:rsid w:val="00814372"/>
    <w:rsid w:val="00821A1B"/>
    <w:rsid w:val="00823801"/>
    <w:rsid w:val="008262E9"/>
    <w:rsid w:val="00827E69"/>
    <w:rsid w:val="00830F09"/>
    <w:rsid w:val="00835C4D"/>
    <w:rsid w:val="00837A3E"/>
    <w:rsid w:val="008402B6"/>
    <w:rsid w:val="00843F48"/>
    <w:rsid w:val="00844707"/>
    <w:rsid w:val="00845755"/>
    <w:rsid w:val="00850628"/>
    <w:rsid w:val="00850CEA"/>
    <w:rsid w:val="00851423"/>
    <w:rsid w:val="00852E6C"/>
    <w:rsid w:val="00857303"/>
    <w:rsid w:val="00857848"/>
    <w:rsid w:val="008654B6"/>
    <w:rsid w:val="0087139C"/>
    <w:rsid w:val="00871838"/>
    <w:rsid w:val="0087732C"/>
    <w:rsid w:val="00877611"/>
    <w:rsid w:val="00877ACC"/>
    <w:rsid w:val="00880E83"/>
    <w:rsid w:val="008824EB"/>
    <w:rsid w:val="0088529D"/>
    <w:rsid w:val="00886219"/>
    <w:rsid w:val="008929D6"/>
    <w:rsid w:val="00892F28"/>
    <w:rsid w:val="008932BE"/>
    <w:rsid w:val="00896CCD"/>
    <w:rsid w:val="00897C52"/>
    <w:rsid w:val="008A0C5F"/>
    <w:rsid w:val="008A3DEA"/>
    <w:rsid w:val="008A4EB9"/>
    <w:rsid w:val="008A636B"/>
    <w:rsid w:val="008A74C0"/>
    <w:rsid w:val="008B1694"/>
    <w:rsid w:val="008B750D"/>
    <w:rsid w:val="008C4B27"/>
    <w:rsid w:val="008C52D3"/>
    <w:rsid w:val="008C7F2A"/>
    <w:rsid w:val="008D5EC4"/>
    <w:rsid w:val="008E36F8"/>
    <w:rsid w:val="008E3BF4"/>
    <w:rsid w:val="008E46B2"/>
    <w:rsid w:val="008E682C"/>
    <w:rsid w:val="008E78A1"/>
    <w:rsid w:val="008F589F"/>
    <w:rsid w:val="0090038C"/>
    <w:rsid w:val="0090251E"/>
    <w:rsid w:val="00906238"/>
    <w:rsid w:val="00907EF9"/>
    <w:rsid w:val="0091048A"/>
    <w:rsid w:val="00911D4F"/>
    <w:rsid w:val="0091295C"/>
    <w:rsid w:val="00912CE6"/>
    <w:rsid w:val="009135EC"/>
    <w:rsid w:val="00914D58"/>
    <w:rsid w:val="00915461"/>
    <w:rsid w:val="00917128"/>
    <w:rsid w:val="00921F47"/>
    <w:rsid w:val="009228AB"/>
    <w:rsid w:val="00925652"/>
    <w:rsid w:val="0093085B"/>
    <w:rsid w:val="00931B20"/>
    <w:rsid w:val="00931C57"/>
    <w:rsid w:val="00931EF1"/>
    <w:rsid w:val="009347A5"/>
    <w:rsid w:val="00935BDF"/>
    <w:rsid w:val="00942257"/>
    <w:rsid w:val="0094605D"/>
    <w:rsid w:val="009471BF"/>
    <w:rsid w:val="009475A8"/>
    <w:rsid w:val="00950E4E"/>
    <w:rsid w:val="009529BD"/>
    <w:rsid w:val="009533B4"/>
    <w:rsid w:val="0095445A"/>
    <w:rsid w:val="00955853"/>
    <w:rsid w:val="00957F43"/>
    <w:rsid w:val="00962EE4"/>
    <w:rsid w:val="009642EA"/>
    <w:rsid w:val="00971D93"/>
    <w:rsid w:val="00984C79"/>
    <w:rsid w:val="0098740D"/>
    <w:rsid w:val="00987674"/>
    <w:rsid w:val="009903B6"/>
    <w:rsid w:val="0099205F"/>
    <w:rsid w:val="0099635A"/>
    <w:rsid w:val="0099680E"/>
    <w:rsid w:val="009A7F56"/>
    <w:rsid w:val="009B1F6B"/>
    <w:rsid w:val="009B677B"/>
    <w:rsid w:val="009C0284"/>
    <w:rsid w:val="009C0D12"/>
    <w:rsid w:val="009C13F2"/>
    <w:rsid w:val="009C192E"/>
    <w:rsid w:val="009D439E"/>
    <w:rsid w:val="009D6819"/>
    <w:rsid w:val="009D6B2E"/>
    <w:rsid w:val="009D6D1C"/>
    <w:rsid w:val="009E0CF9"/>
    <w:rsid w:val="009E1474"/>
    <w:rsid w:val="009E531B"/>
    <w:rsid w:val="009E6C56"/>
    <w:rsid w:val="009E7DCF"/>
    <w:rsid w:val="009F20FE"/>
    <w:rsid w:val="009F4A56"/>
    <w:rsid w:val="009F4E65"/>
    <w:rsid w:val="00A006A5"/>
    <w:rsid w:val="00A05942"/>
    <w:rsid w:val="00A07BEC"/>
    <w:rsid w:val="00A21033"/>
    <w:rsid w:val="00A264BE"/>
    <w:rsid w:val="00A272CA"/>
    <w:rsid w:val="00A27E42"/>
    <w:rsid w:val="00A33051"/>
    <w:rsid w:val="00A407AD"/>
    <w:rsid w:val="00A40923"/>
    <w:rsid w:val="00A41C05"/>
    <w:rsid w:val="00A42426"/>
    <w:rsid w:val="00A45742"/>
    <w:rsid w:val="00A477CD"/>
    <w:rsid w:val="00A514B7"/>
    <w:rsid w:val="00A532B4"/>
    <w:rsid w:val="00A54A0B"/>
    <w:rsid w:val="00A57F16"/>
    <w:rsid w:val="00A621AE"/>
    <w:rsid w:val="00A65FD4"/>
    <w:rsid w:val="00A71687"/>
    <w:rsid w:val="00A74583"/>
    <w:rsid w:val="00A747DB"/>
    <w:rsid w:val="00A77EC9"/>
    <w:rsid w:val="00A805BB"/>
    <w:rsid w:val="00A80798"/>
    <w:rsid w:val="00A81198"/>
    <w:rsid w:val="00A81E48"/>
    <w:rsid w:val="00A82035"/>
    <w:rsid w:val="00A867FC"/>
    <w:rsid w:val="00A90D77"/>
    <w:rsid w:val="00A920C3"/>
    <w:rsid w:val="00A92E07"/>
    <w:rsid w:val="00AA0B3A"/>
    <w:rsid w:val="00AA254B"/>
    <w:rsid w:val="00AA317F"/>
    <w:rsid w:val="00AA6EB4"/>
    <w:rsid w:val="00AA767D"/>
    <w:rsid w:val="00AB0CC9"/>
    <w:rsid w:val="00AC3FF6"/>
    <w:rsid w:val="00AC6BCD"/>
    <w:rsid w:val="00AD01B2"/>
    <w:rsid w:val="00AD32E8"/>
    <w:rsid w:val="00AD63FB"/>
    <w:rsid w:val="00AD69F6"/>
    <w:rsid w:val="00AD73EC"/>
    <w:rsid w:val="00AE2FBE"/>
    <w:rsid w:val="00AE5BC7"/>
    <w:rsid w:val="00AE7C5D"/>
    <w:rsid w:val="00AF0BED"/>
    <w:rsid w:val="00AF3CE8"/>
    <w:rsid w:val="00AF5AAF"/>
    <w:rsid w:val="00AF5E60"/>
    <w:rsid w:val="00B00D83"/>
    <w:rsid w:val="00B03047"/>
    <w:rsid w:val="00B046D8"/>
    <w:rsid w:val="00B13692"/>
    <w:rsid w:val="00B13F4C"/>
    <w:rsid w:val="00B16219"/>
    <w:rsid w:val="00B16C59"/>
    <w:rsid w:val="00B25C26"/>
    <w:rsid w:val="00B33FDD"/>
    <w:rsid w:val="00B359CC"/>
    <w:rsid w:val="00B36107"/>
    <w:rsid w:val="00B36F57"/>
    <w:rsid w:val="00B41789"/>
    <w:rsid w:val="00B46512"/>
    <w:rsid w:val="00B46C03"/>
    <w:rsid w:val="00B53636"/>
    <w:rsid w:val="00B53AC6"/>
    <w:rsid w:val="00B60C6C"/>
    <w:rsid w:val="00B619A9"/>
    <w:rsid w:val="00B65A9D"/>
    <w:rsid w:val="00B66D60"/>
    <w:rsid w:val="00B67085"/>
    <w:rsid w:val="00B7422F"/>
    <w:rsid w:val="00B75EDE"/>
    <w:rsid w:val="00B77D88"/>
    <w:rsid w:val="00B77FAF"/>
    <w:rsid w:val="00B84336"/>
    <w:rsid w:val="00B851B9"/>
    <w:rsid w:val="00B86453"/>
    <w:rsid w:val="00B90054"/>
    <w:rsid w:val="00B92C14"/>
    <w:rsid w:val="00B92CD8"/>
    <w:rsid w:val="00BA0066"/>
    <w:rsid w:val="00BA2479"/>
    <w:rsid w:val="00BA7EEA"/>
    <w:rsid w:val="00BB2F09"/>
    <w:rsid w:val="00BB5988"/>
    <w:rsid w:val="00BB69DB"/>
    <w:rsid w:val="00BC322E"/>
    <w:rsid w:val="00BC3433"/>
    <w:rsid w:val="00BC44CD"/>
    <w:rsid w:val="00BC48A6"/>
    <w:rsid w:val="00BC7F2B"/>
    <w:rsid w:val="00BD2C40"/>
    <w:rsid w:val="00BD6441"/>
    <w:rsid w:val="00BE057B"/>
    <w:rsid w:val="00BE45FB"/>
    <w:rsid w:val="00BE515A"/>
    <w:rsid w:val="00BE559F"/>
    <w:rsid w:val="00BE5B05"/>
    <w:rsid w:val="00BE7978"/>
    <w:rsid w:val="00BF4B8F"/>
    <w:rsid w:val="00C01345"/>
    <w:rsid w:val="00C05DB9"/>
    <w:rsid w:val="00C07DDB"/>
    <w:rsid w:val="00C128F3"/>
    <w:rsid w:val="00C14622"/>
    <w:rsid w:val="00C203E7"/>
    <w:rsid w:val="00C20D2D"/>
    <w:rsid w:val="00C235A0"/>
    <w:rsid w:val="00C4017C"/>
    <w:rsid w:val="00C4115D"/>
    <w:rsid w:val="00C43BDD"/>
    <w:rsid w:val="00C4420F"/>
    <w:rsid w:val="00C44F82"/>
    <w:rsid w:val="00C465F4"/>
    <w:rsid w:val="00C47778"/>
    <w:rsid w:val="00C5011E"/>
    <w:rsid w:val="00C50EE5"/>
    <w:rsid w:val="00C5240A"/>
    <w:rsid w:val="00C5398F"/>
    <w:rsid w:val="00C556F5"/>
    <w:rsid w:val="00C602EC"/>
    <w:rsid w:val="00C643BC"/>
    <w:rsid w:val="00C70E19"/>
    <w:rsid w:val="00C72574"/>
    <w:rsid w:val="00C74293"/>
    <w:rsid w:val="00C7430C"/>
    <w:rsid w:val="00C7493D"/>
    <w:rsid w:val="00C77F48"/>
    <w:rsid w:val="00C8003F"/>
    <w:rsid w:val="00C844DB"/>
    <w:rsid w:val="00C85DA1"/>
    <w:rsid w:val="00C9071C"/>
    <w:rsid w:val="00C908FF"/>
    <w:rsid w:val="00C97BD3"/>
    <w:rsid w:val="00CA0690"/>
    <w:rsid w:val="00CA0E9F"/>
    <w:rsid w:val="00CA39EF"/>
    <w:rsid w:val="00CA4D47"/>
    <w:rsid w:val="00CA521F"/>
    <w:rsid w:val="00CB0493"/>
    <w:rsid w:val="00CB0625"/>
    <w:rsid w:val="00CB17FF"/>
    <w:rsid w:val="00CB1ED7"/>
    <w:rsid w:val="00CB3C69"/>
    <w:rsid w:val="00CB48B6"/>
    <w:rsid w:val="00CC0BA9"/>
    <w:rsid w:val="00CC167C"/>
    <w:rsid w:val="00CC1C7B"/>
    <w:rsid w:val="00CC3490"/>
    <w:rsid w:val="00CC47A1"/>
    <w:rsid w:val="00CC52D9"/>
    <w:rsid w:val="00CD1ECD"/>
    <w:rsid w:val="00CD356F"/>
    <w:rsid w:val="00CD3D4D"/>
    <w:rsid w:val="00CD6647"/>
    <w:rsid w:val="00CE20DD"/>
    <w:rsid w:val="00CE4B73"/>
    <w:rsid w:val="00CE53B0"/>
    <w:rsid w:val="00CE5811"/>
    <w:rsid w:val="00CF70BB"/>
    <w:rsid w:val="00CF77FF"/>
    <w:rsid w:val="00D04031"/>
    <w:rsid w:val="00D045F4"/>
    <w:rsid w:val="00D074DB"/>
    <w:rsid w:val="00D139CF"/>
    <w:rsid w:val="00D1557C"/>
    <w:rsid w:val="00D35CFB"/>
    <w:rsid w:val="00D36569"/>
    <w:rsid w:val="00D37E7F"/>
    <w:rsid w:val="00D47AD7"/>
    <w:rsid w:val="00D50C48"/>
    <w:rsid w:val="00D51529"/>
    <w:rsid w:val="00D660D6"/>
    <w:rsid w:val="00D674F1"/>
    <w:rsid w:val="00D67AA6"/>
    <w:rsid w:val="00D72864"/>
    <w:rsid w:val="00D73D33"/>
    <w:rsid w:val="00D74021"/>
    <w:rsid w:val="00D7791F"/>
    <w:rsid w:val="00D84496"/>
    <w:rsid w:val="00D85218"/>
    <w:rsid w:val="00D91195"/>
    <w:rsid w:val="00D915B1"/>
    <w:rsid w:val="00D91D30"/>
    <w:rsid w:val="00DA02F9"/>
    <w:rsid w:val="00DA299D"/>
    <w:rsid w:val="00DA65C4"/>
    <w:rsid w:val="00DB4C1F"/>
    <w:rsid w:val="00DB662B"/>
    <w:rsid w:val="00DD2BE0"/>
    <w:rsid w:val="00DD6474"/>
    <w:rsid w:val="00DE06A5"/>
    <w:rsid w:val="00DE4447"/>
    <w:rsid w:val="00DE5DA2"/>
    <w:rsid w:val="00DE6C46"/>
    <w:rsid w:val="00DE7001"/>
    <w:rsid w:val="00DF0033"/>
    <w:rsid w:val="00DF0323"/>
    <w:rsid w:val="00E00B60"/>
    <w:rsid w:val="00E026BF"/>
    <w:rsid w:val="00E07B1B"/>
    <w:rsid w:val="00E113DB"/>
    <w:rsid w:val="00E11853"/>
    <w:rsid w:val="00E12045"/>
    <w:rsid w:val="00E137FE"/>
    <w:rsid w:val="00E14A13"/>
    <w:rsid w:val="00E27C27"/>
    <w:rsid w:val="00E37669"/>
    <w:rsid w:val="00E37890"/>
    <w:rsid w:val="00E50748"/>
    <w:rsid w:val="00E52A86"/>
    <w:rsid w:val="00E54B47"/>
    <w:rsid w:val="00E553BF"/>
    <w:rsid w:val="00E55D93"/>
    <w:rsid w:val="00E565E4"/>
    <w:rsid w:val="00E59633"/>
    <w:rsid w:val="00E60ABB"/>
    <w:rsid w:val="00E61294"/>
    <w:rsid w:val="00E70D71"/>
    <w:rsid w:val="00E7237C"/>
    <w:rsid w:val="00E7543F"/>
    <w:rsid w:val="00E77C46"/>
    <w:rsid w:val="00E86CE8"/>
    <w:rsid w:val="00E90E82"/>
    <w:rsid w:val="00EA00CB"/>
    <w:rsid w:val="00EA012D"/>
    <w:rsid w:val="00EA1BAA"/>
    <w:rsid w:val="00EA3FCD"/>
    <w:rsid w:val="00EA42A0"/>
    <w:rsid w:val="00EA7FD0"/>
    <w:rsid w:val="00EB6714"/>
    <w:rsid w:val="00EB69D1"/>
    <w:rsid w:val="00EB6B2E"/>
    <w:rsid w:val="00EC0A68"/>
    <w:rsid w:val="00EC0F34"/>
    <w:rsid w:val="00EC5006"/>
    <w:rsid w:val="00EC6F2C"/>
    <w:rsid w:val="00EC77DB"/>
    <w:rsid w:val="00ED095F"/>
    <w:rsid w:val="00ED49C3"/>
    <w:rsid w:val="00ED5B6E"/>
    <w:rsid w:val="00ED6CE8"/>
    <w:rsid w:val="00ED7AA6"/>
    <w:rsid w:val="00ED7D0F"/>
    <w:rsid w:val="00ED7F69"/>
    <w:rsid w:val="00EE043A"/>
    <w:rsid w:val="00EE11E7"/>
    <w:rsid w:val="00EE2009"/>
    <w:rsid w:val="00EE2A56"/>
    <w:rsid w:val="00EE3818"/>
    <w:rsid w:val="00EF24CD"/>
    <w:rsid w:val="00F01CF8"/>
    <w:rsid w:val="00F01E21"/>
    <w:rsid w:val="00F03300"/>
    <w:rsid w:val="00F064E6"/>
    <w:rsid w:val="00F14A40"/>
    <w:rsid w:val="00F172E8"/>
    <w:rsid w:val="00F22264"/>
    <w:rsid w:val="00F22A2C"/>
    <w:rsid w:val="00F245C1"/>
    <w:rsid w:val="00F2564D"/>
    <w:rsid w:val="00F34CFA"/>
    <w:rsid w:val="00F35B05"/>
    <w:rsid w:val="00F413D9"/>
    <w:rsid w:val="00F500BE"/>
    <w:rsid w:val="00F5135F"/>
    <w:rsid w:val="00F51F78"/>
    <w:rsid w:val="00F56714"/>
    <w:rsid w:val="00F57206"/>
    <w:rsid w:val="00F577EE"/>
    <w:rsid w:val="00F70BE3"/>
    <w:rsid w:val="00F812B6"/>
    <w:rsid w:val="00F82999"/>
    <w:rsid w:val="00F86F47"/>
    <w:rsid w:val="00F90182"/>
    <w:rsid w:val="00F90B64"/>
    <w:rsid w:val="00F930F3"/>
    <w:rsid w:val="00F9482D"/>
    <w:rsid w:val="00F97593"/>
    <w:rsid w:val="00F97758"/>
    <w:rsid w:val="00FA02C4"/>
    <w:rsid w:val="00FA1187"/>
    <w:rsid w:val="00FA48FD"/>
    <w:rsid w:val="00FA5883"/>
    <w:rsid w:val="00FA5EE6"/>
    <w:rsid w:val="00FA5EEB"/>
    <w:rsid w:val="00FB1EAF"/>
    <w:rsid w:val="00FB2F0F"/>
    <w:rsid w:val="00FB3EDF"/>
    <w:rsid w:val="00FB5086"/>
    <w:rsid w:val="00FB5411"/>
    <w:rsid w:val="00FB6392"/>
    <w:rsid w:val="00FD3C70"/>
    <w:rsid w:val="00FD6820"/>
    <w:rsid w:val="00FE0A41"/>
    <w:rsid w:val="00FE12D8"/>
    <w:rsid w:val="00FE2DE5"/>
    <w:rsid w:val="00FE4A1F"/>
    <w:rsid w:val="00FE5640"/>
    <w:rsid w:val="00FE583E"/>
    <w:rsid w:val="00FF7091"/>
    <w:rsid w:val="00FF7C02"/>
    <w:rsid w:val="024801E3"/>
    <w:rsid w:val="0348B28D"/>
    <w:rsid w:val="0426D7F6"/>
    <w:rsid w:val="04A9D1C6"/>
    <w:rsid w:val="050B7B74"/>
    <w:rsid w:val="053DBE56"/>
    <w:rsid w:val="06F6A073"/>
    <w:rsid w:val="07AB3B43"/>
    <w:rsid w:val="09A89F18"/>
    <w:rsid w:val="0A40B1A1"/>
    <w:rsid w:val="0C58309F"/>
    <w:rsid w:val="0D92AD68"/>
    <w:rsid w:val="0E78FD14"/>
    <w:rsid w:val="0F7FBDA2"/>
    <w:rsid w:val="0FDA1E84"/>
    <w:rsid w:val="10AE3C43"/>
    <w:rsid w:val="10C85EB6"/>
    <w:rsid w:val="122A55AB"/>
    <w:rsid w:val="143B8226"/>
    <w:rsid w:val="153C2673"/>
    <w:rsid w:val="15BE2A6F"/>
    <w:rsid w:val="161F4E0F"/>
    <w:rsid w:val="1844FFAB"/>
    <w:rsid w:val="186B3AA3"/>
    <w:rsid w:val="19EB0779"/>
    <w:rsid w:val="1A68396A"/>
    <w:rsid w:val="1AA23159"/>
    <w:rsid w:val="1B2853E7"/>
    <w:rsid w:val="1F755878"/>
    <w:rsid w:val="1FCB3914"/>
    <w:rsid w:val="1FF13297"/>
    <w:rsid w:val="204DC1BF"/>
    <w:rsid w:val="20E8F6C3"/>
    <w:rsid w:val="2104E43D"/>
    <w:rsid w:val="217C733A"/>
    <w:rsid w:val="21EADA36"/>
    <w:rsid w:val="23BDC8D6"/>
    <w:rsid w:val="255A9438"/>
    <w:rsid w:val="2635128B"/>
    <w:rsid w:val="26DBAFC5"/>
    <w:rsid w:val="273FFE6B"/>
    <w:rsid w:val="28877DEB"/>
    <w:rsid w:val="294A5F8F"/>
    <w:rsid w:val="29AE9CB6"/>
    <w:rsid w:val="29CE5B03"/>
    <w:rsid w:val="29CF3710"/>
    <w:rsid w:val="2A39D6DA"/>
    <w:rsid w:val="2BC64EF9"/>
    <w:rsid w:val="2D3D4922"/>
    <w:rsid w:val="2DB2D63F"/>
    <w:rsid w:val="2E4B85B9"/>
    <w:rsid w:val="2EDFA900"/>
    <w:rsid w:val="3046D32B"/>
    <w:rsid w:val="30D3049A"/>
    <w:rsid w:val="32D164F8"/>
    <w:rsid w:val="34479F18"/>
    <w:rsid w:val="35643136"/>
    <w:rsid w:val="368E446E"/>
    <w:rsid w:val="36E5A337"/>
    <w:rsid w:val="38438444"/>
    <w:rsid w:val="38818B82"/>
    <w:rsid w:val="38A4F003"/>
    <w:rsid w:val="39C42D8D"/>
    <w:rsid w:val="3B14E441"/>
    <w:rsid w:val="3B9EFAAD"/>
    <w:rsid w:val="3C2DA650"/>
    <w:rsid w:val="3D8F2E55"/>
    <w:rsid w:val="3E2025B1"/>
    <w:rsid w:val="3E43B111"/>
    <w:rsid w:val="3ED54A72"/>
    <w:rsid w:val="3F4F40D6"/>
    <w:rsid w:val="3F855E09"/>
    <w:rsid w:val="40E7FB20"/>
    <w:rsid w:val="42AAA0E7"/>
    <w:rsid w:val="42D9BADF"/>
    <w:rsid w:val="449AC24D"/>
    <w:rsid w:val="4505348A"/>
    <w:rsid w:val="48297AB3"/>
    <w:rsid w:val="4AEE06CA"/>
    <w:rsid w:val="4B08525C"/>
    <w:rsid w:val="4B4484B3"/>
    <w:rsid w:val="4B939271"/>
    <w:rsid w:val="4BCE06EA"/>
    <w:rsid w:val="4C25A6B4"/>
    <w:rsid w:val="4D9548E7"/>
    <w:rsid w:val="4E2D83B4"/>
    <w:rsid w:val="4E3C1762"/>
    <w:rsid w:val="4F5240F6"/>
    <w:rsid w:val="4F5F7EEE"/>
    <w:rsid w:val="50053E69"/>
    <w:rsid w:val="52856A9D"/>
    <w:rsid w:val="528AA207"/>
    <w:rsid w:val="52DEDC6F"/>
    <w:rsid w:val="531DE870"/>
    <w:rsid w:val="54103AA4"/>
    <w:rsid w:val="54FD7257"/>
    <w:rsid w:val="55C6C188"/>
    <w:rsid w:val="56152E2C"/>
    <w:rsid w:val="5623DDF9"/>
    <w:rsid w:val="58E74CCC"/>
    <w:rsid w:val="5918AA40"/>
    <w:rsid w:val="5BAA78D2"/>
    <w:rsid w:val="5C347721"/>
    <w:rsid w:val="5C84693D"/>
    <w:rsid w:val="5D29CB99"/>
    <w:rsid w:val="5EBA4BBB"/>
    <w:rsid w:val="602E8485"/>
    <w:rsid w:val="62C851EB"/>
    <w:rsid w:val="630112B3"/>
    <w:rsid w:val="647B2B65"/>
    <w:rsid w:val="65A63A77"/>
    <w:rsid w:val="669950EE"/>
    <w:rsid w:val="66A9A4AA"/>
    <w:rsid w:val="676D566C"/>
    <w:rsid w:val="6794E29F"/>
    <w:rsid w:val="6851FB6D"/>
    <w:rsid w:val="6929C294"/>
    <w:rsid w:val="697274FE"/>
    <w:rsid w:val="697F61AF"/>
    <w:rsid w:val="69F07BAB"/>
    <w:rsid w:val="6B2CF8ED"/>
    <w:rsid w:val="6BAA6572"/>
    <w:rsid w:val="6BC5F8F1"/>
    <w:rsid w:val="6D998521"/>
    <w:rsid w:val="6DA478EB"/>
    <w:rsid w:val="6EE52236"/>
    <w:rsid w:val="70F93500"/>
    <w:rsid w:val="74689976"/>
    <w:rsid w:val="75AE5E1E"/>
    <w:rsid w:val="75B25164"/>
    <w:rsid w:val="767ADDF2"/>
    <w:rsid w:val="7681C046"/>
    <w:rsid w:val="769801B6"/>
    <w:rsid w:val="76E37612"/>
    <w:rsid w:val="77305B24"/>
    <w:rsid w:val="78D1BAF3"/>
    <w:rsid w:val="7914CD1B"/>
    <w:rsid w:val="7A253568"/>
    <w:rsid w:val="7A6B2E08"/>
    <w:rsid w:val="7AE9AAEB"/>
    <w:rsid w:val="7D667A49"/>
    <w:rsid w:val="7E26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B6AD2B3B-4F38-43EF-B323-1FA98EBD9A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9D439E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067195"/>
    <w:pPr>
      <w:keepNext/>
      <w:spacing w:before="1300" w:after="240" w:line="288" w:lineRule="auto"/>
      <w:ind w:left="992"/>
      <w:contextualSpacing/>
      <w:outlineLvl w:val="0"/>
    </w:pPr>
    <w:rPr>
      <w:rFonts w:ascii="Verdana" w:hAnsi="Verdana" w:eastAsia="MS Gothic"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067195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39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39E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067195"/>
    <w:rPr>
      <w:rFonts w:ascii="Verdana" w:hAnsi="Verdana" w:eastAsia="MS Gothic"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067195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3C2EAB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557D6C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557D6C"/>
    <w:pPr>
      <w:tabs>
        <w:tab w:val="right" w:leader="dot" w:pos="8777"/>
      </w:tabs>
      <w:spacing w:after="0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067195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D439E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D439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ListNumber"/>
    <w:rsid w:val="009D439E"/>
    <w:pPr>
      <w:numPr>
        <w:numId w:val="1"/>
      </w:numPr>
      <w:spacing w:after="80"/>
      <w:ind w:left="3033" w:hanging="357"/>
    </w:pPr>
    <w:rPr>
      <w:sz w:val="24"/>
    </w:rPr>
  </w:style>
  <w:style w:type="paragraph" w:styleId="ListNumber">
    <w:name w:val="List Number"/>
    <w:basedOn w:val="Normal"/>
    <w:uiPriority w:val="99"/>
    <w:semiHidden/>
    <w:unhideWhenUsed/>
    <w:rsid w:val="009D439E"/>
    <w:pPr>
      <w:tabs>
        <w:tab w:val="num" w:pos="720"/>
      </w:tabs>
      <w:ind w:left="720" w:hanging="720"/>
      <w:contextualSpacing/>
    </w:pPr>
  </w:style>
  <w:style w:type="paragraph" w:styleId="Punktlistanumrerad" w:customStyle="1">
    <w:name w:val="Punktlista numrerad"/>
    <w:qFormat/>
    <w:rsid w:val="00F01E21"/>
    <w:pPr>
      <w:numPr>
        <w:numId w:val="2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left="1349" w:right="868" w:hanging="357"/>
      <w:textAlignment w:val="baseline"/>
    </w:pPr>
    <w:rPr>
      <w:rFonts w:ascii="Georgia" w:hAnsi="Georg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824E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7732C"/>
    <w:pPr>
      <w:widowControl w:val="0"/>
      <w:autoSpaceDE w:val="0"/>
      <w:autoSpaceDN w:val="0"/>
      <w:spacing w:after="0" w:line="240" w:lineRule="auto"/>
      <w:ind w:left="2870" w:right="0"/>
    </w:pPr>
    <w:rPr>
      <w:lang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87732C"/>
    <w:rPr>
      <w:sz w:val="24"/>
      <w:szCs w:val="24"/>
      <w:lang w:eastAsia="en-US"/>
    </w:rPr>
  </w:style>
  <w:style w:type="paragraph" w:styleId="Normalmedindrag" w:customStyle="1">
    <w:name w:val="Normal med indrag"/>
    <w:qFormat/>
    <w:rsid w:val="00014CAE"/>
    <w:pPr>
      <w:tabs>
        <w:tab w:val="left" w:pos="1701"/>
      </w:tabs>
      <w:spacing w:after="120" w:line="288" w:lineRule="auto"/>
      <w:ind w:left="1701" w:right="868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067195"/>
    <w:pPr>
      <w:numPr>
        <w:ilvl w:val="1"/>
      </w:numPr>
      <w:spacing w:before="160" w:after="0"/>
      <w:ind w:left="992"/>
    </w:pPr>
    <w:rPr>
      <w:rFonts w:ascii="Verdana" w:hAnsi="Verdana" w:eastAsiaTheme="minorEastAsia" w:cstheme="minorBidi"/>
      <w:color w:val="000000" w:themeColor="text1"/>
      <w:szCs w:val="22"/>
    </w:rPr>
  </w:style>
  <w:style w:type="character" w:styleId="SubtitleChar" w:customStyle="1">
    <w:name w:val="Subtitle Char"/>
    <w:basedOn w:val="DefaultParagraphFont"/>
    <w:link w:val="Subtitle"/>
    <w:rsid w:val="00067195"/>
    <w:rPr>
      <w:rFonts w:ascii="Verdana" w:hAnsi="Verdana" w:eastAsiaTheme="minorEastAsia" w:cstheme="minorBidi"/>
      <w:color w:val="000000" w:themeColor="text1"/>
      <w:sz w:val="24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31DB5"/>
    <w:rPr>
      <w:color w:val="9EA2A2" w:themeColor="followedHyperlink"/>
      <w:u w:val="single"/>
    </w:rPr>
  </w:style>
  <w:style w:type="paragraph" w:styleId="paragraph" w:customStyle="1">
    <w:name w:val="paragraph"/>
    <w:basedOn w:val="Normal"/>
    <w:rsid w:val="00137216"/>
    <w:pPr>
      <w:spacing w:before="100" w:beforeAutospacing="1" w:after="100" w:afterAutospacing="1" w:line="240" w:lineRule="auto"/>
      <w:ind w:left="0" w:right="0"/>
    </w:pPr>
  </w:style>
  <w:style w:type="character" w:styleId="normaltextrun" w:customStyle="1">
    <w:name w:val="normaltextrun"/>
    <w:basedOn w:val="DefaultParagraphFont"/>
    <w:rsid w:val="00137216"/>
  </w:style>
  <w:style w:type="character" w:styleId="eop" w:customStyle="1">
    <w:name w:val="eop"/>
    <w:basedOn w:val="DefaultParagraphFont"/>
    <w:rsid w:val="00137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forening.sls.se/media/xwpjlrvf/covid-19_rekommendationstabelll_rav_250909.pdf" TargetMode="External" Id="rId13" /><Relationship Type="http://schemas.openxmlformats.org/officeDocument/2006/relationships/hyperlink" Target="https://covid19-druginteractions.org/" TargetMode="External" Id="rId18" /><Relationship Type="http://schemas.microsoft.com/office/2020/10/relationships/intelligence" Target="intelligence2.xml" Id="rId26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yperlink" Target="https://www.lakemedelsverket.se/sv/behandling-och-forskrivning/behandlingsrekommendationer/sok-behandlingsrekommendationer/covid-19-behandlingsrekommendation" TargetMode="External" Id="rId12" /><Relationship Type="http://schemas.openxmlformats.org/officeDocument/2006/relationships/hyperlink" Target="https://forening.sls.se/media/xwpjlrvf/covid-19_rekommendationstabelll_rav_250909.pdf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www.lakemedelsverket.se/sv/behandling-och-forskrivning/behandlingsrekommendationer/sok-behandlingsrekommendationer/covid-19-behandlingsrekommendation/beskrivning-av-covid-19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covid19-druginteractions.org/" TargetMode="External" Id="rId15" /><Relationship Type="http://schemas.openxmlformats.org/officeDocument/2006/relationships/footer" Target="footer3.xml" Id="rId23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hyperlink" Target="https://forening.sls.se/media/xwpjlrvf/covid-19_rekommendationstabelll_rav_250909.pdf" TargetMode="Externa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Antiviral terapi mot covid-19, SÄS </dc:title>
  <dc:subject/>
  <dc:creator>patrik.jens.johansson@vgregion.se</dc:creator>
  <keywords/>
  <lastModifiedBy>Anders Bengtsson Lundqvist</lastModifiedBy>
  <revision>401</revision>
  <lastPrinted>2016-04-01T13:56:00.0000000Z</lastPrinted>
  <dcterms:created xsi:type="dcterms:W3CDTF">2022-03-29T08:38:00.0000000Z</dcterms:created>
  <dcterms:modified xsi:type="dcterms:W3CDTF">2025-12-23T16:01:49.0000000Z</dcterms:modified>
</coreProperties>
</file>