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D515C" w:rsidP="00D339D0" w:rsidRDefault="4B94F772" w14:paraId="42E487AA" w14:textId="426C696A">
      <w:pPr>
        <w:pStyle w:val="Rubrik1"/>
      </w:pPr>
      <w:bookmarkStart w:name="_Toc99533773" w:id="0"/>
      <w:bookmarkStart w:name="_Toc102745739" w:id="1"/>
      <w:bookmarkStart w:name="_Hlk9498769" w:id="2"/>
      <w:bookmarkStart w:name="_Hlk177039485" w:id="3"/>
      <w:bookmarkStart w:name="_Toc321146591" w:id="4"/>
      <w:r>
        <w:t>L</w:t>
      </w:r>
      <w:r w:rsidR="00EA41EB">
        <w:t>uftvägssmitta – checklista vårdhygieniska rutiner</w:t>
      </w:r>
      <w:bookmarkEnd w:id="0"/>
      <w:bookmarkEnd w:id="1"/>
      <w:bookmarkEnd w:id="2"/>
      <w:r w:rsidR="00D339D0">
        <w:t>, SÄS</w:t>
      </w:r>
    </w:p>
    <w:p w:rsidR="00162959" w:rsidP="00D339D0" w:rsidRDefault="00162959" w14:paraId="0577336A" w14:textId="43665C09">
      <w:pPr>
        <w:pStyle w:val="Rubrik2"/>
        <w:spacing w:before="0"/>
      </w:pPr>
      <w:bookmarkStart w:name="_Toc99533774" w:id="5"/>
      <w:bookmarkStart w:name="_Toc102745521" w:id="6"/>
      <w:bookmarkStart w:name="_Toc102745537" w:id="7"/>
      <w:bookmarkStart w:name="_Toc102745740" w:id="8"/>
      <w:bookmarkStart w:name="_Toc184026255" w:id="9"/>
      <w:bookmarkEnd w:id="3"/>
      <w:r>
        <w:t>Sammanfattning</w:t>
      </w:r>
      <w:bookmarkEnd w:id="5"/>
      <w:bookmarkEnd w:id="6"/>
      <w:bookmarkEnd w:id="7"/>
      <w:bookmarkEnd w:id="8"/>
      <w:bookmarkEnd w:id="9"/>
    </w:p>
    <w:p w:rsidR="674A659B" w:rsidP="00D339D0" w:rsidRDefault="674A659B" w14:paraId="72A80BF4" w14:textId="07B7A918">
      <w:pPr>
        <w:spacing w:after="0"/>
      </w:pPr>
      <w:r w:rsidRPr="674A659B">
        <w:t>Vid handläggning av patient med luftvägssymptom görs alltid bedömning om smittsamhet kan föreligga. Bedömningen kan göras enligt följande steg:</w:t>
      </w:r>
    </w:p>
    <w:p w:rsidR="002749C3" w:rsidP="002749C3" w:rsidRDefault="674A659B" w14:paraId="6C2096E5" w14:textId="77777777">
      <w:pPr>
        <w:pStyle w:val="Liststycke"/>
        <w:numPr>
          <w:ilvl w:val="0"/>
          <w:numId w:val="36"/>
        </w:numPr>
      </w:pPr>
      <w:r>
        <w:t>Bedöm om förekomst av luftvägssmitta enligt nedanstående checklista kan föreligga</w:t>
      </w:r>
      <w:r w:rsidR="00DD1D9A">
        <w:t>.</w:t>
      </w:r>
    </w:p>
    <w:p w:rsidR="674A659B" w:rsidP="002749C3" w:rsidRDefault="674A659B" w14:paraId="2D3A8214" w14:textId="2948E25B">
      <w:pPr>
        <w:pStyle w:val="Liststycke"/>
        <w:numPr>
          <w:ilvl w:val="0"/>
          <w:numId w:val="36"/>
        </w:numPr>
      </w:pPr>
      <w:r>
        <w:t>Utvärdera med Akut-PCR s</w:t>
      </w:r>
      <w:r w:rsidR="7255F3B9">
        <w:t>.</w:t>
      </w:r>
      <w:r>
        <w:t>k</w:t>
      </w:r>
      <w:r w:rsidR="7255F3B9">
        <w:t>.</w:t>
      </w:r>
      <w:r>
        <w:t xml:space="preserve"> 4-plex (covid-19, influensa A+B och RS-virus) / PCR / annan provtagning</w:t>
      </w:r>
      <w:r w:rsidR="00DD1D9A">
        <w:t>.</w:t>
      </w:r>
    </w:p>
    <w:p w:rsidR="674A659B" w:rsidP="002749C3" w:rsidRDefault="674A659B" w14:paraId="66B38E72" w14:textId="4F19C3CF">
      <w:pPr>
        <w:pStyle w:val="Liststycke"/>
        <w:numPr>
          <w:ilvl w:val="0"/>
          <w:numId w:val="36"/>
        </w:numPr>
      </w:pPr>
      <w:r w:rsidRPr="674A659B">
        <w:t>Diskutera med infektionskonsult v</w:t>
      </w:r>
      <w:r w:rsidR="00DD1D9A">
        <w:t>id behov.</w:t>
      </w:r>
    </w:p>
    <w:p w:rsidR="674A659B" w:rsidP="002749C3" w:rsidRDefault="674A659B" w14:paraId="4C96185D" w14:textId="7CA563B8">
      <w:pPr>
        <w:pStyle w:val="Liststycke"/>
        <w:numPr>
          <w:ilvl w:val="0"/>
          <w:numId w:val="36"/>
        </w:numPr>
      </w:pPr>
      <w:r w:rsidRPr="674A659B">
        <w:t>Handläggning enligt checklista/ riktlinjer om misstanke om luftvägssmitta fortsatt kvarstår</w:t>
      </w:r>
      <w:r w:rsidR="00DD1D9A">
        <w:t>.</w:t>
      </w:r>
    </w:p>
    <w:p w:rsidR="00162959" w:rsidP="0083015B" w:rsidRDefault="00162959" w14:paraId="7FF3B9EA" w14:textId="6AEB14F5">
      <w:pPr>
        <w:pStyle w:val="Rubrik2"/>
        <w:spacing w:after="20"/>
      </w:pPr>
      <w:bookmarkStart w:name="_Toc99533775" w:id="10"/>
      <w:bookmarkStart w:name="_Toc102745522" w:id="11"/>
      <w:bookmarkStart w:name="_Toc102745538" w:id="12"/>
      <w:bookmarkStart w:name="_Toc102745741" w:id="13"/>
      <w:bookmarkStart w:name="_Toc184026256" w:id="14"/>
      <w:r w:rsidR="00162959">
        <w:rPr/>
        <w:t>Förändringar sedan föregående version</w:t>
      </w:r>
      <w:bookmarkEnd w:id="10"/>
      <w:bookmarkEnd w:id="11"/>
      <w:bookmarkEnd w:id="12"/>
      <w:bookmarkEnd w:id="13"/>
      <w:bookmarkEnd w:id="14"/>
    </w:p>
    <w:p w:rsidR="03841A78" w:rsidP="5789487E" w:rsidRDefault="03841A78" w14:paraId="75982E18" w14:textId="144C6B3A">
      <w:pPr>
        <w:pStyle w:val="Normal"/>
        <w:suppressLineNumbers w:val="0"/>
        <w:bidi w:val="0"/>
        <w:spacing w:before="0" w:beforeAutospacing="off" w:after="120" w:afterAutospacing="off" w:line="288" w:lineRule="auto"/>
        <w:ind w:left="0" w:right="868"/>
        <w:jc w:val="left"/>
      </w:pPr>
      <w:r w:rsidR="03841A78">
        <w:rPr/>
        <w:t>Länk</w:t>
      </w:r>
      <w:r w:rsidR="1292BA40">
        <w:rPr/>
        <w:t>at till regional rutin</w:t>
      </w:r>
      <w:r w:rsidR="03841A78">
        <w:rPr/>
        <w:t xml:space="preserve"> “G</w:t>
      </w:r>
      <w:r w:rsidRPr="66CB65CA" w:rsidR="03841A7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enerella åtgärder mot smittspridning av virusorsakade luftvägsinfektioner i vård och omsorg”</w:t>
      </w:r>
    </w:p>
    <w:p w:rsidRPr="00F67737" w:rsidR="002A44F5" w:rsidP="0083015B" w:rsidRDefault="002A44F5" w14:paraId="7F322226" w14:textId="7FA421B3">
      <w:pPr>
        <w:keepNext/>
        <w:keepLines/>
        <w:spacing w:before="280" w:after="0" w:line="240" w:lineRule="auto"/>
        <w:rPr>
          <w:rFonts w:asciiTheme="majorHAnsi" w:hAnsiTheme="majorHAnsi" w:cstheme="majorHAnsi"/>
          <w:sz w:val="28"/>
          <w:szCs w:val="28"/>
        </w:rPr>
      </w:pPr>
      <w:bookmarkStart w:name="_Toc99533776" w:id="15"/>
      <w:bookmarkStart w:name="_Toc102745523" w:id="16"/>
      <w:bookmarkStart w:name="_Toc102745539" w:id="17"/>
      <w:r w:rsidRPr="00F67737">
        <w:rPr>
          <w:rFonts w:asciiTheme="majorHAnsi" w:hAnsiTheme="majorHAnsi" w:cstheme="majorHAnsi"/>
          <w:sz w:val="28"/>
          <w:szCs w:val="28"/>
        </w:rPr>
        <w:t>Innehållsförteckning</w:t>
      </w:r>
      <w:bookmarkEnd w:id="15"/>
      <w:bookmarkEnd w:id="16"/>
      <w:bookmarkEnd w:id="17"/>
    </w:p>
    <w:p w:rsidR="00A30E1B" w:rsidRDefault="00331DAE" w14:paraId="48537F60" w14:textId="1628A8E6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history="1" w:anchor="_Toc184026255">
        <w:r w:rsidRPr="009B4205" w:rsidR="00A30E1B">
          <w:rPr>
            <w:rStyle w:val="Hyperlnk"/>
            <w:rFonts w:eastAsia="MS Gothic"/>
            <w:noProof/>
          </w:rPr>
          <w:t>Sammanfattning</w:t>
        </w:r>
        <w:r w:rsidR="00A30E1B">
          <w:rPr>
            <w:noProof/>
            <w:webHidden/>
          </w:rPr>
          <w:tab/>
        </w:r>
        <w:r w:rsidR="00A30E1B">
          <w:rPr>
            <w:noProof/>
            <w:webHidden/>
          </w:rPr>
          <w:fldChar w:fldCharType="begin"/>
        </w:r>
        <w:r w:rsidR="00A30E1B">
          <w:rPr>
            <w:noProof/>
            <w:webHidden/>
          </w:rPr>
          <w:instrText xml:space="preserve"> PAGEREF _Toc184026255 \h </w:instrText>
        </w:r>
        <w:r w:rsidR="00A30E1B">
          <w:rPr>
            <w:noProof/>
            <w:webHidden/>
          </w:rPr>
        </w:r>
        <w:r w:rsidR="00A30E1B">
          <w:rPr>
            <w:noProof/>
            <w:webHidden/>
          </w:rPr>
          <w:fldChar w:fldCharType="separate"/>
        </w:r>
        <w:r w:rsidR="00A30E1B">
          <w:rPr>
            <w:noProof/>
            <w:webHidden/>
          </w:rPr>
          <w:t>1</w:t>
        </w:r>
        <w:r w:rsidR="00A30E1B">
          <w:rPr>
            <w:noProof/>
            <w:webHidden/>
          </w:rPr>
          <w:fldChar w:fldCharType="end"/>
        </w:r>
      </w:hyperlink>
    </w:p>
    <w:p w:rsidR="00A30E1B" w:rsidRDefault="00A30E1B" w14:paraId="464A69FB" w14:textId="0E963CC7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4026256">
        <w:r w:rsidRPr="009B4205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_Toc184026256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A30E1B" w:rsidRDefault="00A30E1B" w14:paraId="2FD08F70" w14:textId="182E1590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4026257">
        <w:r w:rsidRPr="009B4205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_Toc184026257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A30E1B" w:rsidRDefault="00A30E1B" w14:paraId="6F1B7993" w14:textId="2CD1A653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4026258">
        <w:r w:rsidRPr="009B4205">
          <w:rPr>
            <w:rStyle w:val="Hyperlnk"/>
            <w:rFonts w:eastAsia="MS Gothic"/>
            <w:noProof/>
          </w:rPr>
          <w:t>Situationer där andningsskydd rekommenderas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_Toc184026258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A30E1B" w:rsidRDefault="00A30E1B" w14:paraId="0C13FDF5" w14:textId="4D6B7879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4026259">
        <w:r w:rsidRPr="009B4205">
          <w:rPr>
            <w:rStyle w:val="Hyperlnk"/>
            <w:rFonts w:eastAsia="MS Gothic"/>
            <w:noProof/>
          </w:rPr>
          <w:t>Situationer där andningsskydd kan övervägas efter riskbedömning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_Toc184026259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A30E1B" w:rsidRDefault="00A30E1B" w14:paraId="760255B9" w14:textId="0E094617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4026260">
        <w:r w:rsidRPr="009B4205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_Toc184026260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A30E1B" w:rsidRDefault="00A30E1B" w14:paraId="529FA37A" w14:textId="5FBCE00E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84026261">
        <w:r w:rsidRPr="009B4205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_Toc184026261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Pr="00EA41EB" w:rsidR="00EA41EB" w:rsidP="006D7B5F" w:rsidRDefault="00331DAE" w14:paraId="12C951D6" w14:textId="514F502B">
      <w:pPr>
        <w:pStyle w:val="Rubrik2"/>
      </w:pPr>
      <w:r>
        <w:lastRenderedPageBreak/>
        <w:fldChar w:fldCharType="end"/>
      </w:r>
      <w:bookmarkStart w:name="_Toc99533778" w:id="18"/>
      <w:bookmarkStart w:name="_Toc102745524" w:id="19"/>
      <w:bookmarkStart w:name="_Toc102745540" w:id="20"/>
      <w:bookmarkStart w:name="_Toc102745742" w:id="21"/>
      <w:bookmarkStart w:name="_Toc184026257" w:id="22"/>
      <w:r w:rsidRPr="00EA41EB" w:rsidR="00EA41EB">
        <w:t>Genomförande</w:t>
      </w:r>
      <w:bookmarkEnd w:id="18"/>
      <w:bookmarkEnd w:id="19"/>
      <w:bookmarkEnd w:id="20"/>
      <w:bookmarkEnd w:id="21"/>
      <w:bookmarkEnd w:id="22"/>
    </w:p>
    <w:tbl>
      <w:tblPr>
        <w:tblW w:w="144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Luftvägssmitta"/>
        <w:tblDescription w:val="Tabellen ger en översikt över olika smittor och vårdhygieniska rekommendationer om inkubationstid, vårdplacering (enkelrum/delat rum), patientrelaterade åtgärder, städ- och rengöringsrutiner, personalhygien amt tvätt- och avfallsrutiner."/>
      </w:tblPr>
      <w:tblGrid>
        <w:gridCol w:w="1656"/>
        <w:gridCol w:w="1334"/>
        <w:gridCol w:w="1507"/>
        <w:gridCol w:w="2208"/>
        <w:gridCol w:w="1041"/>
        <w:gridCol w:w="1834"/>
        <w:gridCol w:w="1371"/>
        <w:gridCol w:w="2177"/>
        <w:gridCol w:w="1326"/>
      </w:tblGrid>
      <w:tr w:rsidRPr="00EA41EB" w:rsidR="00C3170C" w:rsidTr="36E73EC2" w14:paraId="61CF64A5" w14:textId="77777777">
        <w:trPr>
          <w:trHeight w:val="492"/>
          <w:tblHeader/>
        </w:trPr>
        <w:tc>
          <w:tcPr>
            <w:tcW w:w="1665" w:type="dxa"/>
            <w:shd w:val="clear" w:color="auto" w:fill="D9D9D9" w:themeFill="background1" w:themeFillShade="D9"/>
          </w:tcPr>
          <w:p w:rsidRPr="00EA41EB" w:rsidR="00C3170C" w:rsidP="00EA41EB" w:rsidRDefault="00C3170C" w14:paraId="50554A92" w14:textId="092E7B4E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>
              <w:rPr>
                <w:rFonts w:ascii="Arial Fet" w:hAnsi="Arial Fet" w:cs="Arial"/>
                <w:b/>
                <w:sz w:val="20"/>
                <w:szCs w:val="22"/>
              </w:rPr>
              <w:t>Agens och vårdhygieniska riskfaktorer</w:t>
            </w:r>
          </w:p>
        </w:tc>
        <w:tc>
          <w:tcPr>
            <w:tcW w:w="1335" w:type="dxa"/>
            <w:shd w:val="clear" w:color="auto" w:fill="D9D9D9" w:themeFill="background1" w:themeFillShade="D9"/>
          </w:tcPr>
          <w:p w:rsidRPr="00EA41EB" w:rsidR="00C3170C" w:rsidP="00EA41EB" w:rsidRDefault="00C3170C" w14:paraId="5DF8C14E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Huvudsaklig smittväg</w:t>
            </w:r>
          </w:p>
        </w:tc>
        <w:tc>
          <w:tcPr>
            <w:tcW w:w="1320" w:type="dxa"/>
            <w:shd w:val="clear" w:color="auto" w:fill="D9D9D9" w:themeFill="background1" w:themeFillShade="D9"/>
          </w:tcPr>
          <w:p w:rsidRPr="00EA41EB" w:rsidR="00C3170C" w:rsidP="209BED5B" w:rsidRDefault="00C3170C" w14:paraId="2B1CC8BF" w14:textId="7E7F8955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209BED5B">
              <w:rPr>
                <w:rFonts w:ascii="Arial Fet" w:hAnsi="Arial Fet" w:cs="Arial"/>
                <w:b/>
                <w:bCs/>
                <w:sz w:val="20"/>
                <w:szCs w:val="20"/>
              </w:rPr>
              <w:t>Inkubationstid</w:t>
            </w:r>
          </w:p>
        </w:tc>
        <w:tc>
          <w:tcPr>
            <w:tcW w:w="2231" w:type="dxa"/>
            <w:shd w:val="clear" w:color="auto" w:fill="D9D9D9" w:themeFill="background1" w:themeFillShade="D9"/>
          </w:tcPr>
          <w:p w:rsidRPr="00EA41EB" w:rsidR="00C3170C" w:rsidP="209BED5B" w:rsidRDefault="00C3170C" w14:paraId="0A4E0116" w14:textId="0842BFD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209BED5B">
              <w:rPr>
                <w:rFonts w:ascii="Arial Fet" w:hAnsi="Arial Fet" w:cs="Arial"/>
                <w:b/>
                <w:bCs/>
                <w:sz w:val="20"/>
                <w:szCs w:val="20"/>
              </w:rPr>
              <w:t>Smittsamhetsperiod</w:t>
            </w:r>
          </w:p>
        </w:tc>
        <w:tc>
          <w:tcPr>
            <w:tcW w:w="1041" w:type="dxa"/>
            <w:shd w:val="clear" w:color="auto" w:fill="D9D9D9" w:themeFill="background1" w:themeFillShade="D9"/>
          </w:tcPr>
          <w:p w:rsidRPr="00EA41EB" w:rsidR="00C3170C" w:rsidP="00EA41EB" w:rsidRDefault="00C3170C" w14:paraId="6D8C5738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Placering</w:t>
            </w:r>
          </w:p>
        </w:tc>
        <w:tc>
          <w:tcPr>
            <w:tcW w:w="1845" w:type="dxa"/>
            <w:shd w:val="clear" w:color="auto" w:fill="D9D9D9" w:themeFill="background1" w:themeFillShade="D9"/>
          </w:tcPr>
          <w:p w:rsidRPr="00EA41EB" w:rsidR="00C3170C" w:rsidP="006C4DD6" w:rsidRDefault="00C3170C" w14:paraId="3BFB0252" w14:textId="2542E961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Patientrelaterade åtgärder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:rsidRPr="00EA41EB" w:rsidR="00C3170C" w:rsidP="00EA41EB" w:rsidRDefault="00C3170C" w14:paraId="2794CABF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Städning/ rengöring och desinfektion</w:t>
            </w:r>
          </w:p>
        </w:tc>
        <w:tc>
          <w:tcPr>
            <w:tcW w:w="2285" w:type="dxa"/>
            <w:shd w:val="clear" w:color="auto" w:fill="D9D9D9" w:themeFill="background1" w:themeFillShade="D9"/>
          </w:tcPr>
          <w:p w:rsidRPr="00EA41EB" w:rsidR="00C3170C" w:rsidP="00EA41EB" w:rsidRDefault="00C3170C" w14:paraId="1232DBC1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Personal</w:t>
            </w:r>
          </w:p>
        </w:tc>
        <w:tc>
          <w:tcPr>
            <w:tcW w:w="1352" w:type="dxa"/>
            <w:shd w:val="clear" w:color="auto" w:fill="D9D9D9" w:themeFill="background1" w:themeFillShade="D9"/>
          </w:tcPr>
          <w:p w:rsidRPr="00EA41EB" w:rsidR="00C3170C" w:rsidP="00EA41EB" w:rsidRDefault="00C3170C" w14:paraId="442530D6" w14:textId="32228AEF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Avfall/tvätt</w:t>
            </w:r>
          </w:p>
        </w:tc>
      </w:tr>
      <w:tr w:rsidRPr="00EA41EB" w:rsidR="00821B85" w:rsidTr="36E73EC2" w14:paraId="7A85C893" w14:textId="77777777">
        <w:tc>
          <w:tcPr>
            <w:tcW w:w="1665" w:type="dxa"/>
          </w:tcPr>
          <w:p w:rsidR="00821B85" w:rsidP="6BEA828B" w:rsidRDefault="700CB0A6" w14:paraId="19F508B8" w14:textId="4C01636D">
            <w:pPr>
              <w:suppressAutoHyphens/>
              <w:spacing w:before="20" w:after="20" w:line="240" w:lineRule="auto"/>
              <w:ind w:right="0"/>
              <w:rPr>
                <w:rFonts w:ascii="Arial Fet" w:hAnsi="Arial Fet" w:eastAsia="Arial Fet" w:cs="Arial Fet"/>
                <w:sz w:val="20"/>
                <w:szCs w:val="20"/>
              </w:rPr>
            </w:pPr>
            <w:r w:rsidRPr="6BEA828B">
              <w:rPr>
                <w:rFonts w:ascii="Arial Fet" w:hAnsi="Arial Fet" w:cs="Arial"/>
                <w:b/>
                <w:bCs/>
                <w:sz w:val="20"/>
                <w:szCs w:val="20"/>
              </w:rPr>
              <w:t>Okänd smitta</w:t>
            </w:r>
            <w:r w:rsidRPr="6BEA828B" w:rsidR="5FE409F2">
              <w:rPr>
                <w:rFonts w:ascii="Arial Fet" w:hAnsi="Arial Fet" w:cs="Arial"/>
                <w:b/>
                <w:bCs/>
                <w:sz w:val="20"/>
                <w:szCs w:val="20"/>
              </w:rPr>
              <w:t xml:space="preserve"> </w:t>
            </w:r>
            <w:r w:rsidR="00821B85">
              <w:br/>
            </w:r>
            <w:r w:rsidRPr="6BEA828B" w:rsidR="5FE409F2">
              <w:rPr>
                <w:rFonts w:ascii="Arial Fet" w:hAnsi="Arial Fet" w:cs="Arial"/>
                <w:b/>
                <w:bCs/>
                <w:sz w:val="20"/>
                <w:szCs w:val="20"/>
              </w:rPr>
              <w:t>eller luftvägssmitta som inte omnämns särskilt</w:t>
            </w:r>
          </w:p>
          <w:p w:rsidRPr="00EA41EB" w:rsidR="00821B85" w:rsidP="0083015B" w:rsidRDefault="00821B85" w14:paraId="6C550526" w14:textId="67C8031E">
            <w:pPr>
              <w:suppressAutoHyphens/>
              <w:spacing w:before="1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>
              <w:rPr>
                <w:sz w:val="20"/>
                <w:szCs w:val="20"/>
              </w:rPr>
              <w:t>Lu</w:t>
            </w:r>
            <w:r w:rsidRPr="00EA41EB">
              <w:rPr>
                <w:sz w:val="20"/>
                <w:szCs w:val="20"/>
              </w:rPr>
              <w:t>ftvägssymtom (snuva, hosta, feber).</w:t>
            </w:r>
          </w:p>
        </w:tc>
        <w:tc>
          <w:tcPr>
            <w:tcW w:w="1335" w:type="dxa"/>
            <w:vMerge w:val="restart"/>
          </w:tcPr>
          <w:p w:rsidRPr="00EA41EB" w:rsidR="00821B85" w:rsidP="00EA41EB" w:rsidRDefault="00821B85" w14:paraId="3FA291BC" w14:textId="7F38EBEF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Dropp- och kontaktsmitta</w:t>
            </w:r>
          </w:p>
        </w:tc>
        <w:tc>
          <w:tcPr>
            <w:tcW w:w="1320" w:type="dxa"/>
          </w:tcPr>
          <w:p w:rsidRPr="00EA41EB" w:rsidR="00821B85" w:rsidP="00EA41EB" w:rsidRDefault="00821B85" w14:paraId="5ABD9D68" w14:textId="77777777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Varierar.</w:t>
            </w:r>
          </w:p>
        </w:tc>
        <w:tc>
          <w:tcPr>
            <w:tcW w:w="2231" w:type="dxa"/>
          </w:tcPr>
          <w:p w:rsidRPr="00EA41EB" w:rsidR="00821B85" w:rsidP="00EA41EB" w:rsidRDefault="00821B85" w14:paraId="374C7CE4" w14:textId="77777777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Varierar, medicinsk bedömning i enskilda fall.</w:t>
            </w:r>
          </w:p>
        </w:tc>
        <w:tc>
          <w:tcPr>
            <w:tcW w:w="1041" w:type="dxa"/>
            <w:vMerge w:val="restart"/>
          </w:tcPr>
          <w:p w:rsidRPr="00EA41EB" w:rsidR="00821B85" w:rsidP="00EA41EB" w:rsidRDefault="00821B85" w14:paraId="0C601611" w14:textId="328345F5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Eget rum med stängd dörr.</w:t>
            </w:r>
          </w:p>
        </w:tc>
        <w:tc>
          <w:tcPr>
            <w:tcW w:w="1845" w:type="dxa"/>
            <w:vMerge w:val="restart"/>
          </w:tcPr>
          <w:p w:rsidRPr="00EA41EB" w:rsidR="00821B85" w:rsidP="00AA5622" w:rsidRDefault="00821B85" w14:paraId="251C1A81" w14:textId="77777777">
            <w:pPr>
              <w:suppressAutoHyphens/>
              <w:spacing w:after="20" w:line="240" w:lineRule="auto"/>
              <w:ind w:right="301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AA5622" w:rsidR="00821B85" w:rsidP="00AA5622" w:rsidRDefault="00821B85" w14:paraId="0464F146" w14:textId="325187E4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H</w:t>
            </w:r>
            <w:r>
              <w:rPr>
                <w:color w:val="000000" w:themeColor="text2"/>
                <w:sz w:val="20"/>
                <w:szCs w:val="20"/>
              </w:rPr>
              <w:t>ost- och h</w:t>
            </w:r>
            <w:r w:rsidRPr="21BBA2A0">
              <w:rPr>
                <w:color w:val="000000" w:themeColor="text2"/>
                <w:sz w:val="20"/>
                <w:szCs w:val="20"/>
              </w:rPr>
              <w:t>andhygien.</w:t>
            </w:r>
          </w:p>
          <w:p w:rsidRPr="00EA41EB" w:rsidR="00821B85" w:rsidP="00AA5622" w:rsidRDefault="00821B85" w14:paraId="2F88C374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Eventuell smittrisk.</w:t>
            </w:r>
          </w:p>
          <w:p w:rsidRPr="00EA41EB" w:rsidR="00821B85" w:rsidP="0083015B" w:rsidRDefault="00821B85" w14:paraId="2CBEF562" w14:textId="77777777">
            <w:pPr>
              <w:suppressAutoHyphens/>
              <w:spacing w:before="120" w:after="20" w:line="240" w:lineRule="auto"/>
              <w:ind w:right="17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Pr="00EA41EB" w:rsidR="00821B85" w:rsidP="00AA5622" w:rsidRDefault="1B8180A1" w14:paraId="5D3B387B" w14:textId="000B6146">
            <w:pPr>
              <w:keepNext/>
              <w:keepLines/>
              <w:spacing w:before="20" w:after="30" w:line="240" w:lineRule="auto"/>
              <w:ind w:right="0"/>
              <w:rPr>
                <w:rFonts w:ascii="Calibri Light" w:hAnsi="Calibri Light"/>
                <w:color w:val="1F3763"/>
                <w:sz w:val="20"/>
                <w:szCs w:val="20"/>
                <w:lang w:val="en-US"/>
              </w:rPr>
            </w:pPr>
            <w:r w:rsidRPr="6F280955">
              <w:rPr>
                <w:color w:val="000000" w:themeColor="text2"/>
                <w:sz w:val="20"/>
                <w:szCs w:val="20"/>
              </w:rPr>
              <w:t xml:space="preserve">Patient som tolererar munskydd förses med detta. </w:t>
            </w:r>
            <w:r w:rsidRPr="6F280955" w:rsidR="7A19E0AE">
              <w:rPr>
                <w:sz w:val="20"/>
                <w:szCs w:val="20"/>
              </w:rPr>
              <w:t xml:space="preserve">Annars </w:t>
            </w:r>
            <w:r w:rsidRPr="6F280955">
              <w:rPr>
                <w:sz w:val="20"/>
                <w:szCs w:val="20"/>
              </w:rPr>
              <w:t>förses</w:t>
            </w:r>
            <w:r w:rsidRPr="6F280955" w:rsidR="7A19E0AE">
              <w:rPr>
                <w:sz w:val="20"/>
                <w:szCs w:val="20"/>
              </w:rPr>
              <w:t xml:space="preserve"> patienten</w:t>
            </w:r>
            <w:r w:rsidRPr="6F280955">
              <w:rPr>
                <w:sz w:val="20"/>
                <w:szCs w:val="20"/>
              </w:rPr>
              <w:t xml:space="preserve"> </w:t>
            </w:r>
            <w:r w:rsidRPr="6F280955">
              <w:rPr>
                <w:color w:val="000000" w:themeColor="text2"/>
                <w:sz w:val="20"/>
                <w:szCs w:val="20"/>
              </w:rPr>
              <w:t>med näsdukar att hosta i samt plastpåse för uppsamling av dessa.</w:t>
            </w:r>
          </w:p>
        </w:tc>
        <w:tc>
          <w:tcPr>
            <w:tcW w:w="1380" w:type="dxa"/>
            <w:vMerge w:val="restart"/>
          </w:tcPr>
          <w:p w:rsidRPr="000045FD" w:rsidR="00821B85" w:rsidP="0083015B" w:rsidRDefault="00821B85" w14:paraId="5960B837" w14:textId="358EA33A">
            <w:pPr>
              <w:keepNext/>
              <w:keepLines/>
              <w:spacing w:before="20" w:after="160" w:line="240" w:lineRule="auto"/>
              <w:ind w:right="0"/>
              <w:rPr>
                <w:sz w:val="20"/>
                <w:szCs w:val="20"/>
              </w:rPr>
            </w:pPr>
            <w:r w:rsidRPr="000045FD">
              <w:rPr>
                <w:sz w:val="20"/>
                <w:szCs w:val="20"/>
              </w:rPr>
              <w:t xml:space="preserve">Daglig städning och </w:t>
            </w:r>
            <w:proofErr w:type="spellStart"/>
            <w:r w:rsidRPr="000045FD">
              <w:rPr>
                <w:sz w:val="20"/>
                <w:szCs w:val="20"/>
              </w:rPr>
              <w:t>slutstäd</w:t>
            </w:r>
            <w:proofErr w:type="spellEnd"/>
            <w:r w:rsidRPr="000045FD">
              <w:rPr>
                <w:sz w:val="20"/>
                <w:szCs w:val="20"/>
              </w:rPr>
              <w:t xml:space="preserve"> utförs enligt ordinarie rutin.</w:t>
            </w:r>
          </w:p>
          <w:p w:rsidRPr="000045FD" w:rsidR="00821B85" w:rsidP="0083015B" w:rsidRDefault="00821B85" w14:paraId="43F2AA43" w14:textId="13998905">
            <w:pPr>
              <w:keepNext/>
              <w:keepLines/>
              <w:spacing w:before="20" w:after="160" w:line="240" w:lineRule="auto"/>
              <w:ind w:right="0"/>
              <w:rPr>
                <w:sz w:val="20"/>
                <w:szCs w:val="20"/>
              </w:rPr>
            </w:pPr>
            <w:r w:rsidRPr="000045FD">
              <w:rPr>
                <w:sz w:val="20"/>
                <w:szCs w:val="20"/>
              </w:rPr>
              <w:t>Informera städpersonal om smittrisk och adekvat skydds</w:t>
            </w:r>
            <w:r>
              <w:rPr>
                <w:sz w:val="20"/>
                <w:szCs w:val="20"/>
              </w:rPr>
              <w:t>-</w:t>
            </w:r>
            <w:r w:rsidRPr="000045FD">
              <w:rPr>
                <w:sz w:val="20"/>
                <w:szCs w:val="20"/>
              </w:rPr>
              <w:t>utrustning.</w:t>
            </w:r>
          </w:p>
        </w:tc>
        <w:tc>
          <w:tcPr>
            <w:tcW w:w="2285" w:type="dxa"/>
            <w:vMerge w:val="restart"/>
          </w:tcPr>
          <w:p w:rsidRPr="00DE7276" w:rsidR="00821B85" w:rsidP="0083015B" w:rsidRDefault="00821B85" w14:paraId="69F9FA7E" w14:textId="77777777">
            <w:pPr>
              <w:tabs>
                <w:tab w:val="left" w:pos="49"/>
              </w:tabs>
              <w:suppressAutoHyphens/>
              <w:spacing w:line="240" w:lineRule="auto"/>
              <w:ind w:right="-71"/>
              <w:rPr>
                <w:color w:val="000000" w:themeColor="text2"/>
                <w:sz w:val="20"/>
                <w:szCs w:val="20"/>
              </w:rPr>
            </w:pPr>
            <w:r w:rsidRPr="00DE7276">
              <w:rPr>
                <w:color w:val="000000" w:themeColor="text2"/>
                <w:sz w:val="20"/>
                <w:szCs w:val="20"/>
              </w:rPr>
              <w:t>Basala hygienrutiner.</w:t>
            </w:r>
          </w:p>
          <w:p w:rsidRPr="00DE7276" w:rsidR="00821B85" w:rsidP="0083015B" w:rsidRDefault="00821B85" w14:paraId="360B9388" w14:textId="5E82B553">
            <w:pPr>
              <w:tabs>
                <w:tab w:val="left" w:pos="191"/>
              </w:tabs>
              <w:suppressAutoHyphens/>
              <w:spacing w:line="240" w:lineRule="auto"/>
              <w:ind w:right="-71"/>
              <w:rPr>
                <w:color w:val="000000" w:themeColor="text2"/>
                <w:sz w:val="20"/>
                <w:szCs w:val="20"/>
              </w:rPr>
            </w:pPr>
            <w:r w:rsidRPr="209BED5B">
              <w:rPr>
                <w:color w:val="000000" w:themeColor="text2"/>
                <w:sz w:val="20"/>
                <w:szCs w:val="20"/>
              </w:rPr>
              <w:t>Vätskeavvisande munskydd (IIR) i kombination med skyddsglasögon/</w:t>
            </w:r>
            <w:r>
              <w:br/>
            </w:r>
            <w:r w:rsidRPr="209BED5B">
              <w:rPr>
                <w:color w:val="000000" w:themeColor="text2"/>
                <w:sz w:val="20"/>
                <w:szCs w:val="20"/>
              </w:rPr>
              <w:t>heltäckande visir vid nära kontakt.</w:t>
            </w:r>
          </w:p>
          <w:p w:rsidRPr="00EA41EB" w:rsidR="00821B85" w:rsidP="209BED5B" w:rsidRDefault="1B8180A1" w14:paraId="4F7AB58A" w14:textId="518620F9">
            <w:pPr>
              <w:keepNext/>
              <w:keepLines/>
              <w:suppressAutoHyphen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 w:rsidRPr="36E73EC2">
              <w:rPr>
                <w:color w:val="000000" w:themeColor="text2"/>
                <w:sz w:val="20"/>
                <w:szCs w:val="20"/>
              </w:rPr>
              <w:t xml:space="preserve">Andningsskydd </w:t>
            </w:r>
            <w:r w:rsidRPr="36E73EC2" w:rsidR="62DCD98E">
              <w:rPr>
                <w:color w:val="000000" w:themeColor="text2"/>
                <w:sz w:val="20"/>
                <w:szCs w:val="20"/>
              </w:rPr>
              <w:t xml:space="preserve">FFP3 </w:t>
            </w:r>
            <w:r w:rsidRPr="36E73EC2">
              <w:rPr>
                <w:color w:val="000000" w:themeColor="text2"/>
                <w:sz w:val="20"/>
                <w:szCs w:val="20"/>
              </w:rPr>
              <w:t xml:space="preserve">i kombination med visir rekommenderas </w:t>
            </w:r>
            <w:r w:rsidRPr="36E73EC2" w:rsidR="3BF37A4A">
              <w:rPr>
                <w:color w:val="000000" w:themeColor="text2"/>
                <w:sz w:val="20"/>
                <w:szCs w:val="20"/>
              </w:rPr>
              <w:t xml:space="preserve">i </w:t>
            </w:r>
            <w:r w:rsidRPr="36E73EC2">
              <w:rPr>
                <w:color w:val="000000" w:themeColor="text2"/>
                <w:sz w:val="20"/>
                <w:szCs w:val="20"/>
              </w:rPr>
              <w:t>vissa situationer, se nedan.</w:t>
            </w:r>
          </w:p>
        </w:tc>
        <w:tc>
          <w:tcPr>
            <w:tcW w:w="1352" w:type="dxa"/>
            <w:vMerge w:val="restart"/>
          </w:tcPr>
          <w:p w:rsidR="00821B85" w:rsidP="0083015B" w:rsidRDefault="00821B85" w14:paraId="15531E41" w14:textId="77777777">
            <w:pPr>
              <w:suppressAutoHyphens/>
              <w:spacing w:line="240" w:lineRule="auto"/>
              <w:ind w:left="-18" w:right="0"/>
              <w:rPr>
                <w:color w:val="000000" w:themeColor="text2"/>
                <w:sz w:val="20"/>
                <w:szCs w:val="20"/>
              </w:rPr>
            </w:pPr>
            <w:r w:rsidRPr="005B1F14">
              <w:rPr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EA41EB" w:rsidR="00821B85" w:rsidP="0083015B" w:rsidRDefault="00821B85" w14:paraId="319349DF" w14:textId="10B9E792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 xml:space="preserve">Kraftigt förorenad tvätt hanteras </w:t>
            </w:r>
            <w:r w:rsidRPr="00AA6334" w:rsidR="00AA6334">
              <w:rPr>
                <w:color w:val="000000" w:themeColor="text2"/>
                <w:sz w:val="20"/>
                <w:szCs w:val="20"/>
              </w:rPr>
              <w:t>enligt rutin för smittförande tvätt. All annan smutstvätt hanteras som vanlig tvätt.</w:t>
            </w:r>
          </w:p>
        </w:tc>
      </w:tr>
      <w:tr w:rsidRPr="00EA41EB" w:rsidR="00821B85" w:rsidTr="36E73EC2" w14:paraId="47DA666B" w14:textId="77777777">
        <w:tc>
          <w:tcPr>
            <w:tcW w:w="1665" w:type="dxa"/>
          </w:tcPr>
          <w:p w:rsidRPr="0083015B" w:rsidR="00821B85" w:rsidP="00EA41EB" w:rsidRDefault="00821B85" w14:paraId="796CA410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  <w:lang w:val="en-US"/>
              </w:rPr>
            </w:pPr>
            <w:r w:rsidRPr="0083015B"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t xml:space="preserve">Covid- 19 </w:t>
            </w:r>
          </w:p>
          <w:p w:rsidRPr="0083015B" w:rsidR="00821B85" w:rsidP="00EA41EB" w:rsidRDefault="00821B85" w14:paraId="57DEF2F8" w14:textId="29CBA0C4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83015B">
              <w:rPr>
                <w:sz w:val="20"/>
                <w:szCs w:val="20"/>
                <w:lang w:val="en-US"/>
              </w:rPr>
              <w:t>Se regional rutin</w:t>
            </w:r>
          </w:p>
          <w:p w:rsidRPr="0083015B" w:rsidR="00821B85" w:rsidP="00D339D0" w:rsidRDefault="00A30E1B" w14:paraId="78A28DDE" w14:textId="4DB9841A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hyperlink w:history="1" r:id="rId12">
              <w:r w:rsidRPr="007C3854" w:rsidR="00821B85">
                <w:rPr>
                  <w:rStyle w:val="Hyperlnk"/>
                  <w:sz w:val="20"/>
                  <w:szCs w:val="20"/>
                  <w:lang w:val="en-US"/>
                </w:rPr>
                <w:t>Vårdhygien Covid-19</w:t>
              </w:r>
            </w:hyperlink>
            <w:r w:rsidRPr="0083015B" w:rsidR="00821B85">
              <w:rPr>
                <w:sz w:val="20"/>
                <w:szCs w:val="20"/>
                <w:lang w:val="en-US"/>
              </w:rPr>
              <w:t>.</w:t>
            </w:r>
          </w:p>
          <w:p w:rsidRPr="0083015B" w:rsidR="00821B85" w:rsidP="0083015B" w:rsidRDefault="00821B85" w14:paraId="1F1C095C" w14:textId="0FEBD05F">
            <w:pPr>
              <w:spacing w:before="120" w:after="30" w:line="240" w:lineRule="auto"/>
              <w:ind w:right="0"/>
              <w:rPr>
                <w:rStyle w:val="Hyperlnk"/>
                <w:color w:val="auto"/>
              </w:rPr>
            </w:pPr>
            <w:r w:rsidRPr="0083015B">
              <w:rPr>
                <w:sz w:val="20"/>
                <w:szCs w:val="20"/>
              </w:rPr>
              <w:t>Luftvägssymtom (snuva, hosta, feber).</w:t>
            </w:r>
          </w:p>
        </w:tc>
        <w:tc>
          <w:tcPr>
            <w:tcW w:w="1335" w:type="dxa"/>
            <w:vMerge/>
          </w:tcPr>
          <w:p w:rsidRPr="00B73D0A" w:rsidR="00821B85" w:rsidP="00EA41EB" w:rsidRDefault="00821B85" w14:paraId="4AB3437B" w14:textId="24A5AE7F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  <w:tc>
          <w:tcPr>
            <w:tcW w:w="1320" w:type="dxa"/>
          </w:tcPr>
          <w:p w:rsidRPr="00B73D0A" w:rsidR="00821B85" w:rsidP="00EA41EB" w:rsidRDefault="00061613" w14:paraId="5A30A0DF" w14:textId="32F6FF76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B73D0A">
              <w:rPr>
                <w:sz w:val="20"/>
                <w:szCs w:val="20"/>
              </w:rPr>
              <w:t>2–10</w:t>
            </w:r>
            <w:r w:rsidRPr="00B73D0A" w:rsidR="00821B85">
              <w:rPr>
                <w:sz w:val="20"/>
                <w:szCs w:val="20"/>
              </w:rPr>
              <w:t xml:space="preserve"> dagar.</w:t>
            </w:r>
          </w:p>
        </w:tc>
        <w:tc>
          <w:tcPr>
            <w:tcW w:w="2231" w:type="dxa"/>
          </w:tcPr>
          <w:p w:rsidRPr="00B73D0A" w:rsidR="00821B85" w:rsidP="00B73D0A" w:rsidRDefault="00821B85" w14:paraId="16986707" w14:textId="4FDF82A9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B73D0A">
              <w:rPr>
                <w:sz w:val="20"/>
                <w:szCs w:val="20"/>
              </w:rPr>
              <w:t xml:space="preserve">Bedöms av ansvarig läkare. För vägledning se </w:t>
            </w:r>
            <w:hyperlink w:history="1" r:id="rId13">
              <w:r w:rsidRPr="00513160">
                <w:rPr>
                  <w:rStyle w:val="Hyperlnk"/>
                  <w:sz w:val="20"/>
                  <w:szCs w:val="20"/>
                  <w:lang w:val="en-US"/>
                </w:rPr>
                <w:t>Vårdhygien Covid-19</w:t>
              </w:r>
            </w:hyperlink>
            <w:r>
              <w:rPr>
                <w:sz w:val="20"/>
                <w:szCs w:val="20"/>
                <w:lang w:val="en-US"/>
              </w:rPr>
              <w:t>.</w:t>
            </w:r>
          </w:p>
        </w:tc>
        <w:tc>
          <w:tcPr>
            <w:tcW w:w="1041" w:type="dxa"/>
            <w:vMerge/>
          </w:tcPr>
          <w:p w:rsidRPr="00B73D0A" w:rsidR="00821B85" w:rsidP="00B73D0A" w:rsidRDefault="00821B85" w14:paraId="6FB52D1D" w14:textId="7E640BAB">
            <w:pPr>
              <w:keepNext/>
              <w:keepLines/>
              <w:spacing w:before="20" w:after="30" w:line="240" w:lineRule="auto"/>
              <w:ind w:right="0"/>
              <w:rPr>
                <w:strike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  <w:vMerge/>
          </w:tcPr>
          <w:p w:rsidRPr="00B73D0A" w:rsidR="00821B85" w:rsidP="00B73D0A" w:rsidRDefault="00821B85" w14:paraId="1490ACDF" w14:textId="07CFD75F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  <w:tc>
          <w:tcPr>
            <w:tcW w:w="1380" w:type="dxa"/>
            <w:vMerge/>
          </w:tcPr>
          <w:p w:rsidRPr="00B73D0A" w:rsidR="00821B85" w:rsidP="000045FD" w:rsidRDefault="00821B85" w14:paraId="0D4499E4" w14:textId="5E83C673">
            <w:pPr>
              <w:keepNext/>
              <w:keepLines/>
              <w:spacing w:before="20" w:after="30" w:line="240" w:lineRule="auto"/>
              <w:ind w:right="0"/>
              <w:rPr>
                <w:strike/>
                <w:lang w:val="en-US"/>
              </w:rPr>
            </w:pPr>
          </w:p>
        </w:tc>
        <w:tc>
          <w:tcPr>
            <w:tcW w:w="2285" w:type="dxa"/>
            <w:vMerge/>
          </w:tcPr>
          <w:p w:rsidRPr="00B73D0A" w:rsidR="00821B85" w:rsidP="008D1807" w:rsidRDefault="00821B85" w14:paraId="1BD0801E" w14:textId="225D6DB4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  <w:tc>
          <w:tcPr>
            <w:tcW w:w="1352" w:type="dxa"/>
            <w:vMerge/>
          </w:tcPr>
          <w:p w:rsidRPr="00B73D0A" w:rsidR="00821B85" w:rsidP="008D1807" w:rsidRDefault="00821B85" w14:paraId="28CFD2E5" w14:textId="1E119D12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</w:tr>
      <w:tr w:rsidRPr="00EA41EB" w:rsidR="00821B85" w:rsidTr="36E73EC2" w14:paraId="2F7502B7" w14:textId="77777777">
        <w:tc>
          <w:tcPr>
            <w:tcW w:w="1665" w:type="dxa"/>
          </w:tcPr>
          <w:p w:rsidRPr="0083015B" w:rsidR="00726B23" w:rsidP="00526475" w:rsidRDefault="00726B23" w14:paraId="622281DD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  <w:lang w:val="en-US"/>
              </w:rPr>
            </w:pPr>
            <w:r w:rsidRPr="0083015B">
              <w:rPr>
                <w:rFonts w:ascii="Arial Fet" w:hAnsi="Arial Fet" w:cs="Arial"/>
                <w:b/>
                <w:sz w:val="20"/>
                <w:szCs w:val="22"/>
              </w:rPr>
              <w:t>Influensa</w:t>
            </w:r>
          </w:p>
          <w:p w:rsidRPr="0083015B" w:rsidR="00821B85" w:rsidP="005B1F14" w:rsidRDefault="00821B85" w14:paraId="4FD985EA" w14:textId="32C2038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  <w:lang w:val="en-US"/>
              </w:rPr>
            </w:pPr>
            <w:r w:rsidRPr="0083015B">
              <w:rPr>
                <w:sz w:val="20"/>
                <w:szCs w:val="20"/>
              </w:rPr>
              <w:t>Luftvägssymtom (snuva, hosta, feber).</w:t>
            </w:r>
          </w:p>
        </w:tc>
        <w:tc>
          <w:tcPr>
            <w:tcW w:w="1335" w:type="dxa"/>
            <w:vMerge/>
          </w:tcPr>
          <w:p w:rsidRPr="00B73D0A" w:rsidR="00821B85" w:rsidP="005B1F14" w:rsidRDefault="00821B85" w14:paraId="66F3424A" w14:textId="0323F19E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</w:p>
        </w:tc>
        <w:tc>
          <w:tcPr>
            <w:tcW w:w="1320" w:type="dxa"/>
          </w:tcPr>
          <w:p w:rsidRPr="00B73D0A" w:rsidR="00821B85" w:rsidP="005B1F14" w:rsidRDefault="00061613" w14:paraId="1D42FA62" w14:textId="1AC925A3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1–3</w:t>
            </w:r>
            <w:r w:rsidRPr="00EA41EB" w:rsidR="00821B85">
              <w:rPr>
                <w:sz w:val="20"/>
                <w:szCs w:val="20"/>
              </w:rPr>
              <w:t xml:space="preserve"> dygn.</w:t>
            </w:r>
          </w:p>
        </w:tc>
        <w:tc>
          <w:tcPr>
            <w:tcW w:w="2231" w:type="dxa"/>
          </w:tcPr>
          <w:p w:rsidR="00821B85" w:rsidP="005B1F14" w:rsidRDefault="00821B85" w14:paraId="54C585D1" w14:textId="3653B880">
            <w:pPr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 xml:space="preserve">Smittar 1 dygn innan </w:t>
            </w:r>
            <w:r w:rsidRPr="00EA41EB" w:rsidR="00061613">
              <w:rPr>
                <w:sz w:val="20"/>
                <w:szCs w:val="20"/>
              </w:rPr>
              <w:t>sjukdoms</w:t>
            </w:r>
            <w:r w:rsidR="00061613">
              <w:rPr>
                <w:sz w:val="20"/>
                <w:szCs w:val="20"/>
              </w:rPr>
              <w:t>d</w:t>
            </w:r>
            <w:r w:rsidRPr="00EA41EB" w:rsidR="00061613">
              <w:rPr>
                <w:sz w:val="20"/>
                <w:szCs w:val="20"/>
              </w:rPr>
              <w:t>ebut</w:t>
            </w:r>
            <w:r w:rsidRPr="00EA41EB">
              <w:rPr>
                <w:sz w:val="20"/>
                <w:szCs w:val="20"/>
              </w:rPr>
              <w:t>.</w:t>
            </w:r>
          </w:p>
          <w:p w:rsidR="00821B85" w:rsidP="005B1F14" w:rsidRDefault="00821B85" w14:paraId="38AB7A25" w14:textId="44D9E4D6">
            <w:pPr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Vuxna 5 första dygnen.</w:t>
            </w:r>
          </w:p>
          <w:p w:rsidRPr="00B73D0A" w:rsidR="00821B85" w:rsidP="005B1F14" w:rsidRDefault="700CB0A6" w14:paraId="2D8C51DA" w14:textId="7E91F79E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6BEA828B">
              <w:rPr>
                <w:sz w:val="20"/>
                <w:szCs w:val="20"/>
              </w:rPr>
              <w:t>Barn och immun</w:t>
            </w:r>
            <w:r w:rsidRPr="6BEA828B" w:rsidR="35ACF381">
              <w:rPr>
                <w:sz w:val="20"/>
                <w:szCs w:val="20"/>
              </w:rPr>
              <w:t>-</w:t>
            </w:r>
            <w:proofErr w:type="spellStart"/>
            <w:r w:rsidRPr="6BEA828B">
              <w:rPr>
                <w:sz w:val="20"/>
                <w:szCs w:val="20"/>
              </w:rPr>
              <w:t>sup</w:t>
            </w:r>
            <w:r w:rsidR="0083015B">
              <w:rPr>
                <w:sz w:val="20"/>
                <w:szCs w:val="20"/>
              </w:rPr>
              <w:t>p</w:t>
            </w:r>
            <w:r w:rsidRPr="6BEA828B">
              <w:rPr>
                <w:sz w:val="20"/>
                <w:szCs w:val="20"/>
              </w:rPr>
              <w:t>rimerade</w:t>
            </w:r>
            <w:proofErr w:type="spellEnd"/>
            <w:r w:rsidRPr="6BEA828B">
              <w:rPr>
                <w:sz w:val="20"/>
                <w:szCs w:val="20"/>
              </w:rPr>
              <w:t xml:space="preserve"> &gt;7 dygn.</w:t>
            </w:r>
          </w:p>
        </w:tc>
        <w:tc>
          <w:tcPr>
            <w:tcW w:w="1041" w:type="dxa"/>
            <w:vMerge/>
          </w:tcPr>
          <w:p w:rsidRPr="00B73D0A" w:rsidR="00821B85" w:rsidP="005B1F14" w:rsidRDefault="00821B85" w14:paraId="7B2CE046" w14:textId="5F208C11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</w:p>
        </w:tc>
        <w:tc>
          <w:tcPr>
            <w:tcW w:w="1845" w:type="dxa"/>
          </w:tcPr>
          <w:p w:rsidRPr="00EA41EB" w:rsidR="00821B85" w:rsidP="00AF03AC" w:rsidRDefault="00821B85" w14:paraId="36554F09" w14:textId="77777777">
            <w:pPr>
              <w:suppressAutoHyphens/>
              <w:spacing w:after="20" w:line="240" w:lineRule="auto"/>
              <w:ind w:right="301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AA5622" w:rsidR="00821B85" w:rsidP="00AF03AC" w:rsidRDefault="00821B85" w14:paraId="01C5D2EE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H</w:t>
            </w:r>
            <w:r>
              <w:rPr>
                <w:color w:val="000000" w:themeColor="text2"/>
                <w:sz w:val="20"/>
                <w:szCs w:val="20"/>
              </w:rPr>
              <w:t>ost- och h</w:t>
            </w:r>
            <w:r w:rsidRPr="21BBA2A0">
              <w:rPr>
                <w:color w:val="000000" w:themeColor="text2"/>
                <w:sz w:val="20"/>
                <w:szCs w:val="20"/>
              </w:rPr>
              <w:t>andhygien.</w:t>
            </w:r>
          </w:p>
          <w:p w:rsidRPr="00EA41EB" w:rsidR="00821B85" w:rsidP="00AF03AC" w:rsidRDefault="00821B85" w14:paraId="1D39B2F4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Eventuell smittrisk.</w:t>
            </w:r>
          </w:p>
          <w:p w:rsidRPr="00EA41EB" w:rsidR="00821B85" w:rsidP="0083015B" w:rsidRDefault="00821B85" w14:paraId="499300DA" w14:textId="77777777">
            <w:pPr>
              <w:keepNext/>
              <w:keepLines/>
              <w:suppressAutoHyphens/>
              <w:spacing w:before="160" w:after="20" w:line="240" w:lineRule="auto"/>
              <w:ind w:right="17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lastRenderedPageBreak/>
              <w:t>Vid transport</w:t>
            </w:r>
          </w:p>
          <w:p w:rsidR="0083015B" w:rsidP="00AF03AC" w:rsidRDefault="17FB8816" w14:paraId="255F7E81" w14:textId="77777777">
            <w:pPr>
              <w:keepNext/>
              <w:keepLines/>
              <w:spacing w:before="20" w:after="30" w:line="240" w:lineRule="auto"/>
              <w:ind w:right="0"/>
              <w:rPr>
                <w:color w:val="000000" w:themeColor="text2"/>
                <w:sz w:val="20"/>
                <w:szCs w:val="20"/>
              </w:rPr>
            </w:pPr>
            <w:r w:rsidRPr="6BEA828B">
              <w:rPr>
                <w:color w:val="000000" w:themeColor="text2"/>
                <w:sz w:val="20"/>
                <w:szCs w:val="20"/>
              </w:rPr>
              <w:t xml:space="preserve">Patient som tolererar munskydd förses med detta. </w:t>
            </w:r>
            <w:r w:rsidRPr="6BEA828B">
              <w:rPr>
                <w:sz w:val="20"/>
                <w:szCs w:val="20"/>
              </w:rPr>
              <w:t xml:space="preserve">Annars förses patienten </w:t>
            </w:r>
            <w:r w:rsidRPr="6BEA828B">
              <w:rPr>
                <w:color w:val="000000" w:themeColor="text2"/>
                <w:sz w:val="20"/>
                <w:szCs w:val="20"/>
              </w:rPr>
              <w:t>med näsdukar att hosta i samt plastpåse för uppsamling av dessa</w:t>
            </w:r>
            <w:r w:rsidR="0083015B">
              <w:rPr>
                <w:color w:val="000000" w:themeColor="text2"/>
                <w:sz w:val="20"/>
                <w:szCs w:val="20"/>
              </w:rPr>
              <w:t>.</w:t>
            </w:r>
          </w:p>
          <w:p w:rsidRPr="00002A51" w:rsidR="00C67B82" w:rsidP="0083015B" w:rsidRDefault="00C67B82" w14:paraId="59BACBD8" w14:textId="7753FE56">
            <w:pPr>
              <w:suppressAutoHyphens/>
              <w:spacing w:before="120" w:after="20" w:line="240" w:lineRule="auto"/>
              <w:ind w:right="17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00002A51">
              <w:rPr>
                <w:b/>
                <w:bCs/>
                <w:color w:val="000000" w:themeColor="text2"/>
                <w:sz w:val="20"/>
                <w:szCs w:val="20"/>
              </w:rPr>
              <w:t>Exponerad patient</w:t>
            </w:r>
          </w:p>
          <w:p w:rsidRPr="00B73D0A" w:rsidR="00821B85" w:rsidP="00AF03AC" w:rsidRDefault="52526658" w14:paraId="03A4D398" w14:textId="2BF0983F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>
              <w:rPr>
                <w:rStyle w:val="normaltextrun"/>
                <w:color w:val="000000"/>
                <w:sz w:val="20"/>
                <w:szCs w:val="20"/>
                <w:shd w:val="clear" w:color="auto" w:fill="FFFFFF"/>
              </w:rPr>
              <w:t>Se riktlin</w:t>
            </w:r>
            <w:r w:rsidRPr="00302978">
              <w:rPr>
                <w:rStyle w:val="normaltextrun"/>
                <w:color w:val="000000"/>
                <w:sz w:val="20"/>
                <w:szCs w:val="20"/>
                <w:shd w:val="clear" w:color="auto" w:fill="FFFFFF"/>
              </w:rPr>
              <w:t>je</w:t>
            </w:r>
            <w:r>
              <w:rPr>
                <w:rStyle w:val="normaltextru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hyperlink w:history="1" r:id="rId14">
              <w:r w:rsidRPr="00302978">
                <w:rPr>
                  <w:rStyle w:val="Hyperlnk"/>
                  <w:sz w:val="20"/>
                  <w:szCs w:val="20"/>
                </w:rPr>
                <w:t>Influensa, antiviral terapi till vuxna vid SÄS</w:t>
              </w:r>
            </w:hyperlink>
            <w:r w:rsidR="00821B85">
              <w:br/>
            </w:r>
            <w:r w:rsidRPr="67B0230A">
              <w:rPr>
                <w:rStyle w:val="eop"/>
                <w:color w:val="000000" w:themeColor="text2"/>
                <w:sz w:val="20"/>
                <w:szCs w:val="20"/>
              </w:rPr>
              <w:t>Exponerad patient bör vårdas i eget rum 4 dygn från exponering.</w:t>
            </w:r>
          </w:p>
        </w:tc>
        <w:tc>
          <w:tcPr>
            <w:tcW w:w="1380" w:type="dxa"/>
            <w:vMerge/>
          </w:tcPr>
          <w:p w:rsidRPr="00B73D0A" w:rsidR="00821B85" w:rsidP="000045FD" w:rsidRDefault="00821B85" w14:paraId="655632ED" w14:textId="7A28B334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</w:p>
        </w:tc>
        <w:tc>
          <w:tcPr>
            <w:tcW w:w="2285" w:type="dxa"/>
            <w:vMerge/>
          </w:tcPr>
          <w:p w:rsidRPr="00B73D0A" w:rsidR="00821B85" w:rsidP="008D1807" w:rsidRDefault="00821B85" w14:paraId="36EC9D98" w14:textId="29034FA2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</w:p>
        </w:tc>
        <w:tc>
          <w:tcPr>
            <w:tcW w:w="1352" w:type="dxa"/>
            <w:vMerge/>
          </w:tcPr>
          <w:p w:rsidRPr="00B73D0A" w:rsidR="00821B85" w:rsidP="008D1807" w:rsidRDefault="00821B85" w14:paraId="2E668E7C" w14:textId="2973C636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</w:tr>
      <w:tr w:rsidRPr="00EA41EB" w:rsidR="00AF03AC" w:rsidTr="36E73EC2" w14:paraId="633EDD57" w14:textId="77777777">
        <w:tc>
          <w:tcPr>
            <w:tcW w:w="1665" w:type="dxa"/>
          </w:tcPr>
          <w:p w:rsidRPr="00EA41EB" w:rsidR="00AF03AC" w:rsidP="005B1F14" w:rsidRDefault="00AF03AC" w14:paraId="2097FECD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Kikhosta</w:t>
            </w:r>
          </w:p>
          <w:p w:rsidR="00AF03AC" w:rsidP="005B1F14" w:rsidRDefault="00AF03AC" w14:paraId="37BA1C36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(</w:t>
            </w:r>
            <w:proofErr w:type="spellStart"/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pertussis</w:t>
            </w:r>
            <w:proofErr w:type="spellEnd"/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)</w:t>
            </w:r>
          </w:p>
          <w:p w:rsidR="00AF03AC" w:rsidP="005B1F14" w:rsidRDefault="00AF03AC" w14:paraId="21A190F9" w14:textId="0E755F03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  <w:lang w:val="en-US"/>
              </w:rPr>
              <w:t xml:space="preserve">Se </w:t>
            </w:r>
            <w:proofErr w:type="spellStart"/>
            <w:r w:rsidRPr="00EA41EB">
              <w:rPr>
                <w:sz w:val="20"/>
                <w:szCs w:val="20"/>
                <w:lang w:val="en-US"/>
              </w:rPr>
              <w:t>region</w:t>
            </w:r>
            <w:r w:rsidR="0083015B">
              <w:rPr>
                <w:sz w:val="20"/>
                <w:szCs w:val="20"/>
                <w:lang w:val="en-US"/>
              </w:rPr>
              <w:softHyphen/>
              <w:t>gemensam</w:t>
            </w:r>
            <w:proofErr w:type="spellEnd"/>
            <w:r w:rsidRPr="00EA41EB">
              <w:rPr>
                <w:sz w:val="20"/>
                <w:szCs w:val="20"/>
                <w:lang w:val="en-US"/>
              </w:rPr>
              <w:t xml:space="preserve"> rutin</w:t>
            </w:r>
          </w:p>
          <w:p w:rsidRPr="007C3854" w:rsidR="00AF03AC" w:rsidP="0083015B" w:rsidRDefault="007C3854" w14:paraId="6ADB4259" w14:textId="0853D16C">
            <w:pPr>
              <w:spacing w:before="20" w:after="30" w:line="240" w:lineRule="auto"/>
              <w:ind w:right="0"/>
              <w:rPr>
                <w:rStyle w:val="Hyperlnk"/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fldChar w:fldCharType="begin"/>
            </w:r>
            <w:r>
              <w:rPr>
                <w:sz w:val="20"/>
                <w:szCs w:val="20"/>
                <w:lang w:val="en-US"/>
              </w:rPr>
              <w:instrText>HYPERLINK "https://mellanarkiv-offentlig.vgregion.se/alfresco/s/archive/stream/public/v1/source/available/sofia/sas9642-738863596-706/surrogate/V%c3%a5rdhygien%20-%20Kikhosta%2c%20S%c3%84S%20(1).pdf"</w:instrText>
            </w:r>
            <w:r>
              <w:rPr>
                <w:sz w:val="20"/>
                <w:szCs w:val="20"/>
                <w:lang w:val="en-US"/>
              </w:rPr>
            </w:r>
            <w:r>
              <w:rPr>
                <w:sz w:val="20"/>
                <w:szCs w:val="20"/>
                <w:lang w:val="en-US"/>
              </w:rPr>
              <w:fldChar w:fldCharType="separate"/>
            </w:r>
            <w:r w:rsidRPr="007C3854" w:rsidR="00AF03AC">
              <w:rPr>
                <w:rStyle w:val="Hyperlnk"/>
                <w:sz w:val="20"/>
                <w:szCs w:val="20"/>
                <w:lang w:val="en-US"/>
              </w:rPr>
              <w:t xml:space="preserve">Vårdhygien - </w:t>
            </w:r>
            <w:proofErr w:type="spellStart"/>
            <w:r w:rsidRPr="007C3854" w:rsidR="00AF03AC">
              <w:rPr>
                <w:rStyle w:val="Hyperlnk"/>
                <w:sz w:val="20"/>
                <w:szCs w:val="20"/>
                <w:lang w:val="en-US"/>
              </w:rPr>
              <w:t>Kikhosta</w:t>
            </w:r>
            <w:proofErr w:type="spellEnd"/>
            <w:r w:rsidRPr="007C3854" w:rsidR="00AF03AC">
              <w:rPr>
                <w:rStyle w:val="Hyperlnk"/>
                <w:sz w:val="20"/>
                <w:szCs w:val="20"/>
                <w:lang w:val="en-US"/>
              </w:rPr>
              <w:t>, SÄS</w:t>
            </w:r>
          </w:p>
          <w:p w:rsidRPr="00EA41EB" w:rsidR="00AF03AC" w:rsidP="0083015B" w:rsidRDefault="007C3854" w14:paraId="0216AF7B" w14:textId="61F278D3">
            <w:pPr>
              <w:suppressAutoHyphens/>
              <w:spacing w:before="16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>
              <w:rPr>
                <w:sz w:val="20"/>
                <w:szCs w:val="20"/>
                <w:lang w:val="en-US"/>
              </w:rPr>
              <w:fldChar w:fldCharType="end"/>
            </w:r>
            <w:r w:rsidR="00AF03AC">
              <w:rPr>
                <w:sz w:val="20"/>
                <w:szCs w:val="20"/>
              </w:rPr>
              <w:t>Lu</w:t>
            </w:r>
            <w:r w:rsidRPr="00EA41EB" w:rsidR="00AF03AC">
              <w:rPr>
                <w:sz w:val="20"/>
                <w:szCs w:val="20"/>
              </w:rPr>
              <w:t>ftvägssymtom (snuva, hosta, feber).</w:t>
            </w:r>
          </w:p>
        </w:tc>
        <w:tc>
          <w:tcPr>
            <w:tcW w:w="1335" w:type="dxa"/>
          </w:tcPr>
          <w:p w:rsidRPr="00EA41EB" w:rsidR="00AF03AC" w:rsidP="005B1F14" w:rsidRDefault="00AF03AC" w14:paraId="07400548" w14:textId="3BC2AB29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Dropp- och kontaktsmitta</w:t>
            </w:r>
          </w:p>
        </w:tc>
        <w:tc>
          <w:tcPr>
            <w:tcW w:w="1320" w:type="dxa"/>
          </w:tcPr>
          <w:p w:rsidRPr="00EA41EB" w:rsidR="00AF03AC" w:rsidP="005B1F14" w:rsidRDefault="00061613" w14:paraId="3E174DA9" w14:textId="211E1CE2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1–2</w:t>
            </w:r>
            <w:r w:rsidRPr="00EA41EB" w:rsidR="00AF03AC">
              <w:rPr>
                <w:sz w:val="20"/>
                <w:szCs w:val="20"/>
              </w:rPr>
              <w:t xml:space="preserve"> veckor.</w:t>
            </w:r>
          </w:p>
        </w:tc>
        <w:tc>
          <w:tcPr>
            <w:tcW w:w="2231" w:type="dxa"/>
          </w:tcPr>
          <w:p w:rsidRPr="00EA41EB" w:rsidR="00AF03AC" w:rsidP="005B1F14" w:rsidRDefault="00AF03AC" w14:paraId="1F0B1035" w14:textId="53FA1B3F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Fr.o.m. 3 dygn innan symtomdebut till 4 veckor därefter.</w:t>
            </w:r>
          </w:p>
        </w:tc>
        <w:tc>
          <w:tcPr>
            <w:tcW w:w="1041" w:type="dxa"/>
          </w:tcPr>
          <w:p w:rsidRPr="00EA41EB" w:rsidR="00AF03AC" w:rsidP="005B1F14" w:rsidRDefault="00AF03AC" w14:paraId="0679837F" w14:textId="662143B0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Eget rum med stängd dörr.</w:t>
            </w:r>
          </w:p>
        </w:tc>
        <w:tc>
          <w:tcPr>
            <w:tcW w:w="1845" w:type="dxa"/>
          </w:tcPr>
          <w:p w:rsidRPr="00EA41EB" w:rsidR="00AF03AC" w:rsidP="00AA5622" w:rsidRDefault="00AF03AC" w14:paraId="70269B63" w14:textId="77777777">
            <w:pPr>
              <w:suppressAutoHyphens/>
              <w:spacing w:after="20" w:line="240" w:lineRule="auto"/>
              <w:ind w:right="301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AA5622" w:rsidR="00AF03AC" w:rsidP="00AA5622" w:rsidRDefault="00AF03AC" w14:paraId="142411D7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H</w:t>
            </w:r>
            <w:r>
              <w:rPr>
                <w:color w:val="000000" w:themeColor="text2"/>
                <w:sz w:val="20"/>
                <w:szCs w:val="20"/>
              </w:rPr>
              <w:t>ost- och h</w:t>
            </w:r>
            <w:r w:rsidRPr="21BBA2A0">
              <w:rPr>
                <w:color w:val="000000" w:themeColor="text2"/>
                <w:sz w:val="20"/>
                <w:szCs w:val="20"/>
              </w:rPr>
              <w:t>andhygien.</w:t>
            </w:r>
          </w:p>
          <w:p w:rsidRPr="00EA41EB" w:rsidR="00AF03AC" w:rsidP="00AA5622" w:rsidRDefault="00AF03AC" w14:paraId="46CD15BC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Eventuell smittrisk.</w:t>
            </w:r>
          </w:p>
          <w:p w:rsidRPr="00EA41EB" w:rsidR="00AF03AC" w:rsidP="0083015B" w:rsidRDefault="00AF03AC" w14:paraId="44C7A2B7" w14:textId="77777777">
            <w:pPr>
              <w:keepNext/>
              <w:keepLines/>
              <w:suppressAutoHyphens/>
              <w:spacing w:before="160" w:after="20" w:line="240" w:lineRule="auto"/>
              <w:ind w:right="17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Pr="00EA41EB" w:rsidR="00AF03AC" w:rsidP="00AA5622" w:rsidRDefault="0689972B" w14:paraId="3113BF29" w14:textId="476FFB32">
            <w:pPr>
              <w:keepNext/>
              <w:keepLines/>
              <w:suppressAutoHyphens/>
              <w:spacing w:before="20" w:after="30" w:line="240" w:lineRule="auto"/>
              <w:ind w:right="0"/>
              <w:rPr>
                <w:spacing w:val="-4"/>
                <w:sz w:val="20"/>
                <w:szCs w:val="20"/>
                <w:lang w:val="en-US"/>
              </w:rPr>
            </w:pPr>
            <w:r w:rsidRPr="6F280955">
              <w:rPr>
                <w:color w:val="000000" w:themeColor="text2"/>
                <w:sz w:val="20"/>
                <w:szCs w:val="20"/>
              </w:rPr>
              <w:t>Patient som tolererar munskydd förses med detta.</w:t>
            </w:r>
            <w:r w:rsidRPr="6F280955" w:rsidR="2335F157">
              <w:rPr>
                <w:color w:val="000000" w:themeColor="text2"/>
                <w:sz w:val="20"/>
                <w:szCs w:val="20"/>
              </w:rPr>
              <w:t xml:space="preserve"> </w:t>
            </w:r>
            <w:r w:rsidRPr="6F280955" w:rsidR="2335F157">
              <w:rPr>
                <w:sz w:val="20"/>
                <w:szCs w:val="20"/>
              </w:rPr>
              <w:t xml:space="preserve">Annars förses patienten </w:t>
            </w:r>
            <w:r w:rsidRPr="6F280955" w:rsidR="2335F157">
              <w:rPr>
                <w:color w:val="000000" w:themeColor="text2"/>
                <w:sz w:val="20"/>
                <w:szCs w:val="20"/>
              </w:rPr>
              <w:t>med näsdukar att hosta i samt plastpåse för uppsamling av dessa</w:t>
            </w:r>
            <w:r w:rsidRPr="6F280955">
              <w:rPr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1380" w:type="dxa"/>
          </w:tcPr>
          <w:p w:rsidRPr="000045FD" w:rsidR="008D1807" w:rsidP="0083015B" w:rsidRDefault="008D1807" w14:paraId="4EAE8AF0" w14:textId="77777777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</w:rPr>
            </w:pPr>
            <w:r w:rsidRPr="000045FD">
              <w:rPr>
                <w:sz w:val="20"/>
                <w:szCs w:val="20"/>
              </w:rPr>
              <w:t xml:space="preserve">Daglig städning och </w:t>
            </w:r>
            <w:proofErr w:type="spellStart"/>
            <w:r w:rsidRPr="000045FD">
              <w:rPr>
                <w:sz w:val="20"/>
                <w:szCs w:val="20"/>
              </w:rPr>
              <w:t>slutstäd</w:t>
            </w:r>
            <w:proofErr w:type="spellEnd"/>
            <w:r w:rsidRPr="000045FD">
              <w:rPr>
                <w:sz w:val="20"/>
                <w:szCs w:val="20"/>
              </w:rPr>
              <w:t xml:space="preserve"> utförs enligt ordinarie rutin.</w:t>
            </w:r>
          </w:p>
          <w:p w:rsidRPr="00EA41EB" w:rsidR="00AF03AC" w:rsidP="008D1807" w:rsidRDefault="008D1807" w14:paraId="5D995359" w14:textId="56CCE1E8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0045FD">
              <w:rPr>
                <w:sz w:val="20"/>
                <w:szCs w:val="20"/>
              </w:rPr>
              <w:t>Informera städpersonal om smittrisk och adekvat skydds</w:t>
            </w:r>
            <w:r>
              <w:rPr>
                <w:sz w:val="20"/>
                <w:szCs w:val="20"/>
              </w:rPr>
              <w:t>-</w:t>
            </w:r>
            <w:r w:rsidRPr="000045FD">
              <w:rPr>
                <w:sz w:val="20"/>
                <w:szCs w:val="20"/>
              </w:rPr>
              <w:t>utrustning.</w:t>
            </w:r>
          </w:p>
        </w:tc>
        <w:tc>
          <w:tcPr>
            <w:tcW w:w="2285" w:type="dxa"/>
          </w:tcPr>
          <w:p w:rsidRPr="00DE7276" w:rsidR="00AF03AC" w:rsidP="0083015B" w:rsidRDefault="00AF03AC" w14:paraId="74B22BB1" w14:textId="77777777">
            <w:pPr>
              <w:tabs>
                <w:tab w:val="left" w:pos="49"/>
              </w:tabs>
              <w:suppressAutoHyphens/>
              <w:spacing w:line="240" w:lineRule="auto"/>
              <w:ind w:right="-71"/>
              <w:rPr>
                <w:color w:val="000000" w:themeColor="text2"/>
                <w:sz w:val="20"/>
                <w:szCs w:val="20"/>
              </w:rPr>
            </w:pPr>
            <w:r w:rsidRPr="00DE7276">
              <w:rPr>
                <w:color w:val="000000" w:themeColor="text2"/>
                <w:sz w:val="20"/>
                <w:szCs w:val="20"/>
              </w:rPr>
              <w:t>Basala hygienrutiner.</w:t>
            </w:r>
          </w:p>
          <w:p w:rsidRPr="00DE7276" w:rsidR="00AF03AC" w:rsidP="0083015B" w:rsidRDefault="00AF03AC" w14:paraId="7243214E" w14:textId="619AE4E3">
            <w:pPr>
              <w:tabs>
                <w:tab w:val="left" w:pos="191"/>
              </w:tabs>
              <w:suppressAutoHyphens/>
              <w:spacing w:line="240" w:lineRule="auto"/>
              <w:ind w:right="-71"/>
              <w:rPr>
                <w:color w:val="000000" w:themeColor="text2"/>
                <w:sz w:val="20"/>
                <w:szCs w:val="20"/>
              </w:rPr>
            </w:pPr>
            <w:r w:rsidRPr="209BED5B">
              <w:rPr>
                <w:color w:val="000000" w:themeColor="text2"/>
                <w:sz w:val="20"/>
                <w:szCs w:val="20"/>
              </w:rPr>
              <w:t>Vätskeavvisande munskydd (IIR) i kombination med skyddsglasögon/</w:t>
            </w:r>
            <w:r>
              <w:br/>
            </w:r>
            <w:r w:rsidRPr="209BED5B">
              <w:rPr>
                <w:color w:val="000000" w:themeColor="text2"/>
                <w:sz w:val="20"/>
                <w:szCs w:val="20"/>
              </w:rPr>
              <w:t>heltäckande visir vid nära kontakt.</w:t>
            </w:r>
          </w:p>
          <w:p w:rsidRPr="00EA41EB" w:rsidR="00AF03AC" w:rsidP="0083015B" w:rsidRDefault="25F40805" w14:paraId="5E1F53CC" w14:textId="359BB58E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 w:rsidRPr="36E73EC2">
              <w:rPr>
                <w:color w:val="000000" w:themeColor="text2"/>
                <w:sz w:val="20"/>
                <w:szCs w:val="20"/>
              </w:rPr>
              <w:t xml:space="preserve">Andningsskydd </w:t>
            </w:r>
            <w:r w:rsidRPr="36E73EC2" w:rsidR="45A3EC76">
              <w:rPr>
                <w:color w:val="000000" w:themeColor="text2"/>
                <w:sz w:val="20"/>
                <w:szCs w:val="20"/>
              </w:rPr>
              <w:t xml:space="preserve">FFP3 </w:t>
            </w:r>
            <w:r w:rsidRPr="36E73EC2">
              <w:rPr>
                <w:color w:val="000000" w:themeColor="text2"/>
                <w:sz w:val="20"/>
                <w:szCs w:val="20"/>
              </w:rPr>
              <w:t xml:space="preserve">i kombination med visir rekommenderas </w:t>
            </w:r>
            <w:r w:rsidRPr="36E73EC2" w:rsidR="7B8E197E">
              <w:rPr>
                <w:color w:val="000000" w:themeColor="text2"/>
                <w:sz w:val="20"/>
                <w:szCs w:val="20"/>
              </w:rPr>
              <w:t xml:space="preserve">i </w:t>
            </w:r>
            <w:r w:rsidRPr="36E73EC2">
              <w:rPr>
                <w:color w:val="000000" w:themeColor="text2"/>
                <w:sz w:val="20"/>
                <w:szCs w:val="20"/>
              </w:rPr>
              <w:t>vissa situationer, se nedan.</w:t>
            </w:r>
          </w:p>
        </w:tc>
        <w:tc>
          <w:tcPr>
            <w:tcW w:w="1352" w:type="dxa"/>
          </w:tcPr>
          <w:p w:rsidRPr="005B1F14" w:rsidR="008D1807" w:rsidP="008D1807" w:rsidRDefault="008D1807" w14:paraId="0DDEADFE" w14:textId="13D87AF0">
            <w:pPr>
              <w:suppressAutoHyphens/>
              <w:spacing w:after="40" w:line="240" w:lineRule="auto"/>
              <w:ind w:left="-18" w:right="0"/>
              <w:rPr>
                <w:color w:val="000000" w:themeColor="text2"/>
                <w:sz w:val="20"/>
                <w:szCs w:val="20"/>
              </w:rPr>
            </w:pPr>
            <w:r w:rsidRPr="005B1F14">
              <w:rPr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EA41EB" w:rsidR="00AF03AC" w:rsidP="008D1807" w:rsidRDefault="00484C58" w14:paraId="72DEAA79" w14:textId="55C936E5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lastRenderedPageBreak/>
              <w:t xml:space="preserve">Kraftigt förorenad tvätt hanteras </w:t>
            </w:r>
            <w:r w:rsidRPr="00AA6334">
              <w:rPr>
                <w:color w:val="000000" w:themeColor="text2"/>
                <w:sz w:val="20"/>
                <w:szCs w:val="20"/>
              </w:rPr>
              <w:t>enligt rutin för smittförande tvätt. All annan smutstvätt hanteras som vanlig tvätt.</w:t>
            </w:r>
          </w:p>
        </w:tc>
      </w:tr>
      <w:tr w:rsidRPr="00EA41EB" w:rsidR="00061613" w:rsidTr="36E73EC2" w14:paraId="669AB3FA" w14:textId="77777777">
        <w:tc>
          <w:tcPr>
            <w:tcW w:w="1665" w:type="dxa"/>
          </w:tcPr>
          <w:p w:rsidR="00061613" w:rsidP="005B1F14" w:rsidRDefault="00061613" w14:paraId="75967B19" w14:textId="6F48C4A9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  <w:lang w:val="en-US"/>
              </w:rPr>
            </w:pPr>
            <w:proofErr w:type="spellStart"/>
            <w:r w:rsidRPr="00C3170C">
              <w:rPr>
                <w:rFonts w:ascii="Arial Fet" w:hAnsi="Arial Fet" w:cs="Arial"/>
                <w:b/>
                <w:sz w:val="20"/>
                <w:szCs w:val="22"/>
              </w:rPr>
              <w:lastRenderedPageBreak/>
              <w:t>Mykoplasma</w:t>
            </w:r>
            <w:proofErr w:type="spellEnd"/>
          </w:p>
          <w:p w:rsidRPr="00EA41EB" w:rsidR="00061613" w:rsidP="0083015B" w:rsidRDefault="00061613" w14:paraId="2F66EF23" w14:textId="28FD678B">
            <w:pPr>
              <w:suppressAutoHyphens/>
              <w:spacing w:before="1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  <w:lang w:val="en-US"/>
              </w:rPr>
            </w:pPr>
            <w:r w:rsidRPr="00EA41EB">
              <w:rPr>
                <w:sz w:val="20"/>
                <w:szCs w:val="20"/>
              </w:rPr>
              <w:t>Luftvägssymtom (snuva, hosta, feber).</w:t>
            </w:r>
          </w:p>
        </w:tc>
        <w:tc>
          <w:tcPr>
            <w:tcW w:w="1335" w:type="dxa"/>
          </w:tcPr>
          <w:p w:rsidRPr="00EA41EB" w:rsidR="00061613" w:rsidP="005B1F14" w:rsidRDefault="00061613" w14:paraId="1AF0E304" w14:textId="711194E5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Dropp- och kontaktsmitta</w:t>
            </w:r>
          </w:p>
        </w:tc>
        <w:tc>
          <w:tcPr>
            <w:tcW w:w="1320" w:type="dxa"/>
          </w:tcPr>
          <w:p w:rsidRPr="00EA41EB" w:rsidR="00061613" w:rsidP="005B1F14" w:rsidRDefault="00061613" w14:paraId="2641C701" w14:textId="07D77AEB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 xml:space="preserve">14–21 dagar </w:t>
            </w:r>
          </w:p>
        </w:tc>
        <w:tc>
          <w:tcPr>
            <w:tcW w:w="2231" w:type="dxa"/>
          </w:tcPr>
          <w:p w:rsidRPr="00EA41EB" w:rsidR="00061613" w:rsidP="005B1F14" w:rsidRDefault="00061613" w14:paraId="328F5979" w14:textId="77777777">
            <w:pPr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Varierar, medicinsk bedömning i enskilda fall.</w:t>
            </w:r>
          </w:p>
          <w:p w:rsidRPr="00EA41EB" w:rsidR="00061613" w:rsidP="005B1F14" w:rsidRDefault="00061613" w14:paraId="447C2DD5" w14:textId="74F364BD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</w:p>
        </w:tc>
        <w:tc>
          <w:tcPr>
            <w:tcW w:w="1041" w:type="dxa"/>
            <w:vMerge w:val="restart"/>
          </w:tcPr>
          <w:p w:rsidRPr="00EA41EB" w:rsidR="00061613" w:rsidP="005B1F14" w:rsidRDefault="00061613" w14:paraId="6AF70E42" w14:textId="07EA4626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Eget rum med stängd dörr.</w:t>
            </w:r>
          </w:p>
        </w:tc>
        <w:tc>
          <w:tcPr>
            <w:tcW w:w="1845" w:type="dxa"/>
            <w:vMerge w:val="restart"/>
          </w:tcPr>
          <w:p w:rsidRPr="00EA41EB" w:rsidR="00061613" w:rsidP="008D1807" w:rsidRDefault="00061613" w14:paraId="1BDCCFDF" w14:textId="77777777">
            <w:pPr>
              <w:suppressAutoHyphens/>
              <w:spacing w:after="20" w:line="240" w:lineRule="auto"/>
              <w:ind w:right="301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AA5622" w:rsidR="00061613" w:rsidP="008D1807" w:rsidRDefault="00061613" w14:paraId="011F71DC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H</w:t>
            </w:r>
            <w:r>
              <w:rPr>
                <w:color w:val="000000" w:themeColor="text2"/>
                <w:sz w:val="20"/>
                <w:szCs w:val="20"/>
              </w:rPr>
              <w:t>ost- och h</w:t>
            </w:r>
            <w:r w:rsidRPr="21BBA2A0">
              <w:rPr>
                <w:color w:val="000000" w:themeColor="text2"/>
                <w:sz w:val="20"/>
                <w:szCs w:val="20"/>
              </w:rPr>
              <w:t>andhygien.</w:t>
            </w:r>
          </w:p>
          <w:p w:rsidRPr="00EA41EB" w:rsidR="00061613" w:rsidP="008D1807" w:rsidRDefault="00061613" w14:paraId="2E5FC237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Eventuell smittrisk.</w:t>
            </w:r>
          </w:p>
          <w:p w:rsidRPr="00EA41EB" w:rsidR="00061613" w:rsidP="008D1807" w:rsidRDefault="00061613" w14:paraId="2AAA81CA" w14:textId="77777777">
            <w:pPr>
              <w:suppressAutoHyphens/>
              <w:spacing w:before="160" w:after="20" w:line="240" w:lineRule="auto"/>
              <w:ind w:right="18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Pr="00EA41EB" w:rsidR="00061613" w:rsidP="008D1807" w:rsidRDefault="00061613" w14:paraId="22EAD790" w14:textId="1DEB27DE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 xml:space="preserve">Patient som tolererar munskydd förses med detta. Munskydd är extra angeläget för patienter som ej kan medverka i host-/nyshygien. </w:t>
            </w:r>
            <w:r w:rsidRPr="00396FC2" w:rsidR="00CC74DC">
              <w:rPr>
                <w:sz w:val="20"/>
                <w:szCs w:val="20"/>
              </w:rPr>
              <w:t xml:space="preserve">Annars förses patienten </w:t>
            </w:r>
            <w:r w:rsidRPr="21BBA2A0" w:rsidR="00CC74DC">
              <w:rPr>
                <w:color w:val="000000" w:themeColor="text2"/>
                <w:sz w:val="20"/>
                <w:szCs w:val="20"/>
              </w:rPr>
              <w:t>med näsdukar att hosta i samt plastpåse för uppsamling av dessa</w:t>
            </w:r>
            <w:r w:rsidR="0080077D">
              <w:rPr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1380" w:type="dxa"/>
            <w:vMerge w:val="restart"/>
          </w:tcPr>
          <w:p w:rsidRPr="000045FD" w:rsidR="00061613" w:rsidP="0083015B" w:rsidRDefault="00061613" w14:paraId="002F0048" w14:textId="77777777">
            <w:pPr>
              <w:suppressAutoHyphens/>
              <w:spacing w:before="20" w:line="240" w:lineRule="auto"/>
              <w:ind w:right="0"/>
              <w:rPr>
                <w:sz w:val="20"/>
                <w:szCs w:val="20"/>
              </w:rPr>
            </w:pPr>
            <w:r w:rsidRPr="000045FD">
              <w:rPr>
                <w:sz w:val="20"/>
                <w:szCs w:val="20"/>
              </w:rPr>
              <w:t xml:space="preserve">Daglig städning och </w:t>
            </w:r>
            <w:proofErr w:type="spellStart"/>
            <w:r w:rsidRPr="000045FD">
              <w:rPr>
                <w:sz w:val="20"/>
                <w:szCs w:val="20"/>
              </w:rPr>
              <w:t>slutstäd</w:t>
            </w:r>
            <w:proofErr w:type="spellEnd"/>
            <w:r w:rsidRPr="000045FD">
              <w:rPr>
                <w:sz w:val="20"/>
                <w:szCs w:val="20"/>
              </w:rPr>
              <w:t xml:space="preserve"> utförs enligt ordinarie rutin.</w:t>
            </w:r>
          </w:p>
          <w:p w:rsidRPr="00EA41EB" w:rsidR="00061613" w:rsidP="0083015B" w:rsidRDefault="00061613" w14:paraId="265C8435" w14:textId="46AF86B3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ind w:right="0"/>
              <w:textAlignment w:val="baseline"/>
              <w:rPr>
                <w:sz w:val="20"/>
                <w:szCs w:val="20"/>
              </w:rPr>
            </w:pPr>
            <w:r w:rsidRPr="000045FD">
              <w:rPr>
                <w:sz w:val="20"/>
                <w:szCs w:val="20"/>
              </w:rPr>
              <w:t>Informera städpersonal om smittrisk och adekvat skydds</w:t>
            </w:r>
            <w:r>
              <w:rPr>
                <w:sz w:val="20"/>
                <w:szCs w:val="20"/>
              </w:rPr>
              <w:t>-</w:t>
            </w:r>
            <w:r w:rsidRPr="000045FD">
              <w:rPr>
                <w:sz w:val="20"/>
                <w:szCs w:val="20"/>
              </w:rPr>
              <w:t>utrustning.</w:t>
            </w:r>
          </w:p>
        </w:tc>
        <w:tc>
          <w:tcPr>
            <w:tcW w:w="2285" w:type="dxa"/>
            <w:vMerge w:val="restart"/>
          </w:tcPr>
          <w:p w:rsidRPr="00DE7276" w:rsidR="00061613" w:rsidP="0083015B" w:rsidRDefault="00061613" w14:paraId="4F2BDAC4" w14:textId="77777777">
            <w:pPr>
              <w:tabs>
                <w:tab w:val="left" w:pos="49"/>
              </w:tabs>
              <w:suppressAutoHyphens/>
              <w:spacing w:line="240" w:lineRule="auto"/>
              <w:ind w:right="-71"/>
              <w:rPr>
                <w:color w:val="000000" w:themeColor="text2"/>
                <w:sz w:val="20"/>
                <w:szCs w:val="20"/>
              </w:rPr>
            </w:pPr>
            <w:r w:rsidRPr="00DE7276">
              <w:rPr>
                <w:color w:val="000000" w:themeColor="text2"/>
                <w:sz w:val="20"/>
                <w:szCs w:val="20"/>
              </w:rPr>
              <w:t>Basala hygienrutiner.</w:t>
            </w:r>
          </w:p>
          <w:p w:rsidRPr="00DE7276" w:rsidR="00061613" w:rsidP="0083015B" w:rsidRDefault="00061613" w14:paraId="6EC804D2" w14:textId="7DCC43F3">
            <w:pPr>
              <w:tabs>
                <w:tab w:val="left" w:pos="191"/>
              </w:tabs>
              <w:suppressAutoHyphens/>
              <w:spacing w:line="240" w:lineRule="auto"/>
              <w:ind w:right="-71"/>
              <w:rPr>
                <w:color w:val="000000" w:themeColor="text2"/>
                <w:sz w:val="20"/>
                <w:szCs w:val="20"/>
              </w:rPr>
            </w:pPr>
            <w:r w:rsidRPr="209BED5B">
              <w:rPr>
                <w:color w:val="000000" w:themeColor="text2"/>
                <w:sz w:val="20"/>
                <w:szCs w:val="20"/>
              </w:rPr>
              <w:t>Vätskeavvisande munskydd (IIR) i kombination med skyddsglasögon/</w:t>
            </w:r>
            <w:r>
              <w:br/>
            </w:r>
            <w:r w:rsidRPr="209BED5B">
              <w:rPr>
                <w:color w:val="000000" w:themeColor="text2"/>
                <w:sz w:val="20"/>
                <w:szCs w:val="20"/>
              </w:rPr>
              <w:t>heltäckande visir vid nära kontakt.</w:t>
            </w:r>
          </w:p>
          <w:p w:rsidRPr="00EA41EB" w:rsidR="00061613" w:rsidP="0083015B" w:rsidRDefault="00061613" w14:paraId="4648B760" w14:textId="31499F77">
            <w:pPr>
              <w:suppressAutoHyphens/>
              <w:spacing w:before="20" w:line="240" w:lineRule="auto"/>
              <w:ind w:right="0"/>
              <w:rPr>
                <w:sz w:val="20"/>
                <w:szCs w:val="20"/>
              </w:rPr>
            </w:pPr>
            <w:r w:rsidRPr="36E73EC2">
              <w:rPr>
                <w:color w:val="000000" w:themeColor="text2"/>
                <w:sz w:val="20"/>
                <w:szCs w:val="20"/>
              </w:rPr>
              <w:t xml:space="preserve">Andningsskydd </w:t>
            </w:r>
            <w:r w:rsidRPr="36E73EC2" w:rsidR="3CC901A1">
              <w:rPr>
                <w:color w:val="000000" w:themeColor="text2"/>
                <w:sz w:val="20"/>
                <w:szCs w:val="20"/>
              </w:rPr>
              <w:t xml:space="preserve">FFP3 </w:t>
            </w:r>
            <w:r w:rsidRPr="36E73EC2">
              <w:rPr>
                <w:color w:val="000000" w:themeColor="text2"/>
                <w:sz w:val="20"/>
                <w:szCs w:val="20"/>
              </w:rPr>
              <w:t xml:space="preserve">i kombination med visir rekommenderas </w:t>
            </w:r>
            <w:r w:rsidRPr="36E73EC2" w:rsidR="194A31B2">
              <w:rPr>
                <w:color w:val="000000" w:themeColor="text2"/>
                <w:sz w:val="20"/>
                <w:szCs w:val="20"/>
              </w:rPr>
              <w:t xml:space="preserve">i </w:t>
            </w:r>
            <w:r w:rsidRPr="36E73EC2">
              <w:rPr>
                <w:color w:val="000000" w:themeColor="text2"/>
                <w:sz w:val="20"/>
                <w:szCs w:val="20"/>
              </w:rPr>
              <w:t>vissa situationer, se nedan.</w:t>
            </w:r>
          </w:p>
        </w:tc>
        <w:tc>
          <w:tcPr>
            <w:tcW w:w="1352" w:type="dxa"/>
            <w:vMerge w:val="restart"/>
          </w:tcPr>
          <w:p w:rsidR="00061613" w:rsidP="0083015B" w:rsidRDefault="00061613" w14:paraId="228AFB0E" w14:textId="77777777">
            <w:pPr>
              <w:suppressAutoHyphens/>
              <w:spacing w:line="240" w:lineRule="auto"/>
              <w:ind w:left="-18" w:right="0"/>
              <w:rPr>
                <w:color w:val="000000" w:themeColor="text2"/>
                <w:sz w:val="20"/>
                <w:szCs w:val="20"/>
              </w:rPr>
            </w:pPr>
            <w:r w:rsidRPr="005B1F14">
              <w:rPr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EA41EB" w:rsidR="00061613" w:rsidP="0083015B" w:rsidRDefault="00484C58" w14:paraId="6EAFBAB5" w14:textId="3090E55E">
            <w:pPr>
              <w:suppressAutoHyphens/>
              <w:spacing w:before="20" w:line="240" w:lineRule="auto"/>
              <w:ind w:right="0"/>
              <w:rPr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 xml:space="preserve">Kraftigt förorenad tvätt hanteras </w:t>
            </w:r>
            <w:r w:rsidRPr="00AA6334">
              <w:rPr>
                <w:color w:val="000000" w:themeColor="text2"/>
                <w:sz w:val="20"/>
                <w:szCs w:val="20"/>
              </w:rPr>
              <w:t>enligt rutin för smittförande tvätt. All annan smutstvätt hanteras som vanlig tvätt.</w:t>
            </w:r>
          </w:p>
        </w:tc>
      </w:tr>
      <w:tr w:rsidRPr="00EA41EB" w:rsidR="00477BFF" w:rsidTr="36E73EC2" w14:paraId="01542426" w14:textId="77777777">
        <w:tc>
          <w:tcPr>
            <w:tcW w:w="1665" w:type="dxa"/>
            <w:shd w:val="clear" w:color="auto" w:fill="auto"/>
          </w:tcPr>
          <w:p w:rsidRPr="00EA41EB" w:rsidR="00477BFF" w:rsidP="005B1F14" w:rsidRDefault="00477BFF" w14:paraId="5299139B" w14:textId="0A7FD5A2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  <w:lang w:val="en-US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t>RS</w:t>
            </w:r>
            <w:r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t>V</w:t>
            </w:r>
          </w:p>
          <w:p w:rsidR="00477BFF" w:rsidP="005B1F14" w:rsidRDefault="00477BFF" w14:paraId="144BA8FC" w14:textId="55AD81AD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w w:val="95"/>
                <w:sz w:val="20"/>
                <w:szCs w:val="22"/>
                <w:lang w:val="en-US"/>
              </w:rPr>
            </w:pPr>
            <w:r w:rsidRPr="00EA41EB">
              <w:rPr>
                <w:rFonts w:ascii="Arial Fet" w:hAnsi="Arial Fet" w:cs="Arial"/>
                <w:b/>
                <w:w w:val="95"/>
                <w:sz w:val="20"/>
                <w:szCs w:val="22"/>
                <w:lang w:val="en-US"/>
              </w:rPr>
              <w:t>(</w:t>
            </w:r>
            <w:proofErr w:type="spellStart"/>
            <w:r w:rsidRPr="00EA41EB">
              <w:rPr>
                <w:rFonts w:ascii="Arial Fet" w:hAnsi="Arial Fet" w:cs="Arial"/>
                <w:b/>
                <w:w w:val="95"/>
                <w:sz w:val="20"/>
                <w:szCs w:val="22"/>
                <w:lang w:val="en-US"/>
              </w:rPr>
              <w:t>respiratoriskt</w:t>
            </w:r>
            <w:proofErr w:type="spellEnd"/>
            <w:r w:rsidRPr="00EA41EB">
              <w:rPr>
                <w:rFonts w:ascii="Arial Fet" w:hAnsi="Arial Fet" w:cs="Arial"/>
                <w:b/>
                <w:w w:val="95"/>
                <w:sz w:val="20"/>
                <w:szCs w:val="22"/>
                <w:lang w:val="en-US"/>
              </w:rPr>
              <w:t xml:space="preserve"> </w:t>
            </w:r>
            <w:proofErr w:type="spellStart"/>
            <w:r w:rsidRPr="00EA41EB">
              <w:rPr>
                <w:rFonts w:ascii="Arial Fet" w:hAnsi="Arial Fet" w:cs="Arial"/>
                <w:b/>
                <w:w w:val="95"/>
                <w:sz w:val="20"/>
                <w:szCs w:val="22"/>
                <w:lang w:val="en-US"/>
              </w:rPr>
              <w:t>syncytievirus</w:t>
            </w:r>
            <w:proofErr w:type="spellEnd"/>
            <w:r w:rsidRPr="00EA41EB">
              <w:rPr>
                <w:rFonts w:ascii="Arial Fet" w:hAnsi="Arial Fet" w:cs="Arial"/>
                <w:b/>
                <w:w w:val="95"/>
                <w:sz w:val="20"/>
                <w:szCs w:val="22"/>
                <w:lang w:val="en-US"/>
              </w:rPr>
              <w:t>)</w:t>
            </w:r>
          </w:p>
          <w:p w:rsidRPr="00EA41EB" w:rsidR="00477BFF" w:rsidP="0083015B" w:rsidRDefault="00477BFF" w14:paraId="55920902" w14:textId="760DFD91">
            <w:pPr>
              <w:suppressAutoHyphens/>
              <w:spacing w:before="1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  <w:lang w:val="en-US"/>
              </w:rPr>
            </w:pPr>
            <w:r w:rsidRPr="00EA41EB">
              <w:rPr>
                <w:sz w:val="20"/>
                <w:szCs w:val="20"/>
              </w:rPr>
              <w:t>Luftvägssymtom (snuva, hosta, feber).</w:t>
            </w:r>
          </w:p>
        </w:tc>
        <w:tc>
          <w:tcPr>
            <w:tcW w:w="1335" w:type="dxa"/>
            <w:shd w:val="clear" w:color="auto" w:fill="auto"/>
          </w:tcPr>
          <w:p w:rsidR="0083015B" w:rsidP="0083015B" w:rsidRDefault="00477BFF" w14:paraId="7091DB3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Droppsmitta.</w:t>
            </w:r>
          </w:p>
          <w:p w:rsidRPr="00EA41EB" w:rsidR="00477BFF" w:rsidP="0083015B" w:rsidRDefault="00477BFF" w14:paraId="38B4C8DB" w14:textId="7F0EA9B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Kontaktsmitta.</w:t>
            </w:r>
          </w:p>
        </w:tc>
        <w:tc>
          <w:tcPr>
            <w:tcW w:w="1320" w:type="dxa"/>
            <w:shd w:val="clear" w:color="auto" w:fill="auto"/>
          </w:tcPr>
          <w:p w:rsidRPr="00EA41EB" w:rsidR="00477BFF" w:rsidP="005B1F14" w:rsidRDefault="00061613" w14:paraId="0A8A45FD" w14:textId="0C462617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3–5</w:t>
            </w:r>
            <w:r w:rsidRPr="00EA41EB" w:rsidR="00477BFF">
              <w:rPr>
                <w:sz w:val="20"/>
                <w:szCs w:val="20"/>
              </w:rPr>
              <w:t xml:space="preserve"> dygn.</w:t>
            </w:r>
          </w:p>
        </w:tc>
        <w:tc>
          <w:tcPr>
            <w:tcW w:w="2231" w:type="dxa"/>
            <w:shd w:val="clear" w:color="auto" w:fill="auto"/>
          </w:tcPr>
          <w:p w:rsidRPr="00EA41EB" w:rsidR="00477BFF" w:rsidP="005B1F14" w:rsidRDefault="00061613" w14:paraId="75ABB8DF" w14:textId="3B072295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209BED5B">
              <w:rPr>
                <w:sz w:val="20"/>
                <w:szCs w:val="20"/>
              </w:rPr>
              <w:t>1–2</w:t>
            </w:r>
            <w:r w:rsidRPr="209BED5B" w:rsidR="00477BFF">
              <w:rPr>
                <w:sz w:val="20"/>
                <w:szCs w:val="20"/>
              </w:rPr>
              <w:t xml:space="preserve"> veckor, längre tid hos immunsupprimerade.</w:t>
            </w:r>
          </w:p>
        </w:tc>
        <w:tc>
          <w:tcPr>
            <w:tcW w:w="1041" w:type="dxa"/>
            <w:vMerge/>
          </w:tcPr>
          <w:p w:rsidRPr="00EA41EB" w:rsidR="00477BFF" w:rsidP="005B1F14" w:rsidRDefault="00477BFF" w14:paraId="57E04B88" w14:textId="1B509327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  <w:vMerge/>
          </w:tcPr>
          <w:p w:rsidRPr="00EA41EB" w:rsidR="00477BFF" w:rsidP="005B1F14" w:rsidRDefault="00477BFF" w14:paraId="52BE7872" w14:textId="4BE95B52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  <w:tc>
          <w:tcPr>
            <w:tcW w:w="1380" w:type="dxa"/>
            <w:vMerge/>
          </w:tcPr>
          <w:p w:rsidRPr="00EA41EB" w:rsidR="00477BFF" w:rsidP="005B1F14" w:rsidRDefault="00477BFF" w14:paraId="701F97A9" w14:textId="099A130D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  <w:tc>
          <w:tcPr>
            <w:tcW w:w="2285" w:type="dxa"/>
            <w:vMerge/>
          </w:tcPr>
          <w:p w:rsidRPr="00EA41EB" w:rsidR="00477BFF" w:rsidP="005B1F14" w:rsidRDefault="00477BFF" w14:paraId="070A1DF7" w14:textId="29FDF92C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  <w:tc>
          <w:tcPr>
            <w:tcW w:w="1352" w:type="dxa"/>
            <w:vMerge/>
          </w:tcPr>
          <w:p w:rsidRPr="00EA41EB" w:rsidR="00477BFF" w:rsidP="005B1F14" w:rsidRDefault="00477BFF" w14:paraId="2A2C520A" w14:textId="55590E5D">
            <w:pPr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</w:p>
        </w:tc>
      </w:tr>
    </w:tbl>
    <w:p w:rsidR="00583F78" w:rsidRDefault="00583F78" w14:paraId="289FBDA4" w14:textId="77777777"/>
    <w:p w:rsidR="00821B85" w:rsidRDefault="00821B85" w14:paraId="416D2CD6" w14:textId="77777777"/>
    <w:tbl>
      <w:tblPr>
        <w:tblW w:w="1473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Luftburen smitta"/>
        <w:tblDescription w:val="Tabellen ger en översikt över olika smittor och vårdhygieniska rekommendationer om inkubationstid, vårdplacering (enkelrum/delat rum), patientrelaterade åtgärder, städ- och rengöringsrutiner, personalhygien amt tvätt- och avfallsrutiner."/>
      </w:tblPr>
      <w:tblGrid>
        <w:gridCol w:w="1654"/>
        <w:gridCol w:w="1410"/>
        <w:gridCol w:w="1335"/>
        <w:gridCol w:w="1452"/>
        <w:gridCol w:w="1657"/>
        <w:gridCol w:w="1984"/>
        <w:gridCol w:w="1418"/>
        <w:gridCol w:w="1984"/>
        <w:gridCol w:w="1843"/>
      </w:tblGrid>
      <w:tr w:rsidRPr="00EA41EB" w:rsidR="00F1026C" w:rsidTr="00DE4140" w14:paraId="06490BCF" w14:textId="77777777">
        <w:trPr>
          <w:trHeight w:val="492"/>
          <w:tblHeader/>
        </w:trPr>
        <w:tc>
          <w:tcPr>
            <w:tcW w:w="14737" w:type="dxa"/>
            <w:gridSpan w:val="9"/>
            <w:shd w:val="clear" w:color="auto" w:fill="D9D9D9" w:themeFill="background1" w:themeFillShade="D9"/>
          </w:tcPr>
          <w:p w:rsidRPr="00EA41EB" w:rsidR="00F1026C" w:rsidP="00F1026C" w:rsidRDefault="00F1026C" w14:paraId="32DA9313" w14:textId="32A1E20E">
            <w:pPr>
              <w:suppressAutoHyphens/>
              <w:spacing w:before="20" w:after="20" w:line="240" w:lineRule="auto"/>
              <w:ind w:right="0"/>
              <w:jc w:val="center"/>
              <w:rPr>
                <w:rFonts w:ascii="Arial Fet" w:hAnsi="Arial Fet" w:cs="Arial"/>
                <w:b/>
                <w:sz w:val="20"/>
                <w:szCs w:val="22"/>
              </w:rPr>
            </w:pPr>
            <w:r w:rsidRPr="6F280955">
              <w:rPr>
                <w:rFonts w:ascii="Arial Fet" w:hAnsi="Arial Fet" w:cs="Arial"/>
                <w:b/>
                <w:bCs/>
                <w:highlight w:val="cyan"/>
              </w:rPr>
              <w:lastRenderedPageBreak/>
              <w:t>Luftburen smitta</w:t>
            </w:r>
          </w:p>
        </w:tc>
      </w:tr>
      <w:tr w:rsidRPr="00EA41EB" w:rsidR="00500083" w:rsidTr="0061475D" w14:paraId="0C261FC3" w14:textId="77777777">
        <w:trPr>
          <w:trHeight w:val="492"/>
          <w:tblHeader/>
        </w:trPr>
        <w:tc>
          <w:tcPr>
            <w:tcW w:w="1654" w:type="dxa"/>
            <w:shd w:val="clear" w:color="auto" w:fill="D9D9D9" w:themeFill="background1" w:themeFillShade="D9"/>
          </w:tcPr>
          <w:p w:rsidRPr="00EA41EB" w:rsidR="004B1E2B" w:rsidP="00F802BA" w:rsidRDefault="004B1E2B" w14:paraId="3C734AA3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>
              <w:rPr>
                <w:rFonts w:ascii="Arial Fet" w:hAnsi="Arial Fet" w:cs="Arial"/>
                <w:b/>
                <w:sz w:val="20"/>
                <w:szCs w:val="22"/>
              </w:rPr>
              <w:t>Agens och vårdhygieniska riskfaktorer</w:t>
            </w:r>
          </w:p>
        </w:tc>
        <w:tc>
          <w:tcPr>
            <w:tcW w:w="1410" w:type="dxa"/>
            <w:shd w:val="clear" w:color="auto" w:fill="D9D9D9" w:themeFill="background1" w:themeFillShade="D9"/>
          </w:tcPr>
          <w:p w:rsidRPr="00EA41EB" w:rsidR="004B1E2B" w:rsidP="00F802BA" w:rsidRDefault="004B1E2B" w14:paraId="2E032B74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Huvudsaklig smittväg</w:t>
            </w:r>
          </w:p>
        </w:tc>
        <w:tc>
          <w:tcPr>
            <w:tcW w:w="1335" w:type="dxa"/>
            <w:shd w:val="clear" w:color="auto" w:fill="D9D9D9" w:themeFill="background1" w:themeFillShade="D9"/>
          </w:tcPr>
          <w:p w:rsidRPr="00EA41EB" w:rsidR="004B1E2B" w:rsidP="00F802BA" w:rsidRDefault="004B1E2B" w14:paraId="4AA6CB9E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Inkubations-tid</w:t>
            </w:r>
          </w:p>
        </w:tc>
        <w:tc>
          <w:tcPr>
            <w:tcW w:w="1452" w:type="dxa"/>
            <w:shd w:val="clear" w:color="auto" w:fill="D9D9D9" w:themeFill="background1" w:themeFillShade="D9"/>
          </w:tcPr>
          <w:p w:rsidRPr="00EA41EB" w:rsidR="004B1E2B" w:rsidP="00F802BA" w:rsidRDefault="004B1E2B" w14:paraId="7BDE5B5D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Smittsam-hetsperiod</w:t>
            </w:r>
          </w:p>
        </w:tc>
        <w:tc>
          <w:tcPr>
            <w:tcW w:w="1657" w:type="dxa"/>
            <w:shd w:val="clear" w:color="auto" w:fill="D9D9D9" w:themeFill="background1" w:themeFillShade="D9"/>
          </w:tcPr>
          <w:p w:rsidRPr="00EA41EB" w:rsidR="004B1E2B" w:rsidP="00F802BA" w:rsidRDefault="004B1E2B" w14:paraId="1C63FF5D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Placering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Pr="00EA41EB" w:rsidR="004B1E2B" w:rsidP="00F802BA" w:rsidRDefault="004B1E2B" w14:paraId="434860EF" w14:textId="5063F1DF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Patientrelaterade åtgärder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Pr="00EA41EB" w:rsidR="004B1E2B" w:rsidP="00F802BA" w:rsidRDefault="004B1E2B" w14:paraId="4ABB9BF9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Städning/ rengöring och desinfektion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Pr="00EA41EB" w:rsidR="004B1E2B" w:rsidP="00F802BA" w:rsidRDefault="004B1E2B" w14:paraId="1A5B6F8F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Personal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Pr="00EA41EB" w:rsidR="004B1E2B" w:rsidP="00F802BA" w:rsidRDefault="004B1E2B" w14:paraId="40D37B18" w14:textId="77777777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</w:rPr>
              <w:t>Avfall/tvätt</w:t>
            </w:r>
          </w:p>
        </w:tc>
      </w:tr>
      <w:tr w:rsidRPr="00EA41EB" w:rsidR="004B1E2B" w:rsidTr="0061475D" w14:paraId="1F201618" w14:textId="77777777">
        <w:tc>
          <w:tcPr>
            <w:tcW w:w="1654" w:type="dxa"/>
          </w:tcPr>
          <w:p w:rsidR="005C4CF1" w:rsidP="00F802BA" w:rsidRDefault="004B1E2B" w14:paraId="61A066FF" w14:textId="3FA41E8E">
            <w:pPr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6F280955">
              <w:rPr>
                <w:rFonts w:ascii="Arial Fet" w:hAnsi="Arial Fet" w:cs="Arial"/>
                <w:b/>
                <w:bCs/>
                <w:sz w:val="20"/>
                <w:szCs w:val="20"/>
              </w:rPr>
              <w:t>Konstaterad smittsam eller misstänkt smittsam Lungtuberkulos (TB)</w:t>
            </w:r>
          </w:p>
          <w:p w:rsidRPr="00EA41EB" w:rsidR="004B1E2B" w:rsidP="0083015B" w:rsidRDefault="005C4CF1" w14:paraId="6AD91686" w14:textId="706FE7E0">
            <w:pPr>
              <w:suppressAutoHyphens/>
              <w:spacing w:before="120" w:after="20" w:line="240" w:lineRule="auto"/>
              <w:ind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6F280955">
              <w:rPr>
                <w:sz w:val="20"/>
                <w:szCs w:val="20"/>
              </w:rPr>
              <w:t>Luftvägssymtom (hosta, feber).</w:t>
            </w:r>
          </w:p>
        </w:tc>
        <w:tc>
          <w:tcPr>
            <w:tcW w:w="1410" w:type="dxa"/>
          </w:tcPr>
          <w:p w:rsidRPr="00EA41EB" w:rsidR="004B1E2B" w:rsidP="00F802BA" w:rsidRDefault="004B1E2B" w14:paraId="25420C97" w14:textId="25B0D5B9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Luftburen</w:t>
            </w:r>
          </w:p>
        </w:tc>
        <w:tc>
          <w:tcPr>
            <w:tcW w:w="1335" w:type="dxa"/>
          </w:tcPr>
          <w:p w:rsidRPr="00EA41EB" w:rsidR="004B1E2B" w:rsidP="00F802BA" w:rsidRDefault="004B1E2B" w14:paraId="71E9C4B5" w14:textId="77777777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Varierar.</w:t>
            </w:r>
          </w:p>
        </w:tc>
        <w:tc>
          <w:tcPr>
            <w:tcW w:w="1452" w:type="dxa"/>
          </w:tcPr>
          <w:p w:rsidR="004B1E2B" w:rsidP="002E7D43" w:rsidRDefault="004B1E2B" w14:paraId="29A34E86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39" w:lineRule="auto"/>
              <w:ind w:left="1" w:right="0"/>
              <w:textAlignment w:val="baseline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 xml:space="preserve">Bedöms av ansvarig läkare. </w:t>
            </w:r>
          </w:p>
          <w:p w:rsidRPr="00EA41EB" w:rsidR="004B1E2B" w:rsidP="002E7D43" w:rsidRDefault="004B1E2B" w14:paraId="302C5B60" w14:textId="15D86B68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39" w:lineRule="auto"/>
              <w:ind w:left="1" w:right="0"/>
              <w:textAlignment w:val="baseline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I allmänhet smittsam under de två första behandlings</w:t>
            </w:r>
            <w:r>
              <w:rPr>
                <w:sz w:val="20"/>
                <w:szCs w:val="20"/>
              </w:rPr>
              <w:t>-</w:t>
            </w:r>
            <w:r w:rsidRPr="00EA41EB">
              <w:rPr>
                <w:sz w:val="20"/>
                <w:szCs w:val="20"/>
              </w:rPr>
              <w:t>veckorna.</w:t>
            </w:r>
            <w:r w:rsidR="002E7D4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Längre vid multiresistent TB</w:t>
            </w:r>
          </w:p>
        </w:tc>
        <w:tc>
          <w:tcPr>
            <w:tcW w:w="1657" w:type="dxa"/>
          </w:tcPr>
          <w:p w:rsidRPr="00EA41EB" w:rsidR="003B6D86" w:rsidP="0083015B" w:rsidRDefault="004B1E2B" w14:paraId="30BA4306" w14:textId="163504E1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Rum för luftburen smitta (infektionsklini</w:t>
            </w:r>
            <w:r>
              <w:rPr>
                <w:sz w:val="20"/>
                <w:szCs w:val="20"/>
              </w:rPr>
              <w:t>k</w:t>
            </w:r>
            <w:r w:rsidR="00A93FDD">
              <w:rPr>
                <w:sz w:val="20"/>
                <w:szCs w:val="20"/>
              </w:rPr>
              <w:t>,</w:t>
            </w:r>
            <w:r w:rsidRPr="00EA41EB">
              <w:rPr>
                <w:sz w:val="20"/>
                <w:szCs w:val="20"/>
              </w:rPr>
              <w:t xml:space="preserve"> IVA, akutmottagning).</w:t>
            </w:r>
          </w:p>
        </w:tc>
        <w:tc>
          <w:tcPr>
            <w:tcW w:w="1984" w:type="dxa"/>
          </w:tcPr>
          <w:p w:rsidRPr="00EA41EB" w:rsidR="004B1E2B" w:rsidP="00F802BA" w:rsidRDefault="004B1E2B" w14:paraId="74AA0C27" w14:textId="77777777">
            <w:pPr>
              <w:suppressAutoHyphens/>
              <w:spacing w:after="20" w:line="240" w:lineRule="auto"/>
              <w:ind w:right="301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AA5622" w:rsidR="004B1E2B" w:rsidP="00F802BA" w:rsidRDefault="004B1E2B" w14:paraId="3AA11F3E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H</w:t>
            </w:r>
            <w:r>
              <w:rPr>
                <w:color w:val="000000" w:themeColor="text2"/>
                <w:sz w:val="20"/>
                <w:szCs w:val="20"/>
              </w:rPr>
              <w:t>ost- och h</w:t>
            </w:r>
            <w:r w:rsidRPr="21BBA2A0">
              <w:rPr>
                <w:color w:val="000000" w:themeColor="text2"/>
                <w:sz w:val="20"/>
                <w:szCs w:val="20"/>
              </w:rPr>
              <w:t>andhygien.</w:t>
            </w:r>
          </w:p>
          <w:p w:rsidR="004B1E2B" w:rsidP="209BED5B" w:rsidRDefault="55B30F54" w14:paraId="523856BA" w14:textId="77777777">
            <w:pPr>
              <w:pStyle w:val="Liststycke"/>
              <w:tabs>
                <w:tab w:val="clear" w:pos="357"/>
                <w:tab w:val="left" w:pos="76"/>
              </w:tabs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09BED5B">
              <w:rPr>
                <w:color w:val="000000" w:themeColor="text2"/>
                <w:sz w:val="20"/>
                <w:szCs w:val="20"/>
              </w:rPr>
              <w:t>Eventuell smittrisk.</w:t>
            </w:r>
          </w:p>
          <w:p w:rsidR="209BED5B" w:rsidP="209BED5B" w:rsidRDefault="209BED5B" w14:paraId="2DC2A55A" w14:textId="1FC4B1DF">
            <w:pPr>
              <w:keepNext/>
              <w:keepLines/>
              <w:spacing w:before="120" w:after="30" w:line="240" w:lineRule="auto"/>
              <w:ind w:right="0"/>
              <w:rPr>
                <w:b/>
                <w:bCs/>
                <w:color w:val="000000" w:themeColor="text2"/>
                <w:sz w:val="20"/>
                <w:szCs w:val="20"/>
              </w:rPr>
            </w:pPr>
          </w:p>
          <w:p w:rsidR="2657D2ED" w:rsidP="209BED5B" w:rsidRDefault="2657D2ED" w14:paraId="710CBEE0" w14:textId="75F12A0F">
            <w:pPr>
              <w:keepNext/>
              <w:keepLines/>
              <w:spacing w:before="120" w:after="30" w:line="240" w:lineRule="auto"/>
              <w:ind w:right="0"/>
              <w:rPr>
                <w:b/>
                <w:bCs/>
                <w:color w:val="000000" w:themeColor="text2"/>
                <w:sz w:val="20"/>
                <w:szCs w:val="20"/>
              </w:rPr>
            </w:pPr>
            <w:r w:rsidRPr="209BED5B">
              <w:rPr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="00500083" w:rsidP="00F802BA" w:rsidRDefault="0080077D" w14:paraId="06DB32AE" w14:textId="62F45EE8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209BED5B">
              <w:rPr>
                <w:b/>
                <w:bCs/>
                <w:sz w:val="20"/>
                <w:szCs w:val="20"/>
              </w:rPr>
              <w:t>Helst transport utomhus</w:t>
            </w:r>
            <w:r w:rsidRPr="209BED5B">
              <w:rPr>
                <w:sz w:val="20"/>
                <w:szCs w:val="20"/>
              </w:rPr>
              <w:t xml:space="preserve"> </w:t>
            </w:r>
            <w:r>
              <w:br/>
            </w:r>
            <w:r w:rsidRPr="209BED5B" w:rsidR="2657D2ED">
              <w:rPr>
                <w:sz w:val="20"/>
                <w:szCs w:val="20"/>
              </w:rPr>
              <w:t>Patient som tolererar munskydd förses med det.</w:t>
            </w:r>
          </w:p>
          <w:p w:rsidRPr="0080077D" w:rsidR="00500083" w:rsidP="00F802BA" w:rsidRDefault="00500083" w14:paraId="56C08A2A" w14:textId="67F4303B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Munskydd är extra angeläget för patienter som inte kan medverka i hosthygien. </w:t>
            </w:r>
            <w:r w:rsidRPr="00396FC2" w:rsidR="00CC74DC">
              <w:rPr>
                <w:sz w:val="20"/>
                <w:szCs w:val="20"/>
              </w:rPr>
              <w:t xml:space="preserve">Annars förses patienten </w:t>
            </w:r>
            <w:r w:rsidRPr="21BBA2A0" w:rsidR="00CC74DC">
              <w:rPr>
                <w:color w:val="000000" w:themeColor="text2"/>
                <w:sz w:val="20"/>
                <w:szCs w:val="20"/>
              </w:rPr>
              <w:t>med näsdukar att hosta i samt plastpåse för uppsamling av dessa</w:t>
            </w:r>
            <w:r w:rsidR="0080077D">
              <w:rPr>
                <w:sz w:val="20"/>
                <w:szCs w:val="20"/>
              </w:rPr>
              <w:t>.</w:t>
            </w:r>
          </w:p>
        </w:tc>
        <w:tc>
          <w:tcPr>
            <w:tcW w:w="1418" w:type="dxa"/>
          </w:tcPr>
          <w:p w:rsidRPr="000045FD" w:rsidR="004B1E2B" w:rsidP="00F802BA" w:rsidRDefault="4807558D" w14:paraId="4C82D6AA" w14:textId="5F56EEA5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78304D12">
              <w:rPr>
                <w:rStyle w:val="normaltextrun"/>
                <w:color w:val="000000" w:themeColor="text2"/>
                <w:sz w:val="20"/>
                <w:szCs w:val="20"/>
              </w:rPr>
              <w:t>D</w:t>
            </w:r>
            <w:r w:rsidRPr="78304D12" w:rsidR="000B7991">
              <w:rPr>
                <w:rStyle w:val="normaltextrun"/>
                <w:color w:val="000000" w:themeColor="text2"/>
                <w:sz w:val="20"/>
                <w:szCs w:val="20"/>
              </w:rPr>
              <w:t xml:space="preserve">örr mot gemensamma utrymmen ska vara stängd 2 timmar efter att smittsam patient lämnat vanligt </w:t>
            </w:r>
            <w:proofErr w:type="spellStart"/>
            <w:r w:rsidRPr="78304D12" w:rsidR="000B7991">
              <w:rPr>
                <w:rStyle w:val="spellingerror"/>
                <w:color w:val="000000" w:themeColor="text2"/>
                <w:sz w:val="20"/>
                <w:szCs w:val="20"/>
              </w:rPr>
              <w:t>vårdrum</w:t>
            </w:r>
            <w:proofErr w:type="spellEnd"/>
            <w:r w:rsidRPr="78304D12" w:rsidR="000B7991">
              <w:rPr>
                <w:rStyle w:val="normaltextrun"/>
                <w:color w:val="000000" w:themeColor="text2"/>
                <w:sz w:val="20"/>
                <w:szCs w:val="20"/>
              </w:rPr>
              <w:t>. För isoleringsrum gäller kortare tid beroende på ventilation, se rutin på respektive enhet.</w:t>
            </w:r>
          </w:p>
        </w:tc>
        <w:tc>
          <w:tcPr>
            <w:tcW w:w="1984" w:type="dxa"/>
          </w:tcPr>
          <w:p w:rsidRPr="00DE7276" w:rsidR="004B1E2B" w:rsidP="0083015B" w:rsidRDefault="004B1E2B" w14:paraId="52721D96" w14:textId="77777777">
            <w:pPr>
              <w:tabs>
                <w:tab w:val="left" w:pos="49"/>
              </w:tabs>
              <w:suppressAutoHyphens/>
              <w:spacing w:line="240" w:lineRule="auto"/>
              <w:ind w:right="-71"/>
              <w:rPr>
                <w:color w:val="000000" w:themeColor="text2"/>
                <w:sz w:val="20"/>
                <w:szCs w:val="20"/>
              </w:rPr>
            </w:pPr>
            <w:r w:rsidRPr="00DE7276">
              <w:rPr>
                <w:color w:val="000000" w:themeColor="text2"/>
                <w:sz w:val="20"/>
                <w:szCs w:val="20"/>
              </w:rPr>
              <w:t>Basala hygienrutiner.</w:t>
            </w:r>
          </w:p>
          <w:p w:rsidRPr="00EA41EB" w:rsidR="004B1E2B" w:rsidP="0083015B" w:rsidRDefault="00484C58" w14:paraId="418BD742" w14:textId="437FECA2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 w:rsidRPr="6F280955">
              <w:rPr>
                <w:sz w:val="20"/>
                <w:szCs w:val="20"/>
              </w:rPr>
              <w:t>Alltid andningsskydd</w:t>
            </w:r>
            <w:r w:rsidRPr="6F280955" w:rsidR="784FA8B6">
              <w:rPr>
                <w:sz w:val="20"/>
                <w:szCs w:val="20"/>
              </w:rPr>
              <w:t xml:space="preserve"> FFP3</w:t>
            </w:r>
            <w:r w:rsidRPr="6F280955">
              <w:rPr>
                <w:sz w:val="20"/>
                <w:szCs w:val="20"/>
              </w:rPr>
              <w:t>.</w:t>
            </w:r>
          </w:p>
          <w:p w:rsidRPr="00EA41EB" w:rsidR="004B1E2B" w:rsidP="0083015B" w:rsidRDefault="00484C58" w14:paraId="70982462" w14:textId="4AB2F7AC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 w:rsidRPr="6F280955">
              <w:rPr>
                <w:sz w:val="20"/>
                <w:szCs w:val="20"/>
              </w:rPr>
              <w:t>Andningsskydd kombineras med heltäckande visir inom 2 m avstånd från patienten.</w:t>
            </w:r>
          </w:p>
        </w:tc>
        <w:tc>
          <w:tcPr>
            <w:tcW w:w="1843" w:type="dxa"/>
          </w:tcPr>
          <w:p w:rsidR="004B1E2B" w:rsidP="0083015B" w:rsidRDefault="004B1E2B" w14:paraId="17B8ABE8" w14:textId="77777777">
            <w:pPr>
              <w:suppressAutoHyphens/>
              <w:spacing w:line="240" w:lineRule="auto"/>
              <w:ind w:left="-18" w:right="0"/>
              <w:rPr>
                <w:color w:val="000000" w:themeColor="text2"/>
                <w:sz w:val="20"/>
                <w:szCs w:val="20"/>
              </w:rPr>
            </w:pPr>
            <w:r w:rsidRPr="005B1F14">
              <w:rPr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EA41EB" w:rsidR="004B1E2B" w:rsidP="0083015B" w:rsidRDefault="00484C58" w14:paraId="2FCB2390" w14:textId="6D5CC6A8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 xml:space="preserve">Kraftigt förorenad tvätt hanteras </w:t>
            </w:r>
            <w:r w:rsidRPr="00AA6334">
              <w:rPr>
                <w:color w:val="000000" w:themeColor="text2"/>
                <w:sz w:val="20"/>
                <w:szCs w:val="20"/>
              </w:rPr>
              <w:t>enligt rutin för smittförande tvätt. All annan smutstvätt hanteras som vanlig tvätt.</w:t>
            </w:r>
          </w:p>
        </w:tc>
      </w:tr>
      <w:tr w:rsidRPr="00EA41EB" w:rsidR="00641D36" w:rsidTr="0061475D" w14:paraId="6FFF39E8" w14:textId="77777777">
        <w:tc>
          <w:tcPr>
            <w:tcW w:w="1654" w:type="dxa"/>
          </w:tcPr>
          <w:p w:rsidR="00641D36" w:rsidP="0083015B" w:rsidRDefault="00641D36" w14:paraId="01BEDEA3" w14:textId="757B3B0D">
            <w:pPr>
              <w:keepNext/>
              <w:keepLines/>
              <w:suppressAutoHyphens/>
              <w:spacing w:before="20" w:after="20" w:line="240" w:lineRule="auto"/>
              <w:ind w:right="0"/>
              <w:rPr>
                <w:sz w:val="20"/>
                <w:szCs w:val="20"/>
              </w:rPr>
            </w:pPr>
            <w:proofErr w:type="spellStart"/>
            <w:r w:rsidRPr="00EA41EB">
              <w:rPr>
                <w:rFonts w:ascii="Arial" w:hAnsi="Arial" w:cs="Arial"/>
                <w:b/>
                <w:sz w:val="20"/>
                <w:szCs w:val="22"/>
                <w:lang w:val="en-US"/>
              </w:rPr>
              <w:lastRenderedPageBreak/>
              <w:t>Mässling</w:t>
            </w:r>
            <w:proofErr w:type="spellEnd"/>
            <w:r w:rsidRPr="00EA41EB">
              <w:rPr>
                <w:rFonts w:ascii="Arial" w:hAnsi="Arial" w:cs="Arial"/>
                <w:b/>
                <w:sz w:val="20"/>
                <w:szCs w:val="22"/>
                <w:lang w:val="en-US"/>
              </w:rPr>
              <w:t xml:space="preserve"> </w:t>
            </w:r>
            <w:r w:rsidRPr="00EA41EB">
              <w:rPr>
                <w:rFonts w:ascii="Arial" w:hAnsi="Arial" w:cs="Arial"/>
                <w:b/>
                <w:sz w:val="20"/>
                <w:szCs w:val="22"/>
                <w:lang w:val="en-US"/>
              </w:rPr>
              <w:br/>
            </w:r>
            <w:r w:rsidRPr="00EA41EB">
              <w:rPr>
                <w:rFonts w:ascii="Arial" w:hAnsi="Arial" w:cs="Arial"/>
                <w:b/>
                <w:w w:val="95"/>
                <w:sz w:val="20"/>
                <w:szCs w:val="22"/>
                <w:lang w:val="en-US"/>
              </w:rPr>
              <w:t>(morbilli)</w:t>
            </w:r>
          </w:p>
          <w:p w:rsidR="00641D36" w:rsidP="0083015B" w:rsidRDefault="00641D36" w14:paraId="655B91DD" w14:textId="538E9550">
            <w:pPr>
              <w:suppressAutoHyphens/>
              <w:spacing w:before="120" w:after="20" w:line="240" w:lineRule="auto"/>
              <w:ind w:right="0"/>
              <w:rPr>
                <w:sz w:val="20"/>
                <w:szCs w:val="20"/>
              </w:rPr>
            </w:pPr>
            <w:r w:rsidRPr="00096BED">
              <w:rPr>
                <w:sz w:val="20"/>
                <w:szCs w:val="20"/>
              </w:rPr>
              <w:t>Se rutin</w:t>
            </w:r>
            <w:r>
              <w:rPr>
                <w:sz w:val="20"/>
                <w:szCs w:val="20"/>
              </w:rPr>
              <w:t xml:space="preserve"> </w:t>
            </w:r>
            <w:hyperlink w:history="1" r:id="rId15">
              <w:r w:rsidRPr="00096BED">
                <w:rPr>
                  <w:rStyle w:val="Hyperlnk"/>
                  <w:sz w:val="20"/>
                  <w:szCs w:val="20"/>
                </w:rPr>
                <w:t>Mässling - vårdhygieniska rutiner, SÄS</w:t>
              </w:r>
            </w:hyperlink>
          </w:p>
          <w:p w:rsidRPr="00EA41EB" w:rsidR="00641D36" w:rsidP="0083015B" w:rsidRDefault="35ADC0E2" w14:paraId="04F7AC52" w14:textId="22105F37">
            <w:pPr>
              <w:keepNext/>
              <w:keepLines/>
              <w:overflowPunct w:val="0"/>
              <w:autoSpaceDE w:val="0"/>
              <w:autoSpaceDN w:val="0"/>
              <w:adjustRightInd w:val="0"/>
              <w:spacing w:before="120" w:after="34" w:line="238" w:lineRule="auto"/>
              <w:ind w:right="0"/>
              <w:textAlignment w:val="baseline"/>
            </w:pPr>
            <w:r w:rsidRPr="6F280955">
              <w:rPr>
                <w:sz w:val="20"/>
                <w:szCs w:val="20"/>
              </w:rPr>
              <w:t>Hudutslag</w:t>
            </w:r>
            <w:r w:rsidRPr="6F280955" w:rsidR="7F7884C4">
              <w:rPr>
                <w:sz w:val="20"/>
                <w:szCs w:val="20"/>
              </w:rPr>
              <w:t xml:space="preserve">. Feber. </w:t>
            </w:r>
          </w:p>
          <w:p w:rsidRPr="003E5FEB" w:rsidR="00641D36" w:rsidP="00641D36" w:rsidRDefault="00641D36" w14:paraId="189E7611" w14:textId="2C9A81E2">
            <w:pPr>
              <w:spacing w:before="20" w:after="30" w:line="240" w:lineRule="auto"/>
              <w:ind w:right="0"/>
              <w:rPr>
                <w:rStyle w:val="Hyperlnk"/>
              </w:rPr>
            </w:pPr>
            <w:r w:rsidRPr="00EA41EB">
              <w:rPr>
                <w:sz w:val="20"/>
                <w:szCs w:val="20"/>
              </w:rPr>
              <w:t>Misstanke om mässling.</w:t>
            </w:r>
          </w:p>
        </w:tc>
        <w:tc>
          <w:tcPr>
            <w:tcW w:w="1410" w:type="dxa"/>
          </w:tcPr>
          <w:p w:rsidRPr="00EA41EB" w:rsidR="00641D36" w:rsidP="0083015B" w:rsidRDefault="00641D36" w14:paraId="6FF44003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right="0"/>
              <w:textAlignment w:val="baseline"/>
              <w:rPr>
                <w:szCs w:val="20"/>
              </w:rPr>
            </w:pPr>
            <w:r w:rsidRPr="00EA41EB">
              <w:rPr>
                <w:sz w:val="20"/>
                <w:szCs w:val="20"/>
              </w:rPr>
              <w:t xml:space="preserve">Luftburen. </w:t>
            </w:r>
          </w:p>
          <w:p w:rsidRPr="00B73D0A" w:rsidR="00641D36" w:rsidP="00641D36" w:rsidRDefault="00641D36" w14:paraId="122439C1" w14:textId="0848A403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Droppsmitta.</w:t>
            </w:r>
          </w:p>
        </w:tc>
        <w:tc>
          <w:tcPr>
            <w:tcW w:w="1335" w:type="dxa"/>
          </w:tcPr>
          <w:p w:rsidRPr="00B73D0A" w:rsidR="00641D36" w:rsidP="00641D36" w:rsidRDefault="00641D36" w14:paraId="12C850D8" w14:textId="7C34450B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7–18 dygn.</w:t>
            </w:r>
          </w:p>
        </w:tc>
        <w:tc>
          <w:tcPr>
            <w:tcW w:w="1452" w:type="dxa"/>
          </w:tcPr>
          <w:p w:rsidRPr="00B73D0A" w:rsidR="00641D36" w:rsidP="00641D36" w:rsidRDefault="00641D36" w14:paraId="29D23CFF" w14:textId="5BFE8844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  <w:lang w:val="en-US"/>
              </w:rPr>
            </w:pPr>
            <w:r w:rsidRPr="171F6458">
              <w:rPr>
                <w:sz w:val="20"/>
                <w:szCs w:val="20"/>
              </w:rPr>
              <w:t>4 dygn innan och 4 dygn efter att utslag har uppträtt.</w:t>
            </w:r>
          </w:p>
        </w:tc>
        <w:tc>
          <w:tcPr>
            <w:tcW w:w="1657" w:type="dxa"/>
          </w:tcPr>
          <w:p w:rsidRPr="00B73D0A" w:rsidR="00641D36" w:rsidP="0083015B" w:rsidRDefault="00641D36" w14:paraId="017AC3E7" w14:textId="69FBCDFB">
            <w:pPr>
              <w:keepNext/>
              <w:keepLines/>
              <w:spacing w:before="20" w:after="30" w:line="240" w:lineRule="auto"/>
              <w:ind w:right="0"/>
              <w:rPr>
                <w:strike/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Rum för luftburen smitta (infektionsklini</w:t>
            </w:r>
            <w:r>
              <w:rPr>
                <w:sz w:val="20"/>
                <w:szCs w:val="20"/>
              </w:rPr>
              <w:t>k,</w:t>
            </w:r>
            <w:r w:rsidRPr="00EA41EB">
              <w:rPr>
                <w:sz w:val="20"/>
                <w:szCs w:val="20"/>
              </w:rPr>
              <w:t xml:space="preserve"> IVA,</w:t>
            </w:r>
            <w:r w:rsidR="002F2324">
              <w:rPr>
                <w:sz w:val="20"/>
                <w:szCs w:val="20"/>
              </w:rPr>
              <w:t xml:space="preserve"> </w:t>
            </w:r>
            <w:r w:rsidRPr="00EA41EB">
              <w:rPr>
                <w:sz w:val="20"/>
                <w:szCs w:val="20"/>
              </w:rPr>
              <w:t>akutmottagning).</w:t>
            </w:r>
          </w:p>
        </w:tc>
        <w:tc>
          <w:tcPr>
            <w:tcW w:w="1984" w:type="dxa"/>
          </w:tcPr>
          <w:p w:rsidRPr="00EA41EB" w:rsidR="00641D36" w:rsidP="00641D36" w:rsidRDefault="00641D36" w14:paraId="2320545B" w14:textId="77777777">
            <w:pPr>
              <w:suppressAutoHyphens/>
              <w:spacing w:after="20" w:line="240" w:lineRule="auto"/>
              <w:ind w:right="301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AA5622" w:rsidR="00641D36" w:rsidP="00641D36" w:rsidRDefault="00641D36" w14:paraId="2A50FF1A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H</w:t>
            </w:r>
            <w:r>
              <w:rPr>
                <w:color w:val="000000" w:themeColor="text2"/>
                <w:sz w:val="20"/>
                <w:szCs w:val="20"/>
              </w:rPr>
              <w:t>ost- och h</w:t>
            </w:r>
            <w:r w:rsidRPr="21BBA2A0">
              <w:rPr>
                <w:color w:val="000000" w:themeColor="text2"/>
                <w:sz w:val="20"/>
                <w:szCs w:val="20"/>
              </w:rPr>
              <w:t>andhygien.</w:t>
            </w:r>
          </w:p>
          <w:p w:rsidRPr="00EA41EB" w:rsidR="00641D36" w:rsidP="00641D36" w:rsidRDefault="00641D36" w14:paraId="00574C56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Eventuell smittrisk.</w:t>
            </w:r>
          </w:p>
          <w:p w:rsidRPr="00EA41EB" w:rsidR="00641D36" w:rsidP="00641D36" w:rsidRDefault="00641D36" w14:paraId="30182216" w14:textId="77777777">
            <w:pPr>
              <w:suppressAutoHyphens/>
              <w:spacing w:before="160" w:after="20" w:line="240" w:lineRule="auto"/>
              <w:ind w:right="18"/>
              <w:rPr>
                <w:color w:val="000000" w:themeColor="text2"/>
                <w:sz w:val="20"/>
                <w:szCs w:val="20"/>
              </w:rPr>
            </w:pPr>
            <w:r w:rsidRPr="78304D12">
              <w:rPr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="00641D36" w:rsidP="0083015B" w:rsidRDefault="0080077D" w14:paraId="09F50F60" w14:textId="11B5A9D0">
            <w:pPr>
              <w:keepNext/>
              <w:keepLines/>
              <w:spacing w:before="120" w:after="30" w:line="240" w:lineRule="auto"/>
              <w:ind w:right="0"/>
              <w:rPr>
                <w:sz w:val="20"/>
                <w:szCs w:val="20"/>
              </w:rPr>
            </w:pPr>
            <w:r w:rsidRPr="6F280955">
              <w:rPr>
                <w:b/>
                <w:bCs/>
                <w:sz w:val="20"/>
                <w:szCs w:val="20"/>
              </w:rPr>
              <w:t>Helst transport utomhus</w:t>
            </w:r>
            <w:r w:rsidRPr="6F280955">
              <w:rPr>
                <w:rStyle w:val="eop"/>
                <w:color w:val="000000" w:themeColor="text2"/>
                <w:sz w:val="20"/>
                <w:szCs w:val="20"/>
              </w:rPr>
              <w:t xml:space="preserve"> </w:t>
            </w:r>
          </w:p>
          <w:p w:rsidR="00641D36" w:rsidP="00641D36" w:rsidRDefault="00641D36" w14:paraId="28E06B3B" w14:textId="7FEECFB1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78304D12">
              <w:rPr>
                <w:sz w:val="20"/>
                <w:szCs w:val="20"/>
              </w:rPr>
              <w:t>Patient som tolererar munskydd förses med det.</w:t>
            </w:r>
          </w:p>
          <w:p w:rsidRPr="0080077D" w:rsidR="00641D36" w:rsidP="00641D36" w:rsidRDefault="00641D36" w14:paraId="5DBA3069" w14:textId="09E06143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Munskydd är extra angeläget för patienter som inte kan medverka i hosthygien. </w:t>
            </w:r>
            <w:r w:rsidRPr="00396FC2" w:rsidR="002F2324">
              <w:rPr>
                <w:sz w:val="20"/>
                <w:szCs w:val="20"/>
              </w:rPr>
              <w:t xml:space="preserve">Annars förses patienten </w:t>
            </w:r>
            <w:r w:rsidRPr="21BBA2A0" w:rsidR="002F2324">
              <w:rPr>
                <w:color w:val="000000" w:themeColor="text2"/>
                <w:sz w:val="20"/>
                <w:szCs w:val="20"/>
              </w:rPr>
              <w:t>med näsdukar att hosta i samt plastpåse för uppsamling av dessa</w:t>
            </w:r>
            <w:r w:rsidR="002F2324">
              <w:rPr>
                <w:sz w:val="20"/>
                <w:szCs w:val="20"/>
              </w:rPr>
              <w:t>.</w:t>
            </w:r>
          </w:p>
        </w:tc>
        <w:tc>
          <w:tcPr>
            <w:tcW w:w="1418" w:type="dxa"/>
          </w:tcPr>
          <w:p w:rsidRPr="00EA41EB" w:rsidR="00641D36" w:rsidP="00641D36" w:rsidRDefault="00641D36" w14:paraId="1E3B649A" w14:textId="77777777">
            <w:pPr>
              <w:overflowPunct w:val="0"/>
              <w:autoSpaceDE w:val="0"/>
              <w:autoSpaceDN w:val="0"/>
              <w:adjustRightInd w:val="0"/>
              <w:spacing w:after="12" w:line="240" w:lineRule="auto"/>
              <w:ind w:left="1" w:right="0"/>
              <w:textAlignment w:val="baseline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 xml:space="preserve">Endast immun </w:t>
            </w:r>
          </w:p>
          <w:p w:rsidR="00641D36" w:rsidP="00641D36" w:rsidRDefault="00641D36" w14:paraId="678F3B0A" w14:textId="77777777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ind w:right="0"/>
              <w:textAlignment w:val="baseline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 xml:space="preserve">personal städar. </w:t>
            </w:r>
          </w:p>
          <w:p w:rsidRPr="00B73D0A" w:rsidR="00641D36" w:rsidP="00641D36" w:rsidRDefault="00641D36" w14:paraId="4AE00E87" w14:textId="7CD8D954">
            <w:pPr>
              <w:keepNext/>
              <w:keepLines/>
              <w:spacing w:before="20" w:after="30" w:line="240" w:lineRule="auto"/>
              <w:ind w:right="0"/>
              <w:rPr>
                <w:strike/>
                <w:lang w:val="en-US"/>
              </w:rPr>
            </w:pPr>
            <w:r w:rsidRPr="00C33A73">
              <w:rPr>
                <w:rStyle w:val="normaltextrun"/>
                <w:color w:val="000000"/>
                <w:sz w:val="20"/>
                <w:szCs w:val="20"/>
              </w:rPr>
              <w:t>Dörr mot gemensamma utrymmen ska vara stängd 2 timmar efter att smittsam patient lämnat vanligt</w:t>
            </w:r>
            <w:r>
              <w:rPr>
                <w:rStyle w:val="normaltextru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33A73">
              <w:rPr>
                <w:rStyle w:val="spellingerror"/>
                <w:color w:val="000000"/>
                <w:sz w:val="20"/>
                <w:szCs w:val="20"/>
              </w:rPr>
              <w:t>vårdrum</w:t>
            </w:r>
            <w:proofErr w:type="spellEnd"/>
            <w:r w:rsidRPr="00C33A73">
              <w:rPr>
                <w:rStyle w:val="normaltextrun"/>
                <w:color w:val="000000"/>
                <w:sz w:val="20"/>
                <w:szCs w:val="20"/>
              </w:rPr>
              <w:t>. För isoleringsrum gäller kortare tid beroende på ventilation, se rutin på respektive enhet</w:t>
            </w:r>
            <w:r>
              <w:rPr>
                <w:rStyle w:val="normaltextrun"/>
                <w:color w:val="000000"/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:rsidR="00D4075D" w:rsidP="0083015B" w:rsidRDefault="00D4075D" w14:paraId="13873254" w14:textId="75EF6BAC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 w:rsidRPr="00EA41EB">
              <w:rPr>
                <w:sz w:val="20"/>
                <w:szCs w:val="20"/>
              </w:rPr>
              <w:t>Endast personal immun eller vaccinerad mot mässling.</w:t>
            </w:r>
          </w:p>
          <w:p w:rsidR="00641D36" w:rsidP="0083015B" w:rsidRDefault="00641D36" w14:paraId="3F966BB2" w14:textId="5D0B3F45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Basala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en-US"/>
              </w:rPr>
              <w:t>hygienrutiner</w:t>
            </w:r>
            <w:proofErr w:type="spellEnd"/>
            <w:r>
              <w:rPr>
                <w:sz w:val="20"/>
                <w:szCs w:val="20"/>
                <w:lang w:val="en-US"/>
              </w:rPr>
              <w:t>.</w:t>
            </w:r>
          </w:p>
          <w:p w:rsidR="00900719" w:rsidP="0083015B" w:rsidRDefault="00641D36" w14:paraId="76197410" w14:textId="13C1F693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</w:rPr>
            </w:pPr>
            <w:r w:rsidRPr="6F280955">
              <w:rPr>
                <w:sz w:val="20"/>
                <w:szCs w:val="20"/>
              </w:rPr>
              <w:t>Alltid andningsskydd</w:t>
            </w:r>
            <w:r w:rsidRPr="6F280955" w:rsidR="22745318">
              <w:rPr>
                <w:sz w:val="20"/>
                <w:szCs w:val="20"/>
              </w:rPr>
              <w:t xml:space="preserve"> FFP3</w:t>
            </w:r>
            <w:r w:rsidRPr="6F280955" w:rsidR="00061613">
              <w:rPr>
                <w:sz w:val="20"/>
                <w:szCs w:val="20"/>
              </w:rPr>
              <w:t>.</w:t>
            </w:r>
            <w:r w:rsidRPr="6F280955">
              <w:rPr>
                <w:sz w:val="20"/>
                <w:szCs w:val="20"/>
              </w:rPr>
              <w:t xml:space="preserve"> </w:t>
            </w:r>
          </w:p>
          <w:p w:rsidRPr="00B73D0A" w:rsidR="00641D36" w:rsidP="0083015B" w:rsidRDefault="00641D36" w14:paraId="109A22F1" w14:textId="498683DF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Andningsskydd k</w:t>
            </w:r>
            <w:r w:rsidRPr="00EA41EB">
              <w:rPr>
                <w:sz w:val="20"/>
                <w:szCs w:val="20"/>
              </w:rPr>
              <w:t>ombineras med heltäckande visir inom 2 m avstånd</w:t>
            </w:r>
            <w:r>
              <w:rPr>
                <w:sz w:val="20"/>
                <w:szCs w:val="20"/>
              </w:rPr>
              <w:t xml:space="preserve"> från patienten.</w:t>
            </w:r>
          </w:p>
        </w:tc>
        <w:tc>
          <w:tcPr>
            <w:tcW w:w="1843" w:type="dxa"/>
          </w:tcPr>
          <w:p w:rsidR="00641D36" w:rsidP="0083015B" w:rsidRDefault="00641D36" w14:paraId="13C031EA" w14:textId="77777777">
            <w:pPr>
              <w:suppressAutoHyphens/>
              <w:spacing w:line="240" w:lineRule="auto"/>
              <w:ind w:left="-18" w:right="0"/>
              <w:rPr>
                <w:color w:val="000000" w:themeColor="text2"/>
                <w:sz w:val="20"/>
                <w:szCs w:val="20"/>
              </w:rPr>
            </w:pPr>
            <w:r w:rsidRPr="005B1F14">
              <w:rPr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B73D0A" w:rsidR="00641D36" w:rsidP="0083015B" w:rsidRDefault="00484C58" w14:paraId="043B3F7C" w14:textId="769B67BE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 xml:space="preserve">Kraftigt förorenad tvätt hanteras </w:t>
            </w:r>
            <w:r w:rsidRPr="00AA6334">
              <w:rPr>
                <w:color w:val="000000" w:themeColor="text2"/>
                <w:sz w:val="20"/>
                <w:szCs w:val="20"/>
              </w:rPr>
              <w:t>enligt rutin för smittförande tvätt. All annan smutstvätt hanteras som vanlig tvätt.</w:t>
            </w:r>
          </w:p>
        </w:tc>
      </w:tr>
      <w:tr w:rsidRPr="00EA41EB" w:rsidR="00641D36" w:rsidTr="0061475D" w14:paraId="7935AE5D" w14:textId="77777777">
        <w:tc>
          <w:tcPr>
            <w:tcW w:w="1654" w:type="dxa"/>
          </w:tcPr>
          <w:p w:rsidRPr="00EA41EB" w:rsidR="00641D36" w:rsidP="00641D36" w:rsidRDefault="00641D36" w14:paraId="22454DAB" w14:textId="77777777">
            <w:pPr>
              <w:keepNext/>
              <w:keepLines/>
              <w:suppressAutoHyphens/>
              <w:spacing w:before="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  <w:lang w:val="en-US"/>
              </w:rPr>
            </w:pPr>
            <w:proofErr w:type="spellStart"/>
            <w:r w:rsidRPr="00EA41EB"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lastRenderedPageBreak/>
              <w:t>Vattkoppor</w:t>
            </w:r>
            <w:proofErr w:type="spellEnd"/>
            <w:r w:rsidRPr="00EA41EB"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t xml:space="preserve"> </w:t>
            </w:r>
            <w:proofErr w:type="spellStart"/>
            <w:r w:rsidRPr="00EA41EB"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t>Generaliserad</w:t>
            </w:r>
            <w:proofErr w:type="spellEnd"/>
            <w:r w:rsidRPr="00EA41EB"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t xml:space="preserve"> </w:t>
            </w:r>
            <w:proofErr w:type="spellStart"/>
            <w:r w:rsidRPr="00EA41EB"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t>bältros</w:t>
            </w:r>
            <w:proofErr w:type="spellEnd"/>
            <w:r w:rsidRPr="00EA41EB"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t xml:space="preserve"> </w:t>
            </w:r>
          </w:p>
          <w:p w:rsidR="00641D36" w:rsidP="0083015B" w:rsidRDefault="00641D36" w14:paraId="1024BD3B" w14:textId="33A3F61E">
            <w:pPr>
              <w:keepNext/>
              <w:keepLines/>
              <w:suppressAutoHyphens/>
              <w:spacing w:before="20" w:after="20" w:line="240" w:lineRule="auto"/>
              <w:ind w:right="0"/>
              <w:rPr>
                <w:sz w:val="20"/>
                <w:szCs w:val="20"/>
              </w:rPr>
            </w:pPr>
            <w:r w:rsidRPr="00EA41EB">
              <w:rPr>
                <w:rFonts w:ascii="Arial Fet" w:hAnsi="Arial Fet" w:cs="Arial"/>
                <w:b/>
                <w:sz w:val="20"/>
                <w:szCs w:val="22"/>
                <w:lang w:val="en-US"/>
              </w:rPr>
              <w:t xml:space="preserve"> (Varicella/ varicella-zoster)</w:t>
            </w:r>
          </w:p>
          <w:p w:rsidR="00641D36" w:rsidP="0083015B" w:rsidRDefault="00641D36" w14:paraId="6462CEC4" w14:textId="79986BEA">
            <w:pPr>
              <w:suppressAutoHyphens/>
              <w:spacing w:before="120" w:after="20" w:line="240" w:lineRule="auto"/>
              <w:ind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Se rutin </w:t>
            </w:r>
            <w:hyperlink w:history="1" r:id="rId16">
              <w:r w:rsidRPr="00096BED">
                <w:rPr>
                  <w:rStyle w:val="Hyperlnk"/>
                  <w:sz w:val="20"/>
                  <w:szCs w:val="20"/>
                </w:rPr>
                <w:t xml:space="preserve">Vattkoppor eller generaliserad herpes </w:t>
              </w:r>
              <w:proofErr w:type="spellStart"/>
              <w:r w:rsidRPr="00096BED">
                <w:rPr>
                  <w:rStyle w:val="Hyperlnk"/>
                  <w:sz w:val="20"/>
                  <w:szCs w:val="20"/>
                </w:rPr>
                <w:t>zoster</w:t>
              </w:r>
              <w:proofErr w:type="spellEnd"/>
              <w:r w:rsidRPr="00096BED">
                <w:rPr>
                  <w:rStyle w:val="Hyperlnk"/>
                  <w:sz w:val="20"/>
                  <w:szCs w:val="20"/>
                </w:rPr>
                <w:t xml:space="preserve"> (bältros) - vårdhygieniska rutiner, SÄS</w:t>
              </w:r>
            </w:hyperlink>
          </w:p>
          <w:p w:rsidRPr="00EA41EB" w:rsidR="00641D36" w:rsidP="0083015B" w:rsidRDefault="00641D36" w14:paraId="00DDABE5" w14:textId="5BB78A03">
            <w:pPr>
              <w:suppressAutoHyphens/>
              <w:spacing w:before="120" w:after="20" w:line="240" w:lineRule="auto"/>
              <w:ind w:right="0"/>
              <w:rPr>
                <w:rFonts w:ascii="Arial Fet" w:hAnsi="Arial Fet" w:cs="Arial"/>
                <w:b/>
                <w:sz w:val="20"/>
                <w:szCs w:val="22"/>
                <w:lang w:val="en-US"/>
              </w:rPr>
            </w:pPr>
            <w:r w:rsidRPr="00EA41EB">
              <w:rPr>
                <w:sz w:val="20"/>
                <w:szCs w:val="20"/>
              </w:rPr>
              <w:t>Utslag-/blåsor.</w:t>
            </w:r>
          </w:p>
        </w:tc>
        <w:tc>
          <w:tcPr>
            <w:tcW w:w="1410" w:type="dxa"/>
          </w:tcPr>
          <w:p w:rsidRPr="00EA41EB" w:rsidR="00641D36" w:rsidP="00641D36" w:rsidRDefault="7F7884C4" w14:paraId="12261BCE" w14:textId="1C726543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</w:pPr>
            <w:r w:rsidRPr="6F280955">
              <w:rPr>
                <w:sz w:val="20"/>
                <w:szCs w:val="20"/>
              </w:rPr>
              <w:t>Luft</w:t>
            </w:r>
            <w:r w:rsidRPr="6F280955" w:rsidR="4E22369E">
              <w:rPr>
                <w:sz w:val="20"/>
                <w:szCs w:val="20"/>
              </w:rPr>
              <w:t>buren</w:t>
            </w:r>
            <w:r w:rsidRPr="6F280955">
              <w:rPr>
                <w:sz w:val="20"/>
                <w:szCs w:val="20"/>
              </w:rPr>
              <w:t>.</w:t>
            </w:r>
          </w:p>
          <w:p w:rsidRPr="00B73D0A" w:rsidR="00641D36" w:rsidP="6F280955" w:rsidRDefault="00641D36" w14:paraId="53181BE0" w14:textId="193F99CD">
            <w:pPr>
              <w:keepNext/>
              <w:keepLines/>
              <w:spacing w:before="20" w:after="160" w:line="240" w:lineRule="auto"/>
              <w:ind w:left="1" w:right="0"/>
            </w:pPr>
            <w:r w:rsidRPr="6F280955">
              <w:rPr>
                <w:sz w:val="20"/>
                <w:szCs w:val="20"/>
              </w:rPr>
              <w:t>Droppsmitta.</w:t>
            </w:r>
          </w:p>
        </w:tc>
        <w:tc>
          <w:tcPr>
            <w:tcW w:w="1335" w:type="dxa"/>
          </w:tcPr>
          <w:p w:rsidRPr="00B73D0A" w:rsidR="00641D36" w:rsidP="00641D36" w:rsidRDefault="00641D36" w14:paraId="5EF2363E" w14:textId="6FCCEA22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10–21 dagar.</w:t>
            </w:r>
          </w:p>
        </w:tc>
        <w:tc>
          <w:tcPr>
            <w:tcW w:w="1452" w:type="dxa"/>
          </w:tcPr>
          <w:p w:rsidR="00641D36" w:rsidP="0083015B" w:rsidRDefault="00641D36" w14:paraId="4D9F1312" w14:textId="093D3BB5">
            <w:pPr>
              <w:overflowPunct w:val="0"/>
              <w:autoSpaceDE w:val="0"/>
              <w:autoSpaceDN w:val="0"/>
              <w:adjustRightInd w:val="0"/>
              <w:spacing w:line="239" w:lineRule="auto"/>
              <w:ind w:left="1" w:right="0"/>
              <w:textAlignment w:val="baseline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1 dygn före utslag, tills blåsor slutar nybildas (cirka 6 dygn), längre tid för immunsvaga).</w:t>
            </w:r>
          </w:p>
          <w:p w:rsidRPr="00B73D0A" w:rsidR="00641D36" w:rsidP="0083015B" w:rsidRDefault="7F7884C4" w14:paraId="37010533" w14:textId="43F1B58E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</w:rPr>
            </w:pPr>
            <w:r w:rsidRPr="6F280955">
              <w:rPr>
                <w:sz w:val="20"/>
                <w:szCs w:val="20"/>
              </w:rPr>
              <w:t>Icke-immun be</w:t>
            </w:r>
            <w:r w:rsidRPr="6F280955" w:rsidR="008BE165">
              <w:rPr>
                <w:sz w:val="20"/>
                <w:szCs w:val="20"/>
              </w:rPr>
              <w:t>traktas</w:t>
            </w:r>
            <w:r w:rsidRPr="6F280955">
              <w:rPr>
                <w:sz w:val="20"/>
                <w:szCs w:val="20"/>
              </w:rPr>
              <w:t xml:space="preserve"> som</w:t>
            </w:r>
            <w:r w:rsidRPr="6F280955" w:rsidR="7DBB9096">
              <w:rPr>
                <w:sz w:val="20"/>
                <w:szCs w:val="20"/>
              </w:rPr>
              <w:t xml:space="preserve"> potentiellt</w:t>
            </w:r>
            <w:r w:rsidRPr="6F280955">
              <w:rPr>
                <w:sz w:val="20"/>
                <w:szCs w:val="20"/>
              </w:rPr>
              <w:t xml:space="preserve"> smittsam 10–21 dygn efter e</w:t>
            </w:r>
            <w:r w:rsidRPr="6F280955" w:rsidR="02154D55">
              <w:rPr>
                <w:sz w:val="20"/>
                <w:szCs w:val="20"/>
              </w:rPr>
              <w:t>xponering</w:t>
            </w:r>
            <w:r w:rsidRPr="6F280955">
              <w:rPr>
                <w:sz w:val="20"/>
                <w:szCs w:val="20"/>
              </w:rPr>
              <w:t>.</w:t>
            </w:r>
          </w:p>
        </w:tc>
        <w:tc>
          <w:tcPr>
            <w:tcW w:w="1657" w:type="dxa"/>
          </w:tcPr>
          <w:p w:rsidRPr="00B73D0A" w:rsidR="00641D36" w:rsidP="0083015B" w:rsidRDefault="00641D36" w14:paraId="3D314F11" w14:textId="727AF7B5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Rum för luftburen smitta (infektionsklini</w:t>
            </w:r>
            <w:r>
              <w:rPr>
                <w:sz w:val="20"/>
                <w:szCs w:val="20"/>
              </w:rPr>
              <w:t>k,</w:t>
            </w:r>
            <w:r w:rsidRPr="00EA41EB">
              <w:rPr>
                <w:sz w:val="20"/>
                <w:szCs w:val="20"/>
              </w:rPr>
              <w:t xml:space="preserve"> IVA, akutmottagning).</w:t>
            </w:r>
          </w:p>
        </w:tc>
        <w:tc>
          <w:tcPr>
            <w:tcW w:w="1984" w:type="dxa"/>
          </w:tcPr>
          <w:p w:rsidRPr="00EA41EB" w:rsidR="00641D36" w:rsidP="00641D36" w:rsidRDefault="00641D36" w14:paraId="27B31B57" w14:textId="77777777">
            <w:pPr>
              <w:suppressAutoHyphens/>
              <w:spacing w:after="20" w:line="240" w:lineRule="auto"/>
              <w:ind w:right="301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AA5622" w:rsidR="00641D36" w:rsidP="00641D36" w:rsidRDefault="00641D36" w14:paraId="1D2C9C1E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H</w:t>
            </w:r>
            <w:r>
              <w:rPr>
                <w:color w:val="000000" w:themeColor="text2"/>
                <w:sz w:val="20"/>
                <w:szCs w:val="20"/>
              </w:rPr>
              <w:t>ost- och h</w:t>
            </w:r>
            <w:r w:rsidRPr="21BBA2A0">
              <w:rPr>
                <w:color w:val="000000" w:themeColor="text2"/>
                <w:sz w:val="20"/>
                <w:szCs w:val="20"/>
              </w:rPr>
              <w:t>andhygien.</w:t>
            </w:r>
          </w:p>
          <w:p w:rsidRPr="00EA41EB" w:rsidR="00641D36" w:rsidP="00641D36" w:rsidRDefault="00641D36" w14:paraId="536DF7A0" w14:textId="77777777">
            <w:pPr>
              <w:pStyle w:val="Liststycke"/>
              <w:numPr>
                <w:ilvl w:val="0"/>
                <w:numId w:val="5"/>
              </w:numPr>
              <w:suppressAutoHyphens/>
              <w:spacing w:after="40" w:line="240" w:lineRule="auto"/>
              <w:ind w:left="210" w:hanging="210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>Eventuell smittrisk.</w:t>
            </w:r>
          </w:p>
          <w:p w:rsidRPr="00EA41EB" w:rsidR="00641D36" w:rsidP="00641D36" w:rsidRDefault="00641D36" w14:paraId="3CC18EF7" w14:textId="77777777">
            <w:pPr>
              <w:suppressAutoHyphens/>
              <w:spacing w:before="160" w:after="20" w:line="240" w:lineRule="auto"/>
              <w:ind w:right="18"/>
              <w:rPr>
                <w:color w:val="000000" w:themeColor="text2"/>
                <w:sz w:val="20"/>
                <w:szCs w:val="20"/>
              </w:rPr>
            </w:pPr>
            <w:r w:rsidRPr="21BBA2A0">
              <w:rPr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="002F2324" w:rsidP="0083015B" w:rsidRDefault="002F2324" w14:paraId="4FFADDE8" w14:textId="77777777">
            <w:pPr>
              <w:keepNext/>
              <w:keepLines/>
              <w:spacing w:before="120" w:after="30" w:line="240" w:lineRule="auto"/>
              <w:ind w:right="0"/>
              <w:rPr>
                <w:rStyle w:val="eop"/>
                <w:color w:val="000000" w:themeColor="text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Helst transport utomhus</w:t>
            </w:r>
            <w:r w:rsidRPr="67B0230A">
              <w:rPr>
                <w:rStyle w:val="eop"/>
                <w:color w:val="000000" w:themeColor="text2"/>
                <w:sz w:val="20"/>
                <w:szCs w:val="20"/>
              </w:rPr>
              <w:t xml:space="preserve"> </w:t>
            </w:r>
          </w:p>
          <w:p w:rsidR="00641D36" w:rsidP="00641D36" w:rsidRDefault="00641D36" w14:paraId="25DB4BDE" w14:textId="13E4EA3D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 w:rsidRPr="00500083">
              <w:rPr>
                <w:sz w:val="20"/>
                <w:szCs w:val="20"/>
              </w:rPr>
              <w:t>Patient som tolererar</w:t>
            </w:r>
            <w:r>
              <w:rPr>
                <w:sz w:val="20"/>
                <w:szCs w:val="20"/>
              </w:rPr>
              <w:t xml:space="preserve"> munskydd förses med det.</w:t>
            </w:r>
          </w:p>
          <w:p w:rsidRPr="00B73D0A" w:rsidR="00641D36" w:rsidP="00641D36" w:rsidRDefault="00641D36" w14:paraId="6DA327CE" w14:textId="1D961667">
            <w:pPr>
              <w:keepNext/>
              <w:keepLines/>
              <w:spacing w:before="20" w:after="30" w:line="240" w:lineRule="auto"/>
              <w:ind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Munskydd är extra angeläget för patienter som inte kan medverka i hosthygien. </w:t>
            </w:r>
            <w:r w:rsidRPr="00396FC2" w:rsidR="002F2324">
              <w:rPr>
                <w:sz w:val="20"/>
                <w:szCs w:val="20"/>
              </w:rPr>
              <w:t xml:space="preserve">Annars förses patienten </w:t>
            </w:r>
            <w:r w:rsidRPr="21BBA2A0" w:rsidR="002F2324">
              <w:rPr>
                <w:color w:val="000000" w:themeColor="text2"/>
                <w:sz w:val="20"/>
                <w:szCs w:val="20"/>
              </w:rPr>
              <w:t>med näsdukar att hosta i samt plastpåse för uppsamling av dessa</w:t>
            </w:r>
            <w:r w:rsidR="002F2324">
              <w:rPr>
                <w:sz w:val="20"/>
                <w:szCs w:val="20"/>
              </w:rPr>
              <w:t>.</w:t>
            </w:r>
          </w:p>
        </w:tc>
        <w:tc>
          <w:tcPr>
            <w:tcW w:w="1418" w:type="dxa"/>
          </w:tcPr>
          <w:p w:rsidR="00641D36" w:rsidP="0083015B" w:rsidRDefault="00641D36" w14:paraId="039E8CAE" w14:textId="584B067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1" w:right="0"/>
              <w:textAlignment w:val="baseline"/>
              <w:rPr>
                <w:sz w:val="20"/>
                <w:szCs w:val="20"/>
              </w:rPr>
            </w:pPr>
            <w:r w:rsidRPr="00EA41EB">
              <w:rPr>
                <w:sz w:val="20"/>
                <w:szCs w:val="20"/>
              </w:rPr>
              <w:t>Endast immun personal städar.</w:t>
            </w:r>
          </w:p>
          <w:p w:rsidRPr="00B73D0A" w:rsidR="00641D36" w:rsidP="0083015B" w:rsidRDefault="00641D36" w14:paraId="273AFE6D" w14:textId="74879067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</w:rPr>
            </w:pPr>
            <w:r w:rsidRPr="00C33A73">
              <w:rPr>
                <w:rStyle w:val="normaltextrun"/>
                <w:color w:val="000000"/>
                <w:sz w:val="20"/>
                <w:szCs w:val="20"/>
              </w:rPr>
              <w:t>Dörr mot gemensamma utrymmen ska vara stängd 2 timmar efter att smittsam patient lämnat vanligt</w:t>
            </w:r>
            <w:r>
              <w:rPr>
                <w:rStyle w:val="normaltextru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33A73">
              <w:rPr>
                <w:rStyle w:val="spellingerror"/>
                <w:color w:val="000000"/>
                <w:sz w:val="20"/>
                <w:szCs w:val="20"/>
              </w:rPr>
              <w:t>vårdrum</w:t>
            </w:r>
            <w:proofErr w:type="spellEnd"/>
            <w:r w:rsidRPr="00C33A73">
              <w:rPr>
                <w:rStyle w:val="normaltextrun"/>
                <w:color w:val="000000"/>
                <w:sz w:val="20"/>
                <w:szCs w:val="20"/>
              </w:rPr>
              <w:t>. För isoleringsrum gäller kortare tid beroende på ventilation, se rutin på respektive enhet</w:t>
            </w:r>
            <w:r>
              <w:rPr>
                <w:rStyle w:val="normaltextrun"/>
                <w:color w:val="000000"/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:rsidR="00641D36" w:rsidP="0083015B" w:rsidRDefault="00641D36" w14:paraId="3FC939A6" w14:textId="77777777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</w:rPr>
            </w:pPr>
            <w:r w:rsidRPr="6F280955">
              <w:rPr>
                <w:sz w:val="20"/>
                <w:szCs w:val="20"/>
              </w:rPr>
              <w:t>Endast personal som är immun mot vattkoppor.</w:t>
            </w:r>
          </w:p>
          <w:p w:rsidRPr="00DE7276" w:rsidR="00641D36" w:rsidP="0083015B" w:rsidRDefault="00641D36" w14:paraId="157A976B" w14:textId="77777777">
            <w:pPr>
              <w:tabs>
                <w:tab w:val="left" w:pos="49"/>
              </w:tabs>
              <w:suppressAutoHyphens/>
              <w:spacing w:line="240" w:lineRule="auto"/>
              <w:ind w:right="-71"/>
              <w:rPr>
                <w:color w:val="000000" w:themeColor="text2"/>
                <w:sz w:val="20"/>
                <w:szCs w:val="20"/>
              </w:rPr>
            </w:pPr>
            <w:r w:rsidRPr="00DE7276">
              <w:rPr>
                <w:color w:val="000000" w:themeColor="text2"/>
                <w:sz w:val="20"/>
                <w:szCs w:val="20"/>
              </w:rPr>
              <w:t>Basala hygienrutiner.</w:t>
            </w:r>
          </w:p>
          <w:p w:rsidR="00900719" w:rsidP="0083015B" w:rsidRDefault="47E69001" w14:paraId="40CA59C5" w14:textId="22D4D835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</w:rPr>
            </w:pPr>
            <w:r w:rsidRPr="6F280955">
              <w:rPr>
                <w:sz w:val="20"/>
                <w:szCs w:val="20"/>
              </w:rPr>
              <w:t>A</w:t>
            </w:r>
            <w:r w:rsidRPr="6F280955" w:rsidR="5541F07C">
              <w:rPr>
                <w:sz w:val="20"/>
                <w:szCs w:val="20"/>
              </w:rPr>
              <w:t>ndningsskydd</w:t>
            </w:r>
            <w:r w:rsidRPr="6F280955" w:rsidR="605C8979">
              <w:rPr>
                <w:sz w:val="20"/>
                <w:szCs w:val="20"/>
              </w:rPr>
              <w:t xml:space="preserve"> är huvudregeln men kan väljas bort efter riskbedömning för de som säkert vet att de haft vattkoppor.</w:t>
            </w:r>
          </w:p>
          <w:p w:rsidRPr="00B73D0A" w:rsidR="00641D36" w:rsidP="0083015B" w:rsidRDefault="007B1AB7" w14:paraId="1D3F675A" w14:textId="2DE2B7DB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Andningsskydd k</w:t>
            </w:r>
            <w:r w:rsidRPr="00EA41EB">
              <w:rPr>
                <w:sz w:val="20"/>
                <w:szCs w:val="20"/>
              </w:rPr>
              <w:t>ombineras med heltäckande visir inom 2 m avstånd</w:t>
            </w:r>
            <w:r>
              <w:rPr>
                <w:sz w:val="20"/>
                <w:szCs w:val="20"/>
              </w:rPr>
              <w:t xml:space="preserve"> från patienten.</w:t>
            </w:r>
          </w:p>
        </w:tc>
        <w:tc>
          <w:tcPr>
            <w:tcW w:w="1843" w:type="dxa"/>
          </w:tcPr>
          <w:p w:rsidR="00641D36" w:rsidP="0083015B" w:rsidRDefault="00641D36" w14:paraId="6CB14FAE" w14:textId="77777777">
            <w:pPr>
              <w:suppressAutoHyphens/>
              <w:spacing w:line="240" w:lineRule="auto"/>
              <w:ind w:left="-18" w:right="0"/>
              <w:rPr>
                <w:color w:val="000000" w:themeColor="text2"/>
                <w:sz w:val="20"/>
                <w:szCs w:val="20"/>
              </w:rPr>
            </w:pPr>
            <w:r w:rsidRPr="005B1F14">
              <w:rPr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B73D0A" w:rsidR="00641D36" w:rsidP="0083015B" w:rsidRDefault="00484C58" w14:paraId="246CB3AD" w14:textId="31E133C9">
            <w:pPr>
              <w:keepNext/>
              <w:keepLines/>
              <w:spacing w:before="20" w:line="240" w:lineRule="auto"/>
              <w:ind w:right="0"/>
              <w:rPr>
                <w:sz w:val="20"/>
                <w:szCs w:val="20"/>
                <w:lang w:val="en-US"/>
              </w:rPr>
            </w:pPr>
            <w:r w:rsidRPr="21BBA2A0">
              <w:rPr>
                <w:color w:val="000000" w:themeColor="text2"/>
                <w:sz w:val="20"/>
                <w:szCs w:val="20"/>
              </w:rPr>
              <w:t xml:space="preserve">Kraftigt förorenad tvätt hanteras </w:t>
            </w:r>
            <w:r w:rsidRPr="00AA6334">
              <w:rPr>
                <w:color w:val="000000" w:themeColor="text2"/>
                <w:sz w:val="20"/>
                <w:szCs w:val="20"/>
              </w:rPr>
              <w:t>enligt rutin för smittförande tvätt. All annan smutstvätt hanteras som vanlig tvätt.</w:t>
            </w:r>
          </w:p>
        </w:tc>
      </w:tr>
    </w:tbl>
    <w:p w:rsidR="2F2993E8" w:rsidP="5CA9A045" w:rsidRDefault="2F2993E8" w14:paraId="16551E51" w14:textId="16FB699D">
      <w:pPr>
        <w:pStyle w:val="Rubrik3"/>
      </w:pPr>
      <w:bookmarkStart w:name="_Förklaring_till_information" w:id="23"/>
      <w:bookmarkStart w:name="Förklaringstabell" w:id="24"/>
      <w:bookmarkStart w:name="_Toc217802353" w:id="25"/>
      <w:bookmarkStart w:name="_Toc254169281" w:id="26"/>
      <w:bookmarkStart w:name="_Toc463863888" w:id="27"/>
      <w:bookmarkStart w:name="_Toc56676929" w:id="28"/>
      <w:bookmarkStart w:name="_Toc184026258" w:id="29"/>
      <w:bookmarkEnd w:id="23"/>
      <w:bookmarkEnd w:id="24"/>
      <w:r>
        <w:t xml:space="preserve">Situationer där </w:t>
      </w:r>
      <w:r w:rsidR="00506268">
        <w:t>andningsskydd rekommenderas</w:t>
      </w:r>
      <w:bookmarkEnd w:id="29"/>
    </w:p>
    <w:p w:rsidRPr="0083015B" w:rsidR="006D210E" w:rsidP="0083015B" w:rsidRDefault="009E3AC7" w14:paraId="7CC2541A" w14:textId="7D837167">
      <w:pPr>
        <w:spacing w:line="240" w:lineRule="auto"/>
      </w:pPr>
      <w:r w:rsidRPr="0083015B">
        <w:t xml:space="preserve">Aerosolgenererande procedur är en term som försöker sammanfatta situationer som kan innebära högre risk för smitta. </w:t>
      </w:r>
      <w:r w:rsidRPr="0083015B" w:rsidR="006D210E">
        <w:t>N</w:t>
      </w:r>
      <w:r w:rsidRPr="0083015B">
        <w:t>edanstående proce</w:t>
      </w:r>
      <w:r w:rsidRPr="0083015B" w:rsidR="006D210E">
        <w:t xml:space="preserve">durer kan innebära en ökad </w:t>
      </w:r>
      <w:r w:rsidRPr="0083015B">
        <w:t xml:space="preserve">smittrisk </w:t>
      </w:r>
      <w:r w:rsidRPr="0083015B" w:rsidR="006D210E">
        <w:t>och andningsskydd rekommenderas därför</w:t>
      </w:r>
      <w:r w:rsidRPr="0083015B" w:rsidR="00BD0503">
        <w:t xml:space="preserve"> vid:</w:t>
      </w:r>
    </w:p>
    <w:p w:rsidRPr="006D210E" w:rsidR="006D210E" w:rsidP="00B73D0A" w:rsidRDefault="00963FFE" w14:paraId="1180A5F6" w14:textId="5BF4C146">
      <w:pPr>
        <w:pStyle w:val="Punktlista"/>
        <w:rPr>
          <w:rStyle w:val="normaltextrun"/>
        </w:rPr>
      </w:pPr>
      <w:proofErr w:type="spellStart"/>
      <w:r w:rsidRPr="5CA9A045">
        <w:rPr>
          <w:rStyle w:val="normaltextrun"/>
          <w:shd w:val="clear" w:color="auto" w:fill="FFFFFF"/>
        </w:rPr>
        <w:t>t</w:t>
      </w:r>
      <w:r w:rsidRPr="5CA9A045" w:rsidR="009E3AC7">
        <w:rPr>
          <w:rStyle w:val="normaltextrun"/>
          <w:shd w:val="clear" w:color="auto" w:fill="FFFFFF"/>
        </w:rPr>
        <w:t>rakeotomi</w:t>
      </w:r>
      <w:proofErr w:type="spellEnd"/>
    </w:p>
    <w:p w:rsidRPr="006D210E" w:rsidR="006D210E" w:rsidP="00B73D0A" w:rsidRDefault="00963FFE" w14:paraId="4C5BC7B4" w14:textId="4F1E617C">
      <w:pPr>
        <w:pStyle w:val="Punktlista"/>
        <w:rPr>
          <w:rStyle w:val="normaltextrun"/>
        </w:rPr>
      </w:pPr>
      <w:r w:rsidRPr="5CA9A045">
        <w:rPr>
          <w:rStyle w:val="normaltextrun"/>
          <w:shd w:val="clear" w:color="auto" w:fill="FFFFFF"/>
        </w:rPr>
        <w:t>i</w:t>
      </w:r>
      <w:r w:rsidRPr="5CA9A045" w:rsidR="009E3AC7">
        <w:rPr>
          <w:rStyle w:val="normaltextrun"/>
          <w:shd w:val="clear" w:color="auto" w:fill="FFFFFF"/>
        </w:rPr>
        <w:t>ntubering</w:t>
      </w:r>
      <w:r w:rsidRPr="5CA9A045" w:rsidR="006D210E">
        <w:rPr>
          <w:rStyle w:val="normaltextrun"/>
          <w:shd w:val="clear" w:color="auto" w:fill="FFFFFF"/>
        </w:rPr>
        <w:t xml:space="preserve"> och</w:t>
      </w:r>
      <w:r w:rsidRPr="5CA9A045" w:rsidR="009E3AC7">
        <w:rPr>
          <w:rStyle w:val="normaltextrun"/>
          <w:shd w:val="clear" w:color="auto" w:fill="FFFFFF"/>
        </w:rPr>
        <w:t xml:space="preserve"> </w:t>
      </w:r>
      <w:proofErr w:type="spellStart"/>
      <w:r w:rsidRPr="5CA9A045" w:rsidR="009E3AC7">
        <w:rPr>
          <w:rStyle w:val="normaltextrun"/>
          <w:shd w:val="clear" w:color="auto" w:fill="FFFFFF"/>
        </w:rPr>
        <w:t>extubering</w:t>
      </w:r>
      <w:proofErr w:type="spellEnd"/>
    </w:p>
    <w:p w:rsidRPr="006D210E" w:rsidR="006D210E" w:rsidP="00B73D0A" w:rsidRDefault="00963FFE" w14:paraId="09F6643B" w14:textId="0F16AA97">
      <w:pPr>
        <w:pStyle w:val="Punktlista"/>
        <w:rPr>
          <w:rStyle w:val="normaltextrun"/>
        </w:rPr>
      </w:pPr>
      <w:r w:rsidRPr="5CA9A045">
        <w:rPr>
          <w:rStyle w:val="normaltextrun"/>
          <w:shd w:val="clear" w:color="auto" w:fill="FFFFFF"/>
        </w:rPr>
        <w:t>b</w:t>
      </w:r>
      <w:r w:rsidRPr="5CA9A045" w:rsidR="009E3AC7">
        <w:rPr>
          <w:rStyle w:val="normaltextrun"/>
          <w:shd w:val="clear" w:color="auto" w:fill="FFFFFF"/>
        </w:rPr>
        <w:t>ronkoskopi</w:t>
      </w:r>
    </w:p>
    <w:p w:rsidRPr="000045FD" w:rsidR="0010627E" w:rsidP="00B73D0A" w:rsidRDefault="00963FFE" w14:paraId="7065F8A5" w14:textId="12A42ED5">
      <w:pPr>
        <w:pStyle w:val="Punktlista"/>
        <w:rPr>
          <w:rStyle w:val="eop"/>
        </w:rPr>
      </w:pPr>
      <w:r w:rsidRPr="5CA9A045">
        <w:rPr>
          <w:rStyle w:val="normaltextrun"/>
          <w:shd w:val="clear" w:color="auto" w:fill="FFFFFF"/>
        </w:rPr>
        <w:lastRenderedPageBreak/>
        <w:t>s</w:t>
      </w:r>
      <w:r w:rsidRPr="5CA9A045" w:rsidR="009E3AC7">
        <w:rPr>
          <w:rStyle w:val="normaltextrun"/>
          <w:shd w:val="clear" w:color="auto" w:fill="FFFFFF"/>
        </w:rPr>
        <w:t>ugning från nedre luftvägar.</w:t>
      </w:r>
      <w:r w:rsidRPr="5CA9A045" w:rsidR="009E3AC7">
        <w:rPr>
          <w:rStyle w:val="eop"/>
          <w:shd w:val="clear" w:color="auto" w:fill="FFFFFF"/>
        </w:rPr>
        <w:t> </w:t>
      </w:r>
    </w:p>
    <w:p w:rsidRPr="00BD0503" w:rsidR="000045FD" w:rsidP="0083015B" w:rsidRDefault="000045FD" w14:paraId="74CE813E" w14:textId="3779714F">
      <w:pPr>
        <w:rPr>
          <w:rStyle w:val="eop"/>
        </w:rPr>
      </w:pPr>
      <w:r>
        <w:t xml:space="preserve">Se regional rutin </w:t>
      </w:r>
      <w:hyperlink r:id="rId17">
        <w:r w:rsidRPr="28F82D49">
          <w:rPr>
            <w:rStyle w:val="Hyperlnk"/>
          </w:rPr>
          <w:t>Instruktion för användning av andningsskydd</w:t>
        </w:r>
      </w:hyperlink>
      <w:r w:rsidRPr="28F82D49">
        <w:rPr>
          <w:rStyle w:val="Hyperlnk"/>
          <w:color w:val="auto"/>
          <w:u w:val="none"/>
        </w:rPr>
        <w:t>.</w:t>
      </w:r>
    </w:p>
    <w:p w:rsidRPr="00BD0503" w:rsidR="0010627E" w:rsidP="5CA9A045" w:rsidRDefault="76DE1B6D" w14:paraId="6C0FC7A8" w14:textId="3104A247">
      <w:pPr>
        <w:pStyle w:val="Rubrik3"/>
        <w:rPr>
          <w:rStyle w:val="normaltextrun"/>
          <w:color w:val="auto"/>
        </w:rPr>
      </w:pPr>
      <w:bookmarkStart w:name="_Toc184026259" w:id="30"/>
      <w:r w:rsidRPr="5CA9A045">
        <w:rPr>
          <w:rStyle w:val="normaltextrun"/>
          <w:color w:val="auto"/>
        </w:rPr>
        <w:t>Situationer där andningsskydd kan övervägas efter riskbedömning</w:t>
      </w:r>
      <w:bookmarkEnd w:id="30"/>
    </w:p>
    <w:p w:rsidR="00B73D0A" w:rsidP="209BED5B" w:rsidRDefault="001E2764" w14:paraId="5FC11730" w14:textId="77777777">
      <w:pPr>
        <w:rPr>
          <w:rStyle w:val="normaltextrun"/>
          <w:color w:val="000000" w:themeColor="text2"/>
        </w:rPr>
      </w:pPr>
      <w:r>
        <w:rPr>
          <w:rStyle w:val="normaltextrun"/>
          <w:shd w:val="clear" w:color="auto" w:fill="FFFFFF"/>
        </w:rPr>
        <w:t xml:space="preserve">Andningsskydd kan utifrån riskbedömning användas som ersättning till munskydd. Exempelvis vid längre </w:t>
      </w:r>
      <w:r>
        <w:rPr>
          <w:rStyle w:val="normaltextrun"/>
          <w:color w:val="000000"/>
          <w:shd w:val="clear" w:color="auto" w:fill="FFFFFF"/>
        </w:rPr>
        <w:t>vårdinsats, kraftig hosta, nyinsjuknad patient särskilt i trångt utrymme eller när flera smittsamma vårdas på samma rum.</w:t>
      </w:r>
    </w:p>
    <w:p w:rsidR="00B73D0A" w:rsidP="00F1026C" w:rsidRDefault="00EA41EB" w14:paraId="27A119D5" w14:textId="11907773">
      <w:pPr>
        <w:pStyle w:val="Rubrik2"/>
        <w:keepNext w:val="0"/>
        <w:keepLines w:val="0"/>
        <w:spacing w:before="480"/>
        <w:rPr>
          <w:rStyle w:val="normaltextrun"/>
          <w:color w:val="000000" w:themeColor="text2"/>
        </w:rPr>
      </w:pPr>
      <w:bookmarkStart w:name="_Toc99533780" w:id="31"/>
      <w:bookmarkStart w:name="_Toc102745526" w:id="32"/>
      <w:bookmarkStart w:name="_Toc102745542" w:id="33"/>
      <w:bookmarkStart w:name="_Toc102745744" w:id="34"/>
      <w:bookmarkStart w:name="_Toc184026260" w:id="35"/>
      <w:r>
        <w:t>Dokumentinformation</w:t>
      </w:r>
      <w:bookmarkEnd w:id="25"/>
      <w:bookmarkEnd w:id="26"/>
      <w:bookmarkEnd w:id="27"/>
      <w:bookmarkEnd w:id="28"/>
      <w:bookmarkEnd w:id="31"/>
      <w:bookmarkEnd w:id="32"/>
      <w:bookmarkEnd w:id="33"/>
      <w:bookmarkEnd w:id="34"/>
      <w:bookmarkEnd w:id="35"/>
    </w:p>
    <w:p w:rsidRPr="00F1026C" w:rsidR="00B73D0A" w:rsidP="00F1026C" w:rsidRDefault="00EA41EB" w14:paraId="0393C590" w14:textId="77777777">
      <w:pPr>
        <w:spacing w:after="0"/>
        <w:rPr>
          <w:b/>
          <w:bCs/>
        </w:rPr>
      </w:pPr>
      <w:r w:rsidRPr="00F1026C">
        <w:rPr>
          <w:b/>
          <w:bCs/>
        </w:rPr>
        <w:t>För innehållet svarar</w:t>
      </w:r>
    </w:p>
    <w:p w:rsidRPr="00F1026C" w:rsidR="3C6DB2C3" w:rsidP="00F1026C" w:rsidRDefault="7A69F0B2" w14:paraId="15E36032" w14:textId="6B09D3B8">
      <w:pPr>
        <w:spacing w:after="0"/>
        <w:rPr>
          <w:b/>
          <w:bCs/>
        </w:rPr>
      </w:pPr>
      <w:r w:rsidRPr="00F1026C">
        <w:t>Jon Edman Wallér</w:t>
      </w:r>
      <w:r w:rsidRPr="00F1026C" w:rsidR="3C6DB2C3">
        <w:t xml:space="preserve">, </w:t>
      </w:r>
      <w:r w:rsidRPr="00F1026C" w:rsidR="00A92F65">
        <w:t>specialistläkare</w:t>
      </w:r>
      <w:r w:rsidRPr="00F1026C" w:rsidR="00EA41EB">
        <w:t>,</w:t>
      </w:r>
      <w:r w:rsidRPr="00F1026C" w:rsidR="00D8506D">
        <w:t xml:space="preserve"> </w:t>
      </w:r>
      <w:r w:rsidRPr="00F1026C" w:rsidR="00A92F65">
        <w:t>v</w:t>
      </w:r>
      <w:r w:rsidRPr="00F1026C" w:rsidR="00EA41EB">
        <w:t>årdhygien, SÄS</w:t>
      </w:r>
    </w:p>
    <w:p w:rsidRPr="00F1026C" w:rsidR="3A1BBFCE" w:rsidP="00F1026C" w:rsidRDefault="3A1BBFCE" w14:paraId="350D9159" w14:textId="35F0BD8F">
      <w:pPr>
        <w:spacing w:after="0"/>
      </w:pPr>
      <w:r w:rsidRPr="00F1026C">
        <w:t xml:space="preserve">Maria Nelson, hygiensjuksköterska, </w:t>
      </w:r>
      <w:r w:rsidRPr="00F1026C" w:rsidR="00A92F65">
        <w:t>v</w:t>
      </w:r>
      <w:r w:rsidRPr="00F1026C">
        <w:t>årdhygien</w:t>
      </w:r>
      <w:r w:rsidRPr="00F1026C" w:rsidR="1E604741">
        <w:t>,</w:t>
      </w:r>
      <w:r w:rsidRPr="00F1026C">
        <w:t xml:space="preserve"> SÄS</w:t>
      </w:r>
    </w:p>
    <w:p w:rsidRPr="00F1026C" w:rsidR="5CA9A045" w:rsidP="00F1026C" w:rsidRDefault="66992517" w14:paraId="1523A8F4" w14:textId="21F07283">
      <w:r w:rsidRPr="00F1026C">
        <w:t>Susanne Roos</w:t>
      </w:r>
      <w:r w:rsidRPr="00F1026C" w:rsidR="7427E5D0">
        <w:t>, hygien</w:t>
      </w:r>
      <w:r w:rsidRPr="00F1026C" w:rsidR="00B73D0A">
        <w:t>sjuk</w:t>
      </w:r>
      <w:r w:rsidRPr="00F1026C" w:rsidR="7427E5D0">
        <w:t xml:space="preserve">sköterska, </w:t>
      </w:r>
      <w:r w:rsidRPr="00F1026C" w:rsidR="00A92F65">
        <w:t>v</w:t>
      </w:r>
      <w:r w:rsidRPr="00F1026C" w:rsidR="7427E5D0">
        <w:t>årdhygien, SÄS.</w:t>
      </w:r>
    </w:p>
    <w:p w:rsidRPr="00F1026C" w:rsidR="00EA41EB" w:rsidP="00F1026C" w:rsidRDefault="00EA41EB" w14:paraId="25F9389C" w14:textId="77777777">
      <w:pPr>
        <w:spacing w:after="0"/>
        <w:rPr>
          <w:b/>
          <w:bCs/>
        </w:rPr>
      </w:pPr>
      <w:r w:rsidRPr="00F1026C">
        <w:rPr>
          <w:b/>
          <w:bCs/>
        </w:rPr>
        <w:t>Remissinstanser</w:t>
      </w:r>
    </w:p>
    <w:p w:rsidRPr="00F1026C" w:rsidR="00EA41EB" w:rsidP="00F1026C" w:rsidRDefault="00EA41EB" w14:paraId="64FD913C" w14:textId="77777777">
      <w:r w:rsidRPr="00F1026C">
        <w:t>-</w:t>
      </w:r>
    </w:p>
    <w:p w:rsidRPr="00F1026C" w:rsidR="00EA41EB" w:rsidP="00F1026C" w:rsidRDefault="00EA41EB" w14:paraId="6EB99F75" w14:textId="77777777">
      <w:pPr>
        <w:spacing w:after="0"/>
        <w:rPr>
          <w:b/>
          <w:bCs/>
        </w:rPr>
      </w:pPr>
      <w:r w:rsidRPr="00F1026C">
        <w:rPr>
          <w:b/>
          <w:bCs/>
        </w:rPr>
        <w:t>Fastställt av</w:t>
      </w:r>
    </w:p>
    <w:p w:rsidRPr="00F1026C" w:rsidR="00EA41EB" w:rsidP="00F1026C" w:rsidRDefault="001D7685" w14:paraId="62274496" w14:textId="6EB64AD1">
      <w:r w:rsidRPr="00F1026C">
        <w:t>Jerker Nilson</w:t>
      </w:r>
      <w:r w:rsidRPr="00F1026C" w:rsidR="00EA41EB">
        <w:t>, chefläkare, SÄS</w:t>
      </w:r>
    </w:p>
    <w:p w:rsidRPr="00F1026C" w:rsidR="00EA41EB" w:rsidP="00F1026C" w:rsidRDefault="00EA41EB" w14:paraId="177F1CB7" w14:textId="77777777">
      <w:pPr>
        <w:spacing w:after="0"/>
        <w:rPr>
          <w:b/>
          <w:bCs/>
        </w:rPr>
      </w:pPr>
      <w:r w:rsidRPr="00F1026C">
        <w:rPr>
          <w:b/>
          <w:bCs/>
        </w:rPr>
        <w:t>Nyckelord</w:t>
      </w:r>
    </w:p>
    <w:p w:rsidRPr="00F1026C" w:rsidR="00CB4E87" w:rsidP="00F1026C" w:rsidRDefault="00EA41EB" w14:paraId="0BC2DBC5" w14:textId="25BC0FF3">
      <w:bookmarkStart w:name="_Toc463863889" w:id="36"/>
      <w:r w:rsidRPr="00F1026C">
        <w:t>virussjukdomar, viroser, virussmitta, luftvägssmitta, luftburna smittor, luftburen smitta, luftsmitta, infektioner, förkylningar, hudutslag, vårdplatser, andningsskydd, personlig skyddsutrustning, FFP, IIR, arbetsmiljörisk</w:t>
      </w:r>
    </w:p>
    <w:p w:rsidRPr="00EA41EB" w:rsidR="00EA41EB" w:rsidP="002E7D43" w:rsidRDefault="002A44F5" w14:paraId="1CF45AE0" w14:textId="63E45A2C">
      <w:pPr>
        <w:pStyle w:val="Rubrik2"/>
      </w:pPr>
      <w:bookmarkStart w:name="_Toc99533781" w:id="37"/>
      <w:bookmarkStart w:name="_Toc102745527" w:id="38"/>
      <w:bookmarkStart w:name="_Toc102745543" w:id="39"/>
      <w:bookmarkStart w:name="_Toc102745745" w:id="40"/>
      <w:bookmarkStart w:name="_Toc184026261" w:id="41"/>
      <w:bookmarkEnd w:id="36"/>
      <w:r>
        <w:lastRenderedPageBreak/>
        <w:t>Källförteckning</w:t>
      </w:r>
      <w:bookmarkEnd w:id="37"/>
      <w:bookmarkEnd w:id="38"/>
      <w:bookmarkEnd w:id="39"/>
      <w:bookmarkEnd w:id="40"/>
      <w:bookmarkEnd w:id="41"/>
    </w:p>
    <w:p w:rsidRPr="00F1026C" w:rsidR="00FF024D" w:rsidP="002E7D43" w:rsidRDefault="00EA41EB" w14:paraId="031B7D31" w14:textId="34ABE8E1">
      <w:pPr>
        <w:pStyle w:val="Punktlista"/>
        <w:keepNext/>
        <w:keepLines/>
        <w:tabs>
          <w:tab w:val="clear" w:pos="357"/>
        </w:tabs>
        <w:ind w:left="426" w:hanging="426"/>
      </w:pPr>
      <w:r w:rsidRPr="00F1026C">
        <w:t xml:space="preserve">Städning och rengöring i vårdlokaler vid SÄS - vårdpersonalens ansvar. </w:t>
      </w:r>
      <w:r w:rsidRPr="00F1026C" w:rsidR="008078E3">
        <w:t>S</w:t>
      </w:r>
      <w:r w:rsidRPr="00F1026C" w:rsidR="00B73D0A">
        <w:t>jukhusövergripande rutin, SÄS</w:t>
      </w:r>
      <w:r w:rsidRPr="00F1026C" w:rsidR="00B73D0A">
        <w:br/>
      </w:r>
      <w:hyperlink w:history="1" r:id="rId18">
        <w:r w:rsidR="00A30E1B">
          <w:rPr>
            <w:rStyle w:val="Hyperlnk"/>
          </w:rPr>
          <w:t>https://insidan.vgregion.se/forvaltningar/sodra-alvsborgs-sjukhus/styrdokument</w:t>
        </w:r>
      </w:hyperlink>
      <w:r w:rsidRPr="00A30E1B" w:rsidR="00A30E1B">
        <w:rPr>
          <w:rStyle w:val="Hyperlnk"/>
          <w:u w:val="none"/>
        </w:rPr>
        <w:t xml:space="preserve"> </w:t>
      </w:r>
      <w:r w:rsidRPr="00A30E1B" w:rsidR="00A30E1B">
        <w:rPr>
          <w:rStyle w:val="Hyperlnk"/>
          <w:color w:val="auto"/>
          <w:u w:val="none"/>
        </w:rPr>
        <w:t>(</w:t>
      </w:r>
      <w:r w:rsidR="00A30E1B">
        <w:rPr>
          <w:rStyle w:val="Hyperlnk"/>
          <w:color w:val="auto"/>
          <w:u w:val="none"/>
        </w:rPr>
        <w:t>ändra filtreringen)</w:t>
      </w:r>
    </w:p>
    <w:p w:rsidRPr="00F1026C" w:rsidR="006C4DD6" w:rsidP="002E7D43" w:rsidRDefault="00EA41EB" w14:paraId="5F0E7419" w14:textId="7FA0E44A">
      <w:pPr>
        <w:pStyle w:val="Punktlista"/>
        <w:keepNext/>
        <w:keepLines/>
        <w:tabs>
          <w:tab w:val="clear" w:pos="357"/>
        </w:tabs>
        <w:ind w:left="426" w:hanging="426"/>
      </w:pPr>
      <w:r w:rsidRPr="00F1026C">
        <w:t>Smittsamma sjukdomar. Folkhälsomyndigheten</w:t>
      </w:r>
      <w:r w:rsidRPr="00F1026C">
        <w:br/>
      </w:r>
      <w:hyperlink r:id="rId19">
        <w:r w:rsidRPr="00F1026C" w:rsidR="002A44F5">
          <w:rPr>
            <w:rStyle w:val="Hyperlnk"/>
          </w:rPr>
          <w:t>www.folkhalsomyndigheten.se/smittskydd-beredskap/smittsamma-sjukdomar</w:t>
        </w:r>
      </w:hyperlink>
    </w:p>
    <w:p w:rsidRPr="00F1026C" w:rsidR="00536A5A" w:rsidP="002E7D43" w:rsidRDefault="00EA41EB" w14:paraId="76B9F95B" w14:textId="774E5B94">
      <w:pPr>
        <w:pStyle w:val="Punktlista"/>
        <w:keepNext/>
        <w:keepLines/>
        <w:tabs>
          <w:tab w:val="clear" w:pos="357"/>
        </w:tabs>
        <w:spacing w:after="0"/>
        <w:ind w:left="426" w:right="0" w:hanging="426"/>
        <w:rPr>
          <w:rStyle w:val="Hyperlnk"/>
          <w:color w:val="auto"/>
          <w:u w:val="none"/>
        </w:rPr>
      </w:pPr>
      <w:r w:rsidRPr="00F1026C">
        <w:t xml:space="preserve">Vårdhygien Covid-19. Regional rutin, Västra Götalandsregionen </w:t>
      </w:r>
      <w:r w:rsidRPr="00F1026C">
        <w:br/>
      </w:r>
      <w:hyperlink r:id="rId20">
        <w:r w:rsidR="00A30E1B">
          <w:rPr>
            <w:rStyle w:val="Hyperlnk"/>
          </w:rPr>
          <w:t>https://insidan.vgregion.se/forvaltningar/sodra-alvsborgs-sjukhus/styrdokument</w:t>
        </w:r>
      </w:hyperlink>
      <w:bookmarkEnd w:id="4"/>
      <w:r w:rsidRPr="00A30E1B" w:rsidR="00A30E1B">
        <w:rPr>
          <w:rStyle w:val="Hyperlnk"/>
          <w:u w:val="none"/>
        </w:rPr>
        <w:t xml:space="preserve"> </w:t>
      </w:r>
      <w:r w:rsidRPr="00A30E1B" w:rsidR="00A30E1B">
        <w:rPr>
          <w:rStyle w:val="Hyperlnk"/>
          <w:color w:val="auto"/>
          <w:u w:val="none"/>
        </w:rPr>
        <w:t>(</w:t>
      </w:r>
      <w:r w:rsidR="00A30E1B">
        <w:rPr>
          <w:rStyle w:val="Hyperlnk"/>
          <w:color w:val="auto"/>
          <w:u w:val="none"/>
        </w:rPr>
        <w:t>ändra filtreringen)</w:t>
      </w:r>
    </w:p>
    <w:p w:rsidRPr="00F1026C" w:rsidR="003E5FEB" w:rsidP="002E7D43" w:rsidRDefault="00E829A2" w14:paraId="52A81A01" w14:textId="11A856F8">
      <w:pPr>
        <w:pStyle w:val="Punktlista"/>
        <w:keepNext w:val="1"/>
        <w:keepLines w:val="1"/>
        <w:tabs>
          <w:tab w:val="clear" w:pos="357"/>
        </w:tabs>
        <w:spacing w:after="0"/>
        <w:ind w:left="426" w:right="0" w:hanging="426"/>
        <w:rPr/>
      </w:pPr>
      <w:r w:rsidRPr="5789487E" w:rsidR="00E829A2">
        <w:rPr>
          <w:rStyle w:val="Hyperlnk"/>
          <w:color w:val="auto"/>
          <w:u w:val="none"/>
        </w:rPr>
        <w:t xml:space="preserve">Instruktion för användning av </w:t>
      </w:r>
      <w:r w:rsidRPr="5789487E" w:rsidR="00D42FB3">
        <w:rPr>
          <w:rStyle w:val="Hyperlnk"/>
          <w:color w:val="auto"/>
          <w:u w:val="none"/>
        </w:rPr>
        <w:t>andningsskydd, Regional</w:t>
      </w:r>
      <w:r w:rsidR="00E829A2">
        <w:rPr/>
        <w:t xml:space="preserve"> instruktion</w:t>
      </w:r>
      <w:r w:rsidR="004058F8">
        <w:rPr/>
        <w:t>, Västra Götalandsregionen</w:t>
      </w:r>
      <w:r w:rsidRPr="5789487E" w:rsidR="003E5FEB">
        <w:rPr>
          <w:rStyle w:val="Hyperlnk"/>
          <w:color w:val="auto"/>
          <w:u w:val="none"/>
        </w:rPr>
        <w:t xml:space="preserve"> </w:t>
      </w:r>
      <w:r w:rsidRPr="5789487E" w:rsidR="00A30E1B">
        <w:rPr>
          <w:rStyle w:val="Hyperlnk"/>
          <w:color w:val="auto"/>
          <w:u w:val="none"/>
        </w:rPr>
        <w:t>(ändra filtreringen)</w:t>
      </w:r>
      <w:r>
        <w:br/>
      </w:r>
      <w:hyperlink r:id="Re911b28e199c478d">
        <w:r w:rsidRPr="5789487E" w:rsidR="00A30E1B">
          <w:rPr>
            <w:rStyle w:val="Hyperlnk"/>
          </w:rPr>
          <w:t>https://insidan.vgregion.se/forvaltningar/sodra-alvsborgs-sjukhus/styrdokument</w:t>
        </w:r>
      </w:hyperlink>
      <w:r w:rsidRPr="5789487E" w:rsidR="00A30E1B">
        <w:rPr>
          <w:rStyle w:val="Hyperlnk"/>
          <w:u w:val="none"/>
        </w:rPr>
        <w:t xml:space="preserve"> </w:t>
      </w:r>
      <w:r w:rsidRPr="5789487E" w:rsidR="00A30E1B">
        <w:rPr>
          <w:rStyle w:val="Hyperlnk"/>
          <w:color w:val="auto"/>
          <w:u w:val="none"/>
        </w:rPr>
        <w:t>(</w:t>
      </w:r>
      <w:r w:rsidRPr="5789487E" w:rsidR="00A30E1B">
        <w:rPr>
          <w:rStyle w:val="Hyperlnk"/>
          <w:color w:val="auto"/>
          <w:u w:val="none"/>
        </w:rPr>
        <w:t>ändra filtreringen)</w:t>
      </w:r>
    </w:p>
    <w:p w:rsidRPr="00F1026C" w:rsidR="003E5FEB" w:rsidP="002E7D43" w:rsidRDefault="00E829A2" w14:paraId="79817353" w14:textId="562D7C6E">
      <w:pPr>
        <w:pStyle w:val="Punktlista"/>
        <w:keepNext w:val="1"/>
        <w:keepLines w:val="1"/>
        <w:tabs>
          <w:tab w:val="clear" w:pos="357"/>
        </w:tabs>
        <w:spacing w:after="0"/>
        <w:ind w:left="426" w:right="0" w:hanging="426"/>
        <w:rPr/>
      </w:pPr>
      <w:r w:rsidRPr="5789487E" w:rsidR="551D5A60">
        <w:rPr>
          <w:noProof w:val="0"/>
          <w:lang w:val="sv-SE"/>
        </w:rPr>
        <w:t>Generella åtgärder mot smittspridning av virusorsakade luftvägsinfektioner i vård och omsorg. Regional rutin, västra Götalandsregionen</w:t>
      </w:r>
      <w:r>
        <w:br/>
      </w:r>
      <w:hyperlink r:id="R459bc639ea4f4d4a">
        <w:r w:rsidRPr="5789487E" w:rsidR="587467B4">
          <w:rPr>
            <w:rStyle w:val="Hyperlnk"/>
            <w:noProof w:val="0"/>
            <w:lang w:val="sv-SE"/>
          </w:rPr>
          <w:t>Generella åtgärder mot smittspridning av virusorsakade luftvägsinfektioner inom vård och omsorg.pdf</w:t>
        </w:r>
        <w:r>
          <w:br/>
        </w:r>
      </w:hyperlink>
    </w:p>
    <w:sectPr w:rsidRPr="00F1026C" w:rsidR="003E5FEB" w:rsidSect="007C3854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6840" w:h="11900" w:orient="landscape"/>
      <w:pgMar w:top="1525" w:right="1418" w:bottom="1418" w:left="1276" w:header="283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41793" w:rsidRDefault="00341793" w14:paraId="5EBE56BF" w14:textId="77777777">
      <w:r>
        <w:separator/>
      </w:r>
    </w:p>
  </w:endnote>
  <w:endnote w:type="continuationSeparator" w:id="0">
    <w:p w:rsidR="00341793" w:rsidRDefault="00341793" w14:paraId="38BD87AF" w14:textId="77777777">
      <w:r>
        <w:continuationSeparator/>
      </w:r>
    </w:p>
  </w:endnote>
  <w:endnote w:type="continuationNotice" w:id="1">
    <w:p w:rsidR="00341793" w:rsidRDefault="00341793" w14:paraId="7819147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41793" w:rsidRDefault="00341793" w14:paraId="52148995" w14:textId="77777777"/>
  </w:footnote>
  <w:footnote w:type="continuationSeparator" w:id="0">
    <w:p w:rsidR="00341793" w:rsidRDefault="00341793" w14:paraId="04E5A380" w14:textId="77777777">
      <w:r>
        <w:continuationSeparator/>
      </w:r>
    </w:p>
  </w:footnote>
  <w:footnote w:type="continuationNotice" w:id="1">
    <w:p w:rsidR="00341793" w:rsidRDefault="00341793" w14:paraId="2D13A00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jogY9Y5j+aJv59" int2:id="6GtS2Pan">
      <int2:state int2:value="Rejected" int2:type="AugLoop_Text_Critique"/>
    </int2:textHash>
    <int2:textHash int2:hashCode="7fLuzLw2ygTwyF" int2:id="FnFnuDVt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96268F"/>
    <w:multiLevelType w:val="hybridMultilevel"/>
    <w:tmpl w:val="21D08BCC"/>
    <w:lvl w:ilvl="0" w:tplc="8960882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4C64387"/>
    <w:multiLevelType w:val="hybridMultilevel"/>
    <w:tmpl w:val="878C74B4"/>
    <w:lvl w:ilvl="0" w:tplc="9CF293D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224AB7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FB4D07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87E382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D2017F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26310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40AF6F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882593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03C8A4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57204D2"/>
    <w:multiLevelType w:val="hybridMultilevel"/>
    <w:tmpl w:val="5A1653AA"/>
    <w:lvl w:ilvl="0" w:tplc="041D0017">
      <w:start w:val="1"/>
      <w:numFmt w:val="lowerLetter"/>
      <w:lvlText w:val="%1)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6" w15:restartNumberingAfterBreak="0">
    <w:nsid w:val="07600D9B"/>
    <w:multiLevelType w:val="hybridMultilevel"/>
    <w:tmpl w:val="2980897E"/>
    <w:lvl w:ilvl="0" w:tplc="424E380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190474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0F870C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D508C7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4F43CA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8662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DC659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4E29CB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AC2535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9812BF9"/>
    <w:multiLevelType w:val="hybridMultilevel"/>
    <w:tmpl w:val="30B86042"/>
    <w:lvl w:ilvl="0" w:tplc="31A02F7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3E403E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BEA559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E42D60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E2881E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540E52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E7A4EF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A148A3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21ACBA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21173A3F"/>
    <w:multiLevelType w:val="hybridMultilevel"/>
    <w:tmpl w:val="A20C535A"/>
    <w:lvl w:ilvl="0" w:tplc="FFE2420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76EEC4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58486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02CBCB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C6220E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6CAA60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570D6C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7E4578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DC8710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1FE3DE5"/>
    <w:multiLevelType w:val="hybridMultilevel"/>
    <w:tmpl w:val="5016B44A"/>
    <w:lvl w:ilvl="0" w:tplc="1AB4E8B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50AE75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282B04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A209D8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6CAC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9A00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84AE57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3C89E6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6489EF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6F6732C"/>
    <w:multiLevelType w:val="hybridMultilevel"/>
    <w:tmpl w:val="BD00581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439C4"/>
    <w:multiLevelType w:val="hybridMultilevel"/>
    <w:tmpl w:val="84F8BC9E"/>
    <w:lvl w:ilvl="0" w:tplc="6DEEDDA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9DE28D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6BCB9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E84814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C1A10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9AE71B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D76E19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39082A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FEAAF2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3A45634"/>
    <w:multiLevelType w:val="hybridMultilevel"/>
    <w:tmpl w:val="83365434"/>
    <w:lvl w:ilvl="0" w:tplc="C02CF3F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61864C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B00BC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DDECE1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DB004F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688D1C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ED4F8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87ACB7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45C2CD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B474E09"/>
    <w:multiLevelType w:val="hybridMultilevel"/>
    <w:tmpl w:val="829E4E02"/>
    <w:lvl w:ilvl="0" w:tplc="1CB8449C">
      <w:start w:val="1"/>
      <w:numFmt w:val="bullet"/>
      <w:pStyle w:val="Punktlista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0" w15:restartNumberingAfterBreak="0">
    <w:nsid w:val="3E910F7B"/>
    <w:multiLevelType w:val="hybridMultilevel"/>
    <w:tmpl w:val="1AE62B14"/>
    <w:lvl w:ilvl="0" w:tplc="F6A6CF6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9FCC0C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BC8BA5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57CA5A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FEAE97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1FA024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1E4744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97CF9D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D76529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EE92289"/>
    <w:multiLevelType w:val="hybridMultilevel"/>
    <w:tmpl w:val="3B82759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53B04AE9"/>
    <w:multiLevelType w:val="hybridMultilevel"/>
    <w:tmpl w:val="46A4736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3B46DED"/>
    <w:multiLevelType w:val="hybridMultilevel"/>
    <w:tmpl w:val="C5143500"/>
    <w:lvl w:ilvl="0" w:tplc="9CF293D4">
      <w:start w:val="1"/>
      <w:numFmt w:val="bullet"/>
      <w:lvlText w:val=""/>
      <w:lvlJc w:val="left"/>
      <w:pPr>
        <w:ind w:left="793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513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233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953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73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93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113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833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553" w:hanging="360"/>
      </w:pPr>
      <w:rPr>
        <w:rFonts w:hint="default" w:ascii="Wingdings" w:hAnsi="Wingdings"/>
      </w:rPr>
    </w:lvl>
  </w:abstractNum>
  <w:abstractNum w:abstractNumId="27" w15:restartNumberingAfterBreak="0">
    <w:nsid w:val="54340635"/>
    <w:multiLevelType w:val="hybridMultilevel"/>
    <w:tmpl w:val="C164CA32"/>
    <w:lvl w:ilvl="0" w:tplc="239A13B0">
      <w:start w:val="1"/>
      <w:numFmt w:val="bullet"/>
      <w:pStyle w:val="Liststycke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9" w15:restartNumberingAfterBreak="0">
    <w:nsid w:val="58C667AB"/>
    <w:multiLevelType w:val="hybridMultilevel"/>
    <w:tmpl w:val="D64CBAD8"/>
    <w:lvl w:ilvl="0" w:tplc="7D72018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8F8555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568A91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B80FFF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4D64E3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C14AB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3A52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0D28F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448FE1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02A6432"/>
    <w:multiLevelType w:val="hybridMultilevel"/>
    <w:tmpl w:val="4B5ED69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2" w15:restartNumberingAfterBreak="0">
    <w:nsid w:val="72EF0FA0"/>
    <w:multiLevelType w:val="hybridMultilevel"/>
    <w:tmpl w:val="24CA9C0E"/>
    <w:lvl w:ilvl="0" w:tplc="5196772E">
      <w:start w:val="1"/>
      <w:numFmt w:val="lowerLetter"/>
      <w:lvlText w:val="%1."/>
      <w:lvlJc w:val="left"/>
      <w:pPr>
        <w:ind w:left="720" w:hanging="360"/>
      </w:pPr>
    </w:lvl>
    <w:lvl w:ilvl="1" w:tplc="812E465E">
      <w:start w:val="1"/>
      <w:numFmt w:val="lowerLetter"/>
      <w:lvlText w:val="%2."/>
      <w:lvlJc w:val="left"/>
      <w:pPr>
        <w:ind w:left="1440" w:hanging="360"/>
      </w:pPr>
    </w:lvl>
    <w:lvl w:ilvl="2" w:tplc="D4C4F9D6">
      <w:start w:val="1"/>
      <w:numFmt w:val="lowerRoman"/>
      <w:lvlText w:val="%3."/>
      <w:lvlJc w:val="right"/>
      <w:pPr>
        <w:ind w:left="2160" w:hanging="180"/>
      </w:pPr>
    </w:lvl>
    <w:lvl w:ilvl="3" w:tplc="3C6EDB9E">
      <w:start w:val="1"/>
      <w:numFmt w:val="decimal"/>
      <w:lvlText w:val="%4."/>
      <w:lvlJc w:val="left"/>
      <w:pPr>
        <w:ind w:left="2880" w:hanging="360"/>
      </w:pPr>
    </w:lvl>
    <w:lvl w:ilvl="4" w:tplc="D49E3CC8">
      <w:start w:val="1"/>
      <w:numFmt w:val="lowerLetter"/>
      <w:lvlText w:val="%5."/>
      <w:lvlJc w:val="left"/>
      <w:pPr>
        <w:ind w:left="3600" w:hanging="360"/>
      </w:pPr>
    </w:lvl>
    <w:lvl w:ilvl="5" w:tplc="4AE81D34">
      <w:start w:val="1"/>
      <w:numFmt w:val="lowerRoman"/>
      <w:lvlText w:val="%6."/>
      <w:lvlJc w:val="right"/>
      <w:pPr>
        <w:ind w:left="4320" w:hanging="180"/>
      </w:pPr>
    </w:lvl>
    <w:lvl w:ilvl="6" w:tplc="C6E021A6">
      <w:start w:val="1"/>
      <w:numFmt w:val="decimal"/>
      <w:lvlText w:val="%7."/>
      <w:lvlJc w:val="left"/>
      <w:pPr>
        <w:ind w:left="5040" w:hanging="360"/>
      </w:pPr>
    </w:lvl>
    <w:lvl w:ilvl="7" w:tplc="5660FB6C">
      <w:start w:val="1"/>
      <w:numFmt w:val="lowerLetter"/>
      <w:lvlText w:val="%8."/>
      <w:lvlJc w:val="left"/>
      <w:pPr>
        <w:ind w:left="5760" w:hanging="360"/>
      </w:pPr>
    </w:lvl>
    <w:lvl w:ilvl="8" w:tplc="15B0453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69794908">
    <w:abstractNumId w:val="16"/>
  </w:num>
  <w:num w:numId="2" w16cid:durableId="323166518">
    <w:abstractNumId w:val="3"/>
  </w:num>
  <w:num w:numId="3" w16cid:durableId="1117676830">
    <w:abstractNumId w:val="10"/>
  </w:num>
  <w:num w:numId="4" w16cid:durableId="1261453162">
    <w:abstractNumId w:val="14"/>
  </w:num>
  <w:num w:numId="5" w16cid:durableId="1203133589">
    <w:abstractNumId w:val="29"/>
  </w:num>
  <w:num w:numId="6" w16cid:durableId="84151467">
    <w:abstractNumId w:val="13"/>
  </w:num>
  <w:num w:numId="7" w16cid:durableId="995190052">
    <w:abstractNumId w:val="17"/>
  </w:num>
  <w:num w:numId="8" w16cid:durableId="991367137">
    <w:abstractNumId w:val="20"/>
  </w:num>
  <w:num w:numId="9" w16cid:durableId="430931347">
    <w:abstractNumId w:val="6"/>
  </w:num>
  <w:num w:numId="10" w16cid:durableId="883642397">
    <w:abstractNumId w:val="32"/>
  </w:num>
  <w:num w:numId="11" w16cid:durableId="2032142573">
    <w:abstractNumId w:val="34"/>
  </w:num>
  <w:num w:numId="12" w16cid:durableId="523792123">
    <w:abstractNumId w:val="28"/>
  </w:num>
  <w:num w:numId="13" w16cid:durableId="1324237771">
    <w:abstractNumId w:val="0"/>
  </w:num>
  <w:num w:numId="14" w16cid:durableId="1511985995">
    <w:abstractNumId w:val="11"/>
  </w:num>
  <w:num w:numId="15" w16cid:durableId="1838156397">
    <w:abstractNumId w:val="31"/>
  </w:num>
  <w:num w:numId="16" w16cid:durableId="14231227">
    <w:abstractNumId w:val="5"/>
  </w:num>
  <w:num w:numId="17" w16cid:durableId="1830826220">
    <w:abstractNumId w:val="23"/>
  </w:num>
  <w:num w:numId="18" w16cid:durableId="1279410112">
    <w:abstractNumId w:val="18"/>
  </w:num>
  <w:num w:numId="19" w16cid:durableId="1239369568">
    <w:abstractNumId w:val="1"/>
  </w:num>
  <w:num w:numId="20" w16cid:durableId="472335947">
    <w:abstractNumId w:val="1"/>
  </w:num>
  <w:num w:numId="21" w16cid:durableId="783692955">
    <w:abstractNumId w:val="7"/>
  </w:num>
  <w:num w:numId="22" w16cid:durableId="697660344">
    <w:abstractNumId w:val="8"/>
  </w:num>
  <w:num w:numId="23" w16cid:durableId="1628314846">
    <w:abstractNumId w:val="27"/>
  </w:num>
  <w:num w:numId="24" w16cid:durableId="459954889">
    <w:abstractNumId w:val="19"/>
  </w:num>
  <w:num w:numId="25" w16cid:durableId="1637102802">
    <w:abstractNumId w:val="12"/>
  </w:num>
  <w:num w:numId="26" w16cid:durableId="209458002">
    <w:abstractNumId w:val="24"/>
  </w:num>
  <w:num w:numId="27" w16cid:durableId="711463015">
    <w:abstractNumId w:val="9"/>
  </w:num>
  <w:num w:numId="28" w16cid:durableId="192502065">
    <w:abstractNumId w:val="22"/>
  </w:num>
  <w:num w:numId="29" w16cid:durableId="1223564183">
    <w:abstractNumId w:val="33"/>
  </w:num>
  <w:num w:numId="30" w16cid:durableId="1400012781">
    <w:abstractNumId w:val="25"/>
  </w:num>
  <w:num w:numId="31" w16cid:durableId="1875075201">
    <w:abstractNumId w:val="2"/>
  </w:num>
  <w:num w:numId="32" w16cid:durableId="407923774">
    <w:abstractNumId w:val="15"/>
  </w:num>
  <w:num w:numId="33" w16cid:durableId="287199465">
    <w:abstractNumId w:val="21"/>
  </w:num>
  <w:num w:numId="34" w16cid:durableId="1875801164">
    <w:abstractNumId w:val="30"/>
  </w:num>
  <w:num w:numId="35" w16cid:durableId="1021932893">
    <w:abstractNumId w:val="26"/>
  </w:num>
  <w:num w:numId="36" w16cid:durableId="9605762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A51"/>
    <w:rsid w:val="0000325A"/>
    <w:rsid w:val="000045FD"/>
    <w:rsid w:val="000051D5"/>
    <w:rsid w:val="00006D2A"/>
    <w:rsid w:val="00010D47"/>
    <w:rsid w:val="00016CF0"/>
    <w:rsid w:val="000207BA"/>
    <w:rsid w:val="0002435C"/>
    <w:rsid w:val="00030DDD"/>
    <w:rsid w:val="000313BB"/>
    <w:rsid w:val="00033ED5"/>
    <w:rsid w:val="0004662F"/>
    <w:rsid w:val="00050500"/>
    <w:rsid w:val="00051575"/>
    <w:rsid w:val="00054247"/>
    <w:rsid w:val="0005691C"/>
    <w:rsid w:val="00056ECB"/>
    <w:rsid w:val="00056ED5"/>
    <w:rsid w:val="00061613"/>
    <w:rsid w:val="000655CC"/>
    <w:rsid w:val="000700AE"/>
    <w:rsid w:val="00084024"/>
    <w:rsid w:val="0009062C"/>
    <w:rsid w:val="00094F72"/>
    <w:rsid w:val="00095368"/>
    <w:rsid w:val="000954C4"/>
    <w:rsid w:val="00096BED"/>
    <w:rsid w:val="000A4C35"/>
    <w:rsid w:val="000A611A"/>
    <w:rsid w:val="000B12D9"/>
    <w:rsid w:val="000B4536"/>
    <w:rsid w:val="000B7715"/>
    <w:rsid w:val="000B7991"/>
    <w:rsid w:val="000B7AD2"/>
    <w:rsid w:val="000C6709"/>
    <w:rsid w:val="000D2158"/>
    <w:rsid w:val="000D515C"/>
    <w:rsid w:val="000E29E2"/>
    <w:rsid w:val="000E463B"/>
    <w:rsid w:val="000E5A7E"/>
    <w:rsid w:val="000F43A3"/>
    <w:rsid w:val="000F6EFF"/>
    <w:rsid w:val="000F7681"/>
    <w:rsid w:val="00103031"/>
    <w:rsid w:val="001044FE"/>
    <w:rsid w:val="0010627E"/>
    <w:rsid w:val="001139D4"/>
    <w:rsid w:val="0012162E"/>
    <w:rsid w:val="00124ED8"/>
    <w:rsid w:val="00131B08"/>
    <w:rsid w:val="00132A59"/>
    <w:rsid w:val="00133337"/>
    <w:rsid w:val="00133A0F"/>
    <w:rsid w:val="0013580F"/>
    <w:rsid w:val="001365F1"/>
    <w:rsid w:val="00137B6D"/>
    <w:rsid w:val="0014070B"/>
    <w:rsid w:val="001422C1"/>
    <w:rsid w:val="0014278F"/>
    <w:rsid w:val="00142E1E"/>
    <w:rsid w:val="001522AE"/>
    <w:rsid w:val="0015271E"/>
    <w:rsid w:val="00157D5B"/>
    <w:rsid w:val="00161FE6"/>
    <w:rsid w:val="00162959"/>
    <w:rsid w:val="001647EA"/>
    <w:rsid w:val="00164C3D"/>
    <w:rsid w:val="00166598"/>
    <w:rsid w:val="00166D3A"/>
    <w:rsid w:val="00167078"/>
    <w:rsid w:val="00181FDC"/>
    <w:rsid w:val="001860B9"/>
    <w:rsid w:val="00186F2B"/>
    <w:rsid w:val="001874D6"/>
    <w:rsid w:val="001903C8"/>
    <w:rsid w:val="0019632A"/>
    <w:rsid w:val="001A019C"/>
    <w:rsid w:val="001A4E7C"/>
    <w:rsid w:val="001B762C"/>
    <w:rsid w:val="001C0086"/>
    <w:rsid w:val="001C4D0A"/>
    <w:rsid w:val="001C5FEF"/>
    <w:rsid w:val="001D7685"/>
    <w:rsid w:val="001E0939"/>
    <w:rsid w:val="001E2764"/>
    <w:rsid w:val="001E4512"/>
    <w:rsid w:val="001E4F7E"/>
    <w:rsid w:val="00211487"/>
    <w:rsid w:val="00211D91"/>
    <w:rsid w:val="00215211"/>
    <w:rsid w:val="00217DEC"/>
    <w:rsid w:val="00226FED"/>
    <w:rsid w:val="00233B0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DDC"/>
    <w:rsid w:val="00271750"/>
    <w:rsid w:val="002749C3"/>
    <w:rsid w:val="00280A85"/>
    <w:rsid w:val="00284119"/>
    <w:rsid w:val="00284B40"/>
    <w:rsid w:val="00290B5C"/>
    <w:rsid w:val="00294791"/>
    <w:rsid w:val="002A44F5"/>
    <w:rsid w:val="002B0B30"/>
    <w:rsid w:val="002B0C78"/>
    <w:rsid w:val="002C0C02"/>
    <w:rsid w:val="002C1277"/>
    <w:rsid w:val="002C1B49"/>
    <w:rsid w:val="002C4A58"/>
    <w:rsid w:val="002C60AD"/>
    <w:rsid w:val="002D0E0E"/>
    <w:rsid w:val="002D16D8"/>
    <w:rsid w:val="002D2189"/>
    <w:rsid w:val="002D6023"/>
    <w:rsid w:val="002E263F"/>
    <w:rsid w:val="002E5ED3"/>
    <w:rsid w:val="002E6F81"/>
    <w:rsid w:val="002E7D43"/>
    <w:rsid w:val="002F08BA"/>
    <w:rsid w:val="002F2324"/>
    <w:rsid w:val="002F2CFF"/>
    <w:rsid w:val="002F568B"/>
    <w:rsid w:val="002F7381"/>
    <w:rsid w:val="002F7818"/>
    <w:rsid w:val="00302978"/>
    <w:rsid w:val="003066D0"/>
    <w:rsid w:val="00311401"/>
    <w:rsid w:val="003203D7"/>
    <w:rsid w:val="00320F86"/>
    <w:rsid w:val="00324171"/>
    <w:rsid w:val="00326C24"/>
    <w:rsid w:val="00331DAE"/>
    <w:rsid w:val="00337F99"/>
    <w:rsid w:val="00341793"/>
    <w:rsid w:val="0034307B"/>
    <w:rsid w:val="00344024"/>
    <w:rsid w:val="00345EB1"/>
    <w:rsid w:val="00346A04"/>
    <w:rsid w:val="00350CC4"/>
    <w:rsid w:val="00360E0D"/>
    <w:rsid w:val="0036357D"/>
    <w:rsid w:val="00363B23"/>
    <w:rsid w:val="00364F92"/>
    <w:rsid w:val="0036594C"/>
    <w:rsid w:val="00367D19"/>
    <w:rsid w:val="00371BED"/>
    <w:rsid w:val="0037500C"/>
    <w:rsid w:val="00383C51"/>
    <w:rsid w:val="00384019"/>
    <w:rsid w:val="003854F1"/>
    <w:rsid w:val="0039118E"/>
    <w:rsid w:val="00395097"/>
    <w:rsid w:val="00396FC2"/>
    <w:rsid w:val="00397F54"/>
    <w:rsid w:val="003A0D43"/>
    <w:rsid w:val="003B2A4B"/>
    <w:rsid w:val="003B6D86"/>
    <w:rsid w:val="003C3DD3"/>
    <w:rsid w:val="003D099E"/>
    <w:rsid w:val="003D21A2"/>
    <w:rsid w:val="003D29D2"/>
    <w:rsid w:val="003E0705"/>
    <w:rsid w:val="003E2FF7"/>
    <w:rsid w:val="003E5FEB"/>
    <w:rsid w:val="003F0F54"/>
    <w:rsid w:val="003F1013"/>
    <w:rsid w:val="003F1ACF"/>
    <w:rsid w:val="003F3613"/>
    <w:rsid w:val="00404948"/>
    <w:rsid w:val="004058F8"/>
    <w:rsid w:val="00406BEA"/>
    <w:rsid w:val="00407548"/>
    <w:rsid w:val="00412456"/>
    <w:rsid w:val="00413A60"/>
    <w:rsid w:val="004230F7"/>
    <w:rsid w:val="0043167E"/>
    <w:rsid w:val="0043409A"/>
    <w:rsid w:val="0044304C"/>
    <w:rsid w:val="00443C1E"/>
    <w:rsid w:val="00446255"/>
    <w:rsid w:val="00451935"/>
    <w:rsid w:val="00460ED0"/>
    <w:rsid w:val="00465651"/>
    <w:rsid w:val="00470CE7"/>
    <w:rsid w:val="00470F4F"/>
    <w:rsid w:val="00472482"/>
    <w:rsid w:val="00477BFF"/>
    <w:rsid w:val="00480DC7"/>
    <w:rsid w:val="00484C58"/>
    <w:rsid w:val="004876F6"/>
    <w:rsid w:val="0049236A"/>
    <w:rsid w:val="00492718"/>
    <w:rsid w:val="004A355D"/>
    <w:rsid w:val="004A38D7"/>
    <w:rsid w:val="004A4970"/>
    <w:rsid w:val="004B1E2B"/>
    <w:rsid w:val="004B2183"/>
    <w:rsid w:val="004B2A01"/>
    <w:rsid w:val="004B758B"/>
    <w:rsid w:val="004C2559"/>
    <w:rsid w:val="004C52DB"/>
    <w:rsid w:val="004D7BA3"/>
    <w:rsid w:val="004E6246"/>
    <w:rsid w:val="004F4518"/>
    <w:rsid w:val="004F4C62"/>
    <w:rsid w:val="004F5F63"/>
    <w:rsid w:val="00500083"/>
    <w:rsid w:val="00501433"/>
    <w:rsid w:val="00504AFF"/>
    <w:rsid w:val="00506268"/>
    <w:rsid w:val="0051092F"/>
    <w:rsid w:val="00511CC4"/>
    <w:rsid w:val="00513160"/>
    <w:rsid w:val="00520797"/>
    <w:rsid w:val="00531E60"/>
    <w:rsid w:val="00536A5A"/>
    <w:rsid w:val="00541D07"/>
    <w:rsid w:val="00544BAB"/>
    <w:rsid w:val="00545F31"/>
    <w:rsid w:val="00550501"/>
    <w:rsid w:val="005578FA"/>
    <w:rsid w:val="00565129"/>
    <w:rsid w:val="00565CD0"/>
    <w:rsid w:val="00567820"/>
    <w:rsid w:val="005770AD"/>
    <w:rsid w:val="00581414"/>
    <w:rsid w:val="00582490"/>
    <w:rsid w:val="005826FA"/>
    <w:rsid w:val="00583F78"/>
    <w:rsid w:val="00587397"/>
    <w:rsid w:val="00597E28"/>
    <w:rsid w:val="005A2E3B"/>
    <w:rsid w:val="005A54ED"/>
    <w:rsid w:val="005A5D5B"/>
    <w:rsid w:val="005A6081"/>
    <w:rsid w:val="005A627D"/>
    <w:rsid w:val="005B1F14"/>
    <w:rsid w:val="005C0045"/>
    <w:rsid w:val="005C084E"/>
    <w:rsid w:val="005C4606"/>
    <w:rsid w:val="005C4CF1"/>
    <w:rsid w:val="005D0B0C"/>
    <w:rsid w:val="005D74CD"/>
    <w:rsid w:val="005E02B3"/>
    <w:rsid w:val="005E1E24"/>
    <w:rsid w:val="005E7589"/>
    <w:rsid w:val="005F0825"/>
    <w:rsid w:val="005F166C"/>
    <w:rsid w:val="0060596B"/>
    <w:rsid w:val="00606D97"/>
    <w:rsid w:val="0061475D"/>
    <w:rsid w:val="00614E64"/>
    <w:rsid w:val="00617710"/>
    <w:rsid w:val="00617EE6"/>
    <w:rsid w:val="0062184C"/>
    <w:rsid w:val="00623724"/>
    <w:rsid w:val="00627BEA"/>
    <w:rsid w:val="006319DB"/>
    <w:rsid w:val="00641D36"/>
    <w:rsid w:val="0065595B"/>
    <w:rsid w:val="00660269"/>
    <w:rsid w:val="00664119"/>
    <w:rsid w:val="00665F89"/>
    <w:rsid w:val="00673C92"/>
    <w:rsid w:val="006753EC"/>
    <w:rsid w:val="006A1901"/>
    <w:rsid w:val="006A2789"/>
    <w:rsid w:val="006A4978"/>
    <w:rsid w:val="006A7261"/>
    <w:rsid w:val="006B0D29"/>
    <w:rsid w:val="006B1819"/>
    <w:rsid w:val="006B5DE7"/>
    <w:rsid w:val="006C3730"/>
    <w:rsid w:val="006C4DD6"/>
    <w:rsid w:val="006C5048"/>
    <w:rsid w:val="006C6A4B"/>
    <w:rsid w:val="006C779F"/>
    <w:rsid w:val="006D01F5"/>
    <w:rsid w:val="006D0CFB"/>
    <w:rsid w:val="006D210E"/>
    <w:rsid w:val="006D30C0"/>
    <w:rsid w:val="006D7535"/>
    <w:rsid w:val="006D7B5F"/>
    <w:rsid w:val="006E450B"/>
    <w:rsid w:val="006F0D7E"/>
    <w:rsid w:val="00710B77"/>
    <w:rsid w:val="00717500"/>
    <w:rsid w:val="0072075B"/>
    <w:rsid w:val="007221C2"/>
    <w:rsid w:val="00725816"/>
    <w:rsid w:val="00726B23"/>
    <w:rsid w:val="00730955"/>
    <w:rsid w:val="00732E30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05B"/>
    <w:rsid w:val="007759DD"/>
    <w:rsid w:val="0078609F"/>
    <w:rsid w:val="007917BA"/>
    <w:rsid w:val="007A5C6F"/>
    <w:rsid w:val="007B1AB7"/>
    <w:rsid w:val="007B4E05"/>
    <w:rsid w:val="007C3854"/>
    <w:rsid w:val="007D4241"/>
    <w:rsid w:val="007D4317"/>
    <w:rsid w:val="007D4EA3"/>
    <w:rsid w:val="007E665E"/>
    <w:rsid w:val="007F1CFF"/>
    <w:rsid w:val="007F4BBC"/>
    <w:rsid w:val="007F5DD5"/>
    <w:rsid w:val="0080077D"/>
    <w:rsid w:val="008078E3"/>
    <w:rsid w:val="00821A1B"/>
    <w:rsid w:val="00821B85"/>
    <w:rsid w:val="008262E9"/>
    <w:rsid w:val="00827E69"/>
    <w:rsid w:val="0083015B"/>
    <w:rsid w:val="00835C4D"/>
    <w:rsid w:val="00843F48"/>
    <w:rsid w:val="00851423"/>
    <w:rsid w:val="00857848"/>
    <w:rsid w:val="008654B6"/>
    <w:rsid w:val="0087139C"/>
    <w:rsid w:val="00880E83"/>
    <w:rsid w:val="00882041"/>
    <w:rsid w:val="00892C3E"/>
    <w:rsid w:val="00892F28"/>
    <w:rsid w:val="008A0C5F"/>
    <w:rsid w:val="008A3DEA"/>
    <w:rsid w:val="008A4EB9"/>
    <w:rsid w:val="008A68F3"/>
    <w:rsid w:val="008A74C0"/>
    <w:rsid w:val="008B10C3"/>
    <w:rsid w:val="008B1694"/>
    <w:rsid w:val="008BE165"/>
    <w:rsid w:val="008C4B27"/>
    <w:rsid w:val="008C671B"/>
    <w:rsid w:val="008C7F2A"/>
    <w:rsid w:val="008D1807"/>
    <w:rsid w:val="008E1D2E"/>
    <w:rsid w:val="008E36F8"/>
    <w:rsid w:val="008E46B2"/>
    <w:rsid w:val="008E682C"/>
    <w:rsid w:val="008E78A1"/>
    <w:rsid w:val="008F589F"/>
    <w:rsid w:val="00900719"/>
    <w:rsid w:val="00906238"/>
    <w:rsid w:val="00907EF9"/>
    <w:rsid w:val="0091295C"/>
    <w:rsid w:val="00914D58"/>
    <w:rsid w:val="00921F47"/>
    <w:rsid w:val="009228AB"/>
    <w:rsid w:val="0093085B"/>
    <w:rsid w:val="00931C57"/>
    <w:rsid w:val="00933AB3"/>
    <w:rsid w:val="009347A5"/>
    <w:rsid w:val="00937AF0"/>
    <w:rsid w:val="00942257"/>
    <w:rsid w:val="009471BF"/>
    <w:rsid w:val="00947C8C"/>
    <w:rsid w:val="00950E4E"/>
    <w:rsid w:val="009529BD"/>
    <w:rsid w:val="009533B4"/>
    <w:rsid w:val="00963FFE"/>
    <w:rsid w:val="00971D93"/>
    <w:rsid w:val="00972FE9"/>
    <w:rsid w:val="009B1F6B"/>
    <w:rsid w:val="009B7953"/>
    <w:rsid w:val="009C0D12"/>
    <w:rsid w:val="009C192E"/>
    <w:rsid w:val="009D6819"/>
    <w:rsid w:val="009D6D1C"/>
    <w:rsid w:val="009E0CF9"/>
    <w:rsid w:val="009E1935"/>
    <w:rsid w:val="009E3AC7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E1B"/>
    <w:rsid w:val="00A33051"/>
    <w:rsid w:val="00A407AD"/>
    <w:rsid w:val="00A40923"/>
    <w:rsid w:val="00A41C05"/>
    <w:rsid w:val="00A42426"/>
    <w:rsid w:val="00A44787"/>
    <w:rsid w:val="00A514B7"/>
    <w:rsid w:val="00A54A0B"/>
    <w:rsid w:val="00A6417D"/>
    <w:rsid w:val="00A65FD4"/>
    <w:rsid w:val="00A76193"/>
    <w:rsid w:val="00A77BCA"/>
    <w:rsid w:val="00A81198"/>
    <w:rsid w:val="00A81E48"/>
    <w:rsid w:val="00A82035"/>
    <w:rsid w:val="00A90D77"/>
    <w:rsid w:val="00A92E07"/>
    <w:rsid w:val="00A92F65"/>
    <w:rsid w:val="00A93FDD"/>
    <w:rsid w:val="00AA0B3A"/>
    <w:rsid w:val="00AA5622"/>
    <w:rsid w:val="00AA6334"/>
    <w:rsid w:val="00AA6EB4"/>
    <w:rsid w:val="00AA767D"/>
    <w:rsid w:val="00AB0CC9"/>
    <w:rsid w:val="00AB358F"/>
    <w:rsid w:val="00AC11D7"/>
    <w:rsid w:val="00AC3FF6"/>
    <w:rsid w:val="00AD73EC"/>
    <w:rsid w:val="00AE5BC7"/>
    <w:rsid w:val="00AF03AC"/>
    <w:rsid w:val="00AF5AAF"/>
    <w:rsid w:val="00B046D8"/>
    <w:rsid w:val="00B13F4C"/>
    <w:rsid w:val="00B16219"/>
    <w:rsid w:val="00B16C59"/>
    <w:rsid w:val="00B33FDD"/>
    <w:rsid w:val="00B34032"/>
    <w:rsid w:val="00B359CC"/>
    <w:rsid w:val="00B36107"/>
    <w:rsid w:val="00B41789"/>
    <w:rsid w:val="00B43B03"/>
    <w:rsid w:val="00B44A76"/>
    <w:rsid w:val="00B46C03"/>
    <w:rsid w:val="00B5772D"/>
    <w:rsid w:val="00B60C6C"/>
    <w:rsid w:val="00B619A9"/>
    <w:rsid w:val="00B65A9D"/>
    <w:rsid w:val="00B66D60"/>
    <w:rsid w:val="00B73D0A"/>
    <w:rsid w:val="00B75EDE"/>
    <w:rsid w:val="00B77D88"/>
    <w:rsid w:val="00B77FAF"/>
    <w:rsid w:val="00B83975"/>
    <w:rsid w:val="00B84336"/>
    <w:rsid w:val="00B851B9"/>
    <w:rsid w:val="00B86453"/>
    <w:rsid w:val="00B87193"/>
    <w:rsid w:val="00B90054"/>
    <w:rsid w:val="00B92C14"/>
    <w:rsid w:val="00B97316"/>
    <w:rsid w:val="00BA0066"/>
    <w:rsid w:val="00BB69DB"/>
    <w:rsid w:val="00BC322E"/>
    <w:rsid w:val="00BC44CD"/>
    <w:rsid w:val="00BC48A6"/>
    <w:rsid w:val="00BC7514"/>
    <w:rsid w:val="00BD0503"/>
    <w:rsid w:val="00BE7978"/>
    <w:rsid w:val="00BF2B97"/>
    <w:rsid w:val="00C03C55"/>
    <w:rsid w:val="00C07DDB"/>
    <w:rsid w:val="00C103D3"/>
    <w:rsid w:val="00C152C7"/>
    <w:rsid w:val="00C17492"/>
    <w:rsid w:val="00C3170C"/>
    <w:rsid w:val="00C321BD"/>
    <w:rsid w:val="00C33A73"/>
    <w:rsid w:val="00C4115D"/>
    <w:rsid w:val="00C43BDD"/>
    <w:rsid w:val="00C47657"/>
    <w:rsid w:val="00C47778"/>
    <w:rsid w:val="00C5011E"/>
    <w:rsid w:val="00C50EE5"/>
    <w:rsid w:val="00C5240A"/>
    <w:rsid w:val="00C5398F"/>
    <w:rsid w:val="00C541FD"/>
    <w:rsid w:val="00C556F5"/>
    <w:rsid w:val="00C67B82"/>
    <w:rsid w:val="00C70E19"/>
    <w:rsid w:val="00C72134"/>
    <w:rsid w:val="00C72574"/>
    <w:rsid w:val="00C7430C"/>
    <w:rsid w:val="00C83C1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65B"/>
    <w:rsid w:val="00CB4E87"/>
    <w:rsid w:val="00CC167C"/>
    <w:rsid w:val="00CC52D9"/>
    <w:rsid w:val="00CC74DC"/>
    <w:rsid w:val="00CD6647"/>
    <w:rsid w:val="00CE4B73"/>
    <w:rsid w:val="00CE6171"/>
    <w:rsid w:val="00CF70BB"/>
    <w:rsid w:val="00D074DB"/>
    <w:rsid w:val="00D139CF"/>
    <w:rsid w:val="00D2040F"/>
    <w:rsid w:val="00D21281"/>
    <w:rsid w:val="00D339D0"/>
    <w:rsid w:val="00D37E7F"/>
    <w:rsid w:val="00D4075D"/>
    <w:rsid w:val="00D42FB3"/>
    <w:rsid w:val="00D47AD7"/>
    <w:rsid w:val="00D51529"/>
    <w:rsid w:val="00D70962"/>
    <w:rsid w:val="00D831D0"/>
    <w:rsid w:val="00D85008"/>
    <w:rsid w:val="00D8506D"/>
    <w:rsid w:val="00D85218"/>
    <w:rsid w:val="00D915B1"/>
    <w:rsid w:val="00D96F36"/>
    <w:rsid w:val="00DA299D"/>
    <w:rsid w:val="00DA65C4"/>
    <w:rsid w:val="00DD1D9A"/>
    <w:rsid w:val="00DD26F1"/>
    <w:rsid w:val="00DD2BE0"/>
    <w:rsid w:val="00DD6CE3"/>
    <w:rsid w:val="00DE245F"/>
    <w:rsid w:val="00DE4447"/>
    <w:rsid w:val="00DE5DA2"/>
    <w:rsid w:val="00DE7276"/>
    <w:rsid w:val="00DF0033"/>
    <w:rsid w:val="00DF6725"/>
    <w:rsid w:val="00E026BF"/>
    <w:rsid w:val="00E07B1B"/>
    <w:rsid w:val="00E11853"/>
    <w:rsid w:val="00E11D72"/>
    <w:rsid w:val="00E52A40"/>
    <w:rsid w:val="00E52A86"/>
    <w:rsid w:val="00E54B47"/>
    <w:rsid w:val="00E553BF"/>
    <w:rsid w:val="00E55D93"/>
    <w:rsid w:val="00E61294"/>
    <w:rsid w:val="00E648F6"/>
    <w:rsid w:val="00E66E02"/>
    <w:rsid w:val="00E7237C"/>
    <w:rsid w:val="00E77C46"/>
    <w:rsid w:val="00E8231F"/>
    <w:rsid w:val="00E829A2"/>
    <w:rsid w:val="00E845AF"/>
    <w:rsid w:val="00E86CE8"/>
    <w:rsid w:val="00E873DF"/>
    <w:rsid w:val="00E90E36"/>
    <w:rsid w:val="00E90E82"/>
    <w:rsid w:val="00E97ACD"/>
    <w:rsid w:val="00EA00CB"/>
    <w:rsid w:val="00EA1BAA"/>
    <w:rsid w:val="00EA3FCD"/>
    <w:rsid w:val="00EA41EB"/>
    <w:rsid w:val="00EA42A0"/>
    <w:rsid w:val="00EB6714"/>
    <w:rsid w:val="00EC0A68"/>
    <w:rsid w:val="00EC1147"/>
    <w:rsid w:val="00EC5006"/>
    <w:rsid w:val="00EC5F53"/>
    <w:rsid w:val="00ED49C3"/>
    <w:rsid w:val="00ED6CE8"/>
    <w:rsid w:val="00ED7AA6"/>
    <w:rsid w:val="00EE2A56"/>
    <w:rsid w:val="00EE3818"/>
    <w:rsid w:val="00EF0E73"/>
    <w:rsid w:val="00EF3E00"/>
    <w:rsid w:val="00F1026C"/>
    <w:rsid w:val="00F17CD6"/>
    <w:rsid w:val="00F22264"/>
    <w:rsid w:val="00F22C4C"/>
    <w:rsid w:val="00F2564D"/>
    <w:rsid w:val="00F35B05"/>
    <w:rsid w:val="00F413D9"/>
    <w:rsid w:val="00F41767"/>
    <w:rsid w:val="00F44351"/>
    <w:rsid w:val="00F44465"/>
    <w:rsid w:val="00F5135F"/>
    <w:rsid w:val="00F51F78"/>
    <w:rsid w:val="00F542EC"/>
    <w:rsid w:val="00F65119"/>
    <w:rsid w:val="00F67737"/>
    <w:rsid w:val="00F86F47"/>
    <w:rsid w:val="00F90B64"/>
    <w:rsid w:val="00FA053D"/>
    <w:rsid w:val="00FA0F07"/>
    <w:rsid w:val="00FA3F64"/>
    <w:rsid w:val="00FB2F0F"/>
    <w:rsid w:val="00FB5086"/>
    <w:rsid w:val="00FB5411"/>
    <w:rsid w:val="00FB6392"/>
    <w:rsid w:val="00FC4D73"/>
    <w:rsid w:val="00FD110F"/>
    <w:rsid w:val="00FD3C70"/>
    <w:rsid w:val="00FD6820"/>
    <w:rsid w:val="00FE12D8"/>
    <w:rsid w:val="00FF024D"/>
    <w:rsid w:val="00FF7C02"/>
    <w:rsid w:val="016D9506"/>
    <w:rsid w:val="02154D55"/>
    <w:rsid w:val="024801E3"/>
    <w:rsid w:val="0302900F"/>
    <w:rsid w:val="03841A78"/>
    <w:rsid w:val="03B95376"/>
    <w:rsid w:val="048FD40E"/>
    <w:rsid w:val="04D17DA1"/>
    <w:rsid w:val="0575CE8E"/>
    <w:rsid w:val="05A2B183"/>
    <w:rsid w:val="0618D48F"/>
    <w:rsid w:val="0689972B"/>
    <w:rsid w:val="06985455"/>
    <w:rsid w:val="06F0F438"/>
    <w:rsid w:val="06FFF52D"/>
    <w:rsid w:val="07FD15FA"/>
    <w:rsid w:val="08147734"/>
    <w:rsid w:val="089DDCD8"/>
    <w:rsid w:val="08CAFD60"/>
    <w:rsid w:val="0B0BE5C9"/>
    <w:rsid w:val="0C9049F8"/>
    <w:rsid w:val="0D7BD2F7"/>
    <w:rsid w:val="0E4056A8"/>
    <w:rsid w:val="0ED13527"/>
    <w:rsid w:val="0FCB2893"/>
    <w:rsid w:val="0FE9F5C1"/>
    <w:rsid w:val="0FEFC910"/>
    <w:rsid w:val="11B00BEF"/>
    <w:rsid w:val="11BA7081"/>
    <w:rsid w:val="121FB659"/>
    <w:rsid w:val="1292BA40"/>
    <w:rsid w:val="134BDC50"/>
    <w:rsid w:val="14E7ACB1"/>
    <w:rsid w:val="153218E6"/>
    <w:rsid w:val="171F6458"/>
    <w:rsid w:val="17FB8816"/>
    <w:rsid w:val="18B63C07"/>
    <w:rsid w:val="194A31B2"/>
    <w:rsid w:val="1A79B40C"/>
    <w:rsid w:val="1B8180A1"/>
    <w:rsid w:val="1B88B597"/>
    <w:rsid w:val="1BA7F7CF"/>
    <w:rsid w:val="1C15846D"/>
    <w:rsid w:val="1CDD3CA5"/>
    <w:rsid w:val="1D92F04B"/>
    <w:rsid w:val="1E548DD6"/>
    <w:rsid w:val="1E604741"/>
    <w:rsid w:val="1F118066"/>
    <w:rsid w:val="1F35EEB5"/>
    <w:rsid w:val="200252EB"/>
    <w:rsid w:val="202A5F58"/>
    <w:rsid w:val="209BED5B"/>
    <w:rsid w:val="21BBA2A0"/>
    <w:rsid w:val="22446D78"/>
    <w:rsid w:val="22745318"/>
    <w:rsid w:val="22830F66"/>
    <w:rsid w:val="2290DBC7"/>
    <w:rsid w:val="2335F157"/>
    <w:rsid w:val="23C400B0"/>
    <w:rsid w:val="244C97B5"/>
    <w:rsid w:val="258148D3"/>
    <w:rsid w:val="25F02FD5"/>
    <w:rsid w:val="25F40805"/>
    <w:rsid w:val="25F9B761"/>
    <w:rsid w:val="2657D2ED"/>
    <w:rsid w:val="26BB1526"/>
    <w:rsid w:val="27217308"/>
    <w:rsid w:val="2864BE03"/>
    <w:rsid w:val="28650576"/>
    <w:rsid w:val="28C2FD84"/>
    <w:rsid w:val="28F82D49"/>
    <w:rsid w:val="2A05189E"/>
    <w:rsid w:val="2B9E9DEA"/>
    <w:rsid w:val="2CB089C1"/>
    <w:rsid w:val="2EA2132E"/>
    <w:rsid w:val="2EDFF5B8"/>
    <w:rsid w:val="2F2993E8"/>
    <w:rsid w:val="2FCE6DFE"/>
    <w:rsid w:val="2FD4F4DD"/>
    <w:rsid w:val="30421B5A"/>
    <w:rsid w:val="308B8801"/>
    <w:rsid w:val="30BAD0C1"/>
    <w:rsid w:val="30DC7BE6"/>
    <w:rsid w:val="3342768F"/>
    <w:rsid w:val="3376DAAA"/>
    <w:rsid w:val="33CDFC4A"/>
    <w:rsid w:val="3465F98B"/>
    <w:rsid w:val="34EF5F2F"/>
    <w:rsid w:val="355028A8"/>
    <w:rsid w:val="35ACF381"/>
    <w:rsid w:val="35ADC0E2"/>
    <w:rsid w:val="35DBA5A4"/>
    <w:rsid w:val="36C23167"/>
    <w:rsid w:val="36E73EC2"/>
    <w:rsid w:val="3768D543"/>
    <w:rsid w:val="379BFB05"/>
    <w:rsid w:val="379D9A4D"/>
    <w:rsid w:val="382008E7"/>
    <w:rsid w:val="3826FFF1"/>
    <w:rsid w:val="386AF5D5"/>
    <w:rsid w:val="393E4639"/>
    <w:rsid w:val="3A1BBFCE"/>
    <w:rsid w:val="3AFC5C14"/>
    <w:rsid w:val="3BF37A4A"/>
    <w:rsid w:val="3C6DB2C3"/>
    <w:rsid w:val="3C710B70"/>
    <w:rsid w:val="3CC901A1"/>
    <w:rsid w:val="3DD5D2E1"/>
    <w:rsid w:val="3F3306D9"/>
    <w:rsid w:val="40F51ECB"/>
    <w:rsid w:val="42F1FADF"/>
    <w:rsid w:val="43F49449"/>
    <w:rsid w:val="443334EF"/>
    <w:rsid w:val="45A3EC76"/>
    <w:rsid w:val="45EED93F"/>
    <w:rsid w:val="475D49B3"/>
    <w:rsid w:val="47E69001"/>
    <w:rsid w:val="4807558D"/>
    <w:rsid w:val="489C8C3B"/>
    <w:rsid w:val="48F5F74E"/>
    <w:rsid w:val="4B94F772"/>
    <w:rsid w:val="4B987F7B"/>
    <w:rsid w:val="4B9DF3D1"/>
    <w:rsid w:val="4D4E8EBF"/>
    <w:rsid w:val="4E1CD83D"/>
    <w:rsid w:val="4E22369E"/>
    <w:rsid w:val="4E9A59FD"/>
    <w:rsid w:val="517EE70B"/>
    <w:rsid w:val="51EF55E7"/>
    <w:rsid w:val="52526658"/>
    <w:rsid w:val="531AB76C"/>
    <w:rsid w:val="5375C49E"/>
    <w:rsid w:val="54B687CD"/>
    <w:rsid w:val="551D5A60"/>
    <w:rsid w:val="5541F07C"/>
    <w:rsid w:val="55B30F54"/>
    <w:rsid w:val="566DB0FE"/>
    <w:rsid w:val="56EF83B9"/>
    <w:rsid w:val="576108AB"/>
    <w:rsid w:val="5789487E"/>
    <w:rsid w:val="57A56BF9"/>
    <w:rsid w:val="587467B4"/>
    <w:rsid w:val="58995D2D"/>
    <w:rsid w:val="58CBC369"/>
    <w:rsid w:val="58FCD90C"/>
    <w:rsid w:val="5904AD2F"/>
    <w:rsid w:val="5A2BD3F5"/>
    <w:rsid w:val="5B1387FC"/>
    <w:rsid w:val="5CA9A045"/>
    <w:rsid w:val="5D5EC53D"/>
    <w:rsid w:val="5EFA959E"/>
    <w:rsid w:val="5F24A9E0"/>
    <w:rsid w:val="5FE409F2"/>
    <w:rsid w:val="605C8979"/>
    <w:rsid w:val="62224A46"/>
    <w:rsid w:val="62577016"/>
    <w:rsid w:val="6293CB14"/>
    <w:rsid w:val="62DCD98E"/>
    <w:rsid w:val="63DF7753"/>
    <w:rsid w:val="647B2B65"/>
    <w:rsid w:val="6559EB08"/>
    <w:rsid w:val="66992517"/>
    <w:rsid w:val="66CB65CA"/>
    <w:rsid w:val="6740429C"/>
    <w:rsid w:val="674A659B"/>
    <w:rsid w:val="67B0230A"/>
    <w:rsid w:val="685ADB0D"/>
    <w:rsid w:val="68962A59"/>
    <w:rsid w:val="68AF52B6"/>
    <w:rsid w:val="6A31FABA"/>
    <w:rsid w:val="6AA2A150"/>
    <w:rsid w:val="6AA39D6F"/>
    <w:rsid w:val="6AF090F2"/>
    <w:rsid w:val="6B2CF8ED"/>
    <w:rsid w:val="6BAC1076"/>
    <w:rsid w:val="6BCDCB1B"/>
    <w:rsid w:val="6BEA828B"/>
    <w:rsid w:val="6DBCBBA1"/>
    <w:rsid w:val="6E38EBF1"/>
    <w:rsid w:val="6E79DA0E"/>
    <w:rsid w:val="6EC1088F"/>
    <w:rsid w:val="6F056BDD"/>
    <w:rsid w:val="6F0D81C8"/>
    <w:rsid w:val="6F280955"/>
    <w:rsid w:val="6F39015A"/>
    <w:rsid w:val="6F910833"/>
    <w:rsid w:val="6FC6936B"/>
    <w:rsid w:val="6FE882EC"/>
    <w:rsid w:val="700CB0A6"/>
    <w:rsid w:val="7086451A"/>
    <w:rsid w:val="7255F3B9"/>
    <w:rsid w:val="72AB91BC"/>
    <w:rsid w:val="72E2DE13"/>
    <w:rsid w:val="74235205"/>
    <w:rsid w:val="7427E5D0"/>
    <w:rsid w:val="752C9792"/>
    <w:rsid w:val="75C541BE"/>
    <w:rsid w:val="769AB2A0"/>
    <w:rsid w:val="76DE1B6D"/>
    <w:rsid w:val="7727068C"/>
    <w:rsid w:val="78304D12"/>
    <w:rsid w:val="784FA8B6"/>
    <w:rsid w:val="78D42AB0"/>
    <w:rsid w:val="79E39712"/>
    <w:rsid w:val="7A19E0AE"/>
    <w:rsid w:val="7A69F0B2"/>
    <w:rsid w:val="7AEF4C5B"/>
    <w:rsid w:val="7B8E197E"/>
    <w:rsid w:val="7C21C998"/>
    <w:rsid w:val="7DBB9096"/>
    <w:rsid w:val="7DD06962"/>
    <w:rsid w:val="7DF85362"/>
    <w:rsid w:val="7E65AE2D"/>
    <w:rsid w:val="7EE5E252"/>
    <w:rsid w:val="7F64A5C7"/>
    <w:rsid w:val="7F7884C4"/>
    <w:rsid w:val="7FF18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B49577A-D220-4D07-B3D4-BB37FB634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33AB3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D7B5F"/>
    <w:pPr>
      <w:keepNext/>
      <w:spacing w:before="96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A41EB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A41EB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D7B5F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uiPriority w:val="34"/>
    <w:rsid w:val="006D7B5F"/>
    <w:pPr>
      <w:numPr>
        <w:numId w:val="23"/>
      </w:numPr>
      <w:tabs>
        <w:tab w:val="left" w:pos="357"/>
      </w:tabs>
      <w:spacing w:line="288" w:lineRule="auto"/>
      <w:contextualSpacing/>
    </w:pPr>
    <w:rPr>
      <w:sz w:val="24"/>
      <w:szCs w:val="24"/>
    </w:r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339D0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67737"/>
    <w:pPr>
      <w:tabs>
        <w:tab w:val="right" w:leader="dot" w:pos="8777"/>
      </w:tabs>
      <w:spacing w:after="0"/>
      <w:ind w:left="357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6D7B5F"/>
    <w:pPr>
      <w:numPr>
        <w:numId w:val="24"/>
      </w:numPr>
      <w:tabs>
        <w:tab w:val="left" w:pos="357"/>
      </w:tabs>
      <w:ind w:left="357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A41E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A41EB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CB4E87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3E5FEB"/>
    <w:rPr>
      <w:color w:val="9EA2A2" w:themeColor="followedHyperlink"/>
      <w:u w:val="single"/>
    </w:rPr>
  </w:style>
  <w:style w:type="character" w:styleId="normaltextrun" w:customStyle="1">
    <w:name w:val="normaltextrun"/>
    <w:basedOn w:val="Standardstycketeckensnitt"/>
    <w:rsid w:val="00732E30"/>
  </w:style>
  <w:style w:type="character" w:styleId="spellingerror" w:customStyle="1">
    <w:name w:val="spellingerror"/>
    <w:basedOn w:val="Standardstycketeckensnitt"/>
    <w:rsid w:val="00732E30"/>
  </w:style>
  <w:style w:type="character" w:styleId="contextualspellingandgrammarerror" w:customStyle="1">
    <w:name w:val="contextualspellingandgrammarerror"/>
    <w:basedOn w:val="Standardstycketeckensnitt"/>
    <w:rsid w:val="00732E30"/>
  </w:style>
  <w:style w:type="character" w:styleId="eop" w:customStyle="1">
    <w:name w:val="eop"/>
    <w:basedOn w:val="Standardstycketeckensnitt"/>
    <w:rsid w:val="00732E30"/>
  </w:style>
  <w:style w:type="character" w:styleId="Kommentarsreferens">
    <w:name w:val="annotation reference"/>
    <w:basedOn w:val="Standardstycketeckensnitt"/>
    <w:uiPriority w:val="99"/>
    <w:semiHidden/>
    <w:unhideWhenUsed/>
    <w:rsid w:val="001E451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1E4512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1E451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E4512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1E4512"/>
    <w:rPr>
      <w:b/>
      <w:bCs/>
    </w:rPr>
  </w:style>
  <w:style w:type="character" w:styleId="cf01" w:customStyle="1">
    <w:name w:val="cf01"/>
    <w:basedOn w:val="Standardstycketeckensnitt"/>
    <w:rsid w:val="00AA6334"/>
    <w:rPr>
      <w:rFonts w:hint="default"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0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732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13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63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sn11800-2140136717-149/surrogate/V%c3%a5rdhygien%20Covid-19.pdf" TargetMode="External" Id="rId13" /><Relationship Type="http://schemas.openxmlformats.org/officeDocument/2006/relationships/hyperlink" Target="https://mellanarkiv-offentlig.vgregion.se/alfresco/s/archive/stream/public/v1/source/available/sofia/sas9642-738863596-182/surrogate/St%c3%a4dning%20och%20reng%c3%b6ring%20i%20v%c3%a5rdlokaler%20vid%20S%c3%84S%20-%20v%c3%a5rdverksamhetens%20ansvar.pdf" TargetMode="External" Id="rId18" /><Relationship Type="http://schemas.openxmlformats.org/officeDocument/2006/relationships/footer" Target="footer3.xml" Id="rId26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1800-2140136717-149/surrogate/V%c3%a5rdhygien%20Covid-19.pdf" TargetMode="External" Id="rId12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7" /><Relationship Type="http://schemas.openxmlformats.org/officeDocument/2006/relationships/header" Target="header2.xml" Id="rId25" /><Relationship Type="http://schemas.openxmlformats.org/officeDocument/2006/relationships/hyperlink" Target="https://mellanarkiv-offentlig.vgregion.se/alfresco/s/archive/stream/public/v1/source/available/sofia/sas9642-738863596-364/surrogate/Vattkoppor%20eller%20generaliserad%20herpes%20zoster%20(b%c3%a4ltros)%20-%20v%c3%a5rdhygieniska%20rutiner%2c%20S%c3%84S.pdf" TargetMode="External" Id="rId16" /><Relationship Type="http://schemas.openxmlformats.org/officeDocument/2006/relationships/hyperlink" Target="https://mellanarkiv-offentlig.vgregion.se/alfresco/s/archive/stream/public/v1/source/available/sofia/ssn11800-2140136717-149/surrogate/V%c3%a5rdhygien%20Covid-19.pdf" TargetMode="External" Id="rId20" /><Relationship Type="http://schemas.microsoft.com/office/2020/10/relationships/intelligence" Target="intelligence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mellanarkiv-offentlig.vgregion.se/alfresco/s/archive/stream/public/v1/source/available/sofia/sas9642-738863596-291/surrogate/M%c3%a4ssling%20-%20v%c3%a5rdhygieniska%20rutiner%2c%20S%c3%84S.pdf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://www.folkhalsomyndigheten.se/smittskydd-beredskap/smittsamma-sjukdomar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00/surrogate/Influensa%2c%20antiviral%20terapi%20till%20vuxna%20vid%20S%c3%84S.pdf" TargetMode="Externa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e911b28e199c478d" /><Relationship Type="http://schemas.openxmlformats.org/officeDocument/2006/relationships/hyperlink" Target="https://mellanarkiv-offentlig.vgregion.se/alfresco/s/archive/stream/public/v1/source/available/sofia/ssn11800-2140136717-519/surrogate/Generella%20%c3%a5tg%c3%a4rder%20mot%20smittspridning%20av%20virusorsakade%20luftv%c3%a4gsinfektioner%20inom%20v%c3%a5rd%20och%20omsorg.pdf" TargetMode="External" Id="R459bc639ea4f4d4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Luftvägssmitta – checklista vårdhygieniska rutiner, SÄS</dc:title>
  <dc:subject/>
  <dc:creator>patrik.jens.johansson@vgregion.se</dc:creator>
  <keywords/>
  <lastModifiedBy>Susanne Roos</lastModifiedBy>
  <revision>14</revision>
  <lastPrinted>2016-03-31T01:56:00.0000000Z</lastPrinted>
  <dcterms:created xsi:type="dcterms:W3CDTF">2024-09-06T14:33:00.0000000Z</dcterms:created>
  <dcterms:modified xsi:type="dcterms:W3CDTF">2025-07-18T08:33:39.0000000Z</dcterms:modified>
</coreProperties>
</file>