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74F4293" w:rsidR="00184167" w:rsidRDefault="002703B7" w:rsidP="009A32ED">
      <w:pPr>
        <w:pStyle w:val="Rubrik1"/>
      </w:pPr>
      <w:r>
        <w:t>Legionella- Åtgärdsplan för vårdrelaterad Legionellainfektion</w:t>
      </w:r>
    </w:p>
    <w:p w14:paraId="11BC1DCA" w14:textId="77777777" w:rsidR="009A32ED" w:rsidRDefault="009A32ED" w:rsidP="009A32ED">
      <w:pPr>
        <w:pStyle w:val="Rubrik2"/>
        <w:ind w:right="-143"/>
      </w:pPr>
      <w:bookmarkStart w:id="0" w:name="_Toc100327184"/>
      <w:bookmarkStart w:id="1" w:name="_Toc106874287"/>
      <w:r>
        <w:t>Förändringar sedan föregående version</w:t>
      </w:r>
      <w:bookmarkEnd w:id="0"/>
      <w:bookmarkEnd w:id="1"/>
    </w:p>
    <w:p w14:paraId="4E16A530" w14:textId="1AA5C404" w:rsidR="45F10825" w:rsidRDefault="45F10825" w:rsidP="7633C117">
      <w:pPr>
        <w:ind w:right="-143"/>
      </w:pPr>
      <w:r>
        <w:t>Ändring av innehållsansvarig.</w:t>
      </w:r>
    </w:p>
    <w:p w14:paraId="69BCFD87" w14:textId="77777777" w:rsidR="009A32ED" w:rsidRDefault="009A32ED" w:rsidP="009A32ED">
      <w:pPr>
        <w:pStyle w:val="Rubrik2"/>
        <w:ind w:right="-143"/>
      </w:pPr>
      <w:bookmarkStart w:id="2" w:name="_Toc100327185"/>
      <w:bookmarkStart w:id="3" w:name="_Toc106874288"/>
      <w:bookmarkStart w:id="4" w:name="_Toc72840807"/>
      <w:r>
        <w:t>Sammanfattning</w:t>
      </w:r>
      <w:bookmarkEnd w:id="2"/>
      <w:bookmarkEnd w:id="3"/>
    </w:p>
    <w:p w14:paraId="305361E2" w14:textId="474839B3" w:rsidR="009A32ED" w:rsidRDefault="002703B7" w:rsidP="009A32ED">
      <w:pPr>
        <w:ind w:right="-143"/>
      </w:pPr>
      <w:r>
        <w:t>Patient med Legionellainfektion där vårdrelaterad smitta inte kan uteslutas</w:t>
      </w:r>
    </w:p>
    <w:p w14:paraId="27159678" w14:textId="514A6DBB" w:rsidR="002703B7" w:rsidRDefault="002703B7" w:rsidP="002703B7">
      <w:pPr>
        <w:pStyle w:val="Beskrivning"/>
        <w:keepNext/>
      </w:pPr>
      <w:r>
        <w:t xml:space="preserve">Tabell </w:t>
      </w:r>
      <w:r>
        <w:rPr>
          <w:i w:val="0"/>
          <w:iCs w:val="0"/>
        </w:rPr>
        <w:t>Åtgärdsplanen är kongruent med gällande epidemiplan för SÄS</w:t>
      </w:r>
    </w:p>
    <w:tbl>
      <w:tblPr>
        <w:tblW w:w="12611"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2835"/>
        <w:gridCol w:w="7863"/>
      </w:tblGrid>
      <w:tr w:rsidR="002703B7" w:rsidRPr="00C17E4B" w14:paraId="0959E7E5" w14:textId="77777777" w:rsidTr="00562078">
        <w:trPr>
          <w:trHeight w:hRule="exact" w:val="369"/>
          <w:tblHeader/>
        </w:trPr>
        <w:tc>
          <w:tcPr>
            <w:tcW w:w="1913" w:type="dxa"/>
            <w:shd w:val="clear" w:color="auto" w:fill="D9D9D9"/>
            <w:tcMar>
              <w:top w:w="0" w:type="dxa"/>
              <w:bottom w:w="0" w:type="dxa"/>
            </w:tcMar>
            <w:vAlign w:val="center"/>
          </w:tcPr>
          <w:p w14:paraId="7DF8BD44" w14:textId="77777777" w:rsidR="002703B7" w:rsidRPr="00C17E4B" w:rsidRDefault="002703B7" w:rsidP="00C17E4B">
            <w:pPr>
              <w:pStyle w:val="Tabell"/>
            </w:pPr>
            <w:r w:rsidRPr="00C17E4B">
              <w:t>Nivåer</w:t>
            </w:r>
          </w:p>
        </w:tc>
        <w:tc>
          <w:tcPr>
            <w:tcW w:w="2835" w:type="dxa"/>
            <w:shd w:val="clear" w:color="auto" w:fill="D9D9D9"/>
            <w:tcMar>
              <w:top w:w="0" w:type="dxa"/>
              <w:bottom w:w="0" w:type="dxa"/>
            </w:tcMar>
            <w:vAlign w:val="center"/>
          </w:tcPr>
          <w:p w14:paraId="4A81C6B9" w14:textId="77777777" w:rsidR="002703B7" w:rsidRPr="00C17E4B" w:rsidRDefault="002703B7" w:rsidP="00C17E4B">
            <w:pPr>
              <w:pStyle w:val="Tabell"/>
            </w:pPr>
            <w:r w:rsidRPr="00C17E4B">
              <w:t>Fråga</w:t>
            </w:r>
          </w:p>
        </w:tc>
        <w:tc>
          <w:tcPr>
            <w:tcW w:w="7863" w:type="dxa"/>
            <w:shd w:val="clear" w:color="auto" w:fill="D9D9D9"/>
            <w:tcMar>
              <w:top w:w="0" w:type="dxa"/>
              <w:bottom w:w="0" w:type="dxa"/>
            </w:tcMar>
            <w:vAlign w:val="center"/>
          </w:tcPr>
          <w:p w14:paraId="6FB18C22" w14:textId="77777777" w:rsidR="002703B7" w:rsidRPr="00C17E4B" w:rsidRDefault="002703B7" w:rsidP="00C17E4B">
            <w:pPr>
              <w:pStyle w:val="Tabell"/>
            </w:pPr>
            <w:r w:rsidRPr="00C17E4B">
              <w:t>Aktivitet</w:t>
            </w:r>
          </w:p>
        </w:tc>
      </w:tr>
      <w:tr w:rsidR="002703B7" w:rsidRPr="00C17E4B" w14:paraId="4E99675C" w14:textId="77777777" w:rsidTr="00562078">
        <w:tc>
          <w:tcPr>
            <w:tcW w:w="1913" w:type="dxa"/>
            <w:tcMar>
              <w:top w:w="57" w:type="dxa"/>
              <w:bottom w:w="57" w:type="dxa"/>
            </w:tcMar>
          </w:tcPr>
          <w:p w14:paraId="5921F343" w14:textId="77777777" w:rsidR="002703B7" w:rsidRPr="00C17E4B" w:rsidRDefault="002703B7" w:rsidP="00C17E4B">
            <w:pPr>
              <w:pStyle w:val="Tabell"/>
            </w:pPr>
            <w:r w:rsidRPr="00C17E4B">
              <w:t>Riskanalys</w:t>
            </w:r>
          </w:p>
        </w:tc>
        <w:tc>
          <w:tcPr>
            <w:tcW w:w="2835" w:type="dxa"/>
            <w:tcMar>
              <w:top w:w="57" w:type="dxa"/>
              <w:bottom w:w="57" w:type="dxa"/>
            </w:tcMar>
          </w:tcPr>
          <w:p w14:paraId="067E3E97" w14:textId="77777777" w:rsidR="002703B7" w:rsidRPr="00C17E4B" w:rsidRDefault="002703B7" w:rsidP="00C17E4B">
            <w:pPr>
              <w:pStyle w:val="Tabell"/>
            </w:pPr>
            <w:r w:rsidRPr="00C17E4B">
              <w:t>Föreligger risk för vårdrelaterad smitta?</w:t>
            </w:r>
          </w:p>
        </w:tc>
        <w:tc>
          <w:tcPr>
            <w:tcW w:w="7863" w:type="dxa"/>
            <w:tcMar>
              <w:top w:w="57" w:type="dxa"/>
              <w:bottom w:w="57" w:type="dxa"/>
            </w:tcMar>
          </w:tcPr>
          <w:p w14:paraId="3433D3E3" w14:textId="7DF15405" w:rsidR="002703B7" w:rsidRPr="00C17E4B" w:rsidRDefault="002703B7" w:rsidP="00C17E4B">
            <w:pPr>
              <w:pStyle w:val="Tabell"/>
            </w:pPr>
            <w:r w:rsidRPr="00C17E4B">
              <w:t>Har patienten vårdats inom rimlig inkubationstid (</w:t>
            </w:r>
            <w:r w:rsidR="00A35356" w:rsidRPr="00C17E4B">
              <w:t>2–10</w:t>
            </w:r>
            <w:r w:rsidRPr="00C17E4B">
              <w:t xml:space="preserve"> dygn)?</w:t>
            </w:r>
          </w:p>
          <w:p w14:paraId="43548BAC" w14:textId="77777777" w:rsidR="002703B7" w:rsidRPr="00C17E4B" w:rsidRDefault="002703B7" w:rsidP="00C17E4B">
            <w:pPr>
              <w:pStyle w:val="Tabell"/>
            </w:pPr>
            <w:r w:rsidRPr="00C17E4B">
              <w:t>Har patienten någon form av immunbristtillstånd eller är rökare?</w:t>
            </w:r>
          </w:p>
          <w:p w14:paraId="1D7F2804" w14:textId="77777777" w:rsidR="002703B7" w:rsidRPr="00C17E4B" w:rsidRDefault="002703B7" w:rsidP="00C17E4B">
            <w:pPr>
              <w:pStyle w:val="Tabell"/>
            </w:pPr>
            <w:r w:rsidRPr="00C17E4B">
              <w:t>Kontrolleras enheten regelbundet vår och höst avseende förekomst av Legionella? Avvikelser? (Västfastigheter)</w:t>
            </w:r>
          </w:p>
          <w:p w14:paraId="322EF5D3" w14:textId="77777777" w:rsidR="002703B7" w:rsidRPr="00C17E4B" w:rsidRDefault="002703B7" w:rsidP="00C17E4B">
            <w:pPr>
              <w:pStyle w:val="Tabell"/>
            </w:pPr>
            <w:r w:rsidRPr="00C17E4B">
              <w:t>Har det funnits avvikelser i temperatur eller vattenleverans till aktuell enhet? Har det förekommit ombyggnation eller avstängda rum/tappställen som inneburit bristande vattencirkulation?</w:t>
            </w:r>
          </w:p>
        </w:tc>
      </w:tr>
      <w:tr w:rsidR="002703B7" w:rsidRPr="00C17E4B" w14:paraId="06397925" w14:textId="77777777" w:rsidTr="00562078">
        <w:tc>
          <w:tcPr>
            <w:tcW w:w="1913" w:type="dxa"/>
            <w:tcMar>
              <w:top w:w="57" w:type="dxa"/>
              <w:bottom w:w="57" w:type="dxa"/>
            </w:tcMar>
          </w:tcPr>
          <w:p w14:paraId="6E1F07BD" w14:textId="77777777" w:rsidR="002703B7" w:rsidRPr="00C17E4B" w:rsidRDefault="002703B7" w:rsidP="00C17E4B">
            <w:pPr>
              <w:pStyle w:val="Tabell"/>
            </w:pPr>
            <w:r w:rsidRPr="00C17E4B">
              <w:lastRenderedPageBreak/>
              <w:t>Överblick</w:t>
            </w:r>
          </w:p>
        </w:tc>
        <w:tc>
          <w:tcPr>
            <w:tcW w:w="2835" w:type="dxa"/>
            <w:tcMar>
              <w:top w:w="57" w:type="dxa"/>
              <w:bottom w:w="57" w:type="dxa"/>
            </w:tcMar>
          </w:tcPr>
          <w:p w14:paraId="3778DD44" w14:textId="77777777" w:rsidR="002703B7" w:rsidRPr="00C17E4B" w:rsidRDefault="002703B7" w:rsidP="00C17E4B">
            <w:pPr>
              <w:pStyle w:val="Tabell"/>
            </w:pPr>
            <w:r w:rsidRPr="00C17E4B">
              <w:t>Har vi koll på läget?</w:t>
            </w:r>
          </w:p>
        </w:tc>
        <w:tc>
          <w:tcPr>
            <w:tcW w:w="7863" w:type="dxa"/>
            <w:tcMar>
              <w:top w:w="57" w:type="dxa"/>
              <w:bottom w:w="57" w:type="dxa"/>
            </w:tcMar>
          </w:tcPr>
          <w:p w14:paraId="32CD3A11" w14:textId="77777777" w:rsidR="002703B7" w:rsidRPr="00C17E4B" w:rsidRDefault="002703B7" w:rsidP="00C17E4B">
            <w:pPr>
              <w:pStyle w:val="Tabell"/>
            </w:pPr>
            <w:r w:rsidRPr="00C17E4B">
              <w:t>Har flera fall av Legionellainfektion diagnostiserats på sjukhuset senaste månaderna? På vilka enheter? Har den aktuella vårdenheten haft flera fall av pneumoni UNS speciellt hos patienter med immunbristtillstånd?</w:t>
            </w:r>
          </w:p>
        </w:tc>
      </w:tr>
      <w:tr w:rsidR="002703B7" w:rsidRPr="00C17E4B" w14:paraId="6F17A15A" w14:textId="77777777" w:rsidTr="00562078">
        <w:tc>
          <w:tcPr>
            <w:tcW w:w="1913" w:type="dxa"/>
          </w:tcPr>
          <w:p w14:paraId="65E9212F" w14:textId="77777777" w:rsidR="002703B7" w:rsidRPr="00C17E4B" w:rsidRDefault="002703B7" w:rsidP="00C17E4B">
            <w:pPr>
              <w:pStyle w:val="Tabell"/>
            </w:pPr>
            <w:r w:rsidRPr="00C17E4B">
              <w:t>Åtgärder</w:t>
            </w:r>
          </w:p>
        </w:tc>
        <w:tc>
          <w:tcPr>
            <w:tcW w:w="2835" w:type="dxa"/>
          </w:tcPr>
          <w:p w14:paraId="3BAAF060" w14:textId="77777777" w:rsidR="002703B7" w:rsidRPr="00C17E4B" w:rsidRDefault="002703B7" w:rsidP="00C17E4B">
            <w:pPr>
              <w:pStyle w:val="Tabell"/>
            </w:pPr>
            <w:r w:rsidRPr="00C17E4B">
              <w:t>Har vi bevis?</w:t>
            </w:r>
          </w:p>
          <w:p w14:paraId="27D466B9" w14:textId="77777777" w:rsidR="002703B7" w:rsidRPr="00C17E4B" w:rsidRDefault="002703B7" w:rsidP="00C17E4B">
            <w:pPr>
              <w:pStyle w:val="Tabell"/>
            </w:pPr>
            <w:r w:rsidRPr="00C17E4B">
              <w:t>Hur förhindra fortsatt smittspridning?</w:t>
            </w:r>
          </w:p>
        </w:tc>
        <w:tc>
          <w:tcPr>
            <w:tcW w:w="7863" w:type="dxa"/>
          </w:tcPr>
          <w:p w14:paraId="1A758480" w14:textId="77777777" w:rsidR="002703B7" w:rsidRPr="00C17E4B" w:rsidRDefault="002703B7" w:rsidP="00C17E4B">
            <w:pPr>
              <w:pStyle w:val="Tabell"/>
            </w:pPr>
            <w:r w:rsidRPr="00C17E4B">
              <w:t>Säkra prover från misstänkt källa. Om diagnosen ställts genom antigenpåvisning eller med PCR, säkra om möjligt prov för odling (spara stam för typning!).</w:t>
            </w:r>
          </w:p>
          <w:p w14:paraId="2968EC4E" w14:textId="77777777" w:rsidR="002703B7" w:rsidRPr="00C17E4B" w:rsidRDefault="002703B7" w:rsidP="00C17E4B">
            <w:pPr>
              <w:pStyle w:val="Tabell"/>
            </w:pPr>
            <w:r w:rsidRPr="00C17E4B">
              <w:t>Upprätta dialog med Smittskyddsenheten som initierar smittspårning utanför sjukhuset via kommunens Miljö- och hälsoskyddskontor.</w:t>
            </w:r>
          </w:p>
          <w:p w14:paraId="393E42F4" w14:textId="181E684F" w:rsidR="002703B7" w:rsidRPr="00C17E4B" w:rsidRDefault="002703B7" w:rsidP="00C17E4B">
            <w:pPr>
              <w:pStyle w:val="Tabell"/>
            </w:pPr>
            <w:r w:rsidRPr="00C17E4B">
              <w:t xml:space="preserve">Informera chefläkare. Etablera v.b. </w:t>
            </w:r>
            <w:r w:rsidR="00C17E4B" w:rsidRPr="00C17E4B">
              <w:t>epidemiskt berednings</w:t>
            </w:r>
            <w:r w:rsidR="00C84D7C">
              <w:t>utskott</w:t>
            </w:r>
            <w:r w:rsidRPr="00C17E4B">
              <w:t xml:space="preserve"> inkl chef och tekniker från Västfastigheter*.</w:t>
            </w:r>
          </w:p>
          <w:p w14:paraId="249B6395" w14:textId="77777777" w:rsidR="002703B7" w:rsidRPr="00C17E4B" w:rsidRDefault="002703B7" w:rsidP="00786E2A">
            <w:pPr>
              <w:pStyle w:val="Tabell"/>
              <w:spacing w:after="160"/>
            </w:pPr>
            <w:r w:rsidRPr="00C17E4B">
              <w:t>Kontakta Västfastigheter (Kundtjänst: 010-441 35 00) för kontroll av vattentemperatur och provtagning för Legionellaodling (spara stam för typning!) från duschar på aktuella vårdrum och övriga berörda lokaler. Aktuella duschar får inte användas förrän provsvar föreligger.</w:t>
            </w:r>
          </w:p>
          <w:p w14:paraId="618387A4" w14:textId="42869AA8" w:rsidR="002703B7" w:rsidRPr="00C17E4B" w:rsidRDefault="002703B7" w:rsidP="00C17E4B">
            <w:pPr>
              <w:pStyle w:val="Tabell"/>
            </w:pPr>
            <w:r w:rsidRPr="00C17E4B">
              <w:t>Om Legionellaodling från berörd avdelning utfaller positiv, genomför Västfastigheter</w:t>
            </w:r>
            <w:r w:rsidR="00562078" w:rsidRPr="00C17E4B">
              <w:t xml:space="preserve"> </w:t>
            </w:r>
            <w:r w:rsidRPr="00C17E4B">
              <w:t xml:space="preserve">smittreningsåtgärder enligt intern handlingsplan (temperaturreglering, eventuell chockhöjning, genomspolning av tappställen, klordioxid </w:t>
            </w:r>
            <w:proofErr w:type="gramStart"/>
            <w:r w:rsidRPr="00C17E4B">
              <w:t>etc.</w:t>
            </w:r>
            <w:proofErr w:type="gramEnd"/>
            <w:r w:rsidRPr="00C17E4B">
              <w:t>)</w:t>
            </w:r>
          </w:p>
          <w:p w14:paraId="0DF79B90" w14:textId="77777777" w:rsidR="002703B7" w:rsidRPr="00C17E4B" w:rsidRDefault="002703B7" w:rsidP="00C17E4B">
            <w:pPr>
              <w:pStyle w:val="Tabell"/>
            </w:pPr>
            <w:r w:rsidRPr="00C17E4B">
              <w:t>Skriv avvikelserapport i MedControl om vårdrelaterad infektion inte kan uteslutas.</w:t>
            </w:r>
          </w:p>
        </w:tc>
      </w:tr>
      <w:tr w:rsidR="002703B7" w:rsidRPr="00C17E4B" w14:paraId="222079EB" w14:textId="77777777" w:rsidTr="00562078">
        <w:tc>
          <w:tcPr>
            <w:tcW w:w="1913" w:type="dxa"/>
          </w:tcPr>
          <w:p w14:paraId="7895E2D1" w14:textId="77777777" w:rsidR="002703B7" w:rsidRPr="00C17E4B" w:rsidRDefault="002703B7" w:rsidP="00C17E4B">
            <w:pPr>
              <w:pStyle w:val="Tabell"/>
            </w:pPr>
            <w:r w:rsidRPr="00C17E4B">
              <w:t>Nedtrappning</w:t>
            </w:r>
          </w:p>
        </w:tc>
        <w:tc>
          <w:tcPr>
            <w:tcW w:w="2835" w:type="dxa"/>
          </w:tcPr>
          <w:p w14:paraId="292B6623" w14:textId="77777777" w:rsidR="002703B7" w:rsidRPr="00C17E4B" w:rsidRDefault="002703B7" w:rsidP="00C17E4B">
            <w:pPr>
              <w:pStyle w:val="Tabell"/>
            </w:pPr>
            <w:r w:rsidRPr="00C17E4B">
              <w:t>Kan aktiviteterna trappas ned?</w:t>
            </w:r>
          </w:p>
        </w:tc>
        <w:tc>
          <w:tcPr>
            <w:tcW w:w="7863" w:type="dxa"/>
          </w:tcPr>
          <w:p w14:paraId="00FA0A16" w14:textId="77777777" w:rsidR="002703B7" w:rsidRPr="00C17E4B" w:rsidRDefault="002703B7" w:rsidP="00C17E4B">
            <w:pPr>
              <w:pStyle w:val="Tabell"/>
            </w:pPr>
            <w:r w:rsidRPr="00C17E4B">
              <w:t>Avstämning efter genomförda aktiviteter. Smitta från vårdlokal, från egna bostaden eller annan källa?</w:t>
            </w:r>
          </w:p>
          <w:p w14:paraId="13619868" w14:textId="77777777" w:rsidR="002703B7" w:rsidRPr="00C17E4B" w:rsidRDefault="002703B7" w:rsidP="00C17E4B">
            <w:pPr>
              <w:pStyle w:val="Tabell"/>
            </w:pPr>
            <w:r w:rsidRPr="00C17E4B">
              <w:t>Västfastigheter tar prov för Legionellaodling efter genomförda smittreningsåtgärder.</w:t>
            </w:r>
          </w:p>
        </w:tc>
      </w:tr>
      <w:tr w:rsidR="002703B7" w:rsidRPr="00C17E4B" w14:paraId="3AD0787B" w14:textId="77777777" w:rsidTr="00562078">
        <w:tc>
          <w:tcPr>
            <w:tcW w:w="1913" w:type="dxa"/>
          </w:tcPr>
          <w:p w14:paraId="52F1EAD3" w14:textId="77777777" w:rsidR="002703B7" w:rsidRPr="00C17E4B" w:rsidRDefault="002703B7" w:rsidP="00C17E4B">
            <w:pPr>
              <w:pStyle w:val="Tabell"/>
            </w:pPr>
            <w:r w:rsidRPr="00C17E4B">
              <w:lastRenderedPageBreak/>
              <w:t>Övervakning</w:t>
            </w:r>
          </w:p>
        </w:tc>
        <w:tc>
          <w:tcPr>
            <w:tcW w:w="2835" w:type="dxa"/>
          </w:tcPr>
          <w:p w14:paraId="25CA768F" w14:textId="77777777" w:rsidR="002703B7" w:rsidRPr="00C17E4B" w:rsidRDefault="002703B7" w:rsidP="00C17E4B">
            <w:pPr>
              <w:pStyle w:val="Tabell"/>
            </w:pPr>
            <w:r w:rsidRPr="00C17E4B">
              <w:t>Har vi koll på läget?</w:t>
            </w:r>
          </w:p>
        </w:tc>
        <w:tc>
          <w:tcPr>
            <w:tcW w:w="7863" w:type="dxa"/>
          </w:tcPr>
          <w:p w14:paraId="63331C45" w14:textId="77777777" w:rsidR="002703B7" w:rsidRPr="00C17E4B" w:rsidRDefault="002703B7" w:rsidP="00C17E4B">
            <w:pPr>
              <w:pStyle w:val="Tabell"/>
            </w:pPr>
            <w:r w:rsidRPr="00C17E4B">
              <w:t>Gör översyn av riktlinjer och rutiner. Planera den fortsatta tekniska övervakningen.</w:t>
            </w:r>
          </w:p>
        </w:tc>
      </w:tr>
    </w:tbl>
    <w:p w14:paraId="75A32F6C" w14:textId="77777777" w:rsidR="002703B7" w:rsidRDefault="002703B7" w:rsidP="002703B7">
      <w:pPr>
        <w:pStyle w:val="Tabell"/>
      </w:pPr>
    </w:p>
    <w:p w14:paraId="1DC7656C" w14:textId="6DEF0126" w:rsidR="00227AC8" w:rsidRPr="002703B7" w:rsidRDefault="00227AC8" w:rsidP="00562078">
      <w:bookmarkStart w:id="5" w:name="_Toc321146591"/>
      <w:bookmarkStart w:id="6" w:name="_Toc100327186"/>
      <w:bookmarkStart w:id="7" w:name="_Toc106874289"/>
      <w:bookmarkEnd w:id="4"/>
      <w:r w:rsidRPr="002703B7">
        <w:t>* Tillfällen då epidemisk</w:t>
      </w:r>
      <w:r w:rsidR="00BC3F0F">
        <w:t>t berednings</w:t>
      </w:r>
      <w:r w:rsidR="00786E2A">
        <w:t>utskott</w:t>
      </w:r>
      <w:r w:rsidRPr="002703B7">
        <w:t xml:space="preserve"> bör etableras är då det föreligger risk för påverkan på ordinarie verksamhet och/eller behov av omfördelning av resurser inom berörda enheter och stödfunktioner.</w:t>
      </w:r>
    </w:p>
    <w:p w14:paraId="7F536CD1" w14:textId="6F7D7AEB" w:rsidR="00227AC8" w:rsidRPr="005A33C0" w:rsidRDefault="00227AC8" w:rsidP="00562078">
      <w:r w:rsidRPr="002703B7">
        <w:t>Epidemisk</w:t>
      </w:r>
      <w:r w:rsidR="00BC3F0F">
        <w:t>t berednings</w:t>
      </w:r>
      <w:r w:rsidR="00CE7488">
        <w:t>utskott</w:t>
      </w:r>
      <w:r>
        <w:t xml:space="preserve"> </w:t>
      </w:r>
      <w:r w:rsidRPr="002703B7">
        <w:t xml:space="preserve">etableras genom att chefläkare sammankallar nyckelpersoner för epidemisk händelse (medicinskt ansvarig läkare vid infektionskliniken, medicinskt ansvarig läkare vid mikrobiologiska laboratoriet, läkare och sjuksköterska vid avdelningen för </w:t>
      </w:r>
      <w:r w:rsidR="00CE7488">
        <w:t>v</w:t>
      </w:r>
      <w:r w:rsidR="00A35356" w:rsidRPr="002703B7">
        <w:t>årdhygien</w:t>
      </w:r>
      <w:r w:rsidR="002703B7" w:rsidRPr="002703B7">
        <w:t xml:space="preserve">, kommunikationschef, sekreterare med erfarenhet av vårdhygienisk dokumentation) + berörda </w:t>
      </w:r>
      <w:r w:rsidR="002703B7" w:rsidRPr="005A33C0">
        <w:t>verksamhetschefer.</w:t>
      </w:r>
    </w:p>
    <w:bookmarkEnd w:id="5"/>
    <w:bookmarkEnd w:id="6"/>
    <w:bookmarkEnd w:id="7"/>
    <w:p w14:paraId="2D38BBBC" w14:textId="6F6F902F" w:rsidR="009A32ED" w:rsidRDefault="00A670C9" w:rsidP="00CE7488">
      <w:pPr>
        <w:pStyle w:val="Rubrik2"/>
      </w:pPr>
      <w:r>
        <w:t>Dokumentinformation</w:t>
      </w:r>
    </w:p>
    <w:p w14:paraId="328B56EC" w14:textId="2204915A" w:rsidR="00A670C9" w:rsidRPr="00A670C9" w:rsidRDefault="00A670C9" w:rsidP="00A670C9">
      <w:pPr>
        <w:spacing w:after="0"/>
        <w:rPr>
          <w:b/>
          <w:bCs/>
        </w:rPr>
      </w:pPr>
      <w:r w:rsidRPr="00A670C9">
        <w:rPr>
          <w:b/>
          <w:bCs/>
        </w:rPr>
        <w:t>För innehållet svarar</w:t>
      </w:r>
    </w:p>
    <w:p w14:paraId="7486F73B" w14:textId="4EA3189E" w:rsidR="009A32ED" w:rsidRDefault="3148DE75" w:rsidP="009A32ED">
      <w:pPr>
        <w:pStyle w:val="Brdtext"/>
        <w:ind w:left="567" w:right="-143"/>
      </w:pPr>
      <w:r w:rsidRPr="005A33C0">
        <w:t>Jon Edman Wallér</w:t>
      </w:r>
      <w:r w:rsidR="00A35356" w:rsidRPr="005A33C0">
        <w:t xml:space="preserve">, </w:t>
      </w:r>
      <w:r w:rsidR="005A33C0">
        <w:t>h</w:t>
      </w:r>
      <w:r w:rsidR="40C4B8CD" w:rsidRPr="005A33C0">
        <w:t xml:space="preserve">ygienläkare, </w:t>
      </w:r>
      <w:r w:rsidR="005A33C0">
        <w:t>v</w:t>
      </w:r>
      <w:r w:rsidR="40C4B8CD" w:rsidRPr="005A33C0">
        <w:t>å</w:t>
      </w:r>
      <w:r w:rsidR="00A35356" w:rsidRPr="005A33C0">
        <w:t>rdhygien SÄS</w:t>
      </w:r>
    </w:p>
    <w:p w14:paraId="1CEBF50B" w14:textId="6ED97978" w:rsidR="00A670C9" w:rsidRPr="00A670C9" w:rsidRDefault="00A670C9" w:rsidP="00A670C9">
      <w:pPr>
        <w:pStyle w:val="Brdtext"/>
        <w:spacing w:after="0"/>
        <w:ind w:left="567" w:right="-143"/>
        <w:rPr>
          <w:b/>
          <w:bCs/>
        </w:rPr>
      </w:pPr>
      <w:r w:rsidRPr="00A670C9">
        <w:rPr>
          <w:b/>
          <w:bCs/>
        </w:rPr>
        <w:t>Remissinstanser</w:t>
      </w:r>
    </w:p>
    <w:p w14:paraId="1458FF10" w14:textId="353DD251" w:rsidR="00A670C9" w:rsidRDefault="00A670C9" w:rsidP="009A32ED">
      <w:pPr>
        <w:pStyle w:val="Brdtext"/>
        <w:ind w:left="567" w:right="-143"/>
      </w:pPr>
      <w:r>
        <w:t>-</w:t>
      </w:r>
    </w:p>
    <w:p w14:paraId="156D4106" w14:textId="3570F1DD" w:rsidR="00A670C9" w:rsidRPr="00A670C9" w:rsidRDefault="00A670C9" w:rsidP="00A670C9">
      <w:pPr>
        <w:pStyle w:val="Brdtext"/>
        <w:spacing w:after="0"/>
        <w:ind w:left="567" w:right="-143"/>
        <w:rPr>
          <w:b/>
          <w:bCs/>
        </w:rPr>
      </w:pPr>
      <w:r w:rsidRPr="00A670C9">
        <w:rPr>
          <w:b/>
          <w:bCs/>
        </w:rPr>
        <w:t>Fastställt av</w:t>
      </w:r>
    </w:p>
    <w:p w14:paraId="7199CC0A" w14:textId="0E3E6898" w:rsidR="00A670C9" w:rsidRPr="005A33C0" w:rsidRDefault="00A670C9" w:rsidP="009A32ED">
      <w:pPr>
        <w:pStyle w:val="Brdtext"/>
        <w:ind w:left="567" w:right="-143"/>
      </w:pPr>
      <w:r>
        <w:t>Jerker Nilson, chefläkare, SÄS</w:t>
      </w:r>
    </w:p>
    <w:sectPr w:rsidR="00A670C9" w:rsidRPr="005A33C0" w:rsidSect="002703B7">
      <w:headerReference w:type="default" r:id="rId12"/>
      <w:footerReference w:type="even" r:id="rId13"/>
      <w:footerReference w:type="default" r:id="rId14"/>
      <w:headerReference w:type="first" r:id="rId15"/>
      <w:footerReference w:type="first" r:id="rId16"/>
      <w:type w:val="continuous"/>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78D7D8" w14:textId="77777777" w:rsidR="00723B8F" w:rsidRDefault="00723B8F">
      <w:r>
        <w:separator/>
      </w:r>
    </w:p>
  </w:endnote>
  <w:endnote w:type="continuationSeparator" w:id="0">
    <w:p w14:paraId="04603922" w14:textId="77777777" w:rsidR="00723B8F" w:rsidRDefault="00723B8F">
      <w:r>
        <w:continuationSeparator/>
      </w:r>
    </w:p>
  </w:endnote>
  <w:endnote w:type="continuationNotice" w:id="1">
    <w:p w14:paraId="12987706" w14:textId="77777777" w:rsidR="00723B8F" w:rsidRDefault="00723B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02407" w14:textId="77777777" w:rsidR="00723B8F" w:rsidRDefault="00723B8F"/>
  </w:footnote>
  <w:footnote w:type="continuationSeparator" w:id="0">
    <w:p w14:paraId="5106C531" w14:textId="77777777" w:rsidR="00723B8F" w:rsidRDefault="00723B8F">
      <w:r>
        <w:continuationSeparator/>
      </w:r>
    </w:p>
  </w:footnote>
  <w:footnote w:type="continuationNotice" w:id="1">
    <w:p w14:paraId="0C1DC140" w14:textId="77777777" w:rsidR="00723B8F" w:rsidRDefault="00723B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0A83355" w:rsidR="008A4EB9" w:rsidRDefault="002A6FB1"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6464FED4">
              <wp:simplePos x="0" y="0"/>
              <wp:positionH relativeFrom="column">
                <wp:posOffset>-174625</wp:posOffset>
              </wp:positionH>
              <wp:positionV relativeFrom="paragraph">
                <wp:posOffset>-84786</wp:posOffset>
              </wp:positionV>
              <wp:extent cx="4669155" cy="269875"/>
              <wp:effectExtent l="0" t="0" r="0" b="0"/>
              <wp:wrapTopAndBottom/>
              <wp:docPr id="6" name="Textruta 6" descr="Innehåller en obstext. "/>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75pt;margin-top:-6.7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lt="Innehåller en obstext. "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04E7CFD3">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1805818">
    <w:abstractNumId w:val="17"/>
  </w:num>
  <w:num w:numId="2" w16cid:durableId="283386321">
    <w:abstractNumId w:val="14"/>
  </w:num>
  <w:num w:numId="3" w16cid:durableId="1905295001">
    <w:abstractNumId w:val="0"/>
  </w:num>
  <w:num w:numId="4" w16cid:durableId="587464962">
    <w:abstractNumId w:val="6"/>
  </w:num>
  <w:num w:numId="5" w16cid:durableId="1311326445">
    <w:abstractNumId w:val="15"/>
  </w:num>
  <w:num w:numId="6" w16cid:durableId="1031614029">
    <w:abstractNumId w:val="2"/>
  </w:num>
  <w:num w:numId="7" w16cid:durableId="2025202292">
    <w:abstractNumId w:val="11"/>
  </w:num>
  <w:num w:numId="8" w16cid:durableId="974263492">
    <w:abstractNumId w:val="8"/>
  </w:num>
  <w:num w:numId="9" w16cid:durableId="765082212">
    <w:abstractNumId w:val="1"/>
  </w:num>
  <w:num w:numId="10" w16cid:durableId="996418537">
    <w:abstractNumId w:val="1"/>
  </w:num>
  <w:num w:numId="11" w16cid:durableId="455098652">
    <w:abstractNumId w:val="3"/>
  </w:num>
  <w:num w:numId="12" w16cid:durableId="2066683044">
    <w:abstractNumId w:val="4"/>
  </w:num>
  <w:num w:numId="13" w16cid:durableId="934750284">
    <w:abstractNumId w:val="13"/>
  </w:num>
  <w:num w:numId="14" w16cid:durableId="1352563219">
    <w:abstractNumId w:val="9"/>
  </w:num>
  <w:num w:numId="15" w16cid:durableId="1657951034">
    <w:abstractNumId w:val="7"/>
  </w:num>
  <w:num w:numId="16" w16cid:durableId="109058481">
    <w:abstractNumId w:val="12"/>
  </w:num>
  <w:num w:numId="17" w16cid:durableId="1432890879">
    <w:abstractNumId w:val="5"/>
  </w:num>
  <w:num w:numId="18" w16cid:durableId="23604431">
    <w:abstractNumId w:val="10"/>
  </w:num>
  <w:num w:numId="19" w16cid:durableId="5006990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E2A"/>
    <w:rsid w:val="00006D2A"/>
    <w:rsid w:val="00010D47"/>
    <w:rsid w:val="00016CF0"/>
    <w:rsid w:val="0002435C"/>
    <w:rsid w:val="00025039"/>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143"/>
    <w:rsid w:val="0017508E"/>
    <w:rsid w:val="00181FDC"/>
    <w:rsid w:val="00184167"/>
    <w:rsid w:val="001860B9"/>
    <w:rsid w:val="00186F2B"/>
    <w:rsid w:val="001874D6"/>
    <w:rsid w:val="0019632A"/>
    <w:rsid w:val="001A4E7C"/>
    <w:rsid w:val="001B0970"/>
    <w:rsid w:val="001B762C"/>
    <w:rsid w:val="001C4D0A"/>
    <w:rsid w:val="001C5FEF"/>
    <w:rsid w:val="001E3789"/>
    <w:rsid w:val="001F7AF6"/>
    <w:rsid w:val="00211487"/>
    <w:rsid w:val="00211D91"/>
    <w:rsid w:val="00217DEC"/>
    <w:rsid w:val="00227AC8"/>
    <w:rsid w:val="00235B57"/>
    <w:rsid w:val="00250F24"/>
    <w:rsid w:val="002523C5"/>
    <w:rsid w:val="0025380B"/>
    <w:rsid w:val="0025703A"/>
    <w:rsid w:val="00262F3D"/>
    <w:rsid w:val="00263281"/>
    <w:rsid w:val="002651D6"/>
    <w:rsid w:val="0026551F"/>
    <w:rsid w:val="002703B7"/>
    <w:rsid w:val="00270FA8"/>
    <w:rsid w:val="00280A85"/>
    <w:rsid w:val="00284119"/>
    <w:rsid w:val="00290B5C"/>
    <w:rsid w:val="00294791"/>
    <w:rsid w:val="002A1C4F"/>
    <w:rsid w:val="002A6FB1"/>
    <w:rsid w:val="002A7450"/>
    <w:rsid w:val="002B0B30"/>
    <w:rsid w:val="002B0C78"/>
    <w:rsid w:val="002C0C02"/>
    <w:rsid w:val="002C1277"/>
    <w:rsid w:val="002C60AD"/>
    <w:rsid w:val="002D0E0E"/>
    <w:rsid w:val="002D6023"/>
    <w:rsid w:val="002E263F"/>
    <w:rsid w:val="002E6F81"/>
    <w:rsid w:val="002F08BA"/>
    <w:rsid w:val="002F1420"/>
    <w:rsid w:val="002F2CFF"/>
    <w:rsid w:val="002F568B"/>
    <w:rsid w:val="002F7818"/>
    <w:rsid w:val="003066D0"/>
    <w:rsid w:val="003107BB"/>
    <w:rsid w:val="00311401"/>
    <w:rsid w:val="003203D7"/>
    <w:rsid w:val="00320F86"/>
    <w:rsid w:val="00324171"/>
    <w:rsid w:val="00326C24"/>
    <w:rsid w:val="00336E86"/>
    <w:rsid w:val="00337F99"/>
    <w:rsid w:val="003410BD"/>
    <w:rsid w:val="0034307B"/>
    <w:rsid w:val="00345EB1"/>
    <w:rsid w:val="00350CC4"/>
    <w:rsid w:val="00360449"/>
    <w:rsid w:val="00360E0D"/>
    <w:rsid w:val="00362659"/>
    <w:rsid w:val="0036357D"/>
    <w:rsid w:val="00363B23"/>
    <w:rsid w:val="0036594C"/>
    <w:rsid w:val="00367D19"/>
    <w:rsid w:val="00371BED"/>
    <w:rsid w:val="0037434D"/>
    <w:rsid w:val="00384019"/>
    <w:rsid w:val="003854F1"/>
    <w:rsid w:val="0039118E"/>
    <w:rsid w:val="00397F54"/>
    <w:rsid w:val="003A0D43"/>
    <w:rsid w:val="003B2A4B"/>
    <w:rsid w:val="003B487A"/>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76A"/>
    <w:rsid w:val="004A355D"/>
    <w:rsid w:val="004A4970"/>
    <w:rsid w:val="004B2183"/>
    <w:rsid w:val="004B2A01"/>
    <w:rsid w:val="004C2559"/>
    <w:rsid w:val="004C3536"/>
    <w:rsid w:val="004D7BA3"/>
    <w:rsid w:val="004F4518"/>
    <w:rsid w:val="004F4C62"/>
    <w:rsid w:val="00501433"/>
    <w:rsid w:val="00511CC4"/>
    <w:rsid w:val="00531E60"/>
    <w:rsid w:val="00536A5A"/>
    <w:rsid w:val="00541CA8"/>
    <w:rsid w:val="00541D07"/>
    <w:rsid w:val="00544BAB"/>
    <w:rsid w:val="00545F31"/>
    <w:rsid w:val="005578FA"/>
    <w:rsid w:val="00562078"/>
    <w:rsid w:val="00565129"/>
    <w:rsid w:val="00565CD0"/>
    <w:rsid w:val="00567820"/>
    <w:rsid w:val="005770AD"/>
    <w:rsid w:val="00577CDC"/>
    <w:rsid w:val="00581414"/>
    <w:rsid w:val="00582490"/>
    <w:rsid w:val="005826FA"/>
    <w:rsid w:val="0059455F"/>
    <w:rsid w:val="00597E28"/>
    <w:rsid w:val="005A2E3B"/>
    <w:rsid w:val="005A33C0"/>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0AB7"/>
    <w:rsid w:val="00673C92"/>
    <w:rsid w:val="006753EC"/>
    <w:rsid w:val="00685193"/>
    <w:rsid w:val="0068697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23F"/>
    <w:rsid w:val="00710B77"/>
    <w:rsid w:val="007155D5"/>
    <w:rsid w:val="0072075B"/>
    <w:rsid w:val="007212D7"/>
    <w:rsid w:val="007221C2"/>
    <w:rsid w:val="00723B8F"/>
    <w:rsid w:val="00725816"/>
    <w:rsid w:val="00730955"/>
    <w:rsid w:val="00733A9C"/>
    <w:rsid w:val="00736574"/>
    <w:rsid w:val="007367E0"/>
    <w:rsid w:val="00737215"/>
    <w:rsid w:val="0074511D"/>
    <w:rsid w:val="00754905"/>
    <w:rsid w:val="00760038"/>
    <w:rsid w:val="00762EE0"/>
    <w:rsid w:val="00765C41"/>
    <w:rsid w:val="00771100"/>
    <w:rsid w:val="007759DD"/>
    <w:rsid w:val="0078609F"/>
    <w:rsid w:val="00786E2A"/>
    <w:rsid w:val="007917BA"/>
    <w:rsid w:val="007A334E"/>
    <w:rsid w:val="007A5C6F"/>
    <w:rsid w:val="007D4241"/>
    <w:rsid w:val="007D4317"/>
    <w:rsid w:val="007D4EA3"/>
    <w:rsid w:val="007D71B3"/>
    <w:rsid w:val="007F1CFF"/>
    <w:rsid w:val="007F5DD5"/>
    <w:rsid w:val="00815B52"/>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2AE"/>
    <w:rsid w:val="008D4B13"/>
    <w:rsid w:val="008E36F8"/>
    <w:rsid w:val="008E46B2"/>
    <w:rsid w:val="008E682C"/>
    <w:rsid w:val="008E78A1"/>
    <w:rsid w:val="008F26FD"/>
    <w:rsid w:val="008F589F"/>
    <w:rsid w:val="00906238"/>
    <w:rsid w:val="00907EF9"/>
    <w:rsid w:val="00911231"/>
    <w:rsid w:val="0091295C"/>
    <w:rsid w:val="00914D58"/>
    <w:rsid w:val="00921F47"/>
    <w:rsid w:val="009228AB"/>
    <w:rsid w:val="0093085B"/>
    <w:rsid w:val="00931C57"/>
    <w:rsid w:val="009347A5"/>
    <w:rsid w:val="0093508C"/>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1ADE"/>
    <w:rsid w:val="00A33051"/>
    <w:rsid w:val="00A35356"/>
    <w:rsid w:val="00A407AD"/>
    <w:rsid w:val="00A40923"/>
    <w:rsid w:val="00A41C05"/>
    <w:rsid w:val="00A42426"/>
    <w:rsid w:val="00A50950"/>
    <w:rsid w:val="00A514B7"/>
    <w:rsid w:val="00A54A0B"/>
    <w:rsid w:val="00A65FD4"/>
    <w:rsid w:val="00A670C9"/>
    <w:rsid w:val="00A81198"/>
    <w:rsid w:val="00A81E48"/>
    <w:rsid w:val="00A82035"/>
    <w:rsid w:val="00A90D77"/>
    <w:rsid w:val="00A92E07"/>
    <w:rsid w:val="00AA0B3A"/>
    <w:rsid w:val="00AA6EB4"/>
    <w:rsid w:val="00AA767D"/>
    <w:rsid w:val="00AB0CC9"/>
    <w:rsid w:val="00AC3FF6"/>
    <w:rsid w:val="00AD1335"/>
    <w:rsid w:val="00AD73EC"/>
    <w:rsid w:val="00AD7AD5"/>
    <w:rsid w:val="00AE5BC7"/>
    <w:rsid w:val="00AF5AAF"/>
    <w:rsid w:val="00B046D8"/>
    <w:rsid w:val="00B11E03"/>
    <w:rsid w:val="00B13F4C"/>
    <w:rsid w:val="00B16219"/>
    <w:rsid w:val="00B16C59"/>
    <w:rsid w:val="00B26B30"/>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105"/>
    <w:rsid w:val="00B92C14"/>
    <w:rsid w:val="00B96AFF"/>
    <w:rsid w:val="00BA0066"/>
    <w:rsid w:val="00BB69DB"/>
    <w:rsid w:val="00BC322E"/>
    <w:rsid w:val="00BC3F0F"/>
    <w:rsid w:val="00BC44CD"/>
    <w:rsid w:val="00BC48A6"/>
    <w:rsid w:val="00BE7978"/>
    <w:rsid w:val="00C01F0D"/>
    <w:rsid w:val="00C07DDB"/>
    <w:rsid w:val="00C17E4B"/>
    <w:rsid w:val="00C225C7"/>
    <w:rsid w:val="00C4115D"/>
    <w:rsid w:val="00C43BDD"/>
    <w:rsid w:val="00C47778"/>
    <w:rsid w:val="00C5011E"/>
    <w:rsid w:val="00C50EE5"/>
    <w:rsid w:val="00C5240A"/>
    <w:rsid w:val="00C5398F"/>
    <w:rsid w:val="00C556F5"/>
    <w:rsid w:val="00C66D84"/>
    <w:rsid w:val="00C70E19"/>
    <w:rsid w:val="00C72574"/>
    <w:rsid w:val="00C7430C"/>
    <w:rsid w:val="00C84D7C"/>
    <w:rsid w:val="00C85DA1"/>
    <w:rsid w:val="00C9071C"/>
    <w:rsid w:val="00C908FF"/>
    <w:rsid w:val="00C97BD3"/>
    <w:rsid w:val="00CA39EF"/>
    <w:rsid w:val="00CA521F"/>
    <w:rsid w:val="00CB0493"/>
    <w:rsid w:val="00CB17FF"/>
    <w:rsid w:val="00CB1ED7"/>
    <w:rsid w:val="00CC167C"/>
    <w:rsid w:val="00CC52D9"/>
    <w:rsid w:val="00CD6647"/>
    <w:rsid w:val="00CD7780"/>
    <w:rsid w:val="00CE4B73"/>
    <w:rsid w:val="00CE7488"/>
    <w:rsid w:val="00CF70BB"/>
    <w:rsid w:val="00D074DB"/>
    <w:rsid w:val="00D139CF"/>
    <w:rsid w:val="00D20779"/>
    <w:rsid w:val="00D37E7F"/>
    <w:rsid w:val="00D47AD7"/>
    <w:rsid w:val="00D51529"/>
    <w:rsid w:val="00D67C88"/>
    <w:rsid w:val="00D8157E"/>
    <w:rsid w:val="00D85218"/>
    <w:rsid w:val="00D8687F"/>
    <w:rsid w:val="00D915B1"/>
    <w:rsid w:val="00DA299D"/>
    <w:rsid w:val="00DA65C4"/>
    <w:rsid w:val="00DC1047"/>
    <w:rsid w:val="00DD2BE0"/>
    <w:rsid w:val="00DE4447"/>
    <w:rsid w:val="00DE5DA2"/>
    <w:rsid w:val="00DE63C6"/>
    <w:rsid w:val="00DF0033"/>
    <w:rsid w:val="00E026BF"/>
    <w:rsid w:val="00E07B1B"/>
    <w:rsid w:val="00E11853"/>
    <w:rsid w:val="00E443B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3148DE75"/>
    <w:rsid w:val="40C4B8CD"/>
    <w:rsid w:val="45F10825"/>
    <w:rsid w:val="51388FD9"/>
    <w:rsid w:val="647B2B65"/>
    <w:rsid w:val="6B2CF8ED"/>
    <w:rsid w:val="7633C11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42620D4-C1DA-40CE-B50A-0BC3A7A89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2A6FB1"/>
    <w:pPr>
      <w:keepNext/>
      <w:spacing w:before="1600" w:after="8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unhideWhenUsed/>
    <w:qFormat/>
    <w:rsid w:val="001B0970"/>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A6FB1"/>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rsid w:val="001B0970"/>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1B0970"/>
    <w:pPr>
      <w:spacing w:after="160"/>
      <w:ind w:left="2676"/>
    </w:pPr>
    <w:rPr>
      <w:sz w:val="24"/>
    </w:rPr>
  </w:style>
  <w:style w:type="character" w:customStyle="1" w:styleId="BrdtextChar">
    <w:name w:val="Brödtext Char"/>
    <w:aliases w:val="(=Löpande text) Char"/>
    <w:basedOn w:val="Standardstycketeckensnitt"/>
    <w:link w:val="Brdtext"/>
    <w:rsid w:val="001B0970"/>
    <w:rPr>
      <w:sz w:val="24"/>
    </w:rPr>
  </w:style>
  <w:style w:type="paragraph" w:customStyle="1" w:styleId="Tabell">
    <w:name w:val="Tabell"/>
    <w:link w:val="TabellChar"/>
    <w:qFormat/>
    <w:rsid w:val="001B0970"/>
    <w:pPr>
      <w:spacing w:line="288" w:lineRule="auto"/>
      <w:ind w:right="-142"/>
    </w:pPr>
    <w:rPr>
      <w:sz w:val="24"/>
      <w:szCs w:val="24"/>
    </w:rPr>
  </w:style>
  <w:style w:type="character" w:customStyle="1" w:styleId="TabellChar">
    <w:name w:val="Tabell Char"/>
    <w:basedOn w:val="Standardstycketeckensnitt"/>
    <w:link w:val="Tabell"/>
    <w:rsid w:val="001B09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504</Words>
  <Characters>2675</Characters>
  <Application>Microsoft Office Word</Application>
  <DocSecurity>0</DocSecurity>
  <Lines>22</Lines>
  <Paragraphs>6</Paragraphs>
  <ScaleCrop>false</ScaleCrop>
  <Manager/>
  <Company/>
  <LinksUpToDate>false</LinksUpToDate>
  <CharactersWithSpaces>3173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Legionella - Åtgärdsplan för vårdrelaterad Legionellainfektion</dc:title>
  <dc:subject/>
  <dc:creator>Madeleine Wahlgren</dc:creator>
  <keywords/>
  <lastModifiedBy>Karin Åhlin</lastModifiedBy>
  <revision>30</revision>
  <lastPrinted>2016-03-31T19:56:00.0000000Z</lastPrinted>
  <dcterms:created xsi:type="dcterms:W3CDTF">2022-03-28T14:37:00.0000000Z</dcterms:created>
  <dcterms:modified xsi:type="dcterms:W3CDTF">2024-12-20T09:06:00.0000000Z</dcterms:modified>
</coreProperties>
</file>