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676B" w14:textId="79A02E7C" w:rsidR="002C6478" w:rsidRPr="00972C70" w:rsidRDefault="00C256E2" w:rsidP="00C50495">
      <w:pPr>
        <w:pStyle w:val="Rubrik1"/>
      </w:pPr>
      <w:bookmarkStart w:id="0" w:name="_Toc321146591"/>
      <w:r w:rsidRPr="00C256E2">
        <w:t>Vaccination</w:t>
      </w:r>
      <w:r w:rsidR="00CE457F">
        <w:t xml:space="preserve">er gällande </w:t>
      </w:r>
      <w:r w:rsidRPr="00C256E2">
        <w:t xml:space="preserve">influensa </w:t>
      </w:r>
      <w:r w:rsidR="00731BEB">
        <w:t xml:space="preserve">och covid-19 </w:t>
      </w:r>
      <w:r w:rsidR="00BA0976">
        <w:t>på SÄS</w:t>
      </w:r>
    </w:p>
    <w:p w14:paraId="3D6D447F" w14:textId="77777777" w:rsidR="002C6478" w:rsidRPr="00972C70" w:rsidRDefault="002C6478" w:rsidP="0039028D">
      <w:pPr>
        <w:pStyle w:val="Rubrik2"/>
        <w:spacing w:before="160"/>
      </w:pPr>
      <w:bookmarkStart w:id="1" w:name="_Toc419879662"/>
      <w:bookmarkStart w:id="2" w:name="_Toc54350964"/>
      <w:bookmarkStart w:id="3" w:name="_Toc54620856"/>
      <w:bookmarkStart w:id="4" w:name="_Toc256000000"/>
      <w:bookmarkStart w:id="5" w:name="_Toc256000014"/>
      <w:bookmarkStart w:id="6" w:name="_Toc256000028"/>
      <w:bookmarkStart w:id="7" w:name="_Toc256000042"/>
      <w:bookmarkStart w:id="8" w:name="_Toc256000056"/>
      <w:bookmarkStart w:id="9" w:name="_Toc256000070"/>
      <w:bookmarkStart w:id="10" w:name="_Toc56685461"/>
      <w:bookmarkStart w:id="11" w:name="_Toc256000084"/>
      <w:bookmarkStart w:id="12" w:name="_Toc57645737"/>
      <w:bookmarkStart w:id="13" w:name="_Toc256000098"/>
      <w:bookmarkStart w:id="14" w:name="_Toc85708574"/>
      <w:bookmarkStart w:id="15" w:name="_Toc256000010"/>
      <w:bookmarkStart w:id="16" w:name="_Toc122508783"/>
      <w:bookmarkStart w:id="17" w:name="_Toc212040190"/>
      <w:r w:rsidRPr="00972C70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3E980B3" w14:textId="1AA6B3B3" w:rsidR="002C6478" w:rsidRPr="00972C70" w:rsidRDefault="002C6478" w:rsidP="001E4C08">
      <w:r w:rsidRPr="00972C70">
        <w:t>Rutinen beskriver hur sjukhuset</w:t>
      </w:r>
      <w:r w:rsidR="00F46EDD">
        <w:t>s</w:t>
      </w:r>
      <w:r w:rsidR="00FC005B">
        <w:t xml:space="preserve"> </w:t>
      </w:r>
      <w:r w:rsidR="00F46EDD">
        <w:t>läkare ska</w:t>
      </w:r>
      <w:r w:rsidR="00FC005B">
        <w:t xml:space="preserve"> uppmuntra </w:t>
      </w:r>
      <w:r w:rsidRPr="00972C70">
        <w:t xml:space="preserve">patienter </w:t>
      </w:r>
      <w:r w:rsidR="00FC005B">
        <w:t>som tillhör riskgrupp</w:t>
      </w:r>
      <w:r w:rsidR="00BA0976">
        <w:t xml:space="preserve"> att </w:t>
      </w:r>
      <w:r w:rsidR="00121B27" w:rsidRPr="00972C70">
        <w:t>vaccineras mot säsongsinfluensa</w:t>
      </w:r>
      <w:r w:rsidR="00121B27">
        <w:t xml:space="preserve"> </w:t>
      </w:r>
      <w:r w:rsidR="009605BA">
        <w:t xml:space="preserve">och </w:t>
      </w:r>
      <w:r w:rsidR="000D195A">
        <w:t xml:space="preserve">hur </w:t>
      </w:r>
      <w:proofErr w:type="spellStart"/>
      <w:r w:rsidR="000D195A">
        <w:t>hur</w:t>
      </w:r>
      <w:proofErr w:type="spellEnd"/>
      <w:r w:rsidR="000D195A">
        <w:t xml:space="preserve"> vi ska erbjuda </w:t>
      </w:r>
      <w:r w:rsidR="009605BA">
        <w:t>personal mot influensa</w:t>
      </w:r>
      <w:r w:rsidR="000D195A">
        <w:t>vaccination</w:t>
      </w:r>
    </w:p>
    <w:p w14:paraId="4FFB0E38" w14:textId="66C13B36" w:rsidR="002C6478" w:rsidRPr="00972C70" w:rsidRDefault="5752E5AB" w:rsidP="00D907A6">
      <w:pPr>
        <w:pStyle w:val="Rubrik2"/>
        <w:spacing w:before="120" w:after="0"/>
      </w:pPr>
      <w:bookmarkStart w:id="18" w:name="_Toc122508784"/>
      <w:bookmarkStart w:id="19" w:name="_Toc212040191"/>
      <w:r w:rsidRPr="00972C70">
        <w:t>Förändringar sedan föregående version</w:t>
      </w:r>
      <w:bookmarkEnd w:id="18"/>
      <w:bookmarkEnd w:id="19"/>
    </w:p>
    <w:p w14:paraId="24DCB8C4" w14:textId="3A4F4DA5" w:rsidR="00D907A6" w:rsidRDefault="00D907A6" w:rsidP="00391524">
      <w:pPr>
        <w:spacing w:after="0"/>
      </w:pPr>
      <w:r>
        <w:t>202</w:t>
      </w:r>
      <w:r w:rsidR="000D195A">
        <w:t>5</w:t>
      </w:r>
      <w:r>
        <w:t xml:space="preserve">-10-21 </w:t>
      </w:r>
      <w:r w:rsidR="00E67332">
        <w:tab/>
      </w:r>
      <w:r w:rsidR="00EF242F">
        <w:t>Uppdaterade rekommendationer</w:t>
      </w:r>
    </w:p>
    <w:p w14:paraId="500805A0" w14:textId="7E833B0F" w:rsidR="00EF242F" w:rsidRDefault="00EF242F" w:rsidP="000B0F8D">
      <w:pPr>
        <w:spacing w:after="0"/>
        <w:ind w:left="2608" w:firstLine="4"/>
      </w:pPr>
      <w:r>
        <w:t xml:space="preserve">Vaccination </w:t>
      </w:r>
      <w:r w:rsidR="00E87B20">
        <w:t>som allmän aktivitet vid utskrivning utgår och ersätts av rekommendation</w:t>
      </w:r>
      <w:r w:rsidR="000B0F8D">
        <w:t xml:space="preserve"> till patienter att boka tid </w:t>
      </w:r>
      <w:r w:rsidR="00D16D30">
        <w:t>v</w:t>
      </w:r>
      <w:r w:rsidR="000B0F8D">
        <w:t>ia 1177.</w:t>
      </w:r>
    </w:p>
    <w:p w14:paraId="4CACA58E" w14:textId="77777777" w:rsidR="00E67332" w:rsidRDefault="00E67332" w:rsidP="00391524">
      <w:pPr>
        <w:spacing w:after="0"/>
      </w:pPr>
    </w:p>
    <w:p w14:paraId="32D01E62" w14:textId="402B0B93" w:rsidR="00F001AE" w:rsidRDefault="006E70A7" w:rsidP="00F001AE">
      <w:pPr>
        <w:spacing w:before="280" w:after="20"/>
      </w:pPr>
      <w:r w:rsidRPr="006E70A7">
        <w:rPr>
          <w:rFonts w:asciiTheme="majorHAnsi" w:hAnsiTheme="majorHAnsi" w:cstheme="majorHAnsi"/>
          <w:sz w:val="28"/>
          <w:szCs w:val="28"/>
        </w:rPr>
        <w:t>Innehållsförteckning</w:t>
      </w:r>
    </w:p>
    <w:p w14:paraId="74B88514" w14:textId="268CD4BD" w:rsidR="002A46CE" w:rsidRDefault="000973C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972C70"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 w:rsidRPr="00972C70"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 w:rsidRPr="00972C70"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212040190" w:history="1">
        <w:r w:rsidR="002A46CE" w:rsidRPr="00AB5BE6">
          <w:rPr>
            <w:rStyle w:val="Hyperlnk"/>
            <w:rFonts w:eastAsia="MS Gothic"/>
            <w:noProof/>
          </w:rPr>
          <w:t>Sammanfattning</w:t>
        </w:r>
        <w:r w:rsidR="002A46CE">
          <w:rPr>
            <w:noProof/>
            <w:webHidden/>
          </w:rPr>
          <w:tab/>
        </w:r>
        <w:r w:rsidR="002A46CE">
          <w:rPr>
            <w:noProof/>
            <w:webHidden/>
          </w:rPr>
          <w:fldChar w:fldCharType="begin"/>
        </w:r>
        <w:r w:rsidR="002A46CE">
          <w:rPr>
            <w:noProof/>
            <w:webHidden/>
          </w:rPr>
          <w:instrText xml:space="preserve"> PAGEREF _Toc212040190 \h </w:instrText>
        </w:r>
        <w:r w:rsidR="002A46CE">
          <w:rPr>
            <w:noProof/>
            <w:webHidden/>
          </w:rPr>
        </w:r>
        <w:r w:rsidR="002A46CE">
          <w:rPr>
            <w:noProof/>
            <w:webHidden/>
          </w:rPr>
          <w:fldChar w:fldCharType="separate"/>
        </w:r>
        <w:r w:rsidR="002A46CE">
          <w:rPr>
            <w:noProof/>
            <w:webHidden/>
          </w:rPr>
          <w:t>1</w:t>
        </w:r>
        <w:r w:rsidR="002A46CE">
          <w:rPr>
            <w:noProof/>
            <w:webHidden/>
          </w:rPr>
          <w:fldChar w:fldCharType="end"/>
        </w:r>
      </w:hyperlink>
    </w:p>
    <w:p w14:paraId="65D63830" w14:textId="72D1AAC4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1" w:history="1">
        <w:r w:rsidRPr="00AB5BE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36873D" w14:textId="07D4C358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2" w:history="1">
        <w:r w:rsidRPr="00AB5BE6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4EF2E63" w14:textId="0BD7B08C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3" w:history="1">
        <w:r w:rsidRPr="00AB5BE6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6D37623" w14:textId="71C6865E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4" w:history="1">
        <w:r w:rsidRPr="00AB5BE6">
          <w:rPr>
            <w:rStyle w:val="Hyperlnk"/>
            <w:rFonts w:eastAsia="MS Gothic"/>
            <w:noProof/>
          </w:rPr>
          <w:t>Vaccination mot influensa rekommenderas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9680551" w14:textId="77F434F1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5" w:history="1">
        <w:r w:rsidRPr="00AB5BE6">
          <w:rPr>
            <w:rStyle w:val="Hyperlnk"/>
            <w:rFonts w:eastAsia="MS Gothic"/>
            <w:noProof/>
          </w:rPr>
          <w:t>Vaccination mot covid-19 rekommenderas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A0BDC9" w14:textId="1F9EB7B5" w:rsidR="002A46CE" w:rsidRDefault="002A46CE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6" w:history="1">
        <w:r w:rsidRPr="00AB5BE6">
          <w:rPr>
            <w:rStyle w:val="Hyperlnk"/>
            <w:rFonts w:eastAsia="MS Gothic"/>
            <w:noProof/>
          </w:rPr>
          <w:t>Åldersrelaterad rekommendation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9D74D4" w14:textId="6A697DB7" w:rsidR="002A46CE" w:rsidRDefault="002A46CE">
      <w:pPr>
        <w:pStyle w:val="Innehll3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7" w:history="1">
        <w:r w:rsidRPr="00AB5BE6">
          <w:rPr>
            <w:rStyle w:val="Hyperlnk"/>
            <w:rFonts w:eastAsia="MS Gothic"/>
            <w:noProof/>
          </w:rPr>
          <w:t>Riskgruppsrelaterad rekommendation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97B452" w14:textId="609140B8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8" w:history="1">
        <w:r w:rsidRPr="00AB5BE6">
          <w:rPr>
            <w:rStyle w:val="Hyperlnk"/>
            <w:rFonts w:eastAsia="MS Gothic"/>
            <w:noProof/>
          </w:rPr>
          <w:t>Vaccinbeställning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ED7652" w14:textId="7940B375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199" w:history="1">
        <w:r w:rsidRPr="00AB5BE6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E0FB08" w14:textId="7DFB44A8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0" w:history="1">
        <w:r w:rsidRPr="00AB5BE6">
          <w:rPr>
            <w:rStyle w:val="Hyperlnk"/>
            <w:rFonts w:eastAsia="MS Gothic"/>
            <w:noProof/>
          </w:rPr>
          <w:t>Hälsodeklaration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0B5A8B" w14:textId="51B7C8AC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1" w:history="1">
        <w:r w:rsidRPr="00AB5BE6">
          <w:rPr>
            <w:rStyle w:val="Hyperlnk"/>
            <w:rFonts w:eastAsia="MS Gothic"/>
            <w:noProof/>
          </w:rPr>
          <w:t>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9D4AE8" w14:textId="2E3D0F13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2" w:history="1">
        <w:r w:rsidRPr="00AB5BE6">
          <w:rPr>
            <w:rStyle w:val="Hyperlnk"/>
            <w:rFonts w:eastAsia="MS Gothic"/>
            <w:noProof/>
          </w:rPr>
          <w:t>Patienter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4F79E6" w14:textId="35E8923C" w:rsidR="002A46CE" w:rsidRDefault="002A46CE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3" w:history="1">
        <w:r w:rsidRPr="00AB5BE6">
          <w:rPr>
            <w:rStyle w:val="Hyperlnk"/>
            <w:rFonts w:eastAsia="MS Gothic"/>
            <w:noProof/>
          </w:rPr>
          <w:t>Dokumentation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0461AB" w14:textId="39C7C130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4" w:history="1">
        <w:r w:rsidRPr="00AB5BE6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23B34B" w14:textId="5CFF3836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5" w:history="1">
        <w:r w:rsidRPr="00AB5BE6">
          <w:rPr>
            <w:rStyle w:val="Hyperlnk"/>
            <w:rFonts w:eastAsia="MS Gothic"/>
            <w:noProof/>
          </w:rPr>
          <w:t>Länksamling till hjälp för 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CA1F361" w14:textId="2DFF68AB" w:rsidR="002A46CE" w:rsidRDefault="002A46CE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2040206" w:history="1">
        <w:r w:rsidRPr="00AB5BE6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_Toc212040206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22C66F" w14:textId="5C028D61" w:rsidR="002C6478" w:rsidRPr="00972C70" w:rsidRDefault="000973CB" w:rsidP="00767B3F">
      <w:pPr>
        <w:pStyle w:val="Rubrik2"/>
      </w:pPr>
      <w:r w:rsidRPr="00972C70">
        <w:rPr>
          <w:rFonts w:ascii="Arial" w:hAnsi="Arial"/>
          <w:noProof/>
          <w:color w:val="0000FF"/>
          <w:sz w:val="22"/>
          <w:szCs w:val="32"/>
          <w:u w:val="single"/>
        </w:rPr>
        <w:fldChar w:fldCharType="end"/>
      </w:r>
      <w:bookmarkStart w:id="20" w:name="_Toc419879663"/>
      <w:bookmarkStart w:id="21" w:name="_Toc54350965"/>
      <w:bookmarkStart w:id="22" w:name="_Toc54620857"/>
      <w:bookmarkStart w:id="23" w:name="_Toc256000001"/>
      <w:bookmarkStart w:id="24" w:name="_Toc256000015"/>
      <w:bookmarkStart w:id="25" w:name="_Toc256000029"/>
      <w:bookmarkStart w:id="26" w:name="_Toc256000043"/>
      <w:bookmarkStart w:id="27" w:name="_Toc256000057"/>
      <w:bookmarkStart w:id="28" w:name="_Toc256000071"/>
      <w:bookmarkStart w:id="29" w:name="_Toc56685462"/>
      <w:bookmarkStart w:id="30" w:name="_Toc256000085"/>
      <w:bookmarkStart w:id="31" w:name="_Toc57645738"/>
      <w:bookmarkStart w:id="32" w:name="_Toc256000099"/>
      <w:bookmarkStart w:id="33" w:name="_Toc85708575"/>
      <w:bookmarkStart w:id="34" w:name="_Toc256000024"/>
      <w:bookmarkStart w:id="35" w:name="_Toc122508785"/>
      <w:bookmarkStart w:id="36" w:name="_Toc212040192"/>
      <w:r w:rsidR="002C6478" w:rsidRPr="00972C70">
        <w:t>Bakgrund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4FC36C84" w14:textId="0D96ED5C" w:rsidR="003F14A9" w:rsidRPr="00503606" w:rsidRDefault="370EA02C" w:rsidP="00767B3F">
      <w:pPr>
        <w:rPr>
          <w:rStyle w:val="Hyperlnk"/>
        </w:rPr>
      </w:pPr>
      <w:r>
        <w:t>Influensa är en virusinfektion som återkommer i epidemier av olika intensitet varje år över hela världen.</w:t>
      </w:r>
      <w:bookmarkStart w:id="37" w:name="_Toc419879664"/>
      <w:r>
        <w:t xml:space="preserve"> Det finns all anledning att vidta </w:t>
      </w:r>
      <w:r>
        <w:lastRenderedPageBreak/>
        <w:t xml:space="preserve">åtgärder för att minska risk för smitta, på samma sätt som när det gäller covid-19. Rutinen baseras på </w:t>
      </w:r>
      <w:r w:rsidR="00503606">
        <w:fldChar w:fldCharType="begin"/>
      </w:r>
      <w:r w:rsidR="00503606">
        <w:instrText>HYPERLINK "https://www.folkhalsomyndigheten.se/publikationer-och-material/publikationsarkiv/r/rekommendationer-om-influensavaccination-till-riskgrupper/"</w:instrText>
      </w:r>
      <w:r w:rsidR="00503606">
        <w:fldChar w:fldCharType="separate"/>
      </w:r>
      <w:r w:rsidRPr="00503606">
        <w:rPr>
          <w:rStyle w:val="Hyperlnk"/>
        </w:rPr>
        <w:t>Folkhälsomyndighetens rekommendationer [1].</w:t>
      </w:r>
    </w:p>
    <w:p w14:paraId="742393F8" w14:textId="3EC92257" w:rsidR="002C6478" w:rsidRPr="00972C70" w:rsidRDefault="00503606" w:rsidP="73555926">
      <w:r>
        <w:fldChar w:fldCharType="end"/>
      </w:r>
      <w:r w:rsidR="009344D9">
        <w:t>Förstärkt influensavaccin</w:t>
      </w:r>
      <w:r w:rsidR="370EA02C">
        <w:t>,</w:t>
      </w:r>
      <w:r w:rsidR="00283541">
        <w:t xml:space="preserve"> </w:t>
      </w:r>
      <w:proofErr w:type="spellStart"/>
      <w:r w:rsidR="1EEC0199">
        <w:t>Fluad</w:t>
      </w:r>
      <w:proofErr w:type="spellEnd"/>
      <w:r w:rsidR="370EA02C">
        <w:t xml:space="preserve">, </w:t>
      </w:r>
      <w:r w:rsidR="4B4778A4" w:rsidRPr="73555926">
        <w:rPr>
          <w:color w:val="333333"/>
        </w:rPr>
        <w:t>erbjuds under säsongen 2025/2026 till boende på särskilda boenden, korttidsboenden för äldre samt till äldre i ordinärt boende med kommunal hemsjukvård. Det är endast vårdcentraler som ansvarar för ovanstående som får beställa detta vaccin."</w:t>
      </w:r>
    </w:p>
    <w:p w14:paraId="13F096D8" w14:textId="35CB501B" w:rsidR="002C6478" w:rsidRPr="00972C70" w:rsidRDefault="002C6478" w:rsidP="00985F1C">
      <w:pPr>
        <w:pStyle w:val="Rubrik2"/>
      </w:pPr>
      <w:bookmarkStart w:id="38" w:name="_Toc54350966"/>
      <w:bookmarkStart w:id="39" w:name="_Toc54620858"/>
      <w:bookmarkStart w:id="40" w:name="_Toc256000002"/>
      <w:bookmarkStart w:id="41" w:name="_Toc256000016"/>
      <w:bookmarkStart w:id="42" w:name="_Toc256000030"/>
      <w:bookmarkStart w:id="43" w:name="_Toc256000044"/>
      <w:bookmarkStart w:id="44" w:name="_Toc256000058"/>
      <w:bookmarkStart w:id="45" w:name="_Toc256000072"/>
      <w:bookmarkStart w:id="46" w:name="_Toc56685463"/>
      <w:bookmarkStart w:id="47" w:name="_Toc256000086"/>
      <w:bookmarkStart w:id="48" w:name="_Toc57645739"/>
      <w:bookmarkStart w:id="49" w:name="_Toc256000100"/>
      <w:bookmarkStart w:id="50" w:name="_Toc85708576"/>
      <w:bookmarkStart w:id="51" w:name="_Toc256000038"/>
      <w:bookmarkStart w:id="52" w:name="_Toc122508786"/>
      <w:bookmarkStart w:id="53" w:name="_Toc212040193"/>
      <w:r w:rsidRPr="00972C70">
        <w:t>Förutsättningar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FD798CA" w14:textId="239ACE4F" w:rsidR="002C6478" w:rsidRPr="00972C70" w:rsidRDefault="002C6478" w:rsidP="00985F1C">
      <w:r w:rsidRPr="00972C70">
        <w:t>Årets influensavaccination av riskgrupper inleds vecka 4</w:t>
      </w:r>
      <w:r w:rsidR="00C34C68">
        <w:t>2</w:t>
      </w:r>
      <w:r w:rsidRPr="00972C70">
        <w:t>.</w:t>
      </w:r>
    </w:p>
    <w:p w14:paraId="5D0D3953" w14:textId="4D45950E" w:rsidR="002C6478" w:rsidRPr="00972C70" w:rsidRDefault="002C6478" w:rsidP="00985F1C">
      <w:r w:rsidRPr="00972C70">
        <w:t>Äggallergi utgör kontraindikation, men annars finns inga skäl för patient eller</w:t>
      </w:r>
      <w:r w:rsidR="00985F1C" w:rsidRPr="00972C70">
        <w:t xml:space="preserve"> </w:t>
      </w:r>
      <w:r w:rsidRPr="00972C70">
        <w:t>vårdpersonal att avstå.</w:t>
      </w:r>
    </w:p>
    <w:p w14:paraId="0F7B1342" w14:textId="77777777" w:rsidR="002C6478" w:rsidRPr="00972C70" w:rsidRDefault="002C6478" w:rsidP="00985F1C">
      <w:r w:rsidRPr="00972C70">
        <w:t>Huvudskälet till att all vårdpersonal bör vaccineras är att man vet att det minskar risken för sjukdom och död hos patienter.</w:t>
      </w:r>
    </w:p>
    <w:p w14:paraId="13F60655" w14:textId="31D631E6" w:rsidR="001D4EC1" w:rsidRDefault="370EA02C" w:rsidP="001D4EC1">
      <w:r>
        <w:t>Se också</w:t>
      </w:r>
      <w:r w:rsidR="372BC0F9">
        <w:t xml:space="preserve"> information på </w:t>
      </w:r>
      <w:hyperlink r:id="rId12">
        <w:r w:rsidR="372BC0F9" w:rsidRPr="73555926">
          <w:rPr>
            <w:rStyle w:val="Hyperlnk"/>
          </w:rPr>
          <w:t>vårdgivarwebben</w:t>
        </w:r>
      </w:hyperlink>
      <w:r w:rsidR="372BC0F9">
        <w:t xml:space="preserve"> om den regionala vaccinsamordningen</w:t>
      </w:r>
      <w:r w:rsidR="53AF481C">
        <w:t xml:space="preserve"> och om vaccinet</w:t>
      </w:r>
      <w:r w:rsidR="1D64514F">
        <w:t xml:space="preserve"> </w:t>
      </w:r>
      <w:r w:rsidR="1A5AAC59">
        <w:t>[2]</w:t>
      </w:r>
      <w:r w:rsidR="04EB3431">
        <w:t>.</w:t>
      </w:r>
    </w:p>
    <w:p w14:paraId="3B6483F7" w14:textId="3453F54B" w:rsidR="001D4EC1" w:rsidRPr="00972C70" w:rsidRDefault="001D4EC1" w:rsidP="001D4EC1">
      <w:r w:rsidRPr="00972C70">
        <w:t>Vaccinationen och vaccinet är gratis för personer som har fyllt 65 år, är gravida eller tillhör en medicinsk riskgrupp.</w:t>
      </w:r>
    </w:p>
    <w:p w14:paraId="025D39FA" w14:textId="56A2BF6F" w:rsidR="00DF42FC" w:rsidRDefault="00911091" w:rsidP="00DF42FC">
      <w:pPr>
        <w:pStyle w:val="Rubrik3"/>
        <w:spacing w:before="120"/>
      </w:pPr>
      <w:bookmarkStart w:id="54" w:name="_Toc54350969"/>
      <w:bookmarkStart w:id="55" w:name="_Toc54620861"/>
      <w:bookmarkStart w:id="56" w:name="_Toc256000005"/>
      <w:bookmarkStart w:id="57" w:name="_Toc256000019"/>
      <w:bookmarkStart w:id="58" w:name="_Toc256000033"/>
      <w:bookmarkStart w:id="59" w:name="_Toc256000047"/>
      <w:bookmarkStart w:id="60" w:name="_Toc256000061"/>
      <w:bookmarkStart w:id="61" w:name="_Toc256000075"/>
      <w:bookmarkStart w:id="62" w:name="_Toc56685466"/>
      <w:bookmarkStart w:id="63" w:name="_Toc256000089"/>
      <w:bookmarkStart w:id="64" w:name="_Toc57645742"/>
      <w:bookmarkStart w:id="65" w:name="_Toc256000103"/>
      <w:bookmarkStart w:id="66" w:name="_Toc85708579"/>
      <w:bookmarkStart w:id="67" w:name="_Toc256000080"/>
      <w:bookmarkStart w:id="68" w:name="_Toc122508789"/>
      <w:bookmarkStart w:id="69" w:name="_Toc212040194"/>
      <w:r w:rsidRPr="00972C70">
        <w:t xml:space="preserve">Vaccination mot influensa 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DF42FC">
        <w:t>rekommenderas</w:t>
      </w:r>
      <w:bookmarkEnd w:id="69"/>
    </w:p>
    <w:p w14:paraId="4AADC51D" w14:textId="60189B93" w:rsidR="00063512" w:rsidRDefault="68F1327C" w:rsidP="73555926">
      <w:r>
        <w:t>enligt Folkhälsomyndighetens rekommendationer (se detaljerad informatio</w:t>
      </w:r>
      <w:r w:rsidR="74600EE1">
        <w:t>n:</w:t>
      </w:r>
      <w:r w:rsidR="74600EE1" w:rsidRPr="73555926">
        <w:t xml:space="preserve"> </w:t>
      </w:r>
      <w:hyperlink r:id="rId13">
        <w:r w:rsidR="74600EE1" w:rsidRPr="73555926">
          <w:rPr>
            <w:rStyle w:val="Hyperlnk"/>
            <w:color w:val="0000EE"/>
          </w:rPr>
          <w:t>Rekommendationer om influensavaccination till riskgrupper - Folkhälsomyndigheten</w:t>
        </w:r>
      </w:hyperlink>
      <w:r w:rsidR="6912FB8F" w:rsidRPr="73555926">
        <w:t xml:space="preserve"> </w:t>
      </w:r>
      <w:r w:rsidR="6912FB8F">
        <w:t>[1].</w:t>
      </w:r>
    </w:p>
    <w:p w14:paraId="34691C87" w14:textId="77777777" w:rsidR="00911091" w:rsidRPr="00FF72B0" w:rsidRDefault="00911091" w:rsidP="00FF72B0">
      <w:pPr>
        <w:pStyle w:val="Punktlista"/>
      </w:pPr>
      <w:r w:rsidRPr="00FF72B0">
        <w:t>Personer 65 år och äldre.</w:t>
      </w:r>
    </w:p>
    <w:p w14:paraId="3F783E2F" w14:textId="7988C70D" w:rsidR="00911091" w:rsidRPr="00FF72B0" w:rsidRDefault="00911091" w:rsidP="00FF72B0">
      <w:pPr>
        <w:pStyle w:val="Punktlista"/>
      </w:pPr>
      <w:r w:rsidRPr="00FF72B0">
        <w:t>Gravida efter graviditetsvecka 12</w:t>
      </w:r>
      <w:r w:rsidR="00197F82">
        <w:t>.</w:t>
      </w:r>
    </w:p>
    <w:p w14:paraId="02F6746F" w14:textId="5488A2DF" w:rsidR="00911091" w:rsidRPr="00FF72B0" w:rsidRDefault="00911091" w:rsidP="003B5936">
      <w:pPr>
        <w:pStyle w:val="Punktlista"/>
        <w:spacing w:after="40"/>
      </w:pPr>
      <w:r w:rsidRPr="00FF72B0">
        <w:t xml:space="preserve">Vuxna och barn från 6 månader med följande sjukdomar eller tillstånd: </w:t>
      </w:r>
    </w:p>
    <w:p w14:paraId="43DD7441" w14:textId="77777777" w:rsidR="00911091" w:rsidRPr="00972C70" w:rsidRDefault="00911091" w:rsidP="00911091">
      <w:pPr>
        <w:pStyle w:val="Punktlistaunderliggande"/>
        <w:keepNext/>
        <w:keepLines/>
        <w:ind w:left="1706" w:hanging="357"/>
      </w:pPr>
      <w:r w:rsidRPr="00972C70">
        <w:t>kronisk hjärtsjukdom</w:t>
      </w:r>
    </w:p>
    <w:p w14:paraId="21C1C8B8" w14:textId="77777777" w:rsidR="00911091" w:rsidRPr="00972C70" w:rsidRDefault="00911091" w:rsidP="00911091">
      <w:pPr>
        <w:pStyle w:val="Punktlistaunderliggande"/>
        <w:keepNext/>
        <w:keepLines/>
        <w:ind w:left="1706" w:hanging="357"/>
      </w:pPr>
      <w:r w:rsidRPr="00972C70">
        <w:t>kronisk lungsjukdom, såsom KOL och svår astma.</w:t>
      </w:r>
    </w:p>
    <w:p w14:paraId="223E02ED" w14:textId="77777777" w:rsidR="00911091" w:rsidRPr="00972C70" w:rsidRDefault="00911091" w:rsidP="00911091">
      <w:pPr>
        <w:pStyle w:val="Punktlistaunderliggande"/>
        <w:keepNext/>
        <w:keepLines/>
        <w:ind w:left="1706" w:hanging="357"/>
      </w:pPr>
      <w:r w:rsidRPr="00972C70">
        <w:t xml:space="preserve">andra tillstånd som leder till nedsatt lungfunktion eller försämrad </w:t>
      </w:r>
      <w:proofErr w:type="spellStart"/>
      <w:r w:rsidRPr="00972C70">
        <w:t>hostkraft</w:t>
      </w:r>
      <w:proofErr w:type="spellEnd"/>
      <w:r w:rsidRPr="00972C70">
        <w:t xml:space="preserve"> och sekretstagnation (till exempel extrem fetma, </w:t>
      </w:r>
      <w:r w:rsidRPr="00B63237">
        <w:t>neuromuskulära</w:t>
      </w:r>
      <w:r w:rsidRPr="00972C70">
        <w:t xml:space="preserve"> sjukdomar eller flerfunktionshinder).</w:t>
      </w:r>
    </w:p>
    <w:p w14:paraId="40030DE6" w14:textId="77777777" w:rsidR="00911091" w:rsidRPr="00972C70" w:rsidRDefault="00911091" w:rsidP="00911091">
      <w:pPr>
        <w:pStyle w:val="Punktlistaunderliggande"/>
      </w:pPr>
      <w:r w:rsidRPr="00972C70">
        <w:t>kronisk lever- eller njursvikt.</w:t>
      </w:r>
    </w:p>
    <w:p w14:paraId="5038F530" w14:textId="77777777" w:rsidR="00911091" w:rsidRPr="00972C70" w:rsidRDefault="00911091" w:rsidP="00911091">
      <w:pPr>
        <w:pStyle w:val="Punktlistaunderliggande"/>
      </w:pPr>
      <w:r w:rsidRPr="00972C70">
        <w:t xml:space="preserve">diabetes </w:t>
      </w:r>
      <w:proofErr w:type="spellStart"/>
      <w:r w:rsidRPr="00972C70">
        <w:t>mellitus</w:t>
      </w:r>
      <w:proofErr w:type="spellEnd"/>
      <w:r w:rsidRPr="00972C70">
        <w:t>.</w:t>
      </w:r>
    </w:p>
    <w:p w14:paraId="34231AF7" w14:textId="77777777" w:rsidR="00911091" w:rsidRPr="00972C70" w:rsidRDefault="00911091" w:rsidP="00911091">
      <w:pPr>
        <w:pStyle w:val="Punktlistaunderliggande"/>
      </w:pPr>
      <w:r w:rsidRPr="00972C70">
        <w:t>tillstånd som innebär kraftigt nedsatt immunförsvar på grund av sjukdom eller behandling.</w:t>
      </w:r>
    </w:p>
    <w:p w14:paraId="41CE381E" w14:textId="77777777" w:rsidR="00911091" w:rsidRPr="00DF01E2" w:rsidRDefault="00911091" w:rsidP="003B5936">
      <w:pPr>
        <w:pStyle w:val="Punktlista"/>
        <w:keepNext/>
        <w:keepLines/>
      </w:pPr>
      <w:r w:rsidRPr="00DF01E2">
        <w:lastRenderedPageBreak/>
        <w:t>Hushållskontakter samt sjukvårdspersonal som arbetar nära personer med kraftigt nedsatt immunförsvar.</w:t>
      </w:r>
    </w:p>
    <w:p w14:paraId="1F4BAE31" w14:textId="77777777" w:rsidR="00911091" w:rsidRPr="00DF01E2" w:rsidRDefault="00911091" w:rsidP="003B5936">
      <w:pPr>
        <w:pStyle w:val="Punktlista"/>
        <w:keepNext/>
        <w:keepLines/>
      </w:pPr>
      <w:r w:rsidRPr="00DF01E2">
        <w:t>All annan personal inom vård och omsorg som arbetar nära patienter och omsorgstagare med ökad risk för allvarlig influensa.</w:t>
      </w:r>
    </w:p>
    <w:p w14:paraId="4E7F0E6F" w14:textId="356658BB" w:rsidR="00911091" w:rsidRDefault="00911091" w:rsidP="003B5936">
      <w:r w:rsidRPr="007F4624">
        <w:t>[1, 3, 4]</w:t>
      </w:r>
    </w:p>
    <w:p w14:paraId="72EB5243" w14:textId="5C98FEC9" w:rsidR="00DF42FC" w:rsidRDefault="00DF42FC" w:rsidP="00252601">
      <w:pPr>
        <w:pStyle w:val="Rubrik3"/>
      </w:pPr>
      <w:bookmarkStart w:id="70" w:name="_Toc212040195"/>
      <w:r w:rsidRPr="00252601">
        <w:t>Vaccination</w:t>
      </w:r>
      <w:r w:rsidRPr="00972C70">
        <w:t xml:space="preserve"> mot </w:t>
      </w:r>
      <w:r>
        <w:t>cov</w:t>
      </w:r>
      <w:r w:rsidR="00955A28">
        <w:t>id</w:t>
      </w:r>
      <w:r>
        <w:t>-19</w:t>
      </w:r>
      <w:r w:rsidRPr="00972C70">
        <w:t xml:space="preserve"> </w:t>
      </w:r>
      <w:r>
        <w:t>rekommenderas</w:t>
      </w:r>
      <w:bookmarkEnd w:id="70"/>
    </w:p>
    <w:p w14:paraId="10695638" w14:textId="7CFE373A" w:rsidR="00DF42FC" w:rsidRDefault="00DF42FC" w:rsidP="00DF42FC">
      <w:r>
        <w:t>enligt Folkhäl</w:t>
      </w:r>
      <w:r w:rsidR="00955A28">
        <w:t>s</w:t>
      </w:r>
      <w:r>
        <w:t>omyndighetens rekommendationer</w:t>
      </w:r>
      <w:r w:rsidR="00745B3E">
        <w:t xml:space="preserve"> </w:t>
      </w:r>
      <w:r w:rsidR="00595C20">
        <w:t>(</w:t>
      </w:r>
      <w:r w:rsidR="00745B3E">
        <w:t>se</w:t>
      </w:r>
      <w:r w:rsidR="00A040D2">
        <w:t xml:space="preserve"> </w:t>
      </w:r>
      <w:r w:rsidR="00745B3E">
        <w:t xml:space="preserve">detaljerad information på </w:t>
      </w:r>
      <w:hyperlink r:id="rId14">
        <w:r w:rsidR="00DC797C" w:rsidRPr="50433841">
          <w:rPr>
            <w:rStyle w:val="Hyperlnk"/>
          </w:rPr>
          <w:t>Folkhälsomyndighetens webbplats</w:t>
        </w:r>
      </w:hyperlink>
      <w:r w:rsidR="00745B3E">
        <w:t>)</w:t>
      </w:r>
      <w:r w:rsidR="006F275D">
        <w:t>.</w:t>
      </w:r>
    </w:p>
    <w:p w14:paraId="393662A9" w14:textId="406B04E9" w:rsidR="00A040D2" w:rsidRDefault="6BAA6E32" w:rsidP="00A040D2">
      <w:pPr>
        <w:pStyle w:val="MellanrubrikVGR"/>
      </w:pPr>
      <w:bookmarkStart w:id="71" w:name="_Toc212040196"/>
      <w:r>
        <w:t>Åldersrelaterad rekommendation</w:t>
      </w:r>
      <w:bookmarkEnd w:id="71"/>
    </w:p>
    <w:p w14:paraId="448D5BB9" w14:textId="42A70133" w:rsidR="0A12EF3C" w:rsidRDefault="0A12EF3C" w:rsidP="73555926">
      <w:pPr>
        <w:pStyle w:val="Punktlista"/>
        <w:numPr>
          <w:ilvl w:val="0"/>
          <w:numId w:val="0"/>
        </w:numPr>
        <w:ind w:left="992"/>
      </w:pPr>
      <w:r w:rsidRPr="73555926">
        <w:rPr>
          <w:b/>
          <w:bCs/>
        </w:rPr>
        <w:t>&gt;18</w:t>
      </w:r>
      <w:r w:rsidR="2F381667" w:rsidRPr="73555926">
        <w:rPr>
          <w:b/>
          <w:bCs/>
        </w:rPr>
        <w:t xml:space="preserve"> </w:t>
      </w:r>
      <w:r w:rsidR="09D9B570" w:rsidRPr="73555926">
        <w:rPr>
          <w:b/>
          <w:bCs/>
        </w:rPr>
        <w:t>år</w:t>
      </w:r>
      <w:r w:rsidR="3C4AB95A" w:rsidRPr="73555926">
        <w:t xml:space="preserve"> och </w:t>
      </w:r>
      <w:r w:rsidR="09D9B570" w:rsidRPr="73555926">
        <w:t>nedsatt immunförsvar (se nedan)</w:t>
      </w:r>
    </w:p>
    <w:p w14:paraId="70342F2E" w14:textId="41981714" w:rsidR="7D4641AE" w:rsidRDefault="7D4641AE" w:rsidP="73555926">
      <w:pPr>
        <w:pStyle w:val="Punktlista"/>
        <w:numPr>
          <w:ilvl w:val="0"/>
          <w:numId w:val="0"/>
        </w:numPr>
        <w:ind w:left="992"/>
      </w:pPr>
      <w:r w:rsidRPr="73555926">
        <w:rPr>
          <w:b/>
          <w:bCs/>
        </w:rPr>
        <w:t>&gt;50 år</w:t>
      </w:r>
      <w:r w:rsidR="56E22E72" w:rsidRPr="73555926">
        <w:t xml:space="preserve"> </w:t>
      </w:r>
      <w:r w:rsidRPr="73555926">
        <w:t xml:space="preserve">och </w:t>
      </w:r>
      <w:r w:rsidR="16F50D59" w:rsidRPr="73555926">
        <w:t xml:space="preserve">ingående i </w:t>
      </w:r>
      <w:r w:rsidR="09D9B570" w:rsidRPr="73555926">
        <w:t>riskgrupp (se nedan)</w:t>
      </w:r>
    </w:p>
    <w:p w14:paraId="1D2B94DC" w14:textId="0EEF9368" w:rsidR="00955A28" w:rsidRDefault="01D098AA" w:rsidP="73555926">
      <w:pPr>
        <w:pStyle w:val="Punktlista"/>
        <w:numPr>
          <w:ilvl w:val="0"/>
          <w:numId w:val="0"/>
        </w:numPr>
        <w:ind w:left="992"/>
      </w:pPr>
      <w:r w:rsidRPr="73555926">
        <w:rPr>
          <w:b/>
          <w:bCs/>
        </w:rPr>
        <w:t>&gt;65 år</w:t>
      </w:r>
      <w:r w:rsidRPr="73555926">
        <w:t xml:space="preserve"> och</w:t>
      </w:r>
      <w:r w:rsidR="7D1FC5DC" w:rsidRPr="73555926">
        <w:rPr>
          <w:color w:val="333333"/>
        </w:rPr>
        <w:t xml:space="preserve"> dagliga omsorgsinsatser i hemmet eller på SÄBO. </w:t>
      </w:r>
    </w:p>
    <w:p w14:paraId="185F33EA" w14:textId="3A7F0878" w:rsidR="504A10BE" w:rsidRDefault="504A10BE" w:rsidP="73555926">
      <w:pPr>
        <w:pStyle w:val="Punktlista"/>
        <w:numPr>
          <w:ilvl w:val="0"/>
          <w:numId w:val="0"/>
        </w:numPr>
        <w:ind w:left="992"/>
        <w:rPr>
          <w:color w:val="333333"/>
        </w:rPr>
      </w:pPr>
      <w:r w:rsidRPr="73555926">
        <w:rPr>
          <w:b/>
          <w:bCs/>
        </w:rPr>
        <w:t>&gt;7</w:t>
      </w:r>
      <w:r w:rsidR="00814696">
        <w:rPr>
          <w:b/>
          <w:bCs/>
        </w:rPr>
        <w:t>5</w:t>
      </w:r>
      <w:r w:rsidRPr="73555926">
        <w:rPr>
          <w:b/>
          <w:bCs/>
        </w:rPr>
        <w:t xml:space="preserve"> år</w:t>
      </w:r>
      <w:r w:rsidRPr="73555926">
        <w:rPr>
          <w:color w:val="333333"/>
        </w:rPr>
        <w:t xml:space="preserve"> </w:t>
      </w:r>
    </w:p>
    <w:p w14:paraId="10B91149" w14:textId="2DD9A6DD" w:rsidR="73555926" w:rsidRDefault="73555926" w:rsidP="009C265F">
      <w:pPr>
        <w:pStyle w:val="Punktlista"/>
        <w:numPr>
          <w:ilvl w:val="0"/>
          <w:numId w:val="0"/>
        </w:numPr>
        <w:ind w:left="1349"/>
        <w:rPr>
          <w:rFonts w:ascii="Segoe UI" w:eastAsia="Segoe UI" w:hAnsi="Segoe UI" w:cs="Segoe UI"/>
          <w:color w:val="333333"/>
          <w:sz w:val="18"/>
          <w:szCs w:val="18"/>
        </w:rPr>
      </w:pPr>
    </w:p>
    <w:p w14:paraId="0F69A89F" w14:textId="1B572206" w:rsidR="00BD4A60" w:rsidRDefault="5121CBAC" w:rsidP="00BD4A60">
      <w:pPr>
        <w:pStyle w:val="MellanrubrikVGR"/>
      </w:pPr>
      <w:bookmarkStart w:id="72" w:name="_Toc212040197"/>
      <w:r>
        <w:t>Riskgruppsrelaterad rekommendation</w:t>
      </w:r>
      <w:bookmarkEnd w:id="72"/>
      <w:r w:rsidR="1BEE98B2">
        <w:t xml:space="preserve"> </w:t>
      </w:r>
    </w:p>
    <w:p w14:paraId="6A5746A3" w14:textId="5C8B7F8B" w:rsidR="6B3A2D9D" w:rsidRDefault="6B3A2D9D" w:rsidP="73555926">
      <w:pPr>
        <w:pStyle w:val="Punktlista"/>
      </w:pPr>
      <w:r w:rsidRPr="73555926">
        <w:t>hjärt-kärlsjukdom (högt blodtryck som enda diagnos ingår inte)</w:t>
      </w:r>
    </w:p>
    <w:p w14:paraId="3686BEA2" w14:textId="60DAB9B6" w:rsidR="6B3A2D9D" w:rsidRDefault="6B3A2D9D" w:rsidP="73555926">
      <w:pPr>
        <w:pStyle w:val="Punktlista"/>
      </w:pPr>
      <w:r w:rsidRPr="73555926">
        <w:t>kronisk lungsjukdom, svår astma</w:t>
      </w:r>
    </w:p>
    <w:p w14:paraId="450E1C73" w14:textId="4157125F" w:rsidR="6B3A2D9D" w:rsidRDefault="6B3A2D9D" w:rsidP="73555926">
      <w:pPr>
        <w:pStyle w:val="Punktlista"/>
      </w:pPr>
      <w:r w:rsidRPr="73555926">
        <w:t>diabetes typ 1 eller 2</w:t>
      </w:r>
    </w:p>
    <w:p w14:paraId="01D7294B" w14:textId="1DF1D68C" w:rsidR="6B3A2D9D" w:rsidRDefault="6B3A2D9D" w:rsidP="73555926">
      <w:pPr>
        <w:pStyle w:val="Punktlista"/>
      </w:pPr>
      <w:r w:rsidRPr="73555926">
        <w:t xml:space="preserve">lever- eller njursvikt </w:t>
      </w:r>
    </w:p>
    <w:p w14:paraId="5864FA49" w14:textId="19387FE2" w:rsidR="6B3A2D9D" w:rsidRDefault="6B3A2D9D" w:rsidP="73555926">
      <w:pPr>
        <w:pStyle w:val="Punktlista"/>
      </w:pPr>
      <w:r w:rsidRPr="73555926">
        <w:t>nedsatt immunförsvar</w:t>
      </w:r>
    </w:p>
    <w:p w14:paraId="0D6B0AE4" w14:textId="31D5334F" w:rsidR="6B3A2D9D" w:rsidRDefault="6B3A2D9D" w:rsidP="73555926">
      <w:pPr>
        <w:pStyle w:val="Punktlista"/>
      </w:pPr>
      <w:r w:rsidRPr="73555926">
        <w:t xml:space="preserve">sjukdomar som leder till nedsatt lungvolym eller lungfunktion, såsom neuromuskulär sjukdom eller BMI över 40. </w:t>
      </w:r>
    </w:p>
    <w:p w14:paraId="76E2B912" w14:textId="646BC34A" w:rsidR="3C0FBBD8" w:rsidRDefault="3C0FBBD8" w:rsidP="73555926">
      <w:pPr>
        <w:pStyle w:val="Punktlista"/>
      </w:pPr>
      <w:r w:rsidRPr="73555926">
        <w:t>n</w:t>
      </w:r>
      <w:r w:rsidR="6B3A2D9D" w:rsidRPr="73555926">
        <w:t xml:space="preserve">edsatt immunförsvar </w:t>
      </w:r>
      <w:r w:rsidR="31133B17" w:rsidRPr="73555926">
        <w:t xml:space="preserve">hos </w:t>
      </w:r>
      <w:r w:rsidR="6B3A2D9D" w:rsidRPr="73555926">
        <w:t>på grund av sjukdom, behandling eller annat tillstånd (till exempel njursvikt, behandling mot cancer eller autoimmun sjukdom och Downs syndrom; graviditet ingår inte).</w:t>
      </w:r>
    </w:p>
    <w:p w14:paraId="4021AD4B" w14:textId="1266566A" w:rsidR="4B18208A" w:rsidRDefault="4B18208A" w:rsidP="73555926">
      <w:pPr>
        <w:pStyle w:val="Punktlista"/>
      </w:pPr>
      <w:r w:rsidRPr="73555926">
        <w:t>i</w:t>
      </w:r>
      <w:r w:rsidR="02EA6234" w:rsidRPr="73555926">
        <w:t>ndividuell bedömning</w:t>
      </w:r>
      <w:r w:rsidR="17DE1D64" w:rsidRPr="73555926">
        <w:t>.</w:t>
      </w:r>
      <w:r w:rsidR="6B3A2D9D" w:rsidRPr="73555926">
        <w:t xml:space="preserve"> Personer som inte omfattas av definitionerna ovan, men har en svår grundsjukdom eller uttalad skörhet som gör att covid-19 riskerar att bli en allvarlig sjukdom</w:t>
      </w:r>
    </w:p>
    <w:p w14:paraId="33654029" w14:textId="635A0D64" w:rsidR="73555926" w:rsidRDefault="00F77E93" w:rsidP="00C34D5E">
      <w:pPr>
        <w:pStyle w:val="Punktlista"/>
      </w:pPr>
      <w:r>
        <w:t xml:space="preserve">Personer </w:t>
      </w:r>
      <w:r w:rsidR="00C34D5E">
        <w:t>som haft bekräftad infektion med covid-19 efter 250901 kan avstå vaccination</w:t>
      </w:r>
    </w:p>
    <w:p w14:paraId="4DC7B2BF" w14:textId="649C942F" w:rsidR="73555926" w:rsidRDefault="73555926" w:rsidP="73555926">
      <w:pPr>
        <w:pStyle w:val="Punktlista"/>
        <w:numPr>
          <w:ilvl w:val="0"/>
          <w:numId w:val="0"/>
        </w:numPr>
        <w:ind w:left="1349"/>
      </w:pPr>
    </w:p>
    <w:p w14:paraId="7D40C700" w14:textId="0D796703" w:rsidR="002C6478" w:rsidRPr="00972C70" w:rsidRDefault="003409F0" w:rsidP="00600B48">
      <w:pPr>
        <w:pStyle w:val="Rubrik3"/>
      </w:pPr>
      <w:bookmarkStart w:id="73" w:name="_Toc212040198"/>
      <w:r>
        <w:t>Vaccinbeställning</w:t>
      </w:r>
      <w:bookmarkEnd w:id="73"/>
    </w:p>
    <w:p w14:paraId="263D8652" w14:textId="149D8E4A" w:rsidR="00810B59" w:rsidRDefault="00F44989" w:rsidP="003B3660">
      <w:pPr>
        <w:tabs>
          <w:tab w:val="left" w:pos="2552"/>
          <w:tab w:val="left" w:pos="4395"/>
          <w:tab w:val="left" w:pos="6521"/>
        </w:tabs>
        <w:rPr>
          <w:rStyle w:val="Hyperlnk"/>
        </w:rPr>
      </w:pPr>
      <w:r>
        <w:t>Influensa</w:t>
      </w:r>
      <w:r w:rsidR="003B3660">
        <w:tab/>
      </w:r>
      <w:proofErr w:type="spellStart"/>
      <w:r w:rsidR="000A226B">
        <w:t>Fl</w:t>
      </w:r>
      <w:r w:rsidR="000D36C3">
        <w:t>uarix</w:t>
      </w:r>
      <w:proofErr w:type="spellEnd"/>
      <w:r w:rsidR="003B3660">
        <w:tab/>
      </w:r>
      <w:proofErr w:type="spellStart"/>
      <w:r w:rsidR="005152A5">
        <w:t>Varun</w:t>
      </w:r>
      <w:r w:rsidR="00BD5005">
        <w:t>r</w:t>
      </w:r>
      <w:proofErr w:type="spellEnd"/>
      <w:r w:rsidR="00C67277">
        <w:t xml:space="preserve"> </w:t>
      </w:r>
      <w:r w:rsidR="00FE2471">
        <w:t>149960</w:t>
      </w:r>
      <w:r w:rsidR="003B3660">
        <w:tab/>
      </w:r>
      <w:hyperlink r:id="rId15">
        <w:r w:rsidR="00BE6078" w:rsidRPr="60AC5EAB">
          <w:rPr>
            <w:rStyle w:val="Hyperlnk"/>
          </w:rPr>
          <w:t>Hamlet</w:t>
        </w:r>
      </w:hyperlink>
    </w:p>
    <w:p w14:paraId="04577069" w14:textId="7EF5EC85" w:rsidR="002C6478" w:rsidRPr="00B63237" w:rsidRDefault="002C6478" w:rsidP="003E0B7D">
      <w:pPr>
        <w:pStyle w:val="Rubrik2"/>
      </w:pPr>
      <w:bookmarkStart w:id="74" w:name="_Toc54350968"/>
      <w:bookmarkStart w:id="75" w:name="_Toc54620860"/>
      <w:bookmarkStart w:id="76" w:name="_Toc256000004"/>
      <w:bookmarkStart w:id="77" w:name="_Toc256000018"/>
      <w:bookmarkStart w:id="78" w:name="_Toc256000032"/>
      <w:bookmarkStart w:id="79" w:name="_Toc256000046"/>
      <w:bookmarkStart w:id="80" w:name="_Toc256000060"/>
      <w:bookmarkStart w:id="81" w:name="_Toc256000074"/>
      <w:bookmarkStart w:id="82" w:name="_Toc56685465"/>
      <w:bookmarkStart w:id="83" w:name="_Toc256000088"/>
      <w:bookmarkStart w:id="84" w:name="_Toc57645741"/>
      <w:bookmarkStart w:id="85" w:name="_Toc256000102"/>
      <w:bookmarkStart w:id="86" w:name="_Toc85708578"/>
      <w:bookmarkStart w:id="87" w:name="_Toc256000066"/>
      <w:bookmarkStart w:id="88" w:name="_Toc122508788"/>
      <w:bookmarkStart w:id="89" w:name="_Toc212040199"/>
      <w:r w:rsidRPr="00B63237">
        <w:lastRenderedPageBreak/>
        <w:t>Genomförande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7039E479" w14:textId="621E11B9" w:rsidR="50855EA0" w:rsidRDefault="50855EA0" w:rsidP="00555E9D">
      <w:pPr>
        <w:pStyle w:val="Rubrik3"/>
        <w:spacing w:before="120"/>
      </w:pPr>
      <w:bookmarkStart w:id="90" w:name="_Toc212040200"/>
      <w:r w:rsidRPr="00B63237">
        <w:t>Hälsodeklaration</w:t>
      </w:r>
      <w:bookmarkEnd w:id="90"/>
    </w:p>
    <w:p w14:paraId="369ACD16" w14:textId="564D2BED" w:rsidR="00796FD6" w:rsidRPr="007F4624" w:rsidRDefault="0003599E" w:rsidP="0067564A">
      <w:hyperlink r:id="rId16" w:history="1">
        <w:r w:rsidRPr="007F4624">
          <w:rPr>
            <w:rStyle w:val="Hyperlnk"/>
          </w:rPr>
          <w:t>Blankett för hälsodeklaration inför vaccination</w:t>
        </w:r>
      </w:hyperlink>
      <w:r w:rsidR="00CD6F00" w:rsidRPr="007F4624">
        <w:t xml:space="preserve"> </w:t>
      </w:r>
      <w:r w:rsidRPr="007F4624">
        <w:t>ska gås igenom inför vaccination av personal och patienter.</w:t>
      </w:r>
      <w:r w:rsidR="00B837A3" w:rsidRPr="007F4624">
        <w:t xml:space="preserve"> Personal </w:t>
      </w:r>
      <w:r w:rsidR="005305DE" w:rsidRPr="007F4624">
        <w:t>och and</w:t>
      </w:r>
      <w:r w:rsidR="0067564A" w:rsidRPr="007F4624">
        <w:t>r</w:t>
      </w:r>
      <w:r w:rsidR="005305DE" w:rsidRPr="007F4624">
        <w:t>a med möjlighet</w:t>
      </w:r>
      <w:r w:rsidR="0067564A" w:rsidRPr="007F4624">
        <w:t>,</w:t>
      </w:r>
      <w:r w:rsidR="005305DE" w:rsidRPr="007F4624">
        <w:t xml:space="preserve"> </w:t>
      </w:r>
      <w:r w:rsidR="00B837A3" w:rsidRPr="007F4624">
        <w:t xml:space="preserve">kan </w:t>
      </w:r>
      <w:r w:rsidR="005305DE" w:rsidRPr="007F4624">
        <w:t>med fördel</w:t>
      </w:r>
      <w:r w:rsidR="00B837A3" w:rsidRPr="007F4624">
        <w:t xml:space="preserve"> fylla i den innan det är dags för vaccination.</w:t>
      </w:r>
    </w:p>
    <w:p w14:paraId="415F74D8" w14:textId="71695049" w:rsidR="002C6478" w:rsidRPr="00972C70" w:rsidRDefault="002C6478" w:rsidP="00376686">
      <w:pPr>
        <w:pStyle w:val="Rubrik3"/>
      </w:pPr>
      <w:bookmarkStart w:id="91" w:name="_Personal"/>
      <w:bookmarkStart w:id="92" w:name="_Toc54350970"/>
      <w:bookmarkStart w:id="93" w:name="_Toc54620862"/>
      <w:bookmarkStart w:id="94" w:name="_Toc256000006"/>
      <w:bookmarkStart w:id="95" w:name="_Toc256000020"/>
      <w:bookmarkStart w:id="96" w:name="_Toc256000034"/>
      <w:bookmarkStart w:id="97" w:name="_Toc256000048"/>
      <w:bookmarkStart w:id="98" w:name="_Toc256000062"/>
      <w:bookmarkStart w:id="99" w:name="_Toc256000076"/>
      <w:bookmarkStart w:id="100" w:name="_Toc56685467"/>
      <w:bookmarkStart w:id="101" w:name="_Toc256000090"/>
      <w:bookmarkStart w:id="102" w:name="_Toc57645743"/>
      <w:bookmarkStart w:id="103" w:name="_Toc256000104"/>
      <w:bookmarkStart w:id="104" w:name="_Toc85708580"/>
      <w:bookmarkStart w:id="105" w:name="_Toc256000094"/>
      <w:bookmarkStart w:id="106" w:name="_Toc122508790"/>
      <w:bookmarkStart w:id="107" w:name="_Toc212040201"/>
      <w:bookmarkEnd w:id="37"/>
      <w:bookmarkEnd w:id="91"/>
      <w:r w:rsidRPr="00972C70">
        <w:t>Personal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061260CF" w14:textId="12A7C7A1" w:rsidR="002C6478" w:rsidRPr="00972C70" w:rsidRDefault="002C6478" w:rsidP="00376686">
      <w:pPr>
        <w:pStyle w:val="Punktlista"/>
      </w:pPr>
      <w:r w:rsidRPr="00972C70">
        <w:t xml:space="preserve">Personal som arbetar nära patienter rekommenderas </w:t>
      </w:r>
      <w:r w:rsidR="00C54951">
        <w:t>vaccination mot influensa</w:t>
      </w:r>
      <w:r w:rsidR="00290C68">
        <w:t>.</w:t>
      </w:r>
    </w:p>
    <w:p w14:paraId="389F6A8E" w14:textId="0D01FAAC" w:rsidR="008A488F" w:rsidRDefault="002C6478" w:rsidP="00376686">
      <w:pPr>
        <w:pStyle w:val="Punktlista"/>
      </w:pPr>
      <w:r w:rsidRPr="00972C70">
        <w:t>Läkarchef/vårdenhetschef/enhetschef ansvarar för att beställa vaccin och att ombesörja att personalen blir vaccinerad</w:t>
      </w:r>
      <w:r w:rsidR="008A488F">
        <w:t>.</w:t>
      </w:r>
    </w:p>
    <w:p w14:paraId="0A188C9D" w14:textId="3886F239" w:rsidR="002C6478" w:rsidRPr="00972C70" w:rsidRDefault="008A488F" w:rsidP="000B2199">
      <w:pPr>
        <w:pStyle w:val="Punktlista"/>
        <w:numPr>
          <w:ilvl w:val="0"/>
          <w:numId w:val="0"/>
        </w:numPr>
        <w:ind w:left="1349"/>
      </w:pPr>
      <w:r>
        <w:t>Se</w:t>
      </w:r>
      <w:r w:rsidR="002C6478" w:rsidRPr="00972C70">
        <w:t xml:space="preserve"> </w:t>
      </w:r>
      <w:hyperlink r:id="rId17" w:history="1">
        <w:r w:rsidR="002C6478" w:rsidRPr="002A34D6">
          <w:rPr>
            <w:rStyle w:val="Hyperlnk"/>
          </w:rPr>
          <w:t>information publicerad på Institutet för hälsa och välfärd</w:t>
        </w:r>
      </w:hyperlink>
      <w:r w:rsidR="000817C2">
        <w:t xml:space="preserve"> -</w:t>
      </w:r>
      <w:r w:rsidR="002C6478" w:rsidRPr="000817C2">
        <w:t xml:space="preserve"> webbplats med tips för att lyckas</w:t>
      </w:r>
      <w:r w:rsidR="002C6478" w:rsidRPr="007F4624">
        <w:t xml:space="preserve"> [</w:t>
      </w:r>
      <w:r w:rsidR="00884B08">
        <w:t>5</w:t>
      </w:r>
      <w:r w:rsidR="002C6478" w:rsidRPr="007F4624">
        <w:t>].</w:t>
      </w:r>
    </w:p>
    <w:p w14:paraId="5BA68D4F" w14:textId="6B41B608" w:rsidR="002C6478" w:rsidRPr="00972C70" w:rsidRDefault="003F3169" w:rsidP="004165FD">
      <w:r>
        <w:t>Verksamhetsområde</w:t>
      </w:r>
      <w:r w:rsidR="002C6478" w:rsidRPr="00972C70">
        <w:t xml:space="preserve"> som </w:t>
      </w:r>
      <w:r>
        <w:t xml:space="preserve">inte har personal med kompetens att </w:t>
      </w:r>
      <w:r w:rsidR="002C6478" w:rsidRPr="007F4624">
        <w:t>vaccin</w:t>
      </w:r>
      <w:r>
        <w:t>era</w:t>
      </w:r>
      <w:r w:rsidR="0067564A" w:rsidRPr="007F4624">
        <w:t>,</w:t>
      </w:r>
      <w:r w:rsidR="00DD3EB4" w:rsidRPr="00972C70">
        <w:t xml:space="preserve"> kan</w:t>
      </w:r>
      <w:r w:rsidR="002C6478" w:rsidRPr="00972C70">
        <w:t xml:space="preserve"> boka</w:t>
      </w:r>
      <w:r w:rsidR="00DD3EB4" w:rsidRPr="00972C70">
        <w:t xml:space="preserve"> </w:t>
      </w:r>
      <w:r w:rsidR="002C6478" w:rsidRPr="00972C70">
        <w:t>enhetsvis tid på infektion</w:t>
      </w:r>
      <w:r w:rsidR="00FD555E" w:rsidRPr="00972C70">
        <w:t>s</w:t>
      </w:r>
      <w:r w:rsidR="00DD3EB4" w:rsidRPr="00972C70">
        <w:t>mottagningen</w:t>
      </w:r>
      <w:r w:rsidR="00FD555E" w:rsidRPr="00972C70">
        <w:t xml:space="preserve"> (</w:t>
      </w:r>
      <w:r w:rsidR="00FD555E" w:rsidRPr="00FD6BE0">
        <w:rPr>
          <w:b/>
        </w:rPr>
        <w:t>t</w:t>
      </w:r>
      <w:r w:rsidR="00286862" w:rsidRPr="00FD6BE0">
        <w:rPr>
          <w:b/>
        </w:rPr>
        <w:t>fn</w:t>
      </w:r>
      <w:r w:rsidR="00FD555E" w:rsidRPr="00FD6BE0">
        <w:rPr>
          <w:b/>
        </w:rPr>
        <w:t xml:space="preserve"> 2580</w:t>
      </w:r>
      <w:r w:rsidR="00F05F7C" w:rsidRPr="00424D47">
        <w:t xml:space="preserve"> förmiddag</w:t>
      </w:r>
      <w:r w:rsidR="00424D47" w:rsidRPr="00424D47">
        <w:t>ar</w:t>
      </w:r>
      <w:r w:rsidR="00FD555E" w:rsidRPr="00972C70">
        <w:t>)</w:t>
      </w:r>
      <w:r w:rsidR="002C6478" w:rsidRPr="00972C70">
        <w:t>.</w:t>
      </w:r>
    </w:p>
    <w:p w14:paraId="1F87EE56" w14:textId="19493246" w:rsidR="002C6478" w:rsidRPr="00972C70" w:rsidRDefault="002C6478" w:rsidP="004165FD">
      <w:pPr>
        <w:pStyle w:val="Rubrik3"/>
      </w:pPr>
      <w:bookmarkStart w:id="108" w:name="_Toc54350971"/>
      <w:bookmarkStart w:id="109" w:name="_Toc54620863"/>
      <w:bookmarkStart w:id="110" w:name="_Toc256000007"/>
      <w:bookmarkStart w:id="111" w:name="_Toc256000021"/>
      <w:bookmarkStart w:id="112" w:name="_Toc256000035"/>
      <w:bookmarkStart w:id="113" w:name="_Toc256000049"/>
      <w:bookmarkStart w:id="114" w:name="_Toc256000063"/>
      <w:bookmarkStart w:id="115" w:name="_Toc256000077"/>
      <w:bookmarkStart w:id="116" w:name="_Toc56685468"/>
      <w:bookmarkStart w:id="117" w:name="_Toc256000091"/>
      <w:bookmarkStart w:id="118" w:name="_Toc57645744"/>
      <w:bookmarkStart w:id="119" w:name="_Toc256000105"/>
      <w:bookmarkStart w:id="120" w:name="_Toc85708581"/>
      <w:bookmarkStart w:id="121" w:name="_Toc256000108"/>
      <w:bookmarkStart w:id="122" w:name="_Toc122508791"/>
      <w:bookmarkStart w:id="123" w:name="_Toc212040202"/>
      <w:r>
        <w:t>Patienter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14:paraId="2A463C42" w14:textId="4769DE16" w:rsidR="1EFFC223" w:rsidRDefault="1EFFC223" w:rsidP="0F22714A">
      <w:pPr>
        <w:pStyle w:val="Punktlista"/>
      </w:pPr>
      <w:bookmarkStart w:id="124" w:name="_Toc54350973"/>
      <w:bookmarkStart w:id="125" w:name="_Toc54620865"/>
      <w:bookmarkStart w:id="126" w:name="_Toc256000009"/>
      <w:bookmarkStart w:id="127" w:name="_Toc256000023"/>
      <w:bookmarkStart w:id="128" w:name="_Toc256000037"/>
      <w:bookmarkStart w:id="129" w:name="_Toc256000051"/>
      <w:bookmarkStart w:id="130" w:name="_Toc256000065"/>
      <w:bookmarkStart w:id="131" w:name="_Toc256000079"/>
      <w:bookmarkStart w:id="132" w:name="_Toc56685470"/>
      <w:bookmarkStart w:id="133" w:name="_Toc256000093"/>
      <w:bookmarkStart w:id="134" w:name="_Toc57645746"/>
      <w:bookmarkStart w:id="135" w:name="_Toc256000107"/>
      <w:r>
        <w:t>Polikliniska och inneliggande patienter som tillhör riskgrupp för influensa bör informeras och rekommenderas vaccination</w:t>
      </w:r>
      <w:r w:rsidR="48042C3A">
        <w:t xml:space="preserve"> av ansvarig läkare och informeras om att de kan boka tid 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 w:rsidR="48042C3A">
        <w:t>via 1177</w:t>
      </w:r>
    </w:p>
    <w:p w14:paraId="2251FF74" w14:textId="6F008151" w:rsidR="48042C3A" w:rsidRDefault="00E41AEF" w:rsidP="0F22714A">
      <w:pPr>
        <w:pStyle w:val="Punktlista"/>
      </w:pPr>
      <w:hyperlink r:id="rId18">
        <w:r>
          <w:rPr>
            <w:rStyle w:val="Hyperlnk"/>
          </w:rPr>
          <w:t>Informationsblad</w:t>
        </w:r>
      </w:hyperlink>
    </w:p>
    <w:p w14:paraId="10C6CD8A" w14:textId="7CDC7C83" w:rsidR="0003599E" w:rsidRPr="007F4624" w:rsidRDefault="0003599E" w:rsidP="66A69437">
      <w:r>
        <w:br w:type="page"/>
      </w:r>
    </w:p>
    <w:p w14:paraId="7C6FDD76" w14:textId="065CE26C" w:rsidR="0003599E" w:rsidRPr="007F4624" w:rsidRDefault="0003599E" w:rsidP="006E6EE6">
      <w:pPr>
        <w:pStyle w:val="Rubrik3"/>
      </w:pPr>
      <w:bookmarkStart w:id="136" w:name="_Toc212040203"/>
      <w:bookmarkStart w:id="137" w:name="_Toc419879666"/>
      <w:bookmarkStart w:id="138" w:name="_Toc54350975"/>
      <w:bookmarkStart w:id="139" w:name="_Toc54620867"/>
      <w:bookmarkStart w:id="140" w:name="_Toc256000011"/>
      <w:bookmarkStart w:id="141" w:name="_Toc256000025"/>
      <w:bookmarkStart w:id="142" w:name="_Toc256000039"/>
      <w:bookmarkStart w:id="143" w:name="_Toc256000053"/>
      <w:bookmarkStart w:id="144" w:name="_Toc256000067"/>
      <w:bookmarkStart w:id="145" w:name="_Toc256000081"/>
      <w:bookmarkStart w:id="146" w:name="_Toc56685472"/>
      <w:bookmarkStart w:id="147" w:name="_Toc256000095"/>
      <w:bookmarkStart w:id="148" w:name="_Toc57645748"/>
      <w:bookmarkStart w:id="149" w:name="_Toc256000109"/>
      <w:bookmarkStart w:id="150" w:name="_Toc85708585"/>
      <w:bookmarkStart w:id="151" w:name="_Toc256000115"/>
      <w:r>
        <w:lastRenderedPageBreak/>
        <w:t>Dokumentation</w:t>
      </w:r>
      <w:bookmarkEnd w:id="136"/>
    </w:p>
    <w:p w14:paraId="4AE39DD8" w14:textId="7E9F14D2" w:rsidR="0003599E" w:rsidRPr="007F4624" w:rsidRDefault="0003599E" w:rsidP="0003599E">
      <w:r w:rsidRPr="007F4624">
        <w:t xml:space="preserve">Given vaccination av patienter och personal dokumenteras i journalsystemet </w:t>
      </w:r>
      <w:hyperlink r:id="rId19" w:history="1">
        <w:r w:rsidRPr="007F4624">
          <w:rPr>
            <w:rStyle w:val="Hyperlnk"/>
          </w:rPr>
          <w:t xml:space="preserve">Mitt </w:t>
        </w:r>
        <w:r w:rsidR="000E6870" w:rsidRPr="007F4624">
          <w:rPr>
            <w:rStyle w:val="Hyperlnk"/>
          </w:rPr>
          <w:t>V</w:t>
        </w:r>
        <w:r w:rsidRPr="007F4624">
          <w:rPr>
            <w:rStyle w:val="Hyperlnk"/>
          </w:rPr>
          <w:t>accin</w:t>
        </w:r>
      </w:hyperlink>
      <w:r w:rsidR="00E764FE" w:rsidRPr="007F4624">
        <w:rPr>
          <w:rStyle w:val="Hyperlnk"/>
          <w:u w:val="none"/>
        </w:rPr>
        <w:t>.</w:t>
      </w:r>
    </w:p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p w14:paraId="21836470" w14:textId="1A0376AA" w:rsidR="0003599E" w:rsidRDefault="00F251A8" w:rsidP="0003599E">
      <w:pPr>
        <w:rPr>
          <w:rStyle w:val="Hyperlnk"/>
        </w:rPr>
      </w:pPr>
      <w:r w:rsidRPr="50433841">
        <w:fldChar w:fldCharType="begin"/>
      </w:r>
      <w:r>
        <w:instrText>HYPERLINK "https://mvjournal.mittvaccin.se/index.php?p=patient&amp;u=addKund"</w:instrText>
      </w:r>
      <w:r w:rsidRPr="50433841">
        <w:fldChar w:fldCharType="separate"/>
      </w:r>
      <w:r w:rsidR="0003599E" w:rsidRPr="50433841">
        <w:rPr>
          <w:rStyle w:val="Hyperlnk"/>
        </w:rPr>
        <w:t xml:space="preserve">Inloggning </w:t>
      </w:r>
      <w:r w:rsidR="00302498" w:rsidRPr="50433841">
        <w:rPr>
          <w:rStyle w:val="Hyperlnk"/>
        </w:rPr>
        <w:t xml:space="preserve">i Mitt </w:t>
      </w:r>
      <w:r w:rsidR="000E6870" w:rsidRPr="50433841">
        <w:rPr>
          <w:rStyle w:val="Hyperlnk"/>
        </w:rPr>
        <w:t>V</w:t>
      </w:r>
      <w:r w:rsidR="00302498" w:rsidRPr="50433841">
        <w:rPr>
          <w:rStyle w:val="Hyperlnk"/>
        </w:rPr>
        <w:t xml:space="preserve">accin </w:t>
      </w:r>
      <w:r w:rsidR="0003599E" w:rsidRPr="50433841">
        <w:rPr>
          <w:rStyle w:val="Hyperlnk"/>
        </w:rPr>
        <w:t>med SITHS</w:t>
      </w:r>
      <w:r w:rsidR="000E6870" w:rsidRPr="50433841">
        <w:rPr>
          <w:rStyle w:val="Hyperlnk"/>
        </w:rPr>
        <w:t>-</w:t>
      </w:r>
      <w:r w:rsidR="0003599E" w:rsidRPr="50433841">
        <w:rPr>
          <w:rStyle w:val="Hyperlnk"/>
        </w:rPr>
        <w:t>kort</w:t>
      </w:r>
      <w:r w:rsidRPr="50433841">
        <w:rPr>
          <w:rStyle w:val="Hyperlnk"/>
        </w:rPr>
        <w:fldChar w:fldCharType="end"/>
      </w:r>
    </w:p>
    <w:p w14:paraId="29DBEE97" w14:textId="1DCB3316" w:rsidR="00784AAD" w:rsidRPr="00972C70" w:rsidRDefault="00784AAD" w:rsidP="009B5EF1">
      <w:pPr>
        <w:pStyle w:val="Punktlista"/>
        <w:numPr>
          <w:ilvl w:val="0"/>
          <w:numId w:val="0"/>
        </w:numPr>
        <w:ind w:left="993"/>
      </w:pPr>
      <w:r>
        <w:t>Vaccinationen kan</w:t>
      </w:r>
      <w:r w:rsidR="009B5EF1">
        <w:t xml:space="preserve"> också</w:t>
      </w:r>
      <w:r>
        <w:t xml:space="preserve"> dokumenteras i läkemedelsmodulen med hjälp</w:t>
      </w:r>
      <w:r w:rsidR="009B5EF1">
        <w:t xml:space="preserve"> </w:t>
      </w:r>
      <w:r>
        <w:t xml:space="preserve">av </w:t>
      </w:r>
      <w:r w:rsidRPr="50433841">
        <w:rPr>
          <w:i/>
          <w:iCs/>
        </w:rPr>
        <w:t>Ordinationsmall Influensavaccination</w:t>
      </w:r>
      <w:r>
        <w:t>.</w:t>
      </w:r>
    </w:p>
    <w:p w14:paraId="3BE9763C" w14:textId="6FA19117" w:rsidR="002C6478" w:rsidRPr="00972C70" w:rsidRDefault="002C6478" w:rsidP="00875D33">
      <w:pPr>
        <w:pStyle w:val="Rubrik2"/>
      </w:pPr>
      <w:bookmarkStart w:id="152" w:name="_Toc182366122"/>
      <w:bookmarkStart w:id="153" w:name="_Toc419879667"/>
      <w:bookmarkStart w:id="154" w:name="_Toc54350976"/>
      <w:bookmarkStart w:id="155" w:name="_Toc54620868"/>
      <w:bookmarkStart w:id="156" w:name="_Toc256000012"/>
      <w:bookmarkStart w:id="157" w:name="_Toc256000026"/>
      <w:bookmarkStart w:id="158" w:name="_Toc256000040"/>
      <w:bookmarkStart w:id="159" w:name="_Toc256000054"/>
      <w:bookmarkStart w:id="160" w:name="_Toc256000068"/>
      <w:bookmarkStart w:id="161" w:name="_Toc256000082"/>
      <w:bookmarkStart w:id="162" w:name="_Toc56685473"/>
      <w:bookmarkStart w:id="163" w:name="_Toc256000096"/>
      <w:bookmarkStart w:id="164" w:name="_Toc57645749"/>
      <w:bookmarkStart w:id="165" w:name="_Toc256000110"/>
      <w:bookmarkStart w:id="166" w:name="_Toc85708586"/>
      <w:bookmarkStart w:id="167" w:name="_Toc256000116"/>
      <w:bookmarkStart w:id="168" w:name="_Toc122508797"/>
      <w:bookmarkStart w:id="169" w:name="_Toc212040204"/>
      <w:r w:rsidRPr="00972C70">
        <w:t>Dokumentinformation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0669A801" w14:textId="77777777" w:rsidR="002C6478" w:rsidRPr="00972C70" w:rsidRDefault="002C6478" w:rsidP="00875D33">
      <w:pPr>
        <w:keepNext/>
        <w:keepLines/>
        <w:spacing w:after="0"/>
        <w:rPr>
          <w:b/>
        </w:rPr>
      </w:pPr>
      <w:r w:rsidRPr="00972C70">
        <w:rPr>
          <w:b/>
        </w:rPr>
        <w:t>För innehållet svarar</w:t>
      </w:r>
    </w:p>
    <w:p w14:paraId="1E5ED76D" w14:textId="77777777" w:rsidR="002C6478" w:rsidRPr="00972C70" w:rsidRDefault="002C6478" w:rsidP="00875D33">
      <w:pPr>
        <w:keepNext/>
        <w:keepLines/>
        <w:rPr>
          <w:szCs w:val="20"/>
        </w:rPr>
      </w:pPr>
      <w:r w:rsidRPr="00972C70">
        <w:rPr>
          <w:szCs w:val="20"/>
        </w:rPr>
        <w:t>Anders Lundqvist, överläkare, HIVÖ/processledare pneumoniprocessen</w:t>
      </w:r>
    </w:p>
    <w:p w14:paraId="377B38C1" w14:textId="77777777" w:rsidR="002C6478" w:rsidRPr="00972C70" w:rsidRDefault="002C6478" w:rsidP="00875D33">
      <w:pPr>
        <w:keepNext/>
        <w:keepLines/>
        <w:spacing w:after="0"/>
        <w:rPr>
          <w:b/>
        </w:rPr>
      </w:pPr>
      <w:bookmarkStart w:id="170" w:name="_Toc149035757"/>
      <w:bookmarkStart w:id="171" w:name="_Toc149978547"/>
      <w:r w:rsidRPr="00972C70">
        <w:rPr>
          <w:b/>
        </w:rPr>
        <w:t>Remissinstanser</w:t>
      </w:r>
      <w:bookmarkEnd w:id="170"/>
      <w:bookmarkEnd w:id="171"/>
    </w:p>
    <w:p w14:paraId="0D3D1AE2" w14:textId="29E6C98F" w:rsidR="002C6478" w:rsidRPr="00972C70" w:rsidRDefault="00B40832" w:rsidP="00875D33">
      <w:pPr>
        <w:keepNext/>
        <w:keepLines/>
        <w:rPr>
          <w:szCs w:val="20"/>
        </w:rPr>
      </w:pPr>
      <w:r>
        <w:rPr>
          <w:szCs w:val="20"/>
        </w:rPr>
        <w:t xml:space="preserve">Gunilla Rosqvist </w:t>
      </w:r>
    </w:p>
    <w:p w14:paraId="7C3D109D" w14:textId="77777777" w:rsidR="002C6478" w:rsidRPr="00972C70" w:rsidRDefault="002C6478" w:rsidP="00875D33">
      <w:pPr>
        <w:keepNext/>
        <w:keepLines/>
        <w:spacing w:after="0"/>
        <w:rPr>
          <w:b/>
        </w:rPr>
      </w:pPr>
      <w:r w:rsidRPr="00972C70">
        <w:rPr>
          <w:b/>
        </w:rPr>
        <w:t>Fastställt av</w:t>
      </w:r>
    </w:p>
    <w:p w14:paraId="4DB33FEF" w14:textId="083AB387" w:rsidR="002C6478" w:rsidRPr="00972C70" w:rsidRDefault="009B32EB" w:rsidP="00875D33">
      <w:pPr>
        <w:keepNext/>
        <w:keepLines/>
        <w:rPr>
          <w:szCs w:val="20"/>
        </w:rPr>
      </w:pPr>
      <w:r w:rsidRPr="00972C70">
        <w:rPr>
          <w:szCs w:val="20"/>
        </w:rPr>
        <w:t>Jerker Nilson</w:t>
      </w:r>
      <w:r w:rsidR="002C6478" w:rsidRPr="00972C70">
        <w:rPr>
          <w:szCs w:val="20"/>
        </w:rPr>
        <w:t>, chefläkare, SÄS</w:t>
      </w:r>
    </w:p>
    <w:p w14:paraId="70A8990D" w14:textId="77777777" w:rsidR="002C6478" w:rsidRPr="00972C70" w:rsidRDefault="002C6478" w:rsidP="00875D33">
      <w:pPr>
        <w:keepNext/>
        <w:keepLines/>
        <w:spacing w:after="0"/>
        <w:rPr>
          <w:b/>
        </w:rPr>
      </w:pPr>
      <w:r w:rsidRPr="00972C70">
        <w:rPr>
          <w:b/>
        </w:rPr>
        <w:t>Nyckelord</w:t>
      </w:r>
    </w:p>
    <w:p w14:paraId="0F0470C7" w14:textId="77777777" w:rsidR="002C6478" w:rsidRPr="00972C70" w:rsidRDefault="002C6478" w:rsidP="00875D33">
      <w:pPr>
        <w:keepNext/>
        <w:keepLines/>
        <w:rPr>
          <w:szCs w:val="20"/>
        </w:rPr>
      </w:pPr>
      <w:r w:rsidRPr="00972C70">
        <w:rPr>
          <w:szCs w:val="20"/>
        </w:rPr>
        <w:t>Influensa, vaccination</w:t>
      </w:r>
      <w:bookmarkStart w:id="172" w:name="_Toc169686209"/>
      <w:bookmarkStart w:id="173" w:name="_Toc169686713"/>
      <w:bookmarkStart w:id="174" w:name="_Toc182366123"/>
      <w:r w:rsidRPr="00972C70">
        <w:rPr>
          <w:szCs w:val="20"/>
        </w:rPr>
        <w:t>, sjukdomsförebyggande, virussjukdom, smittspridning, smittöverföring</w:t>
      </w:r>
    </w:p>
    <w:p w14:paraId="5A26099C" w14:textId="2C5F7E28" w:rsidR="007F5D25" w:rsidRPr="00CB031F" w:rsidRDefault="007F5D25" w:rsidP="00CB031F">
      <w:pPr>
        <w:pStyle w:val="Rubrik2"/>
      </w:pPr>
      <w:bookmarkStart w:id="175" w:name="_Toc212040205"/>
      <w:bookmarkStart w:id="176" w:name="_Toc419879669"/>
      <w:bookmarkStart w:id="177" w:name="_Toc54350977"/>
      <w:bookmarkStart w:id="178" w:name="_Toc54620869"/>
      <w:bookmarkStart w:id="179" w:name="_Toc256000013"/>
      <w:bookmarkStart w:id="180" w:name="_Toc256000027"/>
      <w:bookmarkStart w:id="181" w:name="_Toc256000041"/>
      <w:bookmarkStart w:id="182" w:name="_Toc256000055"/>
      <w:bookmarkStart w:id="183" w:name="_Toc256000069"/>
      <w:bookmarkStart w:id="184" w:name="_Toc256000083"/>
      <w:bookmarkStart w:id="185" w:name="_Toc56685474"/>
      <w:bookmarkStart w:id="186" w:name="_Toc256000097"/>
      <w:bookmarkStart w:id="187" w:name="_Toc57645750"/>
      <w:bookmarkStart w:id="188" w:name="_Toc256000111"/>
      <w:bookmarkStart w:id="189" w:name="_Toc85708587"/>
      <w:bookmarkStart w:id="190" w:name="_Toc256000117"/>
      <w:r w:rsidRPr="00CB031F">
        <w:t>Länk</w:t>
      </w:r>
      <w:r w:rsidR="00695F24" w:rsidRPr="00CB031F">
        <w:t>samling</w:t>
      </w:r>
      <w:r w:rsidRPr="00CB031F">
        <w:t xml:space="preserve"> </w:t>
      </w:r>
      <w:r w:rsidR="00100905" w:rsidRPr="00CB031F">
        <w:t>till hjälp för utförande</w:t>
      </w:r>
      <w:bookmarkEnd w:id="175"/>
    </w:p>
    <w:p w14:paraId="65505573" w14:textId="26798601" w:rsidR="006F2EB9" w:rsidRDefault="006F2EB9" w:rsidP="006A3CFB">
      <w:hyperlink r:id="rId20">
        <w:r w:rsidRPr="66A69437">
          <w:rPr>
            <w:rStyle w:val="Hyperlnk"/>
          </w:rPr>
          <w:t>Beställning av vaccin</w:t>
        </w:r>
      </w:hyperlink>
      <w:r w:rsidR="00D67D6E">
        <w:t>:</w:t>
      </w:r>
      <w:r>
        <w:tab/>
      </w:r>
      <w:r w:rsidR="00D67D6E">
        <w:t xml:space="preserve">utförs via </w:t>
      </w:r>
      <w:hyperlink r:id="rId21">
        <w:r w:rsidR="00D67D6E" w:rsidRPr="66A69437">
          <w:rPr>
            <w:rStyle w:val="Hyperlnk"/>
          </w:rPr>
          <w:t>Hamlet</w:t>
        </w:r>
      </w:hyperlink>
    </w:p>
    <w:p w14:paraId="2B154CBA" w14:textId="173CA4C4" w:rsidR="00823BFD" w:rsidRDefault="00823BFD" w:rsidP="00E03ED3">
      <w:pPr>
        <w:tabs>
          <w:tab w:val="left" w:pos="5954"/>
        </w:tabs>
        <w:ind w:left="3912" w:hanging="2920"/>
      </w:pPr>
      <w:hyperlink r:id="rId22">
        <w:proofErr w:type="spellStart"/>
        <w:r w:rsidRPr="191A312F">
          <w:rPr>
            <w:rStyle w:val="Hyperlnk"/>
            <w:lang w:val="de-DE"/>
          </w:rPr>
          <w:t>Hälsodeklaration</w:t>
        </w:r>
        <w:proofErr w:type="spellEnd"/>
      </w:hyperlink>
      <w:r w:rsidR="00E428CA">
        <w:tab/>
      </w:r>
      <w:r w:rsidR="00F1075A" w:rsidRPr="191A312F">
        <w:rPr>
          <w:lang w:val="de-DE"/>
        </w:rPr>
        <w:t>(</w:t>
      </w:r>
      <w:proofErr w:type="spellStart"/>
      <w:r w:rsidR="00F1075A" w:rsidRPr="191A312F">
        <w:rPr>
          <w:lang w:val="de-DE"/>
        </w:rPr>
        <w:t>vaccinationssamordning</w:t>
      </w:r>
      <w:proofErr w:type="spellEnd"/>
      <w:r w:rsidR="00F1075A" w:rsidRPr="191A312F">
        <w:rPr>
          <w:lang w:val="de-DE"/>
        </w:rPr>
        <w:t>, VGR)</w:t>
      </w:r>
      <w:r w:rsidR="00D36F45" w:rsidRPr="191A312F">
        <w:rPr>
          <w:lang w:val="de-DE"/>
        </w:rPr>
        <w:t xml:space="preserve"> </w:t>
      </w:r>
      <w:r w:rsidR="22C2B159" w:rsidRPr="191A312F">
        <w:rPr>
          <w:lang w:val="de-DE"/>
        </w:rPr>
        <w:t xml:space="preserve"> </w:t>
      </w:r>
    </w:p>
    <w:p w14:paraId="3D61737E" w14:textId="54DA3461" w:rsidR="00823BFD" w:rsidRDefault="3B7B31CD" w:rsidP="66A69437">
      <w:pPr>
        <w:tabs>
          <w:tab w:val="left" w:pos="5954"/>
        </w:tabs>
        <w:ind w:left="3912" w:hanging="132"/>
      </w:pPr>
      <w:r>
        <w:t xml:space="preserve">  </w:t>
      </w:r>
      <w:r w:rsidR="00D36F45">
        <w:t>att fyllas i inför</w:t>
      </w:r>
      <w:r w:rsidR="6148339F">
        <w:t xml:space="preserve"> </w:t>
      </w:r>
      <w:r w:rsidR="00D36F45">
        <w:t>vaccinationen</w:t>
      </w:r>
    </w:p>
    <w:p w14:paraId="59E2C4AD" w14:textId="0C89C0E8" w:rsidR="00CD56CF" w:rsidRDefault="00CD56CF" w:rsidP="66A69437">
      <w:pPr>
        <w:tabs>
          <w:tab w:val="left" w:pos="3780"/>
        </w:tabs>
        <w:ind w:left="3912" w:hanging="2920"/>
      </w:pPr>
      <w:hyperlink r:id="rId23">
        <w:r w:rsidRPr="66A69437">
          <w:rPr>
            <w:rStyle w:val="Hyperlnk"/>
          </w:rPr>
          <w:t>Inloggning till Mitt Vaccin</w:t>
        </w:r>
      </w:hyperlink>
      <w:r>
        <w:tab/>
      </w:r>
      <w:r w:rsidR="00E428CA">
        <w:tab/>
      </w:r>
      <w:r w:rsidR="00F63428">
        <w:t>för att dokumentera utförd vaccination</w:t>
      </w:r>
    </w:p>
    <w:p w14:paraId="7E9446E0" w14:textId="7F8E6DE4" w:rsidR="005B593E" w:rsidRPr="00BB4DD2" w:rsidRDefault="00BB4DD2" w:rsidP="00FC0473">
      <w:pPr>
        <w:tabs>
          <w:tab w:val="left" w:pos="5954"/>
        </w:tabs>
        <w:rPr>
          <w:rStyle w:val="Hyperlnk"/>
        </w:rPr>
      </w:pPr>
      <w:r>
        <w:fldChar w:fldCharType="begin"/>
      </w:r>
      <w:r>
        <w:instrText>HYPERLINK "https://www.vgregion.se/halsa-och-vard/vardgivarwebben/vardriktlinjer/lakemedel/sjukvardsapotek-vgr/nyheter-sortimentsradet-lakemedel/information-influensavaccin-2024202522/"</w:instrText>
      </w:r>
      <w:r>
        <w:fldChar w:fldCharType="separate"/>
      </w:r>
      <w:r w:rsidR="005B593E" w:rsidRPr="00BB4DD2">
        <w:rPr>
          <w:rStyle w:val="Hyperlnk"/>
        </w:rPr>
        <w:t>Information Influensavaccin 202</w:t>
      </w:r>
      <w:r w:rsidR="00EA6FEF" w:rsidRPr="00BB4DD2">
        <w:rPr>
          <w:rStyle w:val="Hyperlnk"/>
        </w:rPr>
        <w:t>5</w:t>
      </w:r>
      <w:r w:rsidR="005B593E" w:rsidRPr="00BB4DD2">
        <w:rPr>
          <w:rStyle w:val="Hyperlnk"/>
        </w:rPr>
        <w:t>/202</w:t>
      </w:r>
      <w:r w:rsidRPr="00BB4DD2">
        <w:rPr>
          <w:rStyle w:val="Hyperlnk"/>
        </w:rPr>
        <w:t>6</w:t>
      </w:r>
      <w:r w:rsidR="001D461F" w:rsidRPr="00BB4DD2">
        <w:rPr>
          <w:rStyle w:val="Hyperlnk"/>
        </w:rPr>
        <w:t>, Terapiområde Vaccin, VGR</w:t>
      </w:r>
    </w:p>
    <w:p w14:paraId="206DD7BB" w14:textId="53082477" w:rsidR="0076750D" w:rsidRDefault="00BB4DD2" w:rsidP="00FC0473">
      <w:pPr>
        <w:tabs>
          <w:tab w:val="left" w:pos="5954"/>
        </w:tabs>
        <w:rPr>
          <w:rStyle w:val="Hyperlnk"/>
        </w:rPr>
      </w:pPr>
      <w:r>
        <w:fldChar w:fldCharType="end"/>
      </w:r>
      <w:r w:rsidR="00E428CA">
        <w:rPr>
          <w:rStyle w:val="Hyperlnk"/>
        </w:rPr>
        <w:t xml:space="preserve"> </w:t>
      </w:r>
    </w:p>
    <w:p w14:paraId="68982E7B" w14:textId="23890232" w:rsidR="002C6478" w:rsidRPr="00972C70" w:rsidRDefault="002C6478" w:rsidP="006E6EE6">
      <w:pPr>
        <w:pStyle w:val="Rubrik2"/>
      </w:pPr>
      <w:bookmarkStart w:id="191" w:name="_Toc212040206"/>
      <w:bookmarkEnd w:id="172"/>
      <w:bookmarkEnd w:id="173"/>
      <w:bookmarkEnd w:id="174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r w:rsidRPr="007F4624">
        <w:t>Referens</w:t>
      </w:r>
      <w:r w:rsidR="00AE39C3">
        <w:t>förteckning</w:t>
      </w:r>
      <w:bookmarkEnd w:id="191"/>
    </w:p>
    <w:p w14:paraId="43033270" w14:textId="3F30A616" w:rsidR="0054081B" w:rsidRPr="007F4624" w:rsidRDefault="0054081B">
      <w:pPr>
        <w:pStyle w:val="Punktlistanumrerad"/>
        <w:rPr>
          <w:sz w:val="22"/>
          <w:szCs w:val="22"/>
        </w:rPr>
      </w:pPr>
      <w:r w:rsidRPr="007F4624">
        <w:rPr>
          <w:sz w:val="22"/>
          <w:szCs w:val="22"/>
        </w:rPr>
        <w:t>Vaccination mot influensa, Information publicerad på Folkhälsomyndighetens webbplats.</w:t>
      </w:r>
      <w:r w:rsidRPr="007F4624">
        <w:rPr>
          <w:sz w:val="22"/>
          <w:szCs w:val="22"/>
        </w:rPr>
        <w:br/>
      </w:r>
      <w:hyperlink r:id="rId24" w:history="1">
        <w:r w:rsidR="00823BFD" w:rsidRPr="00EF00A2">
          <w:rPr>
            <w:rStyle w:val="Hyperlnk"/>
            <w:sz w:val="22"/>
            <w:szCs w:val="22"/>
          </w:rPr>
          <w:t>www.folkhalsomyndigheten.se/smittskydd-beredskap/vaccinationer/vacciner-som-anvands-i-sverige/influensa</w:t>
        </w:r>
      </w:hyperlink>
    </w:p>
    <w:p w14:paraId="5FBFBB83" w14:textId="21FAC09E" w:rsidR="00D1666C" w:rsidRPr="007F4624" w:rsidRDefault="00D1666C" w:rsidP="00A50ADF">
      <w:pPr>
        <w:pStyle w:val="Punktlistanumrerad"/>
        <w:keepNext/>
        <w:keepLines/>
        <w:rPr>
          <w:sz w:val="22"/>
          <w:szCs w:val="22"/>
        </w:rPr>
      </w:pPr>
      <w:r w:rsidRPr="007F4624">
        <w:rPr>
          <w:sz w:val="22"/>
          <w:szCs w:val="22"/>
        </w:rPr>
        <w:t>Vaccinationer, regional vaccinationssamordning. Information på vårdgivarwebben, Västra Götalandsregionen.</w:t>
      </w:r>
      <w:r w:rsidRPr="007F4624">
        <w:rPr>
          <w:sz w:val="22"/>
          <w:szCs w:val="22"/>
        </w:rPr>
        <w:br/>
      </w:r>
      <w:hyperlink r:id="rId25" w:history="1">
        <w:r w:rsidRPr="007F4624">
          <w:rPr>
            <w:rStyle w:val="Hyperlnk"/>
            <w:sz w:val="22"/>
            <w:szCs w:val="22"/>
          </w:rPr>
          <w:t>www.vgregion.se/halsa-och-vard/vardgivarwebben/vardriktlinjer/vaccinationer</w:t>
        </w:r>
      </w:hyperlink>
    </w:p>
    <w:p w14:paraId="65B9DAF1" w14:textId="7C04B841" w:rsidR="0000768E" w:rsidRPr="007F4624" w:rsidRDefault="0000768E">
      <w:pPr>
        <w:pStyle w:val="Punktlistanumrerad"/>
        <w:rPr>
          <w:sz w:val="22"/>
          <w:szCs w:val="22"/>
        </w:rPr>
      </w:pPr>
      <w:r w:rsidRPr="007F4624">
        <w:rPr>
          <w:sz w:val="22"/>
          <w:szCs w:val="22"/>
        </w:rPr>
        <w:t>Om vaccinationer för dig som är gravid. Folkhälsomyndigheten.</w:t>
      </w:r>
      <w:r w:rsidRPr="007F4624">
        <w:rPr>
          <w:sz w:val="22"/>
          <w:szCs w:val="22"/>
        </w:rPr>
        <w:br/>
      </w:r>
      <w:hyperlink r:id="rId26" w:history="1">
        <w:r w:rsidR="00F64188" w:rsidRPr="007F4624">
          <w:rPr>
            <w:rStyle w:val="Hyperlnk"/>
            <w:sz w:val="22"/>
            <w:szCs w:val="22"/>
          </w:rPr>
          <w:t>www.folkhalsomyndigheten.se/smittskydd-</w:t>
        </w:r>
        <w:r w:rsidR="00F64188" w:rsidRPr="007F4624">
          <w:rPr>
            <w:rStyle w:val="Hyperlnk"/>
            <w:sz w:val="22"/>
            <w:szCs w:val="22"/>
          </w:rPr>
          <w:lastRenderedPageBreak/>
          <w:t>beredskap/vaccinationer/vacciner-som-anvands-i-sverige/influensa/influensavaccination-av-gravida/</w:t>
        </w:r>
      </w:hyperlink>
    </w:p>
    <w:p w14:paraId="59C5EB7F" w14:textId="60BDE891" w:rsidR="00FF2582" w:rsidRPr="003F3169" w:rsidRDefault="00FF2582">
      <w:pPr>
        <w:pStyle w:val="Punktlistanumrerad"/>
        <w:rPr>
          <w:sz w:val="22"/>
          <w:szCs w:val="22"/>
          <w:lang w:val="en-GB"/>
        </w:rPr>
      </w:pPr>
      <w:r w:rsidRPr="003F3169">
        <w:rPr>
          <w:sz w:val="22"/>
          <w:szCs w:val="22"/>
          <w:lang w:val="en-GB"/>
        </w:rPr>
        <w:t xml:space="preserve">Influenza Vaccination After Myocardial Infarction: A Randomized, Double-Blind, Placebo-Controlled, </w:t>
      </w:r>
      <w:proofErr w:type="spellStart"/>
      <w:r w:rsidRPr="003F3169">
        <w:rPr>
          <w:sz w:val="22"/>
          <w:szCs w:val="22"/>
          <w:lang w:val="en-GB"/>
        </w:rPr>
        <w:t>Multicenter</w:t>
      </w:r>
      <w:proofErr w:type="spellEnd"/>
      <w:r w:rsidRPr="003F3169">
        <w:rPr>
          <w:sz w:val="22"/>
          <w:szCs w:val="22"/>
          <w:lang w:val="en-GB"/>
        </w:rPr>
        <w:t xml:space="preserve"> Trial – </w:t>
      </w:r>
      <w:proofErr w:type="spellStart"/>
      <w:r w:rsidRPr="003F3169">
        <w:rPr>
          <w:sz w:val="22"/>
          <w:szCs w:val="22"/>
          <w:lang w:val="en-GB"/>
        </w:rPr>
        <w:t>Fröbert</w:t>
      </w:r>
      <w:proofErr w:type="spellEnd"/>
      <w:r w:rsidRPr="003F3169">
        <w:rPr>
          <w:sz w:val="22"/>
          <w:szCs w:val="22"/>
          <w:lang w:val="en-GB"/>
        </w:rPr>
        <w:t xml:space="preserve"> et al</w:t>
      </w:r>
      <w:r w:rsidRPr="003F3169">
        <w:rPr>
          <w:sz w:val="22"/>
          <w:szCs w:val="22"/>
          <w:lang w:val="en-GB"/>
        </w:rPr>
        <w:br/>
      </w:r>
      <w:hyperlink r:id="rId27" w:history="1">
        <w:r w:rsidRPr="003F3169">
          <w:rPr>
            <w:rStyle w:val="Hyperlnk"/>
            <w:sz w:val="22"/>
            <w:szCs w:val="22"/>
            <w:lang w:val="en-GB"/>
          </w:rPr>
          <w:t>https://pubmed.ncbi.nlm.nih.gov/34459211</w:t>
        </w:r>
      </w:hyperlink>
    </w:p>
    <w:p w14:paraId="589E651E" w14:textId="532AC4C4" w:rsidR="002C6478" w:rsidRPr="00C92A73" w:rsidRDefault="002C6478" w:rsidP="00FE49D7">
      <w:pPr>
        <w:pStyle w:val="Punktlistanumrerad"/>
        <w:rPr>
          <w:sz w:val="22"/>
        </w:rPr>
      </w:pPr>
      <w:r w:rsidRPr="00C92A73">
        <w:rPr>
          <w:sz w:val="22"/>
        </w:rPr>
        <w:t>Hur kan man höja vaccinationstäckningen inom social- och hälsovården? Institutet för hälsa och välfärd.</w:t>
      </w:r>
      <w:r w:rsidRPr="00C92A73">
        <w:rPr>
          <w:sz w:val="22"/>
        </w:rPr>
        <w:br/>
      </w:r>
      <w:hyperlink r:id="rId28" w:history="1">
        <w:r w:rsidRPr="00C92A73">
          <w:rPr>
            <w:rStyle w:val="Hyperlnk"/>
            <w:sz w:val="22"/>
          </w:rPr>
          <w:t>https://thl.fi/sv/web/infektionssjukdomar-och-vaccinationer/vaccin-a-o/vaccin-mot-influensa</w:t>
        </w:r>
      </w:hyperlink>
    </w:p>
    <w:p w14:paraId="2BBD1B52" w14:textId="14A867E8" w:rsidR="00FF2582" w:rsidRPr="00C92A73" w:rsidRDefault="00FF2582">
      <w:pPr>
        <w:pStyle w:val="Punktlistanumrerad"/>
        <w:rPr>
          <w:sz w:val="22"/>
          <w:lang w:val="en-GB"/>
        </w:rPr>
      </w:pPr>
      <w:r w:rsidRPr="00C92A73">
        <w:rPr>
          <w:sz w:val="22"/>
          <w:lang w:val="en-GB"/>
        </w:rPr>
        <w:t>Safety of Influenza Vaccination Administered During Hospitalization</w:t>
      </w:r>
      <w:r w:rsidRPr="003F3169">
        <w:rPr>
          <w:sz w:val="22"/>
          <w:szCs w:val="22"/>
          <w:lang w:val="en-GB"/>
        </w:rPr>
        <w:t>. National Library of Medicine (NIH)</w:t>
      </w:r>
      <w:r w:rsidRPr="003F3169">
        <w:rPr>
          <w:sz w:val="22"/>
          <w:szCs w:val="22"/>
          <w:lang w:val="en-GB"/>
        </w:rPr>
        <w:br/>
      </w:r>
      <w:hyperlink r:id="rId29" w:history="1">
        <w:r w:rsidRPr="003F3169">
          <w:rPr>
            <w:rStyle w:val="Hyperlnk"/>
            <w:sz w:val="22"/>
            <w:szCs w:val="22"/>
            <w:lang w:val="en-GB"/>
          </w:rPr>
          <w:t>https://pubmed.ncbi.nlm.nih.gov/30635116</w:t>
        </w:r>
      </w:hyperlink>
    </w:p>
    <w:bookmarkEnd w:id="0"/>
    <w:p w14:paraId="61A080BB" w14:textId="17DA59DC" w:rsidR="009D3152" w:rsidRPr="00C92A73" w:rsidRDefault="08FFA70F" w:rsidP="73555926">
      <w:pPr>
        <w:pStyle w:val="Punktlistanumrerad"/>
        <w:rPr>
          <w:sz w:val="22"/>
          <w:szCs w:val="22"/>
        </w:rPr>
      </w:pPr>
      <w:r w:rsidRPr="73555926">
        <w:rPr>
          <w:sz w:val="22"/>
          <w:szCs w:val="22"/>
        </w:rPr>
        <w:t>Vaccination - intramuskulär injektion. Regionalt terapiråd/Blod, Västra Götalandsregionen.</w:t>
      </w:r>
      <w:r w:rsidR="00E229C2">
        <w:br/>
      </w:r>
      <w:hyperlink r:id="rId30">
        <w:r w:rsidRPr="73555926">
          <w:rPr>
            <w:rStyle w:val="Hyperlnk"/>
            <w:sz w:val="22"/>
            <w:szCs w:val="22"/>
          </w:rPr>
          <w:t>www.vgregion.se/halsa-och-vard/vardgivarwebben/vardriktlinjer/lakemedel/terapirad/blod</w:t>
        </w:r>
      </w:hyperlink>
    </w:p>
    <w:p w14:paraId="248BD5D9" w14:textId="700C7DA6" w:rsidR="73555926" w:rsidRDefault="73555926" w:rsidP="00AA79DC">
      <w:pPr>
        <w:pStyle w:val="Punktlistanumrerad"/>
        <w:numPr>
          <w:ilvl w:val="0"/>
          <w:numId w:val="0"/>
        </w:numPr>
        <w:ind w:left="1349"/>
        <w:rPr>
          <w:sz w:val="22"/>
          <w:szCs w:val="22"/>
        </w:rPr>
      </w:pPr>
    </w:p>
    <w:sectPr w:rsidR="73555926" w:rsidSect="002C6478"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FA5F" w14:textId="77777777" w:rsidR="00CD731D" w:rsidRDefault="00CD731D">
      <w:r>
        <w:separator/>
      </w:r>
    </w:p>
  </w:endnote>
  <w:endnote w:type="continuationSeparator" w:id="0">
    <w:p w14:paraId="7FD20230" w14:textId="77777777" w:rsidR="00CD731D" w:rsidRDefault="00CD731D">
      <w:r>
        <w:continuationSeparator/>
      </w:r>
    </w:p>
  </w:endnote>
  <w:endnote w:type="continuationNotice" w:id="1">
    <w:p w14:paraId="5777B4CE" w14:textId="77777777" w:rsidR="00CD731D" w:rsidRDefault="00CD73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5633B" w14:textId="77777777" w:rsidR="00CD731D" w:rsidRDefault="00CD731D"/>
  </w:footnote>
  <w:footnote w:type="continuationSeparator" w:id="0">
    <w:p w14:paraId="0E738DFF" w14:textId="77777777" w:rsidR="00CD731D" w:rsidRDefault="00CD731D">
      <w:r>
        <w:continuationSeparator/>
      </w:r>
    </w:p>
  </w:footnote>
  <w:footnote w:type="continuationNotice" w:id="1">
    <w:p w14:paraId="6621C113" w14:textId="77777777" w:rsidR="00CD731D" w:rsidRDefault="00CD73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B85EE4" w14:textId="55BE82D6" w:rsidR="00A02F01" w:rsidRDefault="00A02F01" w:rsidP="00A02F01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>Aktualiteten i utskriven version kan verifieras på SÄS intranät</w:t>
                          </w:r>
                        </w:p>
                        <w:p w14:paraId="70464969" w14:textId="2F6026AC" w:rsidR="00DA65C4" w:rsidRDefault="00DA65C4" w:rsidP="00DA65C4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6B85EE4" w14:textId="55BE82D6" w:rsidR="00A02F01" w:rsidRDefault="00A02F01" w:rsidP="00A02F01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>Aktualiteten i utskriven version kan verifieras på SÄS intranät</w:t>
                    </w:r>
                  </w:p>
                  <w:p w14:paraId="70464969" w14:textId="2F6026AC" w:rsidR="00DA65C4" w:rsidRDefault="00DA65C4" w:rsidP="00DA65C4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44D26763" w:rsidR="00413A60" w:rsidRDefault="00A02F01">
                          <w:pPr>
                            <w:ind w:left="0"/>
                          </w:pPr>
                          <w:bookmarkStart w:id="192" w:name="_Hlk148963175"/>
                          <w:bookmarkStart w:id="193" w:name="_Hlk148963176"/>
                          <w:r>
                            <w:rPr>
                              <w:sz w:val="20"/>
                              <w:szCs w:val="20"/>
                            </w:rPr>
                            <w:t>Aktualiteten i utskriven version kan verifieras på SÄS intranät</w:t>
                          </w:r>
                          <w:bookmarkEnd w:id="192"/>
                          <w:bookmarkEnd w:id="193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44D26763" w:rsidR="00413A60" w:rsidRDefault="00A02F01">
                    <w:pPr>
                      <w:ind w:left="0"/>
                    </w:pPr>
                    <w:bookmarkStart w:id="194" w:name="_Hlk148963175"/>
                    <w:bookmarkStart w:id="195" w:name="_Hlk148963176"/>
                    <w:r>
                      <w:rPr>
                        <w:sz w:val="20"/>
                        <w:szCs w:val="20"/>
                      </w:rPr>
                      <w:t>Aktualiteten i utskriven version kan verifieras på SÄS intranät</w:t>
                    </w:r>
                    <w:bookmarkEnd w:id="194"/>
                    <w:bookmarkEnd w:id="195"/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896AE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F88C6E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A3825F6"/>
    <w:multiLevelType w:val="multilevel"/>
    <w:tmpl w:val="EAB8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B03307E"/>
    <w:multiLevelType w:val="hybridMultilevel"/>
    <w:tmpl w:val="255C8F5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14C4837"/>
    <w:multiLevelType w:val="hybridMultilevel"/>
    <w:tmpl w:val="47005098"/>
    <w:lvl w:ilvl="0" w:tplc="B1B62E28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3A72936"/>
    <w:multiLevelType w:val="multilevel"/>
    <w:tmpl w:val="FFFFFFFF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1DE756A5"/>
    <w:multiLevelType w:val="hybridMultilevel"/>
    <w:tmpl w:val="8B48C3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B32AB"/>
    <w:multiLevelType w:val="hybridMultilevel"/>
    <w:tmpl w:val="D696EAA4"/>
    <w:lvl w:ilvl="0" w:tplc="0C824FF8">
      <w:start w:val="1"/>
      <w:numFmt w:val="bullet"/>
      <w:pStyle w:val="Punktlistaunderliggande"/>
      <w:lvlText w:val="–"/>
      <w:lvlJc w:val="left"/>
      <w:pPr>
        <w:ind w:left="170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B2325"/>
    <w:multiLevelType w:val="hybridMultilevel"/>
    <w:tmpl w:val="19EEFF5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35AF4242"/>
    <w:multiLevelType w:val="hybridMultilevel"/>
    <w:tmpl w:val="9AC01C78"/>
    <w:lvl w:ilvl="0" w:tplc="041D0003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302D9"/>
    <w:multiLevelType w:val="hybridMultilevel"/>
    <w:tmpl w:val="E926D6FC"/>
    <w:lvl w:ilvl="0" w:tplc="FFFFFFFF">
      <w:start w:val="1"/>
      <w:numFmt w:val="bullet"/>
      <w:lvlText w:val=""/>
      <w:lvlJc w:val="left"/>
      <w:pPr>
        <w:ind w:left="1709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D994E52"/>
    <w:multiLevelType w:val="multilevel"/>
    <w:tmpl w:val="D268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2319C"/>
    <w:multiLevelType w:val="hybridMultilevel"/>
    <w:tmpl w:val="D742A00E"/>
    <w:lvl w:ilvl="0" w:tplc="9B2C5E64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BC4E11"/>
    <w:multiLevelType w:val="hybridMultilevel"/>
    <w:tmpl w:val="3BC0B80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9D21F74"/>
    <w:multiLevelType w:val="hybridMultilevel"/>
    <w:tmpl w:val="DA7A24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127ED"/>
    <w:multiLevelType w:val="hybridMultilevel"/>
    <w:tmpl w:val="EF0AEBEE"/>
    <w:lvl w:ilvl="0" w:tplc="041D000F">
      <w:start w:val="1"/>
      <w:numFmt w:val="decimal"/>
      <w:lvlText w:val="%1."/>
      <w:lvlJc w:val="left"/>
      <w:pPr>
        <w:ind w:left="1664" w:hanging="360"/>
      </w:p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19F3E4E"/>
    <w:multiLevelType w:val="hybridMultilevel"/>
    <w:tmpl w:val="FC78239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038436">
    <w:abstractNumId w:val="15"/>
  </w:num>
  <w:num w:numId="2" w16cid:durableId="13069855">
    <w:abstractNumId w:val="2"/>
  </w:num>
  <w:num w:numId="3" w16cid:durableId="983974621">
    <w:abstractNumId w:val="2"/>
    <w:lvlOverride w:ilvl="0">
      <w:startOverride w:val="1"/>
    </w:lvlOverride>
  </w:num>
  <w:num w:numId="4" w16cid:durableId="209269333">
    <w:abstractNumId w:val="6"/>
  </w:num>
  <w:num w:numId="5" w16cid:durableId="7482294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8392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8040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28956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7967119">
    <w:abstractNumId w:val="10"/>
  </w:num>
  <w:num w:numId="10" w16cid:durableId="569654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2321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5029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4319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3376735">
    <w:abstractNumId w:val="4"/>
  </w:num>
  <w:num w:numId="15" w16cid:durableId="1814593010">
    <w:abstractNumId w:val="9"/>
  </w:num>
  <w:num w:numId="16" w16cid:durableId="169682323">
    <w:abstractNumId w:val="30"/>
  </w:num>
  <w:num w:numId="17" w16cid:durableId="1668436633">
    <w:abstractNumId w:val="24"/>
  </w:num>
  <w:num w:numId="18" w16cid:durableId="214510703">
    <w:abstractNumId w:val="2"/>
    <w:lvlOverride w:ilvl="0">
      <w:startOverride w:val="1"/>
    </w:lvlOverride>
  </w:num>
  <w:num w:numId="19" w16cid:durableId="898858860">
    <w:abstractNumId w:val="14"/>
  </w:num>
  <w:num w:numId="20" w16cid:durableId="1392343357">
    <w:abstractNumId w:val="29"/>
  </w:num>
  <w:num w:numId="21" w16cid:durableId="931355633">
    <w:abstractNumId w:val="16"/>
  </w:num>
  <w:num w:numId="22" w16cid:durableId="830488851">
    <w:abstractNumId w:val="8"/>
  </w:num>
  <w:num w:numId="23" w16cid:durableId="2118791029">
    <w:abstractNumId w:val="19"/>
  </w:num>
  <w:num w:numId="24" w16cid:durableId="1691570230">
    <w:abstractNumId w:val="17"/>
  </w:num>
  <w:num w:numId="25" w16cid:durableId="1344746372">
    <w:abstractNumId w:val="7"/>
  </w:num>
  <w:num w:numId="26" w16cid:durableId="1249580829">
    <w:abstractNumId w:val="32"/>
  </w:num>
  <w:num w:numId="27" w16cid:durableId="1766536906">
    <w:abstractNumId w:val="21"/>
  </w:num>
  <w:num w:numId="28" w16cid:durableId="402417156">
    <w:abstractNumId w:val="24"/>
  </w:num>
  <w:num w:numId="29" w16cid:durableId="8229659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52za29825wrde5d2c5w0fdeadwtvw9a9dp&quot;&gt;Influensa&lt;record-ids&gt;&lt;item&gt;2&lt;/item&gt;&lt;/record-ids&gt;&lt;/item&gt;&lt;/Libraries&gt;"/>
  </w:docVars>
  <w:rsids>
    <w:rsidRoot w:val="00B75EDE"/>
    <w:rsid w:val="00002020"/>
    <w:rsid w:val="000051D5"/>
    <w:rsid w:val="00006D2A"/>
    <w:rsid w:val="00006E1D"/>
    <w:rsid w:val="00007388"/>
    <w:rsid w:val="0000768E"/>
    <w:rsid w:val="00010D47"/>
    <w:rsid w:val="00010EC8"/>
    <w:rsid w:val="00012B9B"/>
    <w:rsid w:val="00016CF0"/>
    <w:rsid w:val="000226DA"/>
    <w:rsid w:val="0002435C"/>
    <w:rsid w:val="000277A9"/>
    <w:rsid w:val="00030DBB"/>
    <w:rsid w:val="00030DDD"/>
    <w:rsid w:val="000313BB"/>
    <w:rsid w:val="00033ED5"/>
    <w:rsid w:val="00034F3A"/>
    <w:rsid w:val="0003599E"/>
    <w:rsid w:val="00036049"/>
    <w:rsid w:val="00037759"/>
    <w:rsid w:val="00040656"/>
    <w:rsid w:val="000415C3"/>
    <w:rsid w:val="00041F02"/>
    <w:rsid w:val="00043121"/>
    <w:rsid w:val="000464E9"/>
    <w:rsid w:val="00050500"/>
    <w:rsid w:val="0005331F"/>
    <w:rsid w:val="0005584E"/>
    <w:rsid w:val="00055BAA"/>
    <w:rsid w:val="0005688E"/>
    <w:rsid w:val="0005691C"/>
    <w:rsid w:val="00056ECB"/>
    <w:rsid w:val="00056ED5"/>
    <w:rsid w:val="00063512"/>
    <w:rsid w:val="00063A0C"/>
    <w:rsid w:val="000655CC"/>
    <w:rsid w:val="00067282"/>
    <w:rsid w:val="000700AE"/>
    <w:rsid w:val="00071155"/>
    <w:rsid w:val="000817C2"/>
    <w:rsid w:val="00081C6A"/>
    <w:rsid w:val="00082D3C"/>
    <w:rsid w:val="00084024"/>
    <w:rsid w:val="00087FBC"/>
    <w:rsid w:val="0009062C"/>
    <w:rsid w:val="00095368"/>
    <w:rsid w:val="000954C4"/>
    <w:rsid w:val="00096034"/>
    <w:rsid w:val="000962E4"/>
    <w:rsid w:val="000973CB"/>
    <w:rsid w:val="000A207D"/>
    <w:rsid w:val="000A226B"/>
    <w:rsid w:val="000A3009"/>
    <w:rsid w:val="000A4C35"/>
    <w:rsid w:val="000A5A1E"/>
    <w:rsid w:val="000A611A"/>
    <w:rsid w:val="000A6B4C"/>
    <w:rsid w:val="000B0B49"/>
    <w:rsid w:val="000B0F8D"/>
    <w:rsid w:val="000B12D9"/>
    <w:rsid w:val="000B2199"/>
    <w:rsid w:val="000B40C5"/>
    <w:rsid w:val="000B4536"/>
    <w:rsid w:val="000B7715"/>
    <w:rsid w:val="000C079A"/>
    <w:rsid w:val="000C3C26"/>
    <w:rsid w:val="000C6866"/>
    <w:rsid w:val="000D195A"/>
    <w:rsid w:val="000D21B0"/>
    <w:rsid w:val="000D36C3"/>
    <w:rsid w:val="000E187E"/>
    <w:rsid w:val="000E2825"/>
    <w:rsid w:val="000E34DF"/>
    <w:rsid w:val="000E463B"/>
    <w:rsid w:val="000E5040"/>
    <w:rsid w:val="000E5A7E"/>
    <w:rsid w:val="000E6267"/>
    <w:rsid w:val="000E6870"/>
    <w:rsid w:val="000E6FF2"/>
    <w:rsid w:val="000F0D9A"/>
    <w:rsid w:val="000F24E4"/>
    <w:rsid w:val="000F43A3"/>
    <w:rsid w:val="000F5C65"/>
    <w:rsid w:val="000F644D"/>
    <w:rsid w:val="000F7681"/>
    <w:rsid w:val="00100905"/>
    <w:rsid w:val="00102D10"/>
    <w:rsid w:val="00103031"/>
    <w:rsid w:val="00103732"/>
    <w:rsid w:val="001044FE"/>
    <w:rsid w:val="00105B1D"/>
    <w:rsid w:val="00106DF1"/>
    <w:rsid w:val="0010737B"/>
    <w:rsid w:val="00107AC5"/>
    <w:rsid w:val="00107CA0"/>
    <w:rsid w:val="00110A68"/>
    <w:rsid w:val="001139D4"/>
    <w:rsid w:val="00116093"/>
    <w:rsid w:val="0011714D"/>
    <w:rsid w:val="00117698"/>
    <w:rsid w:val="00121B27"/>
    <w:rsid w:val="00130F12"/>
    <w:rsid w:val="00130F83"/>
    <w:rsid w:val="00131B08"/>
    <w:rsid w:val="00132A59"/>
    <w:rsid w:val="00133337"/>
    <w:rsid w:val="00133A0F"/>
    <w:rsid w:val="001341C8"/>
    <w:rsid w:val="0013580F"/>
    <w:rsid w:val="00137B6D"/>
    <w:rsid w:val="0014070B"/>
    <w:rsid w:val="001422C1"/>
    <w:rsid w:val="00146720"/>
    <w:rsid w:val="00147BB2"/>
    <w:rsid w:val="00150028"/>
    <w:rsid w:val="0015037C"/>
    <w:rsid w:val="001522AE"/>
    <w:rsid w:val="00157D5B"/>
    <w:rsid w:val="0016066A"/>
    <w:rsid w:val="00161FE6"/>
    <w:rsid w:val="001624FA"/>
    <w:rsid w:val="001647EA"/>
    <w:rsid w:val="00164C3D"/>
    <w:rsid w:val="001651E9"/>
    <w:rsid w:val="00166D3A"/>
    <w:rsid w:val="00167DD3"/>
    <w:rsid w:val="00173330"/>
    <w:rsid w:val="00174526"/>
    <w:rsid w:val="00175661"/>
    <w:rsid w:val="00181FDC"/>
    <w:rsid w:val="00184E1B"/>
    <w:rsid w:val="001860B9"/>
    <w:rsid w:val="00186F2B"/>
    <w:rsid w:val="001874D6"/>
    <w:rsid w:val="00191C22"/>
    <w:rsid w:val="00192009"/>
    <w:rsid w:val="00192A23"/>
    <w:rsid w:val="00195F83"/>
    <w:rsid w:val="0019632A"/>
    <w:rsid w:val="001972D6"/>
    <w:rsid w:val="00197F82"/>
    <w:rsid w:val="001A150F"/>
    <w:rsid w:val="001A1D91"/>
    <w:rsid w:val="001A4E7C"/>
    <w:rsid w:val="001B2D0A"/>
    <w:rsid w:val="001B652D"/>
    <w:rsid w:val="001B762C"/>
    <w:rsid w:val="001C32F7"/>
    <w:rsid w:val="001C4D0A"/>
    <w:rsid w:val="001C5FEF"/>
    <w:rsid w:val="001C604C"/>
    <w:rsid w:val="001C6B16"/>
    <w:rsid w:val="001D391B"/>
    <w:rsid w:val="001D461F"/>
    <w:rsid w:val="001D4EC1"/>
    <w:rsid w:val="001D5B69"/>
    <w:rsid w:val="001E07C3"/>
    <w:rsid w:val="001E3245"/>
    <w:rsid w:val="001E4C08"/>
    <w:rsid w:val="001F0D1F"/>
    <w:rsid w:val="001F2C35"/>
    <w:rsid w:val="001F46B4"/>
    <w:rsid w:val="001F5EA4"/>
    <w:rsid w:val="002037FA"/>
    <w:rsid w:val="00207695"/>
    <w:rsid w:val="00211487"/>
    <w:rsid w:val="00211D91"/>
    <w:rsid w:val="00216332"/>
    <w:rsid w:val="0021653E"/>
    <w:rsid w:val="00217DEC"/>
    <w:rsid w:val="00220C51"/>
    <w:rsid w:val="00225CE1"/>
    <w:rsid w:val="002272D9"/>
    <w:rsid w:val="00227D18"/>
    <w:rsid w:val="002336BB"/>
    <w:rsid w:val="00235B57"/>
    <w:rsid w:val="0023642D"/>
    <w:rsid w:val="0024529A"/>
    <w:rsid w:val="00250F24"/>
    <w:rsid w:val="00251786"/>
    <w:rsid w:val="002523C5"/>
    <w:rsid w:val="00252601"/>
    <w:rsid w:val="0025380B"/>
    <w:rsid w:val="0025703A"/>
    <w:rsid w:val="00260719"/>
    <w:rsid w:val="00260D8C"/>
    <w:rsid w:val="00261902"/>
    <w:rsid w:val="0026206B"/>
    <w:rsid w:val="00262BFA"/>
    <w:rsid w:val="00262F3D"/>
    <w:rsid w:val="00263281"/>
    <w:rsid w:val="00263F42"/>
    <w:rsid w:val="00264FD9"/>
    <w:rsid w:val="002651D6"/>
    <w:rsid w:val="0026551F"/>
    <w:rsid w:val="00272769"/>
    <w:rsid w:val="00274F16"/>
    <w:rsid w:val="002761E8"/>
    <w:rsid w:val="00276D4A"/>
    <w:rsid w:val="00280A85"/>
    <w:rsid w:val="00281C36"/>
    <w:rsid w:val="00282B83"/>
    <w:rsid w:val="00283541"/>
    <w:rsid w:val="0028378D"/>
    <w:rsid w:val="00284119"/>
    <w:rsid w:val="00286520"/>
    <w:rsid w:val="00286862"/>
    <w:rsid w:val="00290B5C"/>
    <w:rsid w:val="00290C68"/>
    <w:rsid w:val="00290CC5"/>
    <w:rsid w:val="002927D3"/>
    <w:rsid w:val="00293B64"/>
    <w:rsid w:val="00294791"/>
    <w:rsid w:val="00295FBF"/>
    <w:rsid w:val="002971CB"/>
    <w:rsid w:val="002A0C70"/>
    <w:rsid w:val="002A34D6"/>
    <w:rsid w:val="002A46CE"/>
    <w:rsid w:val="002A68EA"/>
    <w:rsid w:val="002B0B30"/>
    <w:rsid w:val="002B0C78"/>
    <w:rsid w:val="002B2920"/>
    <w:rsid w:val="002C0C02"/>
    <w:rsid w:val="002C1277"/>
    <w:rsid w:val="002C2BDE"/>
    <w:rsid w:val="002C38CE"/>
    <w:rsid w:val="002C60AD"/>
    <w:rsid w:val="002C6478"/>
    <w:rsid w:val="002D0E0E"/>
    <w:rsid w:val="002D6023"/>
    <w:rsid w:val="002D79E7"/>
    <w:rsid w:val="002E263F"/>
    <w:rsid w:val="002E4771"/>
    <w:rsid w:val="002E4F41"/>
    <w:rsid w:val="002E6F81"/>
    <w:rsid w:val="002E709B"/>
    <w:rsid w:val="002F08BA"/>
    <w:rsid w:val="002F2CFF"/>
    <w:rsid w:val="002F568B"/>
    <w:rsid w:val="002F6C1C"/>
    <w:rsid w:val="002F7818"/>
    <w:rsid w:val="002F7A1A"/>
    <w:rsid w:val="0030191E"/>
    <w:rsid w:val="00302498"/>
    <w:rsid w:val="0030325B"/>
    <w:rsid w:val="00304549"/>
    <w:rsid w:val="003066D0"/>
    <w:rsid w:val="00306D7C"/>
    <w:rsid w:val="00311401"/>
    <w:rsid w:val="00314E1D"/>
    <w:rsid w:val="0031632C"/>
    <w:rsid w:val="003203D7"/>
    <w:rsid w:val="00320F86"/>
    <w:rsid w:val="00324171"/>
    <w:rsid w:val="00324B2B"/>
    <w:rsid w:val="00326C24"/>
    <w:rsid w:val="00330761"/>
    <w:rsid w:val="0033745F"/>
    <w:rsid w:val="00337F99"/>
    <w:rsid w:val="003409F0"/>
    <w:rsid w:val="00340C78"/>
    <w:rsid w:val="0034307B"/>
    <w:rsid w:val="00345EB1"/>
    <w:rsid w:val="00350281"/>
    <w:rsid w:val="00350CC4"/>
    <w:rsid w:val="00353936"/>
    <w:rsid w:val="00355363"/>
    <w:rsid w:val="00355C01"/>
    <w:rsid w:val="003574DD"/>
    <w:rsid w:val="00360E0D"/>
    <w:rsid w:val="00361987"/>
    <w:rsid w:val="00361E63"/>
    <w:rsid w:val="0036357D"/>
    <w:rsid w:val="00363B23"/>
    <w:rsid w:val="0036594C"/>
    <w:rsid w:val="00366985"/>
    <w:rsid w:val="00367D19"/>
    <w:rsid w:val="00371BED"/>
    <w:rsid w:val="00371E72"/>
    <w:rsid w:val="00376686"/>
    <w:rsid w:val="00380B82"/>
    <w:rsid w:val="00384019"/>
    <w:rsid w:val="003854F1"/>
    <w:rsid w:val="00385B48"/>
    <w:rsid w:val="00386EBB"/>
    <w:rsid w:val="0039028D"/>
    <w:rsid w:val="0039118E"/>
    <w:rsid w:val="00391524"/>
    <w:rsid w:val="00394CA3"/>
    <w:rsid w:val="00397F54"/>
    <w:rsid w:val="003A0D43"/>
    <w:rsid w:val="003A2158"/>
    <w:rsid w:val="003A2552"/>
    <w:rsid w:val="003A28F2"/>
    <w:rsid w:val="003A2F6A"/>
    <w:rsid w:val="003B1013"/>
    <w:rsid w:val="003B24B0"/>
    <w:rsid w:val="003B2A4B"/>
    <w:rsid w:val="003B3660"/>
    <w:rsid w:val="003B5936"/>
    <w:rsid w:val="003B67F5"/>
    <w:rsid w:val="003C01F3"/>
    <w:rsid w:val="003C1171"/>
    <w:rsid w:val="003D099E"/>
    <w:rsid w:val="003D21A2"/>
    <w:rsid w:val="003D29D2"/>
    <w:rsid w:val="003D386C"/>
    <w:rsid w:val="003D475A"/>
    <w:rsid w:val="003D58AD"/>
    <w:rsid w:val="003E0705"/>
    <w:rsid w:val="003E0B7D"/>
    <w:rsid w:val="003E2380"/>
    <w:rsid w:val="003E2FF7"/>
    <w:rsid w:val="003E79E6"/>
    <w:rsid w:val="003F0A2E"/>
    <w:rsid w:val="003F1013"/>
    <w:rsid w:val="003F14A9"/>
    <w:rsid w:val="003F1ACF"/>
    <w:rsid w:val="003F2985"/>
    <w:rsid w:val="003F3169"/>
    <w:rsid w:val="003F39D0"/>
    <w:rsid w:val="00401821"/>
    <w:rsid w:val="004033D4"/>
    <w:rsid w:val="00403987"/>
    <w:rsid w:val="00403B96"/>
    <w:rsid w:val="00404313"/>
    <w:rsid w:val="00404948"/>
    <w:rsid w:val="00406BEA"/>
    <w:rsid w:val="004109FC"/>
    <w:rsid w:val="00413A60"/>
    <w:rsid w:val="00416004"/>
    <w:rsid w:val="004165FD"/>
    <w:rsid w:val="004207A7"/>
    <w:rsid w:val="00420CC3"/>
    <w:rsid w:val="004230F7"/>
    <w:rsid w:val="00424D47"/>
    <w:rsid w:val="00425A7D"/>
    <w:rsid w:val="004260A0"/>
    <w:rsid w:val="004265E5"/>
    <w:rsid w:val="00427199"/>
    <w:rsid w:val="004304B4"/>
    <w:rsid w:val="00431596"/>
    <w:rsid w:val="0043167E"/>
    <w:rsid w:val="00432126"/>
    <w:rsid w:val="0043242E"/>
    <w:rsid w:val="00432BF4"/>
    <w:rsid w:val="0043409A"/>
    <w:rsid w:val="00436F22"/>
    <w:rsid w:val="004400A1"/>
    <w:rsid w:val="00443C1E"/>
    <w:rsid w:val="00446255"/>
    <w:rsid w:val="00446DD0"/>
    <w:rsid w:val="00451935"/>
    <w:rsid w:val="00451BC1"/>
    <w:rsid w:val="00455C39"/>
    <w:rsid w:val="00460BD5"/>
    <w:rsid w:val="00460ED0"/>
    <w:rsid w:val="00460FD6"/>
    <w:rsid w:val="0046328D"/>
    <w:rsid w:val="00465651"/>
    <w:rsid w:val="004679C5"/>
    <w:rsid w:val="00470CE7"/>
    <w:rsid w:val="00470F4F"/>
    <w:rsid w:val="00472482"/>
    <w:rsid w:val="00476AAE"/>
    <w:rsid w:val="004770A1"/>
    <w:rsid w:val="00480DC7"/>
    <w:rsid w:val="0048141B"/>
    <w:rsid w:val="0048206B"/>
    <w:rsid w:val="00485BA9"/>
    <w:rsid w:val="004876F6"/>
    <w:rsid w:val="004878BF"/>
    <w:rsid w:val="00490E97"/>
    <w:rsid w:val="0049236A"/>
    <w:rsid w:val="00492718"/>
    <w:rsid w:val="004960C8"/>
    <w:rsid w:val="00496144"/>
    <w:rsid w:val="004A0BD2"/>
    <w:rsid w:val="004A1B3A"/>
    <w:rsid w:val="004A355D"/>
    <w:rsid w:val="004A4970"/>
    <w:rsid w:val="004B1061"/>
    <w:rsid w:val="004B1895"/>
    <w:rsid w:val="004B2183"/>
    <w:rsid w:val="004B2A01"/>
    <w:rsid w:val="004B631D"/>
    <w:rsid w:val="004B711E"/>
    <w:rsid w:val="004C0D5C"/>
    <w:rsid w:val="004C2428"/>
    <w:rsid w:val="004C2559"/>
    <w:rsid w:val="004C346E"/>
    <w:rsid w:val="004C37A5"/>
    <w:rsid w:val="004C3DFF"/>
    <w:rsid w:val="004C4E67"/>
    <w:rsid w:val="004C6EDE"/>
    <w:rsid w:val="004D4534"/>
    <w:rsid w:val="004D71ED"/>
    <w:rsid w:val="004D7BA3"/>
    <w:rsid w:val="004F30A4"/>
    <w:rsid w:val="004F450A"/>
    <w:rsid w:val="004F4518"/>
    <w:rsid w:val="004F4C62"/>
    <w:rsid w:val="004F669C"/>
    <w:rsid w:val="004F742E"/>
    <w:rsid w:val="00501433"/>
    <w:rsid w:val="00503102"/>
    <w:rsid w:val="00503606"/>
    <w:rsid w:val="00503AE8"/>
    <w:rsid w:val="00504BA9"/>
    <w:rsid w:val="005112E5"/>
    <w:rsid w:val="005116BF"/>
    <w:rsid w:val="00511CC4"/>
    <w:rsid w:val="005137EC"/>
    <w:rsid w:val="00514707"/>
    <w:rsid w:val="005152A5"/>
    <w:rsid w:val="00520C9D"/>
    <w:rsid w:val="00526457"/>
    <w:rsid w:val="005305DE"/>
    <w:rsid w:val="00530D3E"/>
    <w:rsid w:val="00531D8A"/>
    <w:rsid w:val="00531E60"/>
    <w:rsid w:val="005367D4"/>
    <w:rsid w:val="00536A5A"/>
    <w:rsid w:val="0054081B"/>
    <w:rsid w:val="00541D07"/>
    <w:rsid w:val="00543865"/>
    <w:rsid w:val="00544BAB"/>
    <w:rsid w:val="00545F16"/>
    <w:rsid w:val="00545F31"/>
    <w:rsid w:val="00547B90"/>
    <w:rsid w:val="0055154C"/>
    <w:rsid w:val="00551D42"/>
    <w:rsid w:val="005533D1"/>
    <w:rsid w:val="00553961"/>
    <w:rsid w:val="0055425A"/>
    <w:rsid w:val="00555E9D"/>
    <w:rsid w:val="00556F12"/>
    <w:rsid w:val="005578FA"/>
    <w:rsid w:val="00561D2B"/>
    <w:rsid w:val="00565129"/>
    <w:rsid w:val="00565CD0"/>
    <w:rsid w:val="00567820"/>
    <w:rsid w:val="005770AD"/>
    <w:rsid w:val="00580CCD"/>
    <w:rsid w:val="00581414"/>
    <w:rsid w:val="00582490"/>
    <w:rsid w:val="005826FA"/>
    <w:rsid w:val="00582F71"/>
    <w:rsid w:val="0058387B"/>
    <w:rsid w:val="00584C06"/>
    <w:rsid w:val="00585EDD"/>
    <w:rsid w:val="00593B83"/>
    <w:rsid w:val="00594642"/>
    <w:rsid w:val="00595C20"/>
    <w:rsid w:val="00595DFF"/>
    <w:rsid w:val="00597496"/>
    <w:rsid w:val="00597E28"/>
    <w:rsid w:val="005A1CB5"/>
    <w:rsid w:val="005A2E3B"/>
    <w:rsid w:val="005A3492"/>
    <w:rsid w:val="005A54ED"/>
    <w:rsid w:val="005A5D5B"/>
    <w:rsid w:val="005A6081"/>
    <w:rsid w:val="005A627D"/>
    <w:rsid w:val="005B30D8"/>
    <w:rsid w:val="005B593E"/>
    <w:rsid w:val="005B6CC0"/>
    <w:rsid w:val="005C0045"/>
    <w:rsid w:val="005C084E"/>
    <w:rsid w:val="005C28D8"/>
    <w:rsid w:val="005C3FA4"/>
    <w:rsid w:val="005C4606"/>
    <w:rsid w:val="005C6317"/>
    <w:rsid w:val="005D0B0C"/>
    <w:rsid w:val="005D41C2"/>
    <w:rsid w:val="005D48EA"/>
    <w:rsid w:val="005D5B49"/>
    <w:rsid w:val="005D5E03"/>
    <w:rsid w:val="005D6C86"/>
    <w:rsid w:val="005E02B3"/>
    <w:rsid w:val="005E1E24"/>
    <w:rsid w:val="005E224D"/>
    <w:rsid w:val="005E27A8"/>
    <w:rsid w:val="005E4364"/>
    <w:rsid w:val="005E5195"/>
    <w:rsid w:val="005E56A3"/>
    <w:rsid w:val="005E6D7A"/>
    <w:rsid w:val="005F1C5E"/>
    <w:rsid w:val="005F20F8"/>
    <w:rsid w:val="005F45A6"/>
    <w:rsid w:val="005F4CC7"/>
    <w:rsid w:val="005F62D9"/>
    <w:rsid w:val="00600B48"/>
    <w:rsid w:val="00604360"/>
    <w:rsid w:val="0060596B"/>
    <w:rsid w:val="00605AD5"/>
    <w:rsid w:val="00606D97"/>
    <w:rsid w:val="00611461"/>
    <w:rsid w:val="006144BD"/>
    <w:rsid w:val="00614768"/>
    <w:rsid w:val="00614E64"/>
    <w:rsid w:val="00615407"/>
    <w:rsid w:val="0061713A"/>
    <w:rsid w:val="00617710"/>
    <w:rsid w:val="00617EE6"/>
    <w:rsid w:val="0062184C"/>
    <w:rsid w:val="00621A31"/>
    <w:rsid w:val="00621B8B"/>
    <w:rsid w:val="00623724"/>
    <w:rsid w:val="00627B28"/>
    <w:rsid w:val="00627BEA"/>
    <w:rsid w:val="00630E1C"/>
    <w:rsid w:val="006319DB"/>
    <w:rsid w:val="00633217"/>
    <w:rsid w:val="0064314F"/>
    <w:rsid w:val="0064514D"/>
    <w:rsid w:val="0065595B"/>
    <w:rsid w:val="00655EF7"/>
    <w:rsid w:val="0065767E"/>
    <w:rsid w:val="00657DE6"/>
    <w:rsid w:val="00660269"/>
    <w:rsid w:val="006618F0"/>
    <w:rsid w:val="006622B9"/>
    <w:rsid w:val="00662A35"/>
    <w:rsid w:val="006650A7"/>
    <w:rsid w:val="00665629"/>
    <w:rsid w:val="00665F89"/>
    <w:rsid w:val="006672A1"/>
    <w:rsid w:val="00673C92"/>
    <w:rsid w:val="006753EC"/>
    <w:rsid w:val="0067564A"/>
    <w:rsid w:val="00695F24"/>
    <w:rsid w:val="0069664A"/>
    <w:rsid w:val="0069797C"/>
    <w:rsid w:val="006A15F1"/>
    <w:rsid w:val="006A2789"/>
    <w:rsid w:val="006A3CFB"/>
    <w:rsid w:val="006A4978"/>
    <w:rsid w:val="006A5A9A"/>
    <w:rsid w:val="006A60DF"/>
    <w:rsid w:val="006A6B89"/>
    <w:rsid w:val="006A7261"/>
    <w:rsid w:val="006B0D29"/>
    <w:rsid w:val="006B1819"/>
    <w:rsid w:val="006B5D72"/>
    <w:rsid w:val="006B5DE7"/>
    <w:rsid w:val="006B7EEA"/>
    <w:rsid w:val="006C1FEE"/>
    <w:rsid w:val="006C2BCF"/>
    <w:rsid w:val="006C30F2"/>
    <w:rsid w:val="006C378D"/>
    <w:rsid w:val="006C3B8A"/>
    <w:rsid w:val="006C5048"/>
    <w:rsid w:val="006C6A4B"/>
    <w:rsid w:val="006C779F"/>
    <w:rsid w:val="006D01F5"/>
    <w:rsid w:val="006D0CFB"/>
    <w:rsid w:val="006D1363"/>
    <w:rsid w:val="006D30C0"/>
    <w:rsid w:val="006D325E"/>
    <w:rsid w:val="006D4077"/>
    <w:rsid w:val="006D7535"/>
    <w:rsid w:val="006E12C6"/>
    <w:rsid w:val="006E24AD"/>
    <w:rsid w:val="006E450B"/>
    <w:rsid w:val="006E6EE6"/>
    <w:rsid w:val="006E70A7"/>
    <w:rsid w:val="006E75C2"/>
    <w:rsid w:val="006F0D7E"/>
    <w:rsid w:val="006F1B39"/>
    <w:rsid w:val="006F275D"/>
    <w:rsid w:val="006F2EB9"/>
    <w:rsid w:val="006F48BA"/>
    <w:rsid w:val="00710B77"/>
    <w:rsid w:val="00711BAF"/>
    <w:rsid w:val="007124A0"/>
    <w:rsid w:val="00715907"/>
    <w:rsid w:val="0072075B"/>
    <w:rsid w:val="007221C2"/>
    <w:rsid w:val="007227F4"/>
    <w:rsid w:val="00725816"/>
    <w:rsid w:val="00730955"/>
    <w:rsid w:val="007318FC"/>
    <w:rsid w:val="00731BEB"/>
    <w:rsid w:val="00733A9C"/>
    <w:rsid w:val="007343D6"/>
    <w:rsid w:val="0073546D"/>
    <w:rsid w:val="00736574"/>
    <w:rsid w:val="007367E0"/>
    <w:rsid w:val="00737215"/>
    <w:rsid w:val="00744C54"/>
    <w:rsid w:val="00745174"/>
    <w:rsid w:val="00745B3E"/>
    <w:rsid w:val="00745DA7"/>
    <w:rsid w:val="00754905"/>
    <w:rsid w:val="00756EA4"/>
    <w:rsid w:val="00757111"/>
    <w:rsid w:val="00757D7D"/>
    <w:rsid w:val="00760038"/>
    <w:rsid w:val="00761D0E"/>
    <w:rsid w:val="00762430"/>
    <w:rsid w:val="00762EE0"/>
    <w:rsid w:val="00764F88"/>
    <w:rsid w:val="007652E9"/>
    <w:rsid w:val="00765C41"/>
    <w:rsid w:val="0076634A"/>
    <w:rsid w:val="0076750D"/>
    <w:rsid w:val="00767B3F"/>
    <w:rsid w:val="00771100"/>
    <w:rsid w:val="00771127"/>
    <w:rsid w:val="007759DD"/>
    <w:rsid w:val="00780304"/>
    <w:rsid w:val="007823B4"/>
    <w:rsid w:val="007838B4"/>
    <w:rsid w:val="00783CFD"/>
    <w:rsid w:val="00784540"/>
    <w:rsid w:val="00784AAD"/>
    <w:rsid w:val="00785CD2"/>
    <w:rsid w:val="0078609F"/>
    <w:rsid w:val="007917BA"/>
    <w:rsid w:val="007925A8"/>
    <w:rsid w:val="00794BCB"/>
    <w:rsid w:val="00796FD6"/>
    <w:rsid w:val="00797BC0"/>
    <w:rsid w:val="007A0AAF"/>
    <w:rsid w:val="007A4820"/>
    <w:rsid w:val="007A4B81"/>
    <w:rsid w:val="007A5C6F"/>
    <w:rsid w:val="007A6F50"/>
    <w:rsid w:val="007A6F8F"/>
    <w:rsid w:val="007B5406"/>
    <w:rsid w:val="007B5E6A"/>
    <w:rsid w:val="007B6272"/>
    <w:rsid w:val="007C5730"/>
    <w:rsid w:val="007C69FB"/>
    <w:rsid w:val="007C750F"/>
    <w:rsid w:val="007D4241"/>
    <w:rsid w:val="007D4317"/>
    <w:rsid w:val="007D4EA3"/>
    <w:rsid w:val="007D73B3"/>
    <w:rsid w:val="007E008D"/>
    <w:rsid w:val="007E405E"/>
    <w:rsid w:val="007E7E73"/>
    <w:rsid w:val="007F1CFF"/>
    <w:rsid w:val="007F4624"/>
    <w:rsid w:val="007F5D25"/>
    <w:rsid w:val="007F5DD5"/>
    <w:rsid w:val="008018F2"/>
    <w:rsid w:val="00803F88"/>
    <w:rsid w:val="00806035"/>
    <w:rsid w:val="008060EB"/>
    <w:rsid w:val="00806146"/>
    <w:rsid w:val="00807F9E"/>
    <w:rsid w:val="00810B59"/>
    <w:rsid w:val="00811DA0"/>
    <w:rsid w:val="00814564"/>
    <w:rsid w:val="00814696"/>
    <w:rsid w:val="0081679C"/>
    <w:rsid w:val="00816B34"/>
    <w:rsid w:val="00821A1B"/>
    <w:rsid w:val="0082254A"/>
    <w:rsid w:val="00822D96"/>
    <w:rsid w:val="00823BFD"/>
    <w:rsid w:val="008262E9"/>
    <w:rsid w:val="00827679"/>
    <w:rsid w:val="00827E69"/>
    <w:rsid w:val="00831A27"/>
    <w:rsid w:val="0083268F"/>
    <w:rsid w:val="00833122"/>
    <w:rsid w:val="00833150"/>
    <w:rsid w:val="0083482A"/>
    <w:rsid w:val="00834E4E"/>
    <w:rsid w:val="00835BBF"/>
    <w:rsid w:val="00835C4D"/>
    <w:rsid w:val="0083651A"/>
    <w:rsid w:val="00836EE5"/>
    <w:rsid w:val="00840599"/>
    <w:rsid w:val="00843F48"/>
    <w:rsid w:val="008468C6"/>
    <w:rsid w:val="00847173"/>
    <w:rsid w:val="00851423"/>
    <w:rsid w:val="00852DB6"/>
    <w:rsid w:val="00853733"/>
    <w:rsid w:val="00857736"/>
    <w:rsid w:val="00857848"/>
    <w:rsid w:val="00857E5D"/>
    <w:rsid w:val="008616AD"/>
    <w:rsid w:val="008634A7"/>
    <w:rsid w:val="008654B6"/>
    <w:rsid w:val="008657F1"/>
    <w:rsid w:val="008657F3"/>
    <w:rsid w:val="008659E5"/>
    <w:rsid w:val="0087139C"/>
    <w:rsid w:val="008754B1"/>
    <w:rsid w:val="00875535"/>
    <w:rsid w:val="00875694"/>
    <w:rsid w:val="00875D33"/>
    <w:rsid w:val="00880E83"/>
    <w:rsid w:val="00882C18"/>
    <w:rsid w:val="00884837"/>
    <w:rsid w:val="00884B08"/>
    <w:rsid w:val="008875E6"/>
    <w:rsid w:val="00892F28"/>
    <w:rsid w:val="008944F5"/>
    <w:rsid w:val="00894B03"/>
    <w:rsid w:val="00895ABB"/>
    <w:rsid w:val="008968A4"/>
    <w:rsid w:val="008A0C5F"/>
    <w:rsid w:val="008A0D05"/>
    <w:rsid w:val="008A3DEA"/>
    <w:rsid w:val="008A4001"/>
    <w:rsid w:val="008A488F"/>
    <w:rsid w:val="008A4EB9"/>
    <w:rsid w:val="008A60B9"/>
    <w:rsid w:val="008A74C0"/>
    <w:rsid w:val="008B088D"/>
    <w:rsid w:val="008B1694"/>
    <w:rsid w:val="008B7BF9"/>
    <w:rsid w:val="008C1237"/>
    <w:rsid w:val="008C4B27"/>
    <w:rsid w:val="008C7611"/>
    <w:rsid w:val="008C7F2A"/>
    <w:rsid w:val="008D149C"/>
    <w:rsid w:val="008D323E"/>
    <w:rsid w:val="008E1720"/>
    <w:rsid w:val="008E36F8"/>
    <w:rsid w:val="008E46B2"/>
    <w:rsid w:val="008E5129"/>
    <w:rsid w:val="008E55BF"/>
    <w:rsid w:val="008E682C"/>
    <w:rsid w:val="008E78A1"/>
    <w:rsid w:val="008E7E28"/>
    <w:rsid w:val="008F3D44"/>
    <w:rsid w:val="008F589F"/>
    <w:rsid w:val="0090325F"/>
    <w:rsid w:val="009045ED"/>
    <w:rsid w:val="00905476"/>
    <w:rsid w:val="00906143"/>
    <w:rsid w:val="00906238"/>
    <w:rsid w:val="00907EF9"/>
    <w:rsid w:val="00907FB5"/>
    <w:rsid w:val="00911091"/>
    <w:rsid w:val="009113CE"/>
    <w:rsid w:val="0091295C"/>
    <w:rsid w:val="00912B49"/>
    <w:rsid w:val="00914D58"/>
    <w:rsid w:val="00915150"/>
    <w:rsid w:val="00920559"/>
    <w:rsid w:val="00921F47"/>
    <w:rsid w:val="009228AB"/>
    <w:rsid w:val="00925F0D"/>
    <w:rsid w:val="0093085B"/>
    <w:rsid w:val="00930FC3"/>
    <w:rsid w:val="009312A6"/>
    <w:rsid w:val="00931C57"/>
    <w:rsid w:val="00932959"/>
    <w:rsid w:val="009344D9"/>
    <w:rsid w:val="009347A5"/>
    <w:rsid w:val="0093502F"/>
    <w:rsid w:val="009356A9"/>
    <w:rsid w:val="00941156"/>
    <w:rsid w:val="00942257"/>
    <w:rsid w:val="009471BF"/>
    <w:rsid w:val="009478E9"/>
    <w:rsid w:val="00950E4E"/>
    <w:rsid w:val="0095112D"/>
    <w:rsid w:val="00951521"/>
    <w:rsid w:val="00951642"/>
    <w:rsid w:val="009529BD"/>
    <w:rsid w:val="009533B4"/>
    <w:rsid w:val="00955A28"/>
    <w:rsid w:val="00955DFB"/>
    <w:rsid w:val="009605BA"/>
    <w:rsid w:val="00962288"/>
    <w:rsid w:val="00962403"/>
    <w:rsid w:val="009638F8"/>
    <w:rsid w:val="00964C02"/>
    <w:rsid w:val="00971D93"/>
    <w:rsid w:val="00972C70"/>
    <w:rsid w:val="00973396"/>
    <w:rsid w:val="00985F1C"/>
    <w:rsid w:val="009938A7"/>
    <w:rsid w:val="00995D1A"/>
    <w:rsid w:val="0099634A"/>
    <w:rsid w:val="00996635"/>
    <w:rsid w:val="00997C9E"/>
    <w:rsid w:val="009A152E"/>
    <w:rsid w:val="009A2F30"/>
    <w:rsid w:val="009A386C"/>
    <w:rsid w:val="009A7E6F"/>
    <w:rsid w:val="009B1F6B"/>
    <w:rsid w:val="009B32EB"/>
    <w:rsid w:val="009B517C"/>
    <w:rsid w:val="009B5EF1"/>
    <w:rsid w:val="009C0D12"/>
    <w:rsid w:val="009C192E"/>
    <w:rsid w:val="009C265F"/>
    <w:rsid w:val="009D106F"/>
    <w:rsid w:val="009D3152"/>
    <w:rsid w:val="009D6819"/>
    <w:rsid w:val="009D6D1C"/>
    <w:rsid w:val="009D7438"/>
    <w:rsid w:val="009D7C5B"/>
    <w:rsid w:val="009E0CF9"/>
    <w:rsid w:val="009E1105"/>
    <w:rsid w:val="009E1F91"/>
    <w:rsid w:val="009E531B"/>
    <w:rsid w:val="009E6C56"/>
    <w:rsid w:val="009E7B89"/>
    <w:rsid w:val="009E7DCF"/>
    <w:rsid w:val="009F0150"/>
    <w:rsid w:val="009F06B9"/>
    <w:rsid w:val="009F4A56"/>
    <w:rsid w:val="009F4E65"/>
    <w:rsid w:val="009F5EA6"/>
    <w:rsid w:val="00A006A5"/>
    <w:rsid w:val="00A00E81"/>
    <w:rsid w:val="00A02DD0"/>
    <w:rsid w:val="00A02F01"/>
    <w:rsid w:val="00A040D2"/>
    <w:rsid w:val="00A04995"/>
    <w:rsid w:val="00A05942"/>
    <w:rsid w:val="00A07BEC"/>
    <w:rsid w:val="00A10161"/>
    <w:rsid w:val="00A124A5"/>
    <w:rsid w:val="00A264BE"/>
    <w:rsid w:val="00A26F45"/>
    <w:rsid w:val="00A272CA"/>
    <w:rsid w:val="00A3011F"/>
    <w:rsid w:val="00A33051"/>
    <w:rsid w:val="00A34A91"/>
    <w:rsid w:val="00A407AD"/>
    <w:rsid w:val="00A40923"/>
    <w:rsid w:val="00A40CC7"/>
    <w:rsid w:val="00A41C05"/>
    <w:rsid w:val="00A42426"/>
    <w:rsid w:val="00A50ADF"/>
    <w:rsid w:val="00A514B7"/>
    <w:rsid w:val="00A51E17"/>
    <w:rsid w:val="00A51F0E"/>
    <w:rsid w:val="00A54A0B"/>
    <w:rsid w:val="00A57B17"/>
    <w:rsid w:val="00A65FD4"/>
    <w:rsid w:val="00A6681B"/>
    <w:rsid w:val="00A70B99"/>
    <w:rsid w:val="00A73364"/>
    <w:rsid w:val="00A735D4"/>
    <w:rsid w:val="00A80407"/>
    <w:rsid w:val="00A81198"/>
    <w:rsid w:val="00A81E48"/>
    <w:rsid w:val="00A82035"/>
    <w:rsid w:val="00A87AAC"/>
    <w:rsid w:val="00A90BE8"/>
    <w:rsid w:val="00A90D77"/>
    <w:rsid w:val="00A92E07"/>
    <w:rsid w:val="00A96F03"/>
    <w:rsid w:val="00AA0B3A"/>
    <w:rsid w:val="00AA27B6"/>
    <w:rsid w:val="00AA6EB4"/>
    <w:rsid w:val="00AA7080"/>
    <w:rsid w:val="00AA767D"/>
    <w:rsid w:val="00AA79DC"/>
    <w:rsid w:val="00AB0CC9"/>
    <w:rsid w:val="00AB35FE"/>
    <w:rsid w:val="00AC3FF6"/>
    <w:rsid w:val="00AD371F"/>
    <w:rsid w:val="00AD6058"/>
    <w:rsid w:val="00AD73EC"/>
    <w:rsid w:val="00AD741D"/>
    <w:rsid w:val="00AD799C"/>
    <w:rsid w:val="00AE39C3"/>
    <w:rsid w:val="00AE5BC7"/>
    <w:rsid w:val="00AE7E24"/>
    <w:rsid w:val="00AF02E3"/>
    <w:rsid w:val="00AF2233"/>
    <w:rsid w:val="00AF3D0F"/>
    <w:rsid w:val="00AF4AF3"/>
    <w:rsid w:val="00AF5AAF"/>
    <w:rsid w:val="00AF61FE"/>
    <w:rsid w:val="00AF7BF3"/>
    <w:rsid w:val="00B03453"/>
    <w:rsid w:val="00B046D8"/>
    <w:rsid w:val="00B06D58"/>
    <w:rsid w:val="00B10452"/>
    <w:rsid w:val="00B13482"/>
    <w:rsid w:val="00B13F4C"/>
    <w:rsid w:val="00B16219"/>
    <w:rsid w:val="00B16C59"/>
    <w:rsid w:val="00B175A5"/>
    <w:rsid w:val="00B22231"/>
    <w:rsid w:val="00B2249B"/>
    <w:rsid w:val="00B22C2C"/>
    <w:rsid w:val="00B24AB2"/>
    <w:rsid w:val="00B258F2"/>
    <w:rsid w:val="00B31AC1"/>
    <w:rsid w:val="00B33FDD"/>
    <w:rsid w:val="00B34489"/>
    <w:rsid w:val="00B359CC"/>
    <w:rsid w:val="00B36107"/>
    <w:rsid w:val="00B36247"/>
    <w:rsid w:val="00B37F59"/>
    <w:rsid w:val="00B40832"/>
    <w:rsid w:val="00B41789"/>
    <w:rsid w:val="00B46C03"/>
    <w:rsid w:val="00B53272"/>
    <w:rsid w:val="00B60C6C"/>
    <w:rsid w:val="00B619A9"/>
    <w:rsid w:val="00B61EA0"/>
    <w:rsid w:val="00B62F12"/>
    <w:rsid w:val="00B63237"/>
    <w:rsid w:val="00B65A9D"/>
    <w:rsid w:val="00B66C9C"/>
    <w:rsid w:val="00B66D60"/>
    <w:rsid w:val="00B71596"/>
    <w:rsid w:val="00B71AEE"/>
    <w:rsid w:val="00B72C87"/>
    <w:rsid w:val="00B75EDE"/>
    <w:rsid w:val="00B76597"/>
    <w:rsid w:val="00B76696"/>
    <w:rsid w:val="00B77D88"/>
    <w:rsid w:val="00B77FAF"/>
    <w:rsid w:val="00B836C9"/>
    <w:rsid w:val="00B837A3"/>
    <w:rsid w:val="00B84336"/>
    <w:rsid w:val="00B851B9"/>
    <w:rsid w:val="00B86453"/>
    <w:rsid w:val="00B87F3E"/>
    <w:rsid w:val="00B90054"/>
    <w:rsid w:val="00B90A12"/>
    <w:rsid w:val="00B92C14"/>
    <w:rsid w:val="00BA0066"/>
    <w:rsid w:val="00BA0976"/>
    <w:rsid w:val="00BA1BF4"/>
    <w:rsid w:val="00BA4CB6"/>
    <w:rsid w:val="00BA71FC"/>
    <w:rsid w:val="00BB1929"/>
    <w:rsid w:val="00BB4863"/>
    <w:rsid w:val="00BB4DD2"/>
    <w:rsid w:val="00BB6997"/>
    <w:rsid w:val="00BB69DB"/>
    <w:rsid w:val="00BC0D9F"/>
    <w:rsid w:val="00BC322E"/>
    <w:rsid w:val="00BC44CD"/>
    <w:rsid w:val="00BC48A6"/>
    <w:rsid w:val="00BC62D3"/>
    <w:rsid w:val="00BD1D22"/>
    <w:rsid w:val="00BD1D9A"/>
    <w:rsid w:val="00BD4A60"/>
    <w:rsid w:val="00BD5005"/>
    <w:rsid w:val="00BD57DF"/>
    <w:rsid w:val="00BE180F"/>
    <w:rsid w:val="00BE5C28"/>
    <w:rsid w:val="00BE5F0F"/>
    <w:rsid w:val="00BE6078"/>
    <w:rsid w:val="00BE7978"/>
    <w:rsid w:val="00BF0CE1"/>
    <w:rsid w:val="00C00A44"/>
    <w:rsid w:val="00C00DF7"/>
    <w:rsid w:val="00C01C90"/>
    <w:rsid w:val="00C07C51"/>
    <w:rsid w:val="00C07DDB"/>
    <w:rsid w:val="00C13F19"/>
    <w:rsid w:val="00C1502A"/>
    <w:rsid w:val="00C15698"/>
    <w:rsid w:val="00C161AD"/>
    <w:rsid w:val="00C165AA"/>
    <w:rsid w:val="00C173EF"/>
    <w:rsid w:val="00C22719"/>
    <w:rsid w:val="00C23447"/>
    <w:rsid w:val="00C256E2"/>
    <w:rsid w:val="00C259F3"/>
    <w:rsid w:val="00C25E57"/>
    <w:rsid w:val="00C26123"/>
    <w:rsid w:val="00C2647B"/>
    <w:rsid w:val="00C305FC"/>
    <w:rsid w:val="00C3498E"/>
    <w:rsid w:val="00C34C68"/>
    <w:rsid w:val="00C34D5E"/>
    <w:rsid w:val="00C40BF0"/>
    <w:rsid w:val="00C4115D"/>
    <w:rsid w:val="00C41556"/>
    <w:rsid w:val="00C41951"/>
    <w:rsid w:val="00C41F80"/>
    <w:rsid w:val="00C43BDD"/>
    <w:rsid w:val="00C47778"/>
    <w:rsid w:val="00C5011E"/>
    <w:rsid w:val="00C50495"/>
    <w:rsid w:val="00C50504"/>
    <w:rsid w:val="00C50531"/>
    <w:rsid w:val="00C50EE5"/>
    <w:rsid w:val="00C511D7"/>
    <w:rsid w:val="00C5240A"/>
    <w:rsid w:val="00C53108"/>
    <w:rsid w:val="00C5398F"/>
    <w:rsid w:val="00C54863"/>
    <w:rsid w:val="00C54951"/>
    <w:rsid w:val="00C54A15"/>
    <w:rsid w:val="00C556F5"/>
    <w:rsid w:val="00C60E13"/>
    <w:rsid w:val="00C645F1"/>
    <w:rsid w:val="00C67277"/>
    <w:rsid w:val="00C67F38"/>
    <w:rsid w:val="00C704A8"/>
    <w:rsid w:val="00C70E19"/>
    <w:rsid w:val="00C72574"/>
    <w:rsid w:val="00C7430C"/>
    <w:rsid w:val="00C7514B"/>
    <w:rsid w:val="00C752C8"/>
    <w:rsid w:val="00C76AEA"/>
    <w:rsid w:val="00C76E5F"/>
    <w:rsid w:val="00C77D9A"/>
    <w:rsid w:val="00C81631"/>
    <w:rsid w:val="00C81F73"/>
    <w:rsid w:val="00C836E2"/>
    <w:rsid w:val="00C841C7"/>
    <w:rsid w:val="00C85DA1"/>
    <w:rsid w:val="00C90387"/>
    <w:rsid w:val="00C9071C"/>
    <w:rsid w:val="00C908FF"/>
    <w:rsid w:val="00C9269E"/>
    <w:rsid w:val="00C92A73"/>
    <w:rsid w:val="00C97BD3"/>
    <w:rsid w:val="00C97BFD"/>
    <w:rsid w:val="00CA39EF"/>
    <w:rsid w:val="00CA521F"/>
    <w:rsid w:val="00CA5463"/>
    <w:rsid w:val="00CA5BF0"/>
    <w:rsid w:val="00CA625B"/>
    <w:rsid w:val="00CB031F"/>
    <w:rsid w:val="00CB0493"/>
    <w:rsid w:val="00CB17FF"/>
    <w:rsid w:val="00CB1ED7"/>
    <w:rsid w:val="00CB3319"/>
    <w:rsid w:val="00CB33FB"/>
    <w:rsid w:val="00CB3A43"/>
    <w:rsid w:val="00CB4848"/>
    <w:rsid w:val="00CB5E54"/>
    <w:rsid w:val="00CB7166"/>
    <w:rsid w:val="00CC167C"/>
    <w:rsid w:val="00CC1BD5"/>
    <w:rsid w:val="00CC52D9"/>
    <w:rsid w:val="00CD3284"/>
    <w:rsid w:val="00CD4779"/>
    <w:rsid w:val="00CD56CF"/>
    <w:rsid w:val="00CD6647"/>
    <w:rsid w:val="00CD6F00"/>
    <w:rsid w:val="00CD731D"/>
    <w:rsid w:val="00CD7BC7"/>
    <w:rsid w:val="00CE1967"/>
    <w:rsid w:val="00CE26E5"/>
    <w:rsid w:val="00CE457F"/>
    <w:rsid w:val="00CE4B73"/>
    <w:rsid w:val="00CE7187"/>
    <w:rsid w:val="00CF3060"/>
    <w:rsid w:val="00CF70BB"/>
    <w:rsid w:val="00D0072A"/>
    <w:rsid w:val="00D0126A"/>
    <w:rsid w:val="00D04AC7"/>
    <w:rsid w:val="00D074DB"/>
    <w:rsid w:val="00D11C1C"/>
    <w:rsid w:val="00D139CF"/>
    <w:rsid w:val="00D16147"/>
    <w:rsid w:val="00D1666C"/>
    <w:rsid w:val="00D16D30"/>
    <w:rsid w:val="00D218AD"/>
    <w:rsid w:val="00D22AD1"/>
    <w:rsid w:val="00D314FF"/>
    <w:rsid w:val="00D31C3F"/>
    <w:rsid w:val="00D31C9B"/>
    <w:rsid w:val="00D32021"/>
    <w:rsid w:val="00D32F9E"/>
    <w:rsid w:val="00D35F3C"/>
    <w:rsid w:val="00D36988"/>
    <w:rsid w:val="00D36BC5"/>
    <w:rsid w:val="00D36F45"/>
    <w:rsid w:val="00D37923"/>
    <w:rsid w:val="00D37E7F"/>
    <w:rsid w:val="00D41C90"/>
    <w:rsid w:val="00D45A3B"/>
    <w:rsid w:val="00D47AD7"/>
    <w:rsid w:val="00D51529"/>
    <w:rsid w:val="00D55191"/>
    <w:rsid w:val="00D5B4A7"/>
    <w:rsid w:val="00D6130D"/>
    <w:rsid w:val="00D64AB2"/>
    <w:rsid w:val="00D67D6E"/>
    <w:rsid w:val="00D70A8B"/>
    <w:rsid w:val="00D85218"/>
    <w:rsid w:val="00D907A6"/>
    <w:rsid w:val="00D90895"/>
    <w:rsid w:val="00D915B1"/>
    <w:rsid w:val="00D9776A"/>
    <w:rsid w:val="00DA26E0"/>
    <w:rsid w:val="00DA299D"/>
    <w:rsid w:val="00DA39A4"/>
    <w:rsid w:val="00DA4466"/>
    <w:rsid w:val="00DA65C4"/>
    <w:rsid w:val="00DB4046"/>
    <w:rsid w:val="00DB4DB7"/>
    <w:rsid w:val="00DC1427"/>
    <w:rsid w:val="00DC52D9"/>
    <w:rsid w:val="00DC797C"/>
    <w:rsid w:val="00DD2BE0"/>
    <w:rsid w:val="00DD306C"/>
    <w:rsid w:val="00DD3EB4"/>
    <w:rsid w:val="00DD40B1"/>
    <w:rsid w:val="00DD66C7"/>
    <w:rsid w:val="00DE220F"/>
    <w:rsid w:val="00DE3726"/>
    <w:rsid w:val="00DE3C5F"/>
    <w:rsid w:val="00DE4447"/>
    <w:rsid w:val="00DE5DA2"/>
    <w:rsid w:val="00DE674B"/>
    <w:rsid w:val="00DF0033"/>
    <w:rsid w:val="00DF01E2"/>
    <w:rsid w:val="00DF0CCE"/>
    <w:rsid w:val="00DF3E37"/>
    <w:rsid w:val="00DF42FC"/>
    <w:rsid w:val="00DF77E3"/>
    <w:rsid w:val="00DF79F8"/>
    <w:rsid w:val="00E026BF"/>
    <w:rsid w:val="00E02EA4"/>
    <w:rsid w:val="00E03ED3"/>
    <w:rsid w:val="00E07B1B"/>
    <w:rsid w:val="00E11075"/>
    <w:rsid w:val="00E11853"/>
    <w:rsid w:val="00E12D20"/>
    <w:rsid w:val="00E14138"/>
    <w:rsid w:val="00E148FF"/>
    <w:rsid w:val="00E16683"/>
    <w:rsid w:val="00E21F1E"/>
    <w:rsid w:val="00E229C2"/>
    <w:rsid w:val="00E34683"/>
    <w:rsid w:val="00E35D4E"/>
    <w:rsid w:val="00E40059"/>
    <w:rsid w:val="00E41AEF"/>
    <w:rsid w:val="00E428CA"/>
    <w:rsid w:val="00E506A6"/>
    <w:rsid w:val="00E50ED5"/>
    <w:rsid w:val="00E51AFF"/>
    <w:rsid w:val="00E5264E"/>
    <w:rsid w:val="00E52A86"/>
    <w:rsid w:val="00E53394"/>
    <w:rsid w:val="00E54B47"/>
    <w:rsid w:val="00E553BF"/>
    <w:rsid w:val="00E55D93"/>
    <w:rsid w:val="00E579D4"/>
    <w:rsid w:val="00E602E9"/>
    <w:rsid w:val="00E61294"/>
    <w:rsid w:val="00E63CA5"/>
    <w:rsid w:val="00E64BE4"/>
    <w:rsid w:val="00E65ECD"/>
    <w:rsid w:val="00E67332"/>
    <w:rsid w:val="00E67BE8"/>
    <w:rsid w:val="00E72014"/>
    <w:rsid w:val="00E7237C"/>
    <w:rsid w:val="00E72687"/>
    <w:rsid w:val="00E764FE"/>
    <w:rsid w:val="00E77C46"/>
    <w:rsid w:val="00E77D1E"/>
    <w:rsid w:val="00E8536B"/>
    <w:rsid w:val="00E85659"/>
    <w:rsid w:val="00E86CE8"/>
    <w:rsid w:val="00E87B20"/>
    <w:rsid w:val="00E90E82"/>
    <w:rsid w:val="00E97EA4"/>
    <w:rsid w:val="00EA00CB"/>
    <w:rsid w:val="00EA1BAA"/>
    <w:rsid w:val="00EA3FCD"/>
    <w:rsid w:val="00EA42A0"/>
    <w:rsid w:val="00EA6FEF"/>
    <w:rsid w:val="00EB1C6B"/>
    <w:rsid w:val="00EB26AC"/>
    <w:rsid w:val="00EB54E3"/>
    <w:rsid w:val="00EB5E4E"/>
    <w:rsid w:val="00EB6533"/>
    <w:rsid w:val="00EB6714"/>
    <w:rsid w:val="00EC0A68"/>
    <w:rsid w:val="00EC18B3"/>
    <w:rsid w:val="00EC5006"/>
    <w:rsid w:val="00EC527A"/>
    <w:rsid w:val="00EC604E"/>
    <w:rsid w:val="00ED33C0"/>
    <w:rsid w:val="00ED49C3"/>
    <w:rsid w:val="00ED6CE8"/>
    <w:rsid w:val="00ED7AA6"/>
    <w:rsid w:val="00EE2A56"/>
    <w:rsid w:val="00EE3818"/>
    <w:rsid w:val="00EE4C9B"/>
    <w:rsid w:val="00EE4CF3"/>
    <w:rsid w:val="00EE5403"/>
    <w:rsid w:val="00EE6134"/>
    <w:rsid w:val="00EE7BE1"/>
    <w:rsid w:val="00EF242F"/>
    <w:rsid w:val="00EF32F0"/>
    <w:rsid w:val="00EF3CB1"/>
    <w:rsid w:val="00EF6D7F"/>
    <w:rsid w:val="00F001AE"/>
    <w:rsid w:val="00F03511"/>
    <w:rsid w:val="00F03671"/>
    <w:rsid w:val="00F03930"/>
    <w:rsid w:val="00F05F7C"/>
    <w:rsid w:val="00F05FE0"/>
    <w:rsid w:val="00F07808"/>
    <w:rsid w:val="00F07894"/>
    <w:rsid w:val="00F1075A"/>
    <w:rsid w:val="00F133B8"/>
    <w:rsid w:val="00F154D5"/>
    <w:rsid w:val="00F1786D"/>
    <w:rsid w:val="00F1A1B1"/>
    <w:rsid w:val="00F22264"/>
    <w:rsid w:val="00F251A8"/>
    <w:rsid w:val="00F2564D"/>
    <w:rsid w:val="00F2700C"/>
    <w:rsid w:val="00F307C3"/>
    <w:rsid w:val="00F343D3"/>
    <w:rsid w:val="00F35B05"/>
    <w:rsid w:val="00F36B2D"/>
    <w:rsid w:val="00F3764C"/>
    <w:rsid w:val="00F413D9"/>
    <w:rsid w:val="00F41F5B"/>
    <w:rsid w:val="00F42428"/>
    <w:rsid w:val="00F43A3D"/>
    <w:rsid w:val="00F44989"/>
    <w:rsid w:val="00F46EDD"/>
    <w:rsid w:val="00F5135F"/>
    <w:rsid w:val="00F515C4"/>
    <w:rsid w:val="00F51F78"/>
    <w:rsid w:val="00F5551F"/>
    <w:rsid w:val="00F57DDF"/>
    <w:rsid w:val="00F610DA"/>
    <w:rsid w:val="00F620D5"/>
    <w:rsid w:val="00F62114"/>
    <w:rsid w:val="00F63428"/>
    <w:rsid w:val="00F64188"/>
    <w:rsid w:val="00F662FC"/>
    <w:rsid w:val="00F770A7"/>
    <w:rsid w:val="00F77E93"/>
    <w:rsid w:val="00F83F7E"/>
    <w:rsid w:val="00F840B0"/>
    <w:rsid w:val="00F86F47"/>
    <w:rsid w:val="00F873B7"/>
    <w:rsid w:val="00F902A8"/>
    <w:rsid w:val="00F90B64"/>
    <w:rsid w:val="00F92CD0"/>
    <w:rsid w:val="00F93739"/>
    <w:rsid w:val="00F9700A"/>
    <w:rsid w:val="00FA2521"/>
    <w:rsid w:val="00FA30C3"/>
    <w:rsid w:val="00FB282B"/>
    <w:rsid w:val="00FB2A0A"/>
    <w:rsid w:val="00FB2F0F"/>
    <w:rsid w:val="00FB5086"/>
    <w:rsid w:val="00FB5411"/>
    <w:rsid w:val="00FB6392"/>
    <w:rsid w:val="00FC005B"/>
    <w:rsid w:val="00FC0473"/>
    <w:rsid w:val="00FC1A76"/>
    <w:rsid w:val="00FD094C"/>
    <w:rsid w:val="00FD3C70"/>
    <w:rsid w:val="00FD555E"/>
    <w:rsid w:val="00FD6820"/>
    <w:rsid w:val="00FD6BE0"/>
    <w:rsid w:val="00FE03CA"/>
    <w:rsid w:val="00FE043F"/>
    <w:rsid w:val="00FE12D8"/>
    <w:rsid w:val="00FE2471"/>
    <w:rsid w:val="00FE26A7"/>
    <w:rsid w:val="00FE42B3"/>
    <w:rsid w:val="00FE49D7"/>
    <w:rsid w:val="00FF2582"/>
    <w:rsid w:val="00FF72B0"/>
    <w:rsid w:val="00FF73D9"/>
    <w:rsid w:val="00FF7C02"/>
    <w:rsid w:val="01D098AA"/>
    <w:rsid w:val="024801E3"/>
    <w:rsid w:val="024CB32D"/>
    <w:rsid w:val="02C7082F"/>
    <w:rsid w:val="02EA6234"/>
    <w:rsid w:val="030D475B"/>
    <w:rsid w:val="0396D092"/>
    <w:rsid w:val="04B9CB37"/>
    <w:rsid w:val="04EB3431"/>
    <w:rsid w:val="04EBB5AC"/>
    <w:rsid w:val="0561B5CA"/>
    <w:rsid w:val="06348EE2"/>
    <w:rsid w:val="06EAB12F"/>
    <w:rsid w:val="07767EC2"/>
    <w:rsid w:val="08D8B484"/>
    <w:rsid w:val="08FFA70F"/>
    <w:rsid w:val="09240B6D"/>
    <w:rsid w:val="09698208"/>
    <w:rsid w:val="098CC9DE"/>
    <w:rsid w:val="09D9B570"/>
    <w:rsid w:val="0A12EF3C"/>
    <w:rsid w:val="0BFCD99A"/>
    <w:rsid w:val="0C4EFA5F"/>
    <w:rsid w:val="0C9242E7"/>
    <w:rsid w:val="0CB3CE1C"/>
    <w:rsid w:val="0D1982C3"/>
    <w:rsid w:val="0E60E1E4"/>
    <w:rsid w:val="0F22714A"/>
    <w:rsid w:val="10E6191B"/>
    <w:rsid w:val="11F76426"/>
    <w:rsid w:val="12530ED7"/>
    <w:rsid w:val="126CC28B"/>
    <w:rsid w:val="14E892EB"/>
    <w:rsid w:val="15110B1A"/>
    <w:rsid w:val="15925B84"/>
    <w:rsid w:val="15B5D081"/>
    <w:rsid w:val="16F50D59"/>
    <w:rsid w:val="1787C391"/>
    <w:rsid w:val="17DE1D64"/>
    <w:rsid w:val="17EFDDB7"/>
    <w:rsid w:val="180F30E1"/>
    <w:rsid w:val="18E3FDEA"/>
    <w:rsid w:val="191A312F"/>
    <w:rsid w:val="19EA0525"/>
    <w:rsid w:val="1A3DF112"/>
    <w:rsid w:val="1A491854"/>
    <w:rsid w:val="1A5AAC59"/>
    <w:rsid w:val="1A775F71"/>
    <w:rsid w:val="1BEE98B2"/>
    <w:rsid w:val="1C9ACE20"/>
    <w:rsid w:val="1CD18563"/>
    <w:rsid w:val="1D5FF82C"/>
    <w:rsid w:val="1D64514F"/>
    <w:rsid w:val="1E9A17A6"/>
    <w:rsid w:val="1EEC0199"/>
    <w:rsid w:val="1EFFC223"/>
    <w:rsid w:val="1F029C83"/>
    <w:rsid w:val="1F3621A1"/>
    <w:rsid w:val="1FBD16B3"/>
    <w:rsid w:val="205197F4"/>
    <w:rsid w:val="22C2B159"/>
    <w:rsid w:val="236223E1"/>
    <w:rsid w:val="24129A6C"/>
    <w:rsid w:val="253747DA"/>
    <w:rsid w:val="25F3AEFA"/>
    <w:rsid w:val="26106F75"/>
    <w:rsid w:val="26343443"/>
    <w:rsid w:val="278AA479"/>
    <w:rsid w:val="27EB8AC7"/>
    <w:rsid w:val="28CAD835"/>
    <w:rsid w:val="28FABF08"/>
    <w:rsid w:val="2915F9EB"/>
    <w:rsid w:val="2A62CFF5"/>
    <w:rsid w:val="2C203642"/>
    <w:rsid w:val="2C53C66B"/>
    <w:rsid w:val="2D0047BA"/>
    <w:rsid w:val="2DB7DA7B"/>
    <w:rsid w:val="2EFD113B"/>
    <w:rsid w:val="2F381667"/>
    <w:rsid w:val="2FEAA0D7"/>
    <w:rsid w:val="300CE547"/>
    <w:rsid w:val="30FF91ED"/>
    <w:rsid w:val="31133B17"/>
    <w:rsid w:val="31EE2A35"/>
    <w:rsid w:val="3297D257"/>
    <w:rsid w:val="33085237"/>
    <w:rsid w:val="34486DDA"/>
    <w:rsid w:val="34B05C52"/>
    <w:rsid w:val="358EBBB7"/>
    <w:rsid w:val="35C9C0E3"/>
    <w:rsid w:val="3600EE50"/>
    <w:rsid w:val="370EA02C"/>
    <w:rsid w:val="372BC0F9"/>
    <w:rsid w:val="39C6B49F"/>
    <w:rsid w:val="3A8DCDE8"/>
    <w:rsid w:val="3B7B31CD"/>
    <w:rsid w:val="3BD9730C"/>
    <w:rsid w:val="3C0FBBD8"/>
    <w:rsid w:val="3C4AB95A"/>
    <w:rsid w:val="3D90800F"/>
    <w:rsid w:val="3E440548"/>
    <w:rsid w:val="3F874CC7"/>
    <w:rsid w:val="40679D2D"/>
    <w:rsid w:val="4180D74B"/>
    <w:rsid w:val="4289C6D5"/>
    <w:rsid w:val="43041215"/>
    <w:rsid w:val="435767FB"/>
    <w:rsid w:val="438F2153"/>
    <w:rsid w:val="44888081"/>
    <w:rsid w:val="44D603FD"/>
    <w:rsid w:val="44F7A7F3"/>
    <w:rsid w:val="457ACD33"/>
    <w:rsid w:val="45C76D22"/>
    <w:rsid w:val="462B2B5A"/>
    <w:rsid w:val="46D3277E"/>
    <w:rsid w:val="473918F0"/>
    <w:rsid w:val="47A1141E"/>
    <w:rsid w:val="47C08B4D"/>
    <w:rsid w:val="48042C3A"/>
    <w:rsid w:val="485E7026"/>
    <w:rsid w:val="4AA0E6B2"/>
    <w:rsid w:val="4AB72221"/>
    <w:rsid w:val="4B18208A"/>
    <w:rsid w:val="4B4778A4"/>
    <w:rsid w:val="4BCE3FFC"/>
    <w:rsid w:val="4E6221C5"/>
    <w:rsid w:val="4E85187F"/>
    <w:rsid w:val="4EA40E78"/>
    <w:rsid w:val="4ED1B99C"/>
    <w:rsid w:val="4FDEC234"/>
    <w:rsid w:val="50433841"/>
    <w:rsid w:val="504A10BE"/>
    <w:rsid w:val="50855EA0"/>
    <w:rsid w:val="51119B8D"/>
    <w:rsid w:val="5121CBAC"/>
    <w:rsid w:val="516416D3"/>
    <w:rsid w:val="516E82A3"/>
    <w:rsid w:val="51F4701A"/>
    <w:rsid w:val="52145595"/>
    <w:rsid w:val="53AF481C"/>
    <w:rsid w:val="54B8A709"/>
    <w:rsid w:val="56708E71"/>
    <w:rsid w:val="5683170F"/>
    <w:rsid w:val="56A3541D"/>
    <w:rsid w:val="56E22E72"/>
    <w:rsid w:val="5752E5AB"/>
    <w:rsid w:val="581B881A"/>
    <w:rsid w:val="59CC18F7"/>
    <w:rsid w:val="59D82520"/>
    <w:rsid w:val="5C842809"/>
    <w:rsid w:val="5CE32E61"/>
    <w:rsid w:val="60AC5EAB"/>
    <w:rsid w:val="60E29616"/>
    <w:rsid w:val="6148339F"/>
    <w:rsid w:val="616C875D"/>
    <w:rsid w:val="63C4399F"/>
    <w:rsid w:val="6472329C"/>
    <w:rsid w:val="647B2B65"/>
    <w:rsid w:val="64BFC14F"/>
    <w:rsid w:val="64C18590"/>
    <w:rsid w:val="6576D1C6"/>
    <w:rsid w:val="65D421EA"/>
    <w:rsid w:val="66A69437"/>
    <w:rsid w:val="66F26738"/>
    <w:rsid w:val="67DA9688"/>
    <w:rsid w:val="67DC190F"/>
    <w:rsid w:val="6825D838"/>
    <w:rsid w:val="68F1327C"/>
    <w:rsid w:val="6912FB8F"/>
    <w:rsid w:val="6919369F"/>
    <w:rsid w:val="6A6FBE8A"/>
    <w:rsid w:val="6B2CF8ED"/>
    <w:rsid w:val="6B3A2D9D"/>
    <w:rsid w:val="6BAA6E32"/>
    <w:rsid w:val="6BBA406E"/>
    <w:rsid w:val="6D37AAE0"/>
    <w:rsid w:val="6DE309EA"/>
    <w:rsid w:val="73555926"/>
    <w:rsid w:val="73C150A6"/>
    <w:rsid w:val="74600EE1"/>
    <w:rsid w:val="74EA9E10"/>
    <w:rsid w:val="75661A94"/>
    <w:rsid w:val="76D38792"/>
    <w:rsid w:val="77ECB3C7"/>
    <w:rsid w:val="7823AF68"/>
    <w:rsid w:val="78637ACB"/>
    <w:rsid w:val="791D0E91"/>
    <w:rsid w:val="7C8F6BCF"/>
    <w:rsid w:val="7D1FC5DC"/>
    <w:rsid w:val="7D4641AE"/>
    <w:rsid w:val="7D9892DF"/>
    <w:rsid w:val="7DB34FE8"/>
    <w:rsid w:val="7F129E05"/>
    <w:rsid w:val="7FB1F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954EF98-BB23-45F5-8012-4C8191C2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6478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391524"/>
    <w:pPr>
      <w:keepNext/>
      <w:spacing w:before="1240" w:after="8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64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64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64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391524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0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39028D"/>
    <w:pPr>
      <w:tabs>
        <w:tab w:val="right" w:leader="dot" w:pos="8779"/>
      </w:tabs>
      <w:spacing w:after="0" w:line="276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39028D"/>
    <w:pPr>
      <w:tabs>
        <w:tab w:val="right" w:leader="dot" w:pos="8777"/>
      </w:tabs>
      <w:spacing w:after="0" w:line="276" w:lineRule="auto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39028D"/>
    <w:pPr>
      <w:tabs>
        <w:tab w:val="right" w:leader="dot" w:pos="8777"/>
      </w:tabs>
      <w:spacing w:after="0" w:line="276" w:lineRule="auto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A7E6F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F01E2"/>
    <w:pPr>
      <w:numPr>
        <w:numId w:val="17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6478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6478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64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2C6478"/>
    <w:pPr>
      <w:tabs>
        <w:tab w:val="num" w:pos="720"/>
      </w:tabs>
      <w:ind w:left="720" w:hanging="720"/>
      <w:contextualSpacing/>
    </w:pPr>
  </w:style>
  <w:style w:type="paragraph" w:customStyle="1" w:styleId="a">
    <w:next w:val="Numreradlista"/>
    <w:rsid w:val="002C6478"/>
    <w:pPr>
      <w:numPr>
        <w:numId w:val="2"/>
      </w:num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2C6478"/>
    <w:pPr>
      <w:tabs>
        <w:tab w:val="num" w:pos="720"/>
      </w:tabs>
      <w:ind w:left="720" w:hanging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E220F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DE220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E220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DE220F"/>
    <w:rPr>
      <w:noProof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468C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E5195"/>
    <w:rPr>
      <w:color w:val="9EA2A2" w:themeColor="followedHyperlink"/>
      <w:u w:val="single"/>
    </w:rPr>
  </w:style>
  <w:style w:type="paragraph" w:customStyle="1" w:styleId="Punktlistanumrerad">
    <w:name w:val="Punktlista numrerad"/>
    <w:rsid w:val="00543865"/>
    <w:pPr>
      <w:numPr>
        <w:numId w:val="22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left="1349" w:right="868" w:hanging="357"/>
      <w:contextualSpacing/>
      <w:textAlignment w:val="baseline"/>
    </w:pPr>
    <w:rPr>
      <w:sz w:val="24"/>
    </w:rPr>
  </w:style>
  <w:style w:type="paragraph" w:customStyle="1" w:styleId="Punktlistaunderliggande">
    <w:name w:val="Punktlista underliggande"/>
    <w:rsid w:val="00657DE6"/>
    <w:pPr>
      <w:numPr>
        <w:numId w:val="1"/>
      </w:numPr>
      <w:tabs>
        <w:tab w:val="left" w:pos="1707"/>
      </w:tabs>
      <w:overflowPunct w:val="0"/>
      <w:autoSpaceDE w:val="0"/>
      <w:autoSpaceDN w:val="0"/>
      <w:adjustRightInd w:val="0"/>
      <w:spacing w:after="120" w:line="288" w:lineRule="auto"/>
      <w:contextualSpacing/>
      <w:textAlignment w:val="baseline"/>
    </w:pPr>
    <w:rPr>
      <w:sz w:val="24"/>
    </w:rPr>
  </w:style>
  <w:style w:type="paragraph" w:styleId="Revision">
    <w:name w:val="Revision"/>
    <w:hidden/>
    <w:uiPriority w:val="99"/>
    <w:semiHidden/>
    <w:rsid w:val="004D71ED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D71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D71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D71E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71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folkhalsomyndigheten.se/publikationer-och-material/publikationsarkiv/r/rekommendationer-om-influensavaccination-till-riskgrupper/" TargetMode="External" Id="rId13" /><Relationship Type="http://schemas.openxmlformats.org/officeDocument/2006/relationships/hyperlink" Target="https://mellanarkiv-offentlig.vgregion.se/alfresco/s/archive/stream/public/v1/source/available/sofia/rs13178-592808121-225/surrogate/Flyer%2065%2b%20webb.pdf" TargetMode="External" Id="rId18" /><Relationship Type="http://schemas.openxmlformats.org/officeDocument/2006/relationships/hyperlink" Target="http://www.folkhalsomyndigheten.se/smittskydd-beredskap/vaccinationer/vacciner-som-anvands-i-sverige/influensa/influensavaccination-av-gravida/" TargetMode="External" Id="rId26" /><Relationship Type="http://schemas.openxmlformats.org/officeDocument/2006/relationships/hyperlink" Target="https://insidan.vgregion.se/forvaltningar/sodra-alvsborgs-sjukhus/stod-och-tjanster/system-a-o/hamlet/" TargetMode="External" Id="rId21" /><Relationship Type="http://schemas.openxmlformats.org/officeDocument/2006/relationships/header" Target="header2.xml" Id="rId34" /><Relationship Type="http://schemas.openxmlformats.org/officeDocument/2006/relationships/styles" Target="styles.xml" Id="rId7" /><Relationship Type="http://schemas.openxmlformats.org/officeDocument/2006/relationships/hyperlink" Target="https://www.vgregion.se/halsa-och-vard/vardgivarwebben/vardriktlinjer/smittskydd-vastra-gotaland/vaccinationer/vaccin-mot-influensa/" TargetMode="External" Id="rId12" /><Relationship Type="http://schemas.openxmlformats.org/officeDocument/2006/relationships/hyperlink" Target="https://thl.fi/sv/web/infektionssjukdomar-och-vaccinationer/vaccin-a-o/vaccin-mot-influensa/vem-far-gratis-influensavaccin/influensavaccination-av-social-och-halsovardspersonal/hur-kan-man-hoja-vaccinationstackningen-inom-social-och-halsovarden-" TargetMode="External" Id="rId17" /><Relationship Type="http://schemas.openxmlformats.org/officeDocument/2006/relationships/hyperlink" Target="http://www.vgregion.se/halsa-och-vard/vardgivarwebben/vardriktlinjer/vaccinationer" TargetMode="External" Id="rId25" /><Relationship Type="http://schemas.openxmlformats.org/officeDocument/2006/relationships/footer" Target="footer2.xml" Id="rId33" /><Relationship Type="http://schemas.openxmlformats.org/officeDocument/2006/relationships/hyperlink" Target="https://mellanarkiv-offentlig.vgregion.se/alfresco/s/archive/stream/public/v1/source/available/sofia/rs13178-592808121-193/native/H%c3%a4lsodeklaration%20VGR%20Allm%c3%a4n%202024.pdf" TargetMode="External" Id="rId16" /><Relationship Type="http://schemas.openxmlformats.org/officeDocument/2006/relationships/hyperlink" Target="https://www.vgregion.se/halsa-och-vard/vardgivarwebben/vardriktlinjer/vaccinationer/influensa/" TargetMode="External" Id="rId20" /><Relationship Type="http://schemas.openxmlformats.org/officeDocument/2006/relationships/hyperlink" Target="https://pubmed.ncbi.nlm.nih.gov/30635116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folkhalsomyndigheten.se/smittskydd-beredskap/vaccinationer/vacciner-som-anvands-i-sverige/influensa" TargetMode="External" Id="rId24" /><Relationship Type="http://schemas.openxmlformats.org/officeDocument/2006/relationships/footer" Target="footer1.xml" Id="rId32" /><Relationship Type="http://schemas.openxmlformats.org/officeDocument/2006/relationships/theme" Target="theme/theme1.xml" Id="rId37" /><Relationship Type="http://schemas.openxmlformats.org/officeDocument/2006/relationships/hyperlink" Target="https://insidan.vgregion.se/forvaltningar/sodra-alvsborgs-sjukhus/stod-och-tjanster/system-a-o/hamlet/" TargetMode="External" Id="rId15" /><Relationship Type="http://schemas.openxmlformats.org/officeDocument/2006/relationships/hyperlink" Target="https://mvjournal.mittvaccin.se/index.php" TargetMode="External" Id="rId23" /><Relationship Type="http://schemas.openxmlformats.org/officeDocument/2006/relationships/hyperlink" Target="https://thl.fi/sv/web/infektionssjukdomar-och-vaccinationer/vaccin-a-o/vaccin-mot-influensa" TargetMode="External" Id="rId28" /><Relationship Type="http://schemas.openxmlformats.org/officeDocument/2006/relationships/fontTable" Target="fontTable.xml" Id="rId36" /><Relationship Type="http://schemas.openxmlformats.org/officeDocument/2006/relationships/footnotes" Target="footnotes.xml" Id="rId10" /><Relationship Type="http://schemas.openxmlformats.org/officeDocument/2006/relationships/hyperlink" Target="https://www.vgregion.se/halsa-och-vard/vardgivarwebben/it/it-system/journalsystem-for-registrering-av-vaccinationer/" TargetMode="External" Id="rId19" /><Relationship Type="http://schemas.openxmlformats.org/officeDocument/2006/relationships/header" Target="header1.xml" Id="rId31" /><Relationship Type="http://schemas.openxmlformats.org/officeDocument/2006/relationships/webSettings" Target="webSettings.xml" Id="rId9" /><Relationship Type="http://schemas.openxmlformats.org/officeDocument/2006/relationships/hyperlink" Target="https://www.folkhalsomyndigheten.se/publikationer-och-material/publikationsarkiv/r/rekommendation-om-vaccination-mot-covid-19/" TargetMode="External" Id="rId14" /><Relationship Type="http://schemas.openxmlformats.org/officeDocument/2006/relationships/hyperlink" Target="https://mellanarkiv-offentlig.vgregion.se/alfresco/s/archive/stream/public/v1/source/available/sofia/rs13178-592808121-193/native/H%c3%a4lsodeklaration%20VGR%20Allm%c3%a4n%202024.pdf" TargetMode="External" Id="rId22" /><Relationship Type="http://schemas.openxmlformats.org/officeDocument/2006/relationships/hyperlink" Target="https://pubmed.ncbi.nlm.nih.gov/34459211" TargetMode="External" Id="rId27" /><Relationship Type="http://schemas.openxmlformats.org/officeDocument/2006/relationships/hyperlink" Target="http://www.vgregion.se/halsa-och-vard/vardgivarwebben/vardriktlinjer/lakemedel/terapirad/blod" TargetMode="External" Id="rId30" /><Relationship Type="http://schemas.openxmlformats.org/officeDocument/2006/relationships/footer" Target="footer3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6</Pages>
  <Words>828</Words>
  <Characters>10390</Characters>
  <Application>Microsoft Office Word</Application>
  <DocSecurity>0</DocSecurity>
  <Lines>86</Lines>
  <Paragraphs>22</Paragraphs>
  <ScaleCrop>false</ScaleCrop>
  <Manager/>
  <Company/>
  <LinksUpToDate>false</LinksUpToDate>
  <CharactersWithSpaces>11196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Vaccination mot influensa och covid-19 på SÄS</dc:title>
  <dc:subject/>
  <dc:creator>patrik.jens.johansson@vgregion.se</dc:creator>
  <keywords/>
  <lastModifiedBy>Anders Bengtsson Lundqvist</lastModifiedBy>
  <revision>387</revision>
  <lastPrinted>2022-12-21T18:43:00.0000000Z</lastPrinted>
  <dcterms:created xsi:type="dcterms:W3CDTF">2022-03-29T08:36:00.0000000Z</dcterms:created>
  <dcterms:modified xsi:type="dcterms:W3CDTF">2025-10-27T16:19:00.0000000Z</dcterms:modified>
</coreProperties>
</file>