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1436" w:rsidP="009A1436" w:rsidRDefault="009A1436" w14:paraId="33585D84" w14:textId="77777777">
      <w:pPr>
        <w:pStyle w:val="Rubrik2"/>
        <w:sectPr w:rsidR="009A1436" w:rsidSect="00A861A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="009A1436" w:rsidP="009A1436" w:rsidRDefault="009A1436" w14:paraId="60085EBA" w14:textId="77777777">
      <w:pPr>
        <w:pStyle w:val="Rubrik1"/>
      </w:pPr>
      <w:r w:rsidRPr="0FA1A254">
        <w:t>Influensa, åtgärdsplan/checklista</w:t>
      </w:r>
      <w:r>
        <w:t xml:space="preserve"> </w:t>
      </w:r>
      <w:r w:rsidRPr="0FA1A254">
        <w:t>vid säsongsinfluensa</w:t>
      </w:r>
      <w:r>
        <w:t>, SÄS</w:t>
      </w:r>
    </w:p>
    <w:p w:rsidR="009A1436" w:rsidP="009A1436" w:rsidRDefault="009A1436" w14:paraId="3C26F43D" w14:textId="77777777">
      <w:pPr>
        <w:pStyle w:val="Rubrik2"/>
        <w:spacing w:before="480"/>
      </w:pPr>
      <w:r>
        <w:t>Förändringar sedan föregående version</w:t>
      </w:r>
    </w:p>
    <w:p w:rsidR="009A1436" w:rsidP="009A1436" w:rsidRDefault="00A4318E" w14:paraId="3D74ACDD" w14:textId="561D999A">
      <w:r w:rsidR="00A4318E">
        <w:rPr/>
        <w:t>R</w:t>
      </w:r>
      <w:r w:rsidR="009A1436">
        <w:rPr/>
        <w:t>edaktionella ändringar</w:t>
      </w:r>
      <w:r w:rsidR="008E7B72">
        <w:rPr/>
        <w:t xml:space="preserve"> med j</w:t>
      </w:r>
      <w:r w:rsidR="00536F17">
        <w:rPr/>
        <w:t>ustering av namn på epidemiskt utskott</w:t>
      </w:r>
      <w:r w:rsidR="009A1436">
        <w:rPr/>
        <w:t xml:space="preserve"> </w:t>
      </w:r>
      <w:r w:rsidR="008E7B72">
        <w:rPr/>
        <w:t xml:space="preserve">samt uppdatering </w:t>
      </w:r>
      <w:r w:rsidR="009A1436">
        <w:rPr/>
        <w:t>av länkar.</w:t>
      </w:r>
    </w:p>
    <w:p w:rsidR="009A1436" w:rsidP="009A1436" w:rsidRDefault="009A1436" w14:paraId="401878EB" w14:textId="77777777">
      <w:pPr>
        <w:spacing w:after="0" w:line="240" w:lineRule="auto"/>
        <w:ind w:left="0" w:right="0"/>
      </w:pPr>
      <w:r>
        <w:br w:type="page"/>
      </w:r>
    </w:p>
    <w:tbl>
      <w:tblPr>
        <w:tblW w:w="9923" w:type="dxa"/>
        <w:tblInd w:w="5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Åtgärdsplan/checklista för säsongsinfluensa "/>
        <w:tblDescription w:val="Tabellen beskriver olika aktiviteter inför influensasäsongen, när dessa ska utföras samt vad som ska göras och av vem."/>
      </w:tblPr>
      <w:tblGrid>
        <w:gridCol w:w="3272"/>
        <w:gridCol w:w="1417"/>
        <w:gridCol w:w="5234"/>
      </w:tblGrid>
      <w:tr w:rsidRPr="00A861AD" w:rsidR="009A1436" w:rsidTr="25394FB7" w14:paraId="0739D471" w14:textId="77777777">
        <w:tc>
          <w:tcPr>
            <w:tcW w:w="3272" w:type="dxa"/>
            <w:shd w:val="clear" w:color="auto" w:fill="E7E6E6"/>
            <w:tcMar/>
          </w:tcPr>
          <w:p w:rsidRPr="00A861AD" w:rsidR="009A1436" w:rsidP="001F3740" w:rsidRDefault="009A1436" w14:paraId="05E3B906" w14:textId="77777777">
            <w:pPr>
              <w:spacing w:before="60" w:after="60" w:line="240" w:lineRule="auto"/>
              <w:ind w:left="0" w:right="0"/>
              <w:rPr>
                <w:rFonts w:ascii="Arial Fet" w:hAnsi="Arial Fet"/>
                <w:b/>
                <w:bCs/>
                <w:sz w:val="22"/>
                <w:szCs w:val="20"/>
              </w:rPr>
            </w:pPr>
            <w:r w:rsidRPr="00A861AD">
              <w:rPr>
                <w:rFonts w:ascii="Arial Fet" w:hAnsi="Arial Fet"/>
                <w:b/>
                <w:bCs/>
                <w:sz w:val="22"/>
                <w:szCs w:val="20"/>
              </w:rPr>
              <w:t>Aktivitet</w:t>
            </w:r>
          </w:p>
        </w:tc>
        <w:tc>
          <w:tcPr>
            <w:tcW w:w="1417" w:type="dxa"/>
            <w:shd w:val="clear" w:color="auto" w:fill="E7E6E6"/>
            <w:tcMar/>
          </w:tcPr>
          <w:p w:rsidRPr="00A861AD" w:rsidR="009A1436" w:rsidP="001F3740" w:rsidRDefault="009A1436" w14:paraId="0C3DD301" w14:textId="77777777">
            <w:pPr>
              <w:spacing w:before="60" w:after="60" w:line="240" w:lineRule="auto"/>
              <w:ind w:left="0" w:right="0"/>
              <w:rPr>
                <w:rFonts w:ascii="Arial Fet" w:hAnsi="Arial Fet"/>
                <w:b/>
                <w:bCs/>
                <w:sz w:val="22"/>
                <w:szCs w:val="20"/>
              </w:rPr>
            </w:pPr>
            <w:r w:rsidRPr="00A861AD">
              <w:rPr>
                <w:rFonts w:ascii="Arial Fet" w:hAnsi="Arial Fet"/>
                <w:b/>
                <w:bCs/>
                <w:sz w:val="22"/>
                <w:szCs w:val="20"/>
              </w:rPr>
              <w:t>När</w:t>
            </w:r>
          </w:p>
        </w:tc>
        <w:tc>
          <w:tcPr>
            <w:tcW w:w="5234" w:type="dxa"/>
            <w:shd w:val="clear" w:color="auto" w:fill="E7E6E6"/>
            <w:tcMar/>
          </w:tcPr>
          <w:p w:rsidRPr="00A861AD" w:rsidR="009A1436" w:rsidP="001F3740" w:rsidRDefault="009A1436" w14:paraId="3AD48D34" w14:textId="77777777">
            <w:pPr>
              <w:spacing w:before="60" w:after="60" w:line="240" w:lineRule="auto"/>
              <w:ind w:left="0" w:right="0"/>
              <w:rPr>
                <w:rFonts w:ascii="Arial Fet" w:hAnsi="Arial Fet"/>
                <w:b/>
                <w:bCs/>
                <w:sz w:val="22"/>
                <w:szCs w:val="20"/>
              </w:rPr>
            </w:pPr>
            <w:r w:rsidRPr="00A861AD">
              <w:rPr>
                <w:rFonts w:ascii="Arial Fet" w:hAnsi="Arial Fet"/>
                <w:b/>
                <w:bCs/>
                <w:sz w:val="22"/>
                <w:szCs w:val="20"/>
              </w:rPr>
              <w:t>Vad/</w:t>
            </w:r>
            <w:r w:rsidRPr="00A861AD">
              <w:rPr>
                <w:rFonts w:ascii="Arial Fet" w:hAnsi="Arial Fet"/>
                <w:b/>
                <w:bCs/>
                <w:i/>
                <w:iCs/>
                <w:sz w:val="22"/>
                <w:szCs w:val="20"/>
              </w:rPr>
              <w:t>vem</w:t>
            </w:r>
          </w:p>
        </w:tc>
      </w:tr>
      <w:tr w:rsidRPr="00A861AD" w:rsidR="009A1436" w:rsidTr="25394FB7" w14:paraId="35C03F9C" w14:textId="77777777">
        <w:tc>
          <w:tcPr>
            <w:tcW w:w="3272" w:type="dxa"/>
            <w:tcMar/>
          </w:tcPr>
          <w:p w:rsidRPr="00A861AD" w:rsidR="009A1436" w:rsidP="001F3740" w:rsidRDefault="009A1436" w14:paraId="5097B0A4" w14:textId="68D31350">
            <w:pPr>
              <w:suppressAutoHyphens/>
              <w:spacing w:before="40" w:after="40" w:line="264" w:lineRule="auto"/>
              <w:ind w:left="0" w:right="0"/>
              <w:rPr>
                <w:rFonts w:cs="Arial"/>
                <w:sz w:val="22"/>
                <w:szCs w:val="22"/>
              </w:rPr>
            </w:pPr>
            <w:r w:rsidRPr="6B7A1554">
              <w:rPr>
                <w:rFonts w:cs="Arial"/>
                <w:sz w:val="22"/>
                <w:szCs w:val="22"/>
              </w:rPr>
              <w:t xml:space="preserve">Start av epidemiskt inför aktuell säsong </w:t>
            </w:r>
          </w:p>
        </w:tc>
        <w:tc>
          <w:tcPr>
            <w:tcW w:w="1417" w:type="dxa"/>
            <w:tcMar/>
          </w:tcPr>
          <w:p w:rsidRPr="00A861AD" w:rsidR="009A1436" w:rsidP="001F3740" w:rsidRDefault="009A1436" w14:paraId="66606941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 xml:space="preserve">September </w:t>
            </w:r>
          </w:p>
        </w:tc>
        <w:tc>
          <w:tcPr>
            <w:tcW w:w="5234" w:type="dxa"/>
            <w:tcMar/>
          </w:tcPr>
          <w:p w:rsidRPr="00A861AD" w:rsidR="009A1436" w:rsidP="001F3740" w:rsidRDefault="009A1436" w14:paraId="1BB2CF1D" w14:textId="3C478C93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2"/>
              </w:rPr>
            </w:pPr>
            <w:r w:rsidRPr="6B7A1554">
              <w:rPr>
                <w:rFonts w:cs="Arial"/>
                <w:sz w:val="22"/>
                <w:szCs w:val="22"/>
              </w:rPr>
              <w:t xml:space="preserve">Chefläkare kallar </w:t>
            </w:r>
            <w:r w:rsidRPr="002A174A" w:rsidR="002A174A">
              <w:rPr>
                <w:rFonts w:cs="Arial"/>
                <w:sz w:val="22"/>
                <w:szCs w:val="22"/>
              </w:rPr>
              <w:t>epidemiskt berednings</w:t>
            </w:r>
            <w:r w:rsidR="00F21E17">
              <w:rPr>
                <w:rFonts w:cs="Arial"/>
                <w:sz w:val="22"/>
                <w:szCs w:val="22"/>
              </w:rPr>
              <w:t>utskott</w:t>
            </w:r>
            <w:r w:rsidR="002A174A">
              <w:rPr>
                <w:rFonts w:cs="Arial"/>
                <w:sz w:val="22"/>
                <w:szCs w:val="22"/>
              </w:rPr>
              <w:t xml:space="preserve"> </w:t>
            </w:r>
            <w:r w:rsidRPr="6B7A1554">
              <w:rPr>
                <w:rFonts w:cs="Arial"/>
                <w:sz w:val="22"/>
                <w:szCs w:val="22"/>
              </w:rPr>
              <w:t>för planering inför kommande säsong.</w:t>
            </w:r>
          </w:p>
        </w:tc>
      </w:tr>
      <w:tr w:rsidRPr="00A861AD" w:rsidR="009A1436" w:rsidTr="25394FB7" w14:paraId="3A88B01A" w14:textId="77777777">
        <w:tc>
          <w:tcPr>
            <w:tcW w:w="3272" w:type="dxa"/>
            <w:tcMar/>
          </w:tcPr>
          <w:p w:rsidRPr="00A861AD" w:rsidR="009A1436" w:rsidP="001F3740" w:rsidRDefault="009A1436" w14:paraId="2B5526BB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Profylaxåtgärder</w:t>
            </w:r>
          </w:p>
        </w:tc>
        <w:tc>
          <w:tcPr>
            <w:tcW w:w="1417" w:type="dxa"/>
            <w:tcMar/>
          </w:tcPr>
          <w:p w:rsidRPr="00A861AD" w:rsidR="009A1436" w:rsidP="001F3740" w:rsidRDefault="009A1436" w14:paraId="7CBB8C5A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Nov -</w:t>
            </w:r>
          </w:p>
        </w:tc>
        <w:tc>
          <w:tcPr>
            <w:tcW w:w="5234" w:type="dxa"/>
            <w:tcMar/>
          </w:tcPr>
          <w:p w:rsidRPr="00A861AD" w:rsidR="009A1436" w:rsidP="001F3740" w:rsidRDefault="009A1436" w14:paraId="42045048" w14:textId="77777777">
            <w:pPr>
              <w:suppressAutoHyphens/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Vaccinera riskgrupper och personal enligt rekommendation från Smittskyddsenheten</w:t>
            </w:r>
            <w:r w:rsidRPr="00A861AD">
              <w:rPr>
                <w:rFonts w:cs="Arial"/>
                <w:b/>
                <w:sz w:val="22"/>
                <w:szCs w:val="20"/>
              </w:rPr>
              <w:t>/</w:t>
            </w:r>
            <w:r w:rsidRPr="00A861AD">
              <w:rPr>
                <w:rFonts w:cs="Arial"/>
                <w:i/>
                <w:sz w:val="22"/>
                <w:szCs w:val="20"/>
              </w:rPr>
              <w:t>Chefer vid berörda verksamheter.</w:t>
            </w:r>
          </w:p>
        </w:tc>
      </w:tr>
      <w:tr w:rsidRPr="00A861AD" w:rsidR="009A1436" w:rsidTr="25394FB7" w14:paraId="2CB2A410" w14:textId="77777777">
        <w:tc>
          <w:tcPr>
            <w:tcW w:w="3272" w:type="dxa"/>
            <w:tcMar/>
          </w:tcPr>
          <w:p w:rsidRPr="00A861AD" w:rsidR="009A1436" w:rsidP="001F3740" w:rsidRDefault="009A1436" w14:paraId="28D89609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Beredskapsåtgärder</w:t>
            </w:r>
          </w:p>
        </w:tc>
        <w:tc>
          <w:tcPr>
            <w:tcW w:w="1417" w:type="dxa"/>
            <w:tcMar/>
          </w:tcPr>
          <w:p w:rsidRPr="00A861AD" w:rsidR="009A1436" w:rsidP="001F3740" w:rsidRDefault="009A1436" w14:paraId="1800A0C7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Nov/Dec</w:t>
            </w:r>
          </w:p>
        </w:tc>
        <w:tc>
          <w:tcPr>
            <w:tcW w:w="5234" w:type="dxa"/>
            <w:tcMar/>
          </w:tcPr>
          <w:p w:rsidRPr="00A861AD" w:rsidR="009A1436" w:rsidP="001F3740" w:rsidRDefault="009A1436" w14:paraId="6B24AD09" w14:textId="77777777">
            <w:pPr>
              <w:suppressAutoHyphens/>
              <w:spacing w:before="40" w:after="40" w:line="264" w:lineRule="auto"/>
              <w:ind w:left="0" w:right="0"/>
              <w:rPr>
                <w:rFonts w:cs="Arial"/>
                <w:sz w:val="22"/>
                <w:szCs w:val="22"/>
              </w:rPr>
            </w:pPr>
            <w:r w:rsidRPr="6B7A1554">
              <w:rPr>
                <w:rFonts w:cs="Arial"/>
                <w:sz w:val="22"/>
                <w:szCs w:val="22"/>
              </w:rPr>
              <w:t>Uppdatera influensariktlinjer /</w:t>
            </w:r>
            <w:r w:rsidRPr="6B7A1554">
              <w:rPr>
                <w:rFonts w:cs="Arial"/>
                <w:spacing w:val="-8"/>
                <w:sz w:val="22"/>
                <w:szCs w:val="22"/>
              </w:rPr>
              <w:t xml:space="preserve"> V</w:t>
            </w:r>
            <w:r w:rsidRPr="6B7A1554">
              <w:rPr>
                <w:rFonts w:cs="Arial"/>
                <w:i/>
                <w:sz w:val="22"/>
                <w:szCs w:val="22"/>
              </w:rPr>
              <w:t>årdhygien</w:t>
            </w:r>
            <w:r w:rsidRPr="6B7A1554">
              <w:rPr>
                <w:rFonts w:cs="Arial"/>
                <w:sz w:val="22"/>
                <w:szCs w:val="22"/>
              </w:rPr>
              <w:t>.</w:t>
            </w:r>
          </w:p>
          <w:p w:rsidRPr="00A861AD" w:rsidR="009A1436" w:rsidP="001F3740" w:rsidRDefault="009A1436" w14:paraId="790F1BB1" w14:textId="77777777">
            <w:pPr>
              <w:suppressAutoHyphens/>
              <w:spacing w:before="40" w:after="40" w:line="264" w:lineRule="auto"/>
              <w:ind w:left="0" w:right="0"/>
              <w:rPr>
                <w:rFonts w:cs="Arial"/>
                <w:i/>
                <w:sz w:val="22"/>
                <w:szCs w:val="22"/>
              </w:rPr>
            </w:pPr>
            <w:r w:rsidRPr="6B7A1554">
              <w:rPr>
                <w:rFonts w:cs="Arial"/>
                <w:sz w:val="22"/>
                <w:szCs w:val="22"/>
              </w:rPr>
              <w:t>Se över förråd av skyddsutrustning och</w:t>
            </w:r>
            <w:r w:rsidRPr="6B7A1554">
              <w:rPr>
                <w:rFonts w:cs="Arial"/>
                <w:spacing w:val="-8"/>
                <w:sz w:val="22"/>
                <w:szCs w:val="22"/>
              </w:rPr>
              <w:t xml:space="preserve"> </w:t>
            </w:r>
            <w:r w:rsidRPr="6B7A1554">
              <w:rPr>
                <w:rFonts w:cs="Arial"/>
                <w:sz w:val="22"/>
                <w:szCs w:val="22"/>
              </w:rPr>
              <w:t>läkemedel inkl barnberedning/</w:t>
            </w:r>
            <w:r w:rsidRPr="6B7A1554">
              <w:rPr>
                <w:rFonts w:cs="Arial"/>
                <w:i/>
                <w:sz w:val="22"/>
                <w:szCs w:val="22"/>
              </w:rPr>
              <w:t>Infektion, IVA,</w:t>
            </w:r>
            <w:r w:rsidRPr="6B7A1554">
              <w:rPr>
                <w:rFonts w:cs="Arial"/>
                <w:i/>
                <w:spacing w:val="-6"/>
                <w:sz w:val="22"/>
                <w:szCs w:val="22"/>
              </w:rPr>
              <w:t xml:space="preserve"> </w:t>
            </w:r>
            <w:r w:rsidRPr="6B7A1554">
              <w:rPr>
                <w:rFonts w:cs="Arial"/>
                <w:i/>
                <w:sz w:val="22"/>
                <w:szCs w:val="22"/>
              </w:rPr>
              <w:t>akut, somatiska</w:t>
            </w:r>
            <w:r w:rsidRPr="6B7A1554">
              <w:rPr>
                <w:rFonts w:cs="Arial"/>
                <w:i/>
                <w:spacing w:val="-2"/>
                <w:sz w:val="22"/>
                <w:szCs w:val="22"/>
              </w:rPr>
              <w:t xml:space="preserve"> </w:t>
            </w:r>
            <w:r w:rsidRPr="6B7A1554">
              <w:rPr>
                <w:rFonts w:cs="Arial"/>
                <w:i/>
                <w:sz w:val="22"/>
                <w:szCs w:val="22"/>
              </w:rPr>
              <w:t>vård</w:t>
            </w:r>
            <w:r w:rsidRPr="6B7A1554">
              <w:rPr>
                <w:rFonts w:cs="Arial"/>
                <w:i/>
                <w:sz w:val="22"/>
                <w:szCs w:val="22"/>
              </w:rPr>
              <w:softHyphen/>
              <w:t>avdelningar.</w:t>
            </w:r>
          </w:p>
          <w:p w:rsidRPr="00A861AD" w:rsidR="009A1436" w:rsidP="001F3740" w:rsidRDefault="009A1436" w14:paraId="53A64505" w14:textId="0BAA99CF">
            <w:pPr>
              <w:suppressAutoHyphens/>
              <w:spacing w:before="40" w:after="40" w:line="264" w:lineRule="auto"/>
              <w:ind w:left="0" w:right="0"/>
              <w:rPr>
                <w:rFonts w:cs="Arial"/>
                <w:sz w:val="22"/>
                <w:szCs w:val="22"/>
              </w:rPr>
            </w:pPr>
            <w:r w:rsidRPr="6B7A1554">
              <w:rPr>
                <w:rFonts w:cs="Arial"/>
                <w:sz w:val="22"/>
                <w:szCs w:val="22"/>
              </w:rPr>
              <w:t xml:space="preserve">Information enligt kommunikationsplan / </w:t>
            </w:r>
            <w:r w:rsidRPr="00FB5DF0" w:rsidR="00FB5DF0">
              <w:rPr>
                <w:rFonts w:cs="Arial"/>
                <w:i/>
                <w:sz w:val="22"/>
                <w:szCs w:val="22"/>
              </w:rPr>
              <w:t>epidemiskt berednings</w:t>
            </w:r>
            <w:r w:rsidR="003A766C">
              <w:rPr>
                <w:rFonts w:cs="Arial"/>
                <w:i/>
                <w:sz w:val="22"/>
                <w:szCs w:val="22"/>
              </w:rPr>
              <w:t>utskott</w:t>
            </w:r>
          </w:p>
        </w:tc>
      </w:tr>
      <w:tr w:rsidRPr="00A861AD" w:rsidR="009A1436" w:rsidTr="25394FB7" w14:paraId="22913162" w14:textId="77777777">
        <w:tc>
          <w:tcPr>
            <w:tcW w:w="3272" w:type="dxa"/>
            <w:tcMar/>
          </w:tcPr>
          <w:p w:rsidRPr="00A861AD" w:rsidR="009A1436" w:rsidP="001F3740" w:rsidRDefault="009A1436" w14:paraId="5C4CCC15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Omvärldsbevakning</w:t>
            </w:r>
          </w:p>
        </w:tc>
        <w:tc>
          <w:tcPr>
            <w:tcW w:w="1417" w:type="dxa"/>
            <w:tcMar/>
          </w:tcPr>
          <w:p w:rsidRPr="00A861AD" w:rsidR="009A1436" w:rsidP="001F3740" w:rsidRDefault="009A1436" w14:paraId="093E2C68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Nov/Dec</w:t>
            </w:r>
          </w:p>
        </w:tc>
        <w:tc>
          <w:tcPr>
            <w:tcW w:w="5234" w:type="dxa"/>
            <w:tcMar/>
          </w:tcPr>
          <w:p w:rsidRPr="00A861AD" w:rsidR="009A1436" w:rsidP="001F3740" w:rsidRDefault="009A1436" w14:paraId="313A3F0A" w14:textId="77777777">
            <w:pPr>
              <w:suppressAutoHyphens/>
              <w:spacing w:before="40" w:after="40" w:line="264" w:lineRule="auto"/>
              <w:ind w:left="0" w:right="0"/>
              <w:rPr>
                <w:rFonts w:cs="Arial"/>
                <w:sz w:val="22"/>
                <w:szCs w:val="22"/>
              </w:rPr>
            </w:pPr>
            <w:r w:rsidRPr="00A861AD">
              <w:rPr>
                <w:rFonts w:cs="Arial"/>
                <w:sz w:val="22"/>
                <w:szCs w:val="22"/>
              </w:rPr>
              <w:t>Folkhälsomyndigheten, Smittskyddsenheten VGR</w:t>
            </w:r>
            <w:r w:rsidRPr="570FC87F">
              <w:rPr>
                <w:rFonts w:cs="Arial"/>
                <w:i/>
                <w:sz w:val="22"/>
                <w:szCs w:val="22"/>
              </w:rPr>
              <w:t>/ mikrobiologlab</w:t>
            </w:r>
            <w:r w:rsidRPr="570FC87F">
              <w:rPr>
                <w:rFonts w:cs="Arial"/>
                <w:i/>
                <w:iCs/>
                <w:sz w:val="22"/>
                <w:szCs w:val="22"/>
              </w:rPr>
              <w:t>/Vårdhygien</w:t>
            </w:r>
          </w:p>
        </w:tc>
      </w:tr>
      <w:tr w:rsidRPr="00A861AD" w:rsidR="009A1436" w:rsidTr="25394FB7" w14:paraId="16DED9E0" w14:textId="77777777">
        <w:tc>
          <w:tcPr>
            <w:tcW w:w="3272" w:type="dxa"/>
            <w:tcMar/>
          </w:tcPr>
          <w:p w:rsidRPr="00A861AD" w:rsidR="009A1436" w:rsidP="001F3740" w:rsidRDefault="009A1436" w14:paraId="372052C5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Fyra influensafall diagnostiserade på SÄS (sluten vård) under senaste veckan</w:t>
            </w:r>
          </w:p>
        </w:tc>
        <w:tc>
          <w:tcPr>
            <w:tcW w:w="1417" w:type="dxa"/>
            <w:tcMar/>
          </w:tcPr>
          <w:p w:rsidRPr="00A861AD" w:rsidR="009A1436" w:rsidP="001F3740" w:rsidRDefault="009A1436" w14:paraId="6E14250F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</w:p>
        </w:tc>
        <w:tc>
          <w:tcPr>
            <w:tcW w:w="5234" w:type="dxa"/>
            <w:tcMar/>
          </w:tcPr>
          <w:p w:rsidRPr="00A861AD" w:rsidR="009A1436" w:rsidP="001F3740" w:rsidRDefault="009A1436" w14:paraId="15DE93F5" w14:textId="068C3486">
            <w:pPr>
              <w:suppressAutoHyphens/>
              <w:spacing w:before="40" w:after="40" w:line="264" w:lineRule="auto"/>
              <w:ind w:left="0" w:right="0"/>
              <w:rPr>
                <w:rFonts w:cs="Arial"/>
                <w:sz w:val="22"/>
                <w:szCs w:val="22"/>
              </w:rPr>
            </w:pPr>
            <w:r w:rsidRPr="00A861AD" w:rsidR="009A1436">
              <w:rPr>
                <w:rFonts w:cs="Arial"/>
                <w:sz w:val="22"/>
                <w:szCs w:val="22"/>
              </w:rPr>
              <w:t>Chefläkare/</w:t>
            </w:r>
            <w:r w:rsidRPr="00A861AD" w:rsidR="009A1436">
              <w:rPr>
                <w:rFonts w:cs="Arial"/>
                <w:sz w:val="22"/>
                <w:szCs w:val="22"/>
              </w:rPr>
              <w:t>TiB</w:t>
            </w:r>
            <w:r w:rsidRPr="00A861AD" w:rsidR="009A1436">
              <w:rPr>
                <w:rFonts w:cs="Arial"/>
                <w:sz w:val="22"/>
                <w:szCs w:val="22"/>
              </w:rPr>
              <w:t xml:space="preserve"> kontaktas av Vårdhygien för att etablera</w:t>
            </w:r>
            <w:r w:rsidRPr="00A861AD" w:rsidR="009A1436">
              <w:rPr>
                <w:rFonts w:cs="Arial"/>
                <w:spacing w:val="-8"/>
                <w:sz w:val="22"/>
                <w:szCs w:val="22"/>
              </w:rPr>
              <w:t xml:space="preserve"> </w:t>
            </w:r>
            <w:r w:rsidRPr="00FB5DF0" w:rsidR="00FB5DF0">
              <w:rPr>
                <w:rFonts w:cs="Arial"/>
                <w:sz w:val="22"/>
                <w:szCs w:val="22"/>
              </w:rPr>
              <w:t xml:space="preserve">epidemiskt </w:t>
            </w:r>
            <w:r w:rsidR="003A766C">
              <w:rPr>
                <w:rFonts w:cs="Arial"/>
                <w:sz w:val="22"/>
                <w:szCs w:val="22"/>
              </w:rPr>
              <w:t>utskott*</w:t>
            </w:r>
          </w:p>
        </w:tc>
      </w:tr>
      <w:tr w:rsidRPr="00A861AD" w:rsidR="009A1436" w:rsidTr="25394FB7" w14:paraId="4DC6EA50" w14:textId="77777777">
        <w:tc>
          <w:tcPr>
            <w:tcW w:w="3272" w:type="dxa"/>
            <w:tcMar/>
          </w:tcPr>
          <w:p w:rsidRPr="00A861AD" w:rsidR="009A1436" w:rsidP="001F3740" w:rsidRDefault="009A1436" w14:paraId="7E591EDE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Information</w:t>
            </w:r>
          </w:p>
        </w:tc>
        <w:tc>
          <w:tcPr>
            <w:tcW w:w="1417" w:type="dxa"/>
            <w:tcMar/>
          </w:tcPr>
          <w:p w:rsidRPr="00A861AD" w:rsidR="009A1436" w:rsidP="001F3740" w:rsidRDefault="009A1436" w14:paraId="3C022934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Dec</w:t>
            </w:r>
          </w:p>
        </w:tc>
        <w:tc>
          <w:tcPr>
            <w:tcW w:w="5234" w:type="dxa"/>
            <w:tcMar/>
          </w:tcPr>
          <w:p w:rsidRPr="00A861AD" w:rsidR="009A1436" w:rsidP="001F3740" w:rsidRDefault="009A1436" w14:paraId="39F381CA" w14:textId="6834A46F">
            <w:pPr>
              <w:suppressAutoHyphens/>
              <w:spacing w:before="40" w:after="40" w:line="264" w:lineRule="auto"/>
              <w:ind w:left="0" w:right="0"/>
              <w:rPr>
                <w:rFonts w:cs="Arial"/>
                <w:sz w:val="22"/>
                <w:szCs w:val="22"/>
              </w:rPr>
            </w:pPr>
            <w:r w:rsidRPr="6B7A1554">
              <w:rPr>
                <w:rFonts w:cs="Arial"/>
                <w:sz w:val="22"/>
                <w:szCs w:val="22"/>
              </w:rPr>
              <w:t xml:space="preserve">Enligt kommunikationsplan utfärdad av </w:t>
            </w:r>
            <w:r w:rsidRPr="00FB5DF0" w:rsidR="00FB5DF0">
              <w:rPr>
                <w:rFonts w:cs="Arial"/>
                <w:sz w:val="22"/>
                <w:szCs w:val="22"/>
              </w:rPr>
              <w:t>epidemiskt berednings</w:t>
            </w:r>
            <w:r w:rsidR="00C52C60">
              <w:rPr>
                <w:rFonts w:cs="Arial"/>
                <w:sz w:val="22"/>
                <w:szCs w:val="22"/>
              </w:rPr>
              <w:t>utskott</w:t>
            </w:r>
          </w:p>
        </w:tc>
      </w:tr>
      <w:tr w:rsidRPr="00A861AD" w:rsidR="009A1436" w:rsidTr="25394FB7" w14:paraId="7ABA170A" w14:textId="77777777">
        <w:tc>
          <w:tcPr>
            <w:tcW w:w="3272" w:type="dxa"/>
            <w:tcMar/>
          </w:tcPr>
          <w:p w:rsidRPr="00A861AD" w:rsidR="009A1436" w:rsidP="001F3740" w:rsidRDefault="009A1436" w14:paraId="6317E749" w14:textId="77777777">
            <w:pPr>
              <w:suppressAutoHyphens/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20"/>
              </w:rPr>
              <w:t>Patienter med</w:t>
            </w:r>
            <w:r w:rsidRPr="00A861AD">
              <w:rPr>
                <w:rFonts w:cs="Arial"/>
                <w:spacing w:val="-4"/>
                <w:sz w:val="22"/>
                <w:szCs w:val="20"/>
              </w:rPr>
              <w:t xml:space="preserve"> </w:t>
            </w:r>
            <w:r w:rsidRPr="00A861AD">
              <w:rPr>
                <w:rFonts w:cs="Arial"/>
                <w:sz w:val="22"/>
                <w:szCs w:val="20"/>
              </w:rPr>
              <w:t>misstänkt influensa</w:t>
            </w:r>
            <w:r w:rsidRPr="00A861AD">
              <w:rPr>
                <w:rFonts w:cs="Arial"/>
                <w:spacing w:val="-4"/>
                <w:sz w:val="22"/>
                <w:szCs w:val="20"/>
              </w:rPr>
              <w:t xml:space="preserve"> </w:t>
            </w:r>
            <w:r w:rsidRPr="00A861AD">
              <w:rPr>
                <w:rFonts w:cs="Arial"/>
                <w:sz w:val="22"/>
                <w:szCs w:val="20"/>
              </w:rPr>
              <w:t>omhändertas</w:t>
            </w:r>
          </w:p>
        </w:tc>
        <w:tc>
          <w:tcPr>
            <w:tcW w:w="1417" w:type="dxa"/>
            <w:tcMar/>
          </w:tcPr>
          <w:p w:rsidRPr="00A861AD" w:rsidR="009A1436" w:rsidP="001F3740" w:rsidRDefault="009A1436" w14:paraId="2710CEC3" w14:textId="56B7DB4E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2"/>
              </w:rPr>
            </w:pPr>
          </w:p>
        </w:tc>
        <w:tc>
          <w:tcPr>
            <w:tcW w:w="5234" w:type="dxa"/>
            <w:tcMar/>
          </w:tcPr>
          <w:p w:rsidRPr="00A861AD" w:rsidR="009A1436" w:rsidP="25394FB7" w:rsidRDefault="009A1436" w14:paraId="4AD8D040" w14:textId="77409A8B">
            <w:pPr>
              <w:pStyle w:val="Normal"/>
              <w:spacing w:before="40" w:after="40" w:line="264" w:lineRule="auto"/>
              <w:ind w:left="0" w:right="0"/>
              <w:rPr>
                <w:rFonts w:cs="Arial"/>
                <w:sz w:val="22"/>
                <w:szCs w:val="22"/>
              </w:rPr>
            </w:pPr>
            <w:r w:rsidRPr="00A861AD" w:rsidR="009A1436">
              <w:rPr>
                <w:rFonts w:cs="Arial"/>
                <w:sz w:val="22"/>
                <w:szCs w:val="22"/>
              </w:rPr>
              <w:t xml:space="preserve">Enligt </w:t>
            </w:r>
            <w:r w:rsidRPr="00A861AD" w:rsidR="043241B9">
              <w:rPr>
                <w:rFonts w:cs="Arial"/>
                <w:sz w:val="22"/>
                <w:szCs w:val="22"/>
              </w:rPr>
              <w:t xml:space="preserve">regiongemensam </w:t>
            </w:r>
            <w:r w:rsidRPr="00A861AD" w:rsidR="009A1436">
              <w:rPr>
                <w:rFonts w:cs="Arial"/>
                <w:sz w:val="22"/>
                <w:szCs w:val="22"/>
              </w:rPr>
              <w:t xml:space="preserve">vårdhygienisk r</w:t>
            </w:r>
            <w:r w:rsidRPr="00A861AD" w:rsidR="31E1430D">
              <w:rPr>
                <w:rFonts w:cs="Arial"/>
                <w:sz w:val="22"/>
                <w:szCs w:val="22"/>
              </w:rPr>
              <w:t xml:space="preserve">iktlinje </w:t>
            </w:r>
            <w:hyperlink r:id="R56a30a485da9408e">
              <w:r w:rsidRPr="25394FB7" w:rsidR="0081307B">
                <w:rPr>
                  <w:rStyle w:val="Hyperlnk"/>
                  <w:rFonts w:cs="Arial"/>
                  <w:sz w:val="22"/>
                  <w:szCs w:val="22"/>
                </w:rPr>
                <w:t>Luftvägssmitta</w:t>
              </w:r>
            </w:hyperlink>
            <w:r w:rsidRPr="25394FB7" w:rsidR="009A1436">
              <w:rPr>
                <w:rFonts w:cs="Arial"/>
                <w:sz w:val="22"/>
                <w:szCs w:val="22"/>
              </w:rPr>
              <w:t xml:space="preserve">. Provtagning </w:t>
            </w:r>
            <w:r w:rsidRPr="25394FB7" w:rsidR="4ECC165E">
              <w:rPr>
                <w:rFonts w:cs="Arial"/>
                <w:sz w:val="22"/>
                <w:szCs w:val="22"/>
              </w:rPr>
              <w:t xml:space="preserve">enligt </w:t>
            </w:r>
            <w:hyperlink r:id="R01fbe7152231476a">
              <w:r w:rsidRPr="25394FB7" w:rsidR="4ECC165E">
                <w:rPr>
                  <w:rStyle w:val="Hyperlnk"/>
                  <w:rFonts w:ascii="Times New Roman" w:hAnsi="Times New Roman" w:eastAsia="Times New Roman" w:cs="Times New Roman"/>
                  <w:noProof w:val="0"/>
                  <w:sz w:val="22"/>
                  <w:szCs w:val="22"/>
                  <w:lang w:val="sv-SE"/>
                </w:rPr>
                <w:t>PCR-provtagning vid luftvägsinfektion, SÄS</w:t>
              </w:r>
            </w:hyperlink>
            <w:r w:rsidRPr="25394FB7" w:rsidR="4ECC165E">
              <w:rPr>
                <w:rFonts w:ascii="Times New Roman" w:hAnsi="Times New Roman" w:eastAsia="Times New Roman" w:cs="Times New Roman"/>
                <w:noProof w:val="0"/>
                <w:sz w:val="22"/>
                <w:szCs w:val="22"/>
                <w:lang w:val="sv-SE"/>
              </w:rPr>
              <w:t xml:space="preserve"> </w:t>
            </w:r>
            <w:r w:rsidRPr="00A861AD" w:rsidR="009A1436">
              <w:rPr>
                <w:rFonts w:cs="Arial"/>
                <w:spacing w:val="43"/>
                <w:sz w:val="22"/>
                <w:szCs w:val="22"/>
              </w:rPr>
              <w:t xml:space="preserve">och</w:t>
            </w:r>
            <w:r w:rsidRPr="00A861AD" w:rsidR="009A1436">
              <w:rPr>
                <w:rFonts w:cs="Arial"/>
                <w:sz w:val="22"/>
                <w:szCs w:val="22"/>
              </w:rPr>
              <w:t xml:space="preserve"> </w:t>
            </w:r>
            <w:r w:rsidRPr="25394FB7" w:rsidR="009A1436">
              <w:rPr>
                <w:rFonts w:cs="Arial"/>
                <w:sz w:val="22"/>
                <w:szCs w:val="22"/>
              </w:rPr>
              <w:t>behandling</w:t>
            </w:r>
            <w:r w:rsidRPr="25394FB7" w:rsidR="633B2481">
              <w:rPr>
                <w:rFonts w:cs="Arial"/>
                <w:sz w:val="22"/>
                <w:szCs w:val="22"/>
              </w:rPr>
              <w:t xml:space="preserve"> samt profylax av exponerade</w:t>
            </w:r>
            <w:r w:rsidRPr="25394FB7" w:rsidR="009A1436">
              <w:rPr>
                <w:rFonts w:cs="Arial"/>
                <w:sz w:val="22"/>
                <w:szCs w:val="22"/>
              </w:rPr>
              <w:t xml:space="preserve"> enligt </w:t>
            </w:r>
            <w:hyperlink r:id="R27fe7e0a69bf4968">
              <w:r w:rsidRPr="25394FB7" w:rsidR="10159EB8">
                <w:rPr>
                  <w:rStyle w:val="Hyperlnk"/>
                  <w:rFonts w:cs="Arial"/>
                  <w:sz w:val="22"/>
                  <w:szCs w:val="22"/>
                </w:rPr>
                <w:t>Influensa, antiviral terapi till vuxna vid SÄS</w:t>
              </w:r>
            </w:hyperlink>
            <w:r w:rsidRPr="00A861AD" w:rsidR="009A1436">
              <w:rPr>
                <w:rFonts w:cs="Arial"/>
                <w:spacing w:val="-11"/>
                <w:sz w:val="22"/>
                <w:szCs w:val="22"/>
              </w:rPr>
              <w:t xml:space="preserve">. </w:t>
            </w:r>
            <w:r w:rsidRPr="00A861AD" w:rsidR="009A1436">
              <w:rPr>
                <w:rFonts w:cs="Arial"/>
                <w:spacing w:val="-11"/>
                <w:sz w:val="22"/>
                <w:szCs w:val="22"/>
              </w:rPr>
              <w:t xml:space="preserve">Placering på infektionsklinik i</w:t>
            </w:r>
            <w:r w:rsidRPr="00A861AD" w:rsidR="009A1436">
              <w:rPr>
                <w:rFonts w:cs="Arial"/>
                <w:sz w:val="22"/>
                <w:szCs w:val="22"/>
              </w:rPr>
              <w:t xml:space="preserve"> </w:t>
            </w:r>
            <w:r w:rsidRPr="25394FB7" w:rsidR="009A1436">
              <w:rPr>
                <w:rFonts w:cs="Arial"/>
                <w:sz w:val="22"/>
                <w:szCs w:val="22"/>
              </w:rPr>
              <w:t>första hand eller enligt säsongsspecifik eskaleringsplan för luftvägssmitta.</w:t>
            </w:r>
          </w:p>
        </w:tc>
      </w:tr>
      <w:tr w:rsidRPr="00A861AD" w:rsidR="009A1436" w:rsidTr="25394FB7" w14:paraId="44E9D72D" w14:textId="77777777">
        <w:tc>
          <w:tcPr>
            <w:tcW w:w="3272" w:type="dxa"/>
            <w:tcMar/>
          </w:tcPr>
          <w:p w:rsidRPr="00A861AD" w:rsidR="009A1436" w:rsidP="001F3740" w:rsidRDefault="009A1436" w14:paraId="095A7ED5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16"/>
              </w:rPr>
            </w:pPr>
            <w:r w:rsidRPr="00A861AD">
              <w:rPr>
                <w:rFonts w:cs="Arial"/>
                <w:sz w:val="22"/>
                <w:szCs w:val="16"/>
              </w:rPr>
              <w:t>Stort antal fall.</w:t>
            </w:r>
          </w:p>
          <w:p w:rsidRPr="00A861AD" w:rsidR="009A1436" w:rsidP="001F3740" w:rsidRDefault="009A1436" w14:paraId="6FC06BE5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  <w:r w:rsidRPr="00A861AD">
              <w:rPr>
                <w:rFonts w:cs="Arial"/>
                <w:sz w:val="22"/>
                <w:szCs w:val="16"/>
              </w:rPr>
              <w:t>Ordinarie verksamhet påverkad. Omfördelning av resurser och resursförstärkning krävs.</w:t>
            </w:r>
          </w:p>
        </w:tc>
        <w:tc>
          <w:tcPr>
            <w:tcW w:w="1417" w:type="dxa"/>
            <w:tcMar/>
          </w:tcPr>
          <w:p w:rsidRPr="00A861AD" w:rsidR="009A1436" w:rsidP="001F3740" w:rsidRDefault="009A1436" w14:paraId="43F82B13" w14:textId="77777777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0"/>
              </w:rPr>
            </w:pPr>
          </w:p>
        </w:tc>
        <w:tc>
          <w:tcPr>
            <w:tcW w:w="5234" w:type="dxa"/>
            <w:tcMar/>
          </w:tcPr>
          <w:p w:rsidRPr="00A861AD" w:rsidR="009A1436" w:rsidP="001F3740" w:rsidRDefault="009A1436" w14:paraId="22994D8C" w14:textId="77777777">
            <w:pPr>
              <w:spacing w:before="40" w:after="40" w:line="264" w:lineRule="auto"/>
              <w:ind w:left="0" w:right="0"/>
              <w:rPr>
                <w:b/>
                <w:bCs/>
                <w:color w:val="FF9900"/>
                <w:sz w:val="22"/>
                <w:szCs w:val="20"/>
              </w:rPr>
            </w:pPr>
            <w:r w:rsidRPr="00A861AD">
              <w:rPr>
                <w:b/>
                <w:bCs/>
                <w:color w:val="FF9900"/>
                <w:sz w:val="22"/>
                <w:szCs w:val="20"/>
              </w:rPr>
              <w:t>Epidemiläge 1 - 3</w:t>
            </w:r>
          </w:p>
          <w:p w:rsidRPr="00A861AD" w:rsidR="009A1436" w:rsidP="001F3740" w:rsidRDefault="00835D72" w14:paraId="6E40BEEF" w14:textId="36107FF1">
            <w:pPr>
              <w:spacing w:before="40" w:after="40" w:line="264" w:lineRule="auto"/>
              <w:ind w:left="0" w:right="0"/>
              <w:rPr>
                <w:rFonts w:cs="Arial"/>
                <w:sz w:val="22"/>
                <w:szCs w:val="22"/>
              </w:rPr>
            </w:pPr>
            <w:r w:rsidRPr="25394FB7" w:rsidR="00835D72">
              <w:rPr>
                <w:rFonts w:cs="Arial"/>
                <w:sz w:val="22"/>
                <w:szCs w:val="22"/>
              </w:rPr>
              <w:t>E</w:t>
            </w:r>
            <w:r w:rsidRPr="25394FB7" w:rsidR="003D2C2A">
              <w:rPr>
                <w:rFonts w:cs="Arial"/>
                <w:sz w:val="22"/>
                <w:szCs w:val="22"/>
              </w:rPr>
              <w:t xml:space="preserve">pidemiskt </w:t>
            </w:r>
            <w:r w:rsidRPr="25394FB7" w:rsidR="00C52C60">
              <w:rPr>
                <w:rFonts w:cs="Arial"/>
                <w:sz w:val="22"/>
                <w:szCs w:val="22"/>
              </w:rPr>
              <w:t>utskott</w:t>
            </w:r>
            <w:r w:rsidRPr="25394FB7" w:rsidR="009A1436">
              <w:rPr>
                <w:sz w:val="22"/>
                <w:szCs w:val="22"/>
              </w:rPr>
              <w:t xml:space="preserve">* rapporterar direkt till, och har en rådgivande funktion gentemot ordinarie sjukhusledning </w:t>
            </w:r>
            <w:r w:rsidRPr="25394FB7" w:rsidR="009A1436">
              <w:rPr>
                <w:sz w:val="22"/>
                <w:szCs w:val="22"/>
              </w:rPr>
              <w:t>eller</w:t>
            </w:r>
            <w:r w:rsidRPr="25394FB7" w:rsidR="009A1436">
              <w:rPr>
                <w:sz w:val="22"/>
                <w:szCs w:val="22"/>
              </w:rPr>
              <w:t xml:space="preserve"> ingår i särskild sjukvårdsledning.</w:t>
            </w:r>
          </w:p>
        </w:tc>
      </w:tr>
    </w:tbl>
    <w:p w:rsidRPr="00765FCC" w:rsidR="009A1436" w:rsidP="003D2C2A" w:rsidRDefault="003D2C2A" w14:paraId="59F0B908" w14:textId="02F0E23A">
      <w:pPr>
        <w:pStyle w:val="Beskrivning"/>
        <w:numPr>
          <w:ilvl w:val="0"/>
          <w:numId w:val="20"/>
        </w:numPr>
        <w:rPr/>
      </w:pPr>
      <w:r w:rsidR="003D2C2A">
        <w:rPr/>
        <w:t>E</w:t>
      </w:r>
      <w:r w:rsidR="003D2C2A">
        <w:rPr/>
        <w:t xml:space="preserve">pidemiskt </w:t>
      </w:r>
      <w:r w:rsidR="001F21E7">
        <w:rPr/>
        <w:t>utskott</w:t>
      </w:r>
      <w:r w:rsidR="00DD44C5">
        <w:rPr/>
        <w:t xml:space="preserve"> </w:t>
      </w:r>
      <w:r w:rsidR="009A1436">
        <w:rPr/>
        <w:t>består av chefläkare (sammankallar och leder under ordinarie arbetstid)</w:t>
      </w:r>
      <w:r w:rsidR="00435766">
        <w:rPr/>
        <w:t>,</w:t>
      </w:r>
      <w:r w:rsidR="009A1436">
        <w:rPr/>
        <w:t xml:space="preserve"> L-</w:t>
      </w:r>
      <w:r w:rsidR="009A1436">
        <w:rPr/>
        <w:t>TiB</w:t>
      </w:r>
      <w:r w:rsidR="009A1436">
        <w:rPr/>
        <w:t xml:space="preserve"> (sammankallar och leder vid behov under jourtid), nyckelpersoner vid epidemisk händelse samt verksamhetschef/bakjour vid berörda verksamheter.</w:t>
      </w:r>
    </w:p>
    <w:p w:rsidR="009A1436" w:rsidP="009A1436" w:rsidRDefault="009A1436" w14:paraId="02F74007" w14:textId="77777777">
      <w:pPr>
        <w:keepNext/>
        <w:keepLines/>
        <w:spacing w:before="20" w:after="20" w:line="240" w:lineRule="auto"/>
        <w:ind w:left="425" w:right="0"/>
        <w:outlineLvl w:val="8"/>
        <w:rPr>
          <w:rFonts w:ascii="Arial" w:hAnsi="Arial"/>
          <w:kern w:val="32"/>
          <w:sz w:val="32"/>
          <w:szCs w:val="20"/>
        </w:rPr>
      </w:pPr>
      <w:r>
        <w:rPr>
          <w:rFonts w:ascii="Arial" w:hAnsi="Arial"/>
          <w:kern w:val="32"/>
          <w:sz w:val="32"/>
          <w:szCs w:val="20"/>
        </w:rPr>
        <w:t>Dokumentinformation</w:t>
      </w:r>
    </w:p>
    <w:p w:rsidRPr="00BE7E7C" w:rsidR="009A1436" w:rsidP="009A1436" w:rsidRDefault="009A1436" w14:paraId="625FF108" w14:textId="77777777">
      <w:pPr>
        <w:keepNext/>
        <w:keepLines/>
        <w:spacing w:before="20" w:after="20" w:line="240" w:lineRule="auto"/>
        <w:ind w:left="425" w:right="0"/>
        <w:outlineLvl w:val="8"/>
        <w:rPr>
          <w:rFonts w:ascii="Arial" w:hAnsi="Arial" w:cs="Arial"/>
          <w:b/>
          <w:bCs/>
          <w:sz w:val="22"/>
          <w:szCs w:val="22"/>
        </w:rPr>
      </w:pPr>
      <w:r w:rsidRPr="00BE7E7C">
        <w:rPr>
          <w:rFonts w:ascii="Arial" w:hAnsi="Arial" w:cs="Arial"/>
          <w:b/>
          <w:bCs/>
          <w:sz w:val="22"/>
          <w:szCs w:val="22"/>
        </w:rPr>
        <w:t>Innehållsansvarig</w:t>
      </w:r>
    </w:p>
    <w:p w:rsidRPr="00C62586" w:rsidR="009A1436" w:rsidP="25394FB7" w:rsidRDefault="009A1436" w14:paraId="19EBDBC2" w14:textId="27C2B1E5">
      <w:pPr>
        <w:keepNext w:val="1"/>
        <w:keepLines w:val="1"/>
        <w:spacing w:after="20" w:line="240" w:lineRule="auto"/>
        <w:ind w:left="425"/>
        <w:rPr>
          <w:rFonts w:ascii="Arial" w:hAnsi="Arial" w:cs="Arial"/>
          <w:sz w:val="22"/>
          <w:szCs w:val="22"/>
        </w:rPr>
      </w:pPr>
      <w:r w:rsidR="4AD1911B">
        <w:rPr/>
        <w:t>Jon Edman Wallér, hygienläkare, vårdhygien</w:t>
      </w:r>
      <w:r w:rsidR="009A1436">
        <w:rPr/>
        <w:t>, SÄS</w:t>
      </w:r>
    </w:p>
    <w:p w:rsidRPr="00C62586" w:rsidR="009A1436" w:rsidP="25394FB7" w:rsidRDefault="009A1436" w14:paraId="68F09EAB" w14:textId="4C611AB9">
      <w:pPr>
        <w:keepNext w:val="1"/>
        <w:keepLines w:val="1"/>
        <w:spacing w:after="20" w:line="240" w:lineRule="auto"/>
        <w:ind w:left="425"/>
        <w:rPr>
          <w:rFonts w:ascii="Arial" w:hAnsi="Arial" w:cs="Arial"/>
          <w:sz w:val="22"/>
          <w:szCs w:val="22"/>
        </w:rPr>
      </w:pPr>
      <w:r>
        <w:br/>
      </w:r>
      <w:bookmarkStart w:name="_Toc149035757" w:id="1"/>
      <w:bookmarkStart w:name="_Toc149978547" w:id="2"/>
      <w:r w:rsidRPr="25394FB7" w:rsidR="009A1436">
        <w:rPr>
          <w:rFonts w:ascii="Arial" w:hAnsi="Arial" w:cs="Arial"/>
          <w:b w:val="1"/>
          <w:bCs w:val="1"/>
          <w:sz w:val="22"/>
          <w:szCs w:val="22"/>
        </w:rPr>
        <w:t>Remissinstanser</w:t>
      </w:r>
      <w:bookmarkEnd w:id="1"/>
      <w:bookmarkEnd w:id="2"/>
      <w:r w:rsidRPr="25394FB7" w:rsidR="009A1436">
        <w:rPr>
          <w:rFonts w:ascii="Arial" w:hAnsi="Arial" w:cs="Arial"/>
          <w:sz w:val="22"/>
          <w:szCs w:val="22"/>
        </w:rPr>
        <w:t xml:space="preserve"> (utgåva 1, 2011-09-22)</w:t>
      </w:r>
    </w:p>
    <w:p w:rsidR="009A1436" w:rsidP="009A1436" w:rsidRDefault="009A1436" w14:paraId="7203F370" w14:textId="77777777">
      <w:pPr>
        <w:keepNext/>
        <w:keepLines/>
        <w:ind w:left="425"/>
      </w:pPr>
      <w:r w:rsidRPr="3ED6EAF2">
        <w:t>Berörda verksamheter och funktioner</w:t>
      </w:r>
    </w:p>
    <w:p w:rsidRPr="00BE7E7C" w:rsidR="009A1436" w:rsidP="009A1436" w:rsidRDefault="009A1436" w14:paraId="1C9F106B" w14:textId="77777777">
      <w:pPr>
        <w:keepNext/>
        <w:keepLines/>
        <w:spacing w:before="20" w:after="20" w:line="240" w:lineRule="auto"/>
        <w:ind w:left="425" w:right="0"/>
        <w:outlineLvl w:val="8"/>
        <w:rPr>
          <w:rFonts w:ascii="Arial" w:hAnsi="Arial" w:cs="Arial"/>
          <w:b/>
          <w:bCs/>
          <w:sz w:val="22"/>
          <w:szCs w:val="22"/>
        </w:rPr>
      </w:pPr>
      <w:r w:rsidRPr="00BE7E7C">
        <w:rPr>
          <w:rFonts w:ascii="Arial" w:hAnsi="Arial" w:cs="Arial"/>
          <w:b/>
          <w:bCs/>
          <w:sz w:val="22"/>
          <w:szCs w:val="22"/>
        </w:rPr>
        <w:t>Fastställt av</w:t>
      </w:r>
    </w:p>
    <w:p w:rsidR="009A1436" w:rsidP="009A1436" w:rsidRDefault="00F470E9" w14:paraId="1D458EBF" w14:textId="2A13ADB3">
      <w:pPr>
        <w:keepNext/>
        <w:keepLines/>
        <w:ind w:left="425"/>
      </w:pPr>
      <w:r>
        <w:t>Jerker Nilson</w:t>
      </w:r>
      <w:r w:rsidR="009A1436">
        <w:t>, chefläkare, SÄS</w:t>
      </w:r>
    </w:p>
    <w:p w:rsidRPr="00BE7E7C" w:rsidR="009A1436" w:rsidP="009A1436" w:rsidRDefault="009A1436" w14:paraId="1081FFDE" w14:textId="77777777">
      <w:pPr>
        <w:keepNext/>
        <w:keepLines/>
        <w:spacing w:before="20" w:after="20" w:line="240" w:lineRule="auto"/>
        <w:ind w:left="425" w:right="0"/>
        <w:outlineLvl w:val="8"/>
        <w:rPr>
          <w:rFonts w:ascii="Arial" w:hAnsi="Arial" w:cs="Arial"/>
          <w:b/>
          <w:bCs/>
          <w:sz w:val="22"/>
          <w:szCs w:val="22"/>
        </w:rPr>
      </w:pPr>
      <w:r w:rsidRPr="00BE7E7C">
        <w:rPr>
          <w:rFonts w:ascii="Arial" w:hAnsi="Arial" w:cs="Arial"/>
          <w:b/>
          <w:bCs/>
          <w:sz w:val="22"/>
          <w:szCs w:val="22"/>
        </w:rPr>
        <w:t>Nyckelord</w:t>
      </w:r>
    </w:p>
    <w:p w:rsidRPr="00A861AD" w:rsidR="009A1436" w:rsidP="009A1436" w:rsidRDefault="009A1436" w14:paraId="6641B040" w14:textId="77777777">
      <w:pPr>
        <w:ind w:left="425"/>
      </w:pPr>
      <w:r w:rsidRPr="00BE7E7C">
        <w:t>Säsongsinfluensa, influensa, epidemiläge, epidemisk styrgrupp</w:t>
      </w:r>
    </w:p>
    <w:p w:rsidRPr="00947187" w:rsidR="009A1436" w:rsidP="009A1436" w:rsidRDefault="009A1436" w14:paraId="011387D5" w14:textId="77777777">
      <w:pPr>
        <w:pStyle w:val="Rubrik2"/>
        <w:ind w:left="425"/>
      </w:pPr>
      <w:r w:rsidR="009A1436">
        <w:rPr/>
        <w:t>Länkförteckning</w:t>
      </w:r>
    </w:p>
    <w:p w:rsidR="559D6FC1" w:rsidP="25394FB7" w:rsidRDefault="559D6FC1" w14:paraId="0CE7CA7C" w14:textId="74C134C3">
      <w:pPr>
        <w:pStyle w:val="Punktlista"/>
        <w:ind w:left="782"/>
        <w:rPr>
          <w:rFonts w:cs="Arial"/>
          <w:sz w:val="24"/>
          <w:szCs w:val="24"/>
        </w:rPr>
      </w:pPr>
      <w:r w:rsidRPr="25394FB7" w:rsidR="559D6FC1">
        <w:rPr>
          <w:rFonts w:cs="Arial"/>
          <w:sz w:val="24"/>
          <w:szCs w:val="24"/>
        </w:rPr>
        <w:t>Luftvägssmitta - regiongemensam vårdhygienisk riktlinje</w:t>
      </w:r>
    </w:p>
    <w:p w:rsidR="559D6FC1" w:rsidP="25394FB7" w:rsidRDefault="559D6FC1" w14:paraId="57AA484F" w14:textId="265B3A39">
      <w:pPr>
        <w:pStyle w:val="Punktlista"/>
        <w:numPr>
          <w:ilvl w:val="0"/>
          <w:numId w:val="0"/>
        </w:numPr>
        <w:ind w:left="782"/>
        <w:rPr>
          <w:rFonts w:cs="Arial"/>
          <w:sz w:val="24"/>
          <w:szCs w:val="24"/>
        </w:rPr>
      </w:pPr>
      <w:hyperlink r:id="R1ea8bb06039945f5">
        <w:r w:rsidRPr="25394FB7" w:rsidR="559D6FC1">
          <w:rPr>
            <w:rStyle w:val="Hyperlnk"/>
            <w:rFonts w:cs="Arial"/>
            <w:sz w:val="24"/>
            <w:szCs w:val="24"/>
          </w:rPr>
          <w:t>Luftvägssmitta</w:t>
        </w:r>
      </w:hyperlink>
    </w:p>
    <w:p w:rsidR="559D6FC1" w:rsidP="25394FB7" w:rsidRDefault="559D6FC1" w14:paraId="692CFFFE" w14:textId="2519D243">
      <w:pPr>
        <w:pStyle w:val="Punktlista"/>
        <w:ind w:left="782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25394FB7" w:rsidR="559D6FC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>Sjukhusövergripande rutin för PCR-provtagning vid misstanke om luftvägssmitta på SÄS</w:t>
      </w:r>
      <w:r>
        <w:br/>
      </w:r>
      <w:hyperlink r:id="Rd3019ace73084be4">
        <w:r w:rsidRPr="25394FB7" w:rsidR="559D6FC1">
          <w:rPr>
            <w:rStyle w:val="Hyperlnk"/>
            <w:rFonts w:ascii="Times New Roman" w:hAnsi="Times New Roman" w:eastAsia="Times New Roman" w:cs="Times New Roman"/>
            <w:noProof w:val="0"/>
            <w:sz w:val="24"/>
            <w:szCs w:val="24"/>
            <w:lang w:val="sv-SE"/>
          </w:rPr>
          <w:t>PCR-provtagning vid luftvägsinfektion, SÄS</w:t>
        </w:r>
      </w:hyperlink>
    </w:p>
    <w:p w:rsidR="009A1436" w:rsidP="009A1436" w:rsidRDefault="009A1436" w14:paraId="654E9E2A" w14:textId="4F887C84">
      <w:pPr>
        <w:pStyle w:val="Punktlista"/>
        <w:ind w:left="782"/>
        <w:rPr/>
      </w:pPr>
      <w:r w:rsidR="009A1436">
        <w:rPr/>
        <w:t>Influensa – antiviral terapi till vuxna vid SÄS. Sjukhusövergripande riktlinje, SÄS</w:t>
      </w:r>
      <w:r>
        <w:br/>
      </w:r>
      <w:hyperlink r:id="Rf65c339f5ef44cb6">
        <w:r w:rsidRPr="25394FB7" w:rsidR="00D80752">
          <w:rPr>
            <w:rStyle w:val="Hyperlnk"/>
          </w:rPr>
          <w:t>Influensa, antiviral terapi till vuxna vid SÄS (vgregion.se)</w:t>
        </w:r>
      </w:hyperlink>
    </w:p>
    <w:p w:rsidR="009A1436" w:rsidP="25394FB7" w:rsidRDefault="009A1436" w14:paraId="14169C69" w14:textId="3943726E">
      <w:pPr>
        <w:pStyle w:val="Punktlista"/>
        <w:ind w:left="782"/>
        <w:rPr>
          <w:rStyle w:val="Hyperlnk"/>
        </w:rPr>
      </w:pPr>
      <w:r w:rsidR="009A1436">
        <w:rPr/>
        <w:t>Influensavaccination på SÄS</w:t>
      </w:r>
      <w:r>
        <w:br/>
      </w:r>
      <w:hyperlink r:id="Rabdb4f67d51c413c">
        <w:r w:rsidRPr="25394FB7" w:rsidR="00D80752">
          <w:rPr>
            <w:rStyle w:val="Hyperlnk"/>
          </w:rPr>
          <w:t>Influensavaccination på SÄS (vgregion.se)</w:t>
        </w:r>
      </w:hyperlink>
    </w:p>
    <w:p w:rsidR="7D557F93" w:rsidP="25394FB7" w:rsidRDefault="7D557F93" w14:paraId="5C910BE4" w14:textId="48BA4ACB">
      <w:pPr>
        <w:pStyle w:val="Punktlista"/>
        <w:ind w:left="782"/>
        <w:rPr/>
      </w:pPr>
      <w:r w:rsidR="7D557F93">
        <w:rPr/>
        <w:t>Sjukhusövergripande rutin i form av checklista som sammanfattar gällande rutiner och riktlinjer</w:t>
      </w:r>
    </w:p>
    <w:p w:rsidR="7D557F93" w:rsidP="25394FB7" w:rsidRDefault="7D557F93" w14:paraId="6BB9B8A0" w14:textId="76FBB5CA">
      <w:pPr>
        <w:pStyle w:val="Punktlista"/>
        <w:numPr>
          <w:ilvl w:val="0"/>
          <w:numId w:val="0"/>
        </w:numPr>
        <w:ind w:left="782"/>
        <w:rPr>
          <w:noProof w:val="0"/>
          <w:lang w:val="sv-SE"/>
        </w:rPr>
      </w:pPr>
      <w:hyperlink r:id="R55cb1d1605a0456c">
        <w:r w:rsidRPr="25394FB7" w:rsidR="7D557F93">
          <w:rPr>
            <w:rStyle w:val="Hyperlnk"/>
            <w:noProof w:val="0"/>
            <w:lang w:val="sv-SE"/>
          </w:rPr>
          <w:t>Luftvägssmitta – checklista vårdhygieniska rutiner, SÄS</w:t>
        </w:r>
      </w:hyperlink>
    </w:p>
    <w:p w:rsidRPr="003A26AD" w:rsidR="009A1436" w:rsidP="25394FB7" w:rsidRDefault="009A1436" w14:paraId="08219176" w14:textId="02ECDBB0">
      <w:pPr>
        <w:pStyle w:val="Punktlista"/>
        <w:suppressLineNumbers w:val="0"/>
        <w:bidi w:val="0"/>
        <w:spacing w:before="0" w:beforeAutospacing="off" w:after="120" w:afterAutospacing="off" w:line="288" w:lineRule="auto"/>
        <w:ind w:left="782" w:right="868" w:hanging="357"/>
        <w:jc w:val="left"/>
        <w:rPr>
          <w:noProof w:val="0"/>
          <w:lang w:val="sv-SE"/>
        </w:rPr>
      </w:pPr>
      <w:r w:rsidR="12F76FA5">
        <w:rPr/>
        <w:t>Epidemiplan, SÄS</w:t>
      </w:r>
      <w:r>
        <w:br/>
      </w:r>
      <w:hyperlink r:id="Raf06f885c72b430c">
        <w:r w:rsidRPr="25394FB7" w:rsidR="675FC34F">
          <w:rPr>
            <w:rStyle w:val="Hyperlnk"/>
            <w:noProof w:val="0"/>
            <w:lang w:val="sv-SE"/>
          </w:rPr>
          <w:t>Epidemiplan, SÄS.pdf</w:t>
        </w:r>
      </w:hyperlink>
      <w:bookmarkEnd w:id="0"/>
    </w:p>
    <w:p w:rsidR="5E4D002A" w:rsidP="25394FB7" w:rsidRDefault="5E4D002A" w14:paraId="049FFD9B" w14:textId="7FF74214">
      <w:pPr>
        <w:pStyle w:val="Punktlista"/>
        <w:suppressLineNumbers w:val="0"/>
        <w:bidi w:val="0"/>
        <w:spacing w:before="0" w:beforeAutospacing="off" w:after="120" w:afterAutospacing="off" w:line="288" w:lineRule="auto"/>
        <w:ind w:left="782" w:right="868" w:hanging="357"/>
        <w:jc w:val="left"/>
        <w:rPr>
          <w:sz w:val="24"/>
          <w:szCs w:val="24"/>
        </w:rPr>
      </w:pPr>
      <w:r w:rsidR="5E4D002A">
        <w:rPr/>
        <w:t>Epidemi- och pandemiberedskapsplan för Västra Götalandsregionen 2023-2027</w:t>
      </w:r>
      <w:r>
        <w:br/>
      </w:r>
      <w:hyperlink r:id="Re514dbf25d0f4f18">
        <w:r w:rsidRPr="25394FB7" w:rsidR="162F0336">
          <w:rPr>
            <w:rStyle w:val="Hyperlnk"/>
            <w:sz w:val="24"/>
            <w:szCs w:val="24"/>
          </w:rPr>
          <w:t>Epidemi- och pandemiberedskapsplan för Västra Götalandsregionen 2023-2027</w:t>
        </w:r>
      </w:hyperlink>
    </w:p>
    <w:sectPr w:rsidRPr="00765FCC" w:rsidR="00536A5A" w:rsidSect="00A861AD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A6541" w:rsidRDefault="00EA6541" w14:paraId="0A085D60" w14:textId="77777777">
      <w:r>
        <w:separator/>
      </w:r>
    </w:p>
  </w:endnote>
  <w:endnote w:type="continuationSeparator" w:id="0">
    <w:p w:rsidR="00EA6541" w:rsidRDefault="00EA6541" w14:paraId="67168C65" w14:textId="77777777">
      <w:r>
        <w:continuationSeparator/>
      </w:r>
    </w:p>
  </w:endnote>
  <w:endnote w:type="continuationNotice" w:id="1">
    <w:p w:rsidR="00EA6541" w:rsidRDefault="00EA6541" w14:paraId="284D4DD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A1436" w:rsidP="00C43BDD" w:rsidRDefault="009A1436" w14:paraId="4375983F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9A1436" w:rsidP="00C43BDD" w:rsidRDefault="009A1436" w14:paraId="115E8B32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557214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9A1436" w:rsidP="00EC0A68" w:rsidRDefault="009A1436" w14:paraId="17674090" w14:textId="77777777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9A1436" w:rsidP="00FB2F0F" w:rsidRDefault="009A1436" w14:paraId="25AE1E03" w14:textId="77777777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4F8A6C5" wp14:editId="3222B1C1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8" name="Bildobjekt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A6541" w:rsidRDefault="00EA6541" w14:paraId="4427D107" w14:textId="77777777"/>
  </w:footnote>
  <w:footnote w:type="continuationSeparator" w:id="0">
    <w:p w:rsidR="00EA6541" w:rsidRDefault="00EA6541" w14:paraId="58C7B228" w14:textId="77777777">
      <w:r>
        <w:continuationSeparator/>
      </w:r>
    </w:p>
  </w:footnote>
  <w:footnote w:type="continuationNotice" w:id="1">
    <w:p w:rsidR="00EA6541" w:rsidRDefault="00EA6541" w14:paraId="31C77F3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9A1436" w:rsidP="00DA65C4" w:rsidRDefault="009A1436" w14:paraId="50780BAE" w14:textId="77777777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69D880C6" wp14:editId="31D10A4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A1436" w:rsidP="00DA65C4" w:rsidRDefault="009A1436" w14:paraId="5411325E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70B9611">
            <v:shapetype id="_x0000_t202" coordsize="21600,21600" o:spt="202" path="m,l,21600r21600,l21600,xe" w14:anchorId="69D880C6">
              <v:stroke joinstyle="miter"/>
              <v:path gradientshapeok="t" o:connecttype="rect"/>
            </v:shapetype>
            <v:shape id="Textruta 1" style="position:absolute;left:0;text-align:left;margin-left:0;margin-top:-.05pt;width:367.5pt;height:25.5pt;z-index:25166336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>
              <v:textbox>
                <w:txbxContent>
                  <w:p w:rsidR="009A1436" w:rsidP="00DA65C4" w:rsidRDefault="009A1436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9A1436" w:rsidP="00413A60" w:rsidRDefault="009A1436" w14:paraId="665AAEFC" w14:textId="77777777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B83A07B" wp14:editId="43B056F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A1436" w:rsidRDefault="009A1436" w14:paraId="77DF4E0D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B3B480B">
            <v:shapetype id="_x0000_t202" coordsize="21600,21600" o:spt="202" path="m,l,21600r21600,l21600,xe" w14:anchorId="3B83A07B">
              <v:stroke joinstyle="miter"/>
              <v:path gradientshapeok="t" o:connecttype="rect"/>
            </v:shapetype>
            <v:shape id="Textruta 2" style="position:absolute;margin-left:-13.6pt;margin-top:-5.15pt;width:367.5pt;height:25.5pt;z-index:2516623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>
              <v:textbox>
                <w:txbxContent>
                  <w:p w:rsidR="009A1436" w:rsidRDefault="009A1436" w14:paraId="34785E3B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58244" behindDoc="0" locked="0" layoutInCell="1" allowOverlap="1" wp14:anchorId="5F060C9D" wp14:editId="061EC1AC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48C40D7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7AD04C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4EAFB0E4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0D435C8"/>
    <w:multiLevelType w:val="hybridMultilevel"/>
    <w:tmpl w:val="5CC8FDA4"/>
    <w:lvl w:ilvl="0" w:tplc="C074B2EA">
      <w:start w:val="2024"/>
      <w:numFmt w:val="bullet"/>
      <w:lvlText w:val=""/>
      <w:lvlJc w:val="left"/>
      <w:pPr>
        <w:ind w:left="899" w:hanging="360"/>
      </w:pPr>
      <w:rPr>
        <w:rFonts w:hint="default" w:ascii="Symbol" w:hAnsi="Symbol" w:eastAsia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619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339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059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779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499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219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939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659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26916312">
    <w:abstractNumId w:val="18"/>
  </w:num>
  <w:num w:numId="2" w16cid:durableId="1577469334">
    <w:abstractNumId w:val="15"/>
  </w:num>
  <w:num w:numId="3" w16cid:durableId="2047673897">
    <w:abstractNumId w:val="0"/>
  </w:num>
  <w:num w:numId="4" w16cid:durableId="2080709129">
    <w:abstractNumId w:val="7"/>
  </w:num>
  <w:num w:numId="5" w16cid:durableId="737048235">
    <w:abstractNumId w:val="16"/>
  </w:num>
  <w:num w:numId="6" w16cid:durableId="1343438812">
    <w:abstractNumId w:val="2"/>
  </w:num>
  <w:num w:numId="7" w16cid:durableId="603147541">
    <w:abstractNumId w:val="12"/>
  </w:num>
  <w:num w:numId="8" w16cid:durableId="1437560170">
    <w:abstractNumId w:val="9"/>
  </w:num>
  <w:num w:numId="9" w16cid:durableId="1300185097">
    <w:abstractNumId w:val="1"/>
  </w:num>
  <w:num w:numId="10" w16cid:durableId="1983077353">
    <w:abstractNumId w:val="1"/>
  </w:num>
  <w:num w:numId="11" w16cid:durableId="202795098">
    <w:abstractNumId w:val="3"/>
  </w:num>
  <w:num w:numId="12" w16cid:durableId="98574328">
    <w:abstractNumId w:val="5"/>
  </w:num>
  <w:num w:numId="13" w16cid:durableId="937444091">
    <w:abstractNumId w:val="14"/>
  </w:num>
  <w:num w:numId="14" w16cid:durableId="1122959635">
    <w:abstractNumId w:val="10"/>
  </w:num>
  <w:num w:numId="15" w16cid:durableId="1483307043">
    <w:abstractNumId w:val="8"/>
  </w:num>
  <w:num w:numId="16" w16cid:durableId="1989354535">
    <w:abstractNumId w:val="13"/>
  </w:num>
  <w:num w:numId="17" w16cid:durableId="1058431277">
    <w:abstractNumId w:val="6"/>
  </w:num>
  <w:num w:numId="18" w16cid:durableId="561523770">
    <w:abstractNumId w:val="11"/>
  </w:num>
  <w:num w:numId="19" w16cid:durableId="1191145901">
    <w:abstractNumId w:val="17"/>
  </w:num>
  <w:num w:numId="20" w16cid:durableId="1680159162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317"/>
    <w:rsid w:val="0002435C"/>
    <w:rsid w:val="00030DDD"/>
    <w:rsid w:val="000313BB"/>
    <w:rsid w:val="00033ED5"/>
    <w:rsid w:val="00034DDF"/>
    <w:rsid w:val="00045CDF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289B"/>
    <w:rsid w:val="000A3B02"/>
    <w:rsid w:val="000A4C35"/>
    <w:rsid w:val="000A611A"/>
    <w:rsid w:val="000B12D9"/>
    <w:rsid w:val="000B4536"/>
    <w:rsid w:val="000B7715"/>
    <w:rsid w:val="000B77DA"/>
    <w:rsid w:val="000E463B"/>
    <w:rsid w:val="000E5A7E"/>
    <w:rsid w:val="000F43A3"/>
    <w:rsid w:val="000F4708"/>
    <w:rsid w:val="000F4EC5"/>
    <w:rsid w:val="000F7681"/>
    <w:rsid w:val="001003B0"/>
    <w:rsid w:val="00103031"/>
    <w:rsid w:val="001044FE"/>
    <w:rsid w:val="001139D4"/>
    <w:rsid w:val="0012604A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54BF"/>
    <w:rsid w:val="001860B9"/>
    <w:rsid w:val="00186F2B"/>
    <w:rsid w:val="001874D6"/>
    <w:rsid w:val="001901AB"/>
    <w:rsid w:val="0019632A"/>
    <w:rsid w:val="00197041"/>
    <w:rsid w:val="001A4E7C"/>
    <w:rsid w:val="001B683A"/>
    <w:rsid w:val="001B762C"/>
    <w:rsid w:val="001C43FC"/>
    <w:rsid w:val="001C4D0A"/>
    <w:rsid w:val="001C5FEF"/>
    <w:rsid w:val="001F0387"/>
    <w:rsid w:val="001F21E7"/>
    <w:rsid w:val="00211487"/>
    <w:rsid w:val="00211D91"/>
    <w:rsid w:val="00216E3A"/>
    <w:rsid w:val="00217DEC"/>
    <w:rsid w:val="00234A5A"/>
    <w:rsid w:val="00235B57"/>
    <w:rsid w:val="00243EDD"/>
    <w:rsid w:val="00250F24"/>
    <w:rsid w:val="00251FB8"/>
    <w:rsid w:val="002523C5"/>
    <w:rsid w:val="0025380B"/>
    <w:rsid w:val="0025703A"/>
    <w:rsid w:val="00262F3D"/>
    <w:rsid w:val="00263281"/>
    <w:rsid w:val="002651D6"/>
    <w:rsid w:val="0026551F"/>
    <w:rsid w:val="0028099E"/>
    <w:rsid w:val="00280A85"/>
    <w:rsid w:val="00284119"/>
    <w:rsid w:val="00290B5C"/>
    <w:rsid w:val="00294791"/>
    <w:rsid w:val="002A174A"/>
    <w:rsid w:val="002B0B30"/>
    <w:rsid w:val="002B0C78"/>
    <w:rsid w:val="002C0C02"/>
    <w:rsid w:val="002C1277"/>
    <w:rsid w:val="002C60AD"/>
    <w:rsid w:val="002D0E0E"/>
    <w:rsid w:val="002D6023"/>
    <w:rsid w:val="002E263F"/>
    <w:rsid w:val="002E6C97"/>
    <w:rsid w:val="002E6F81"/>
    <w:rsid w:val="002F08BA"/>
    <w:rsid w:val="002F2CFF"/>
    <w:rsid w:val="002F568B"/>
    <w:rsid w:val="002F7818"/>
    <w:rsid w:val="003066D0"/>
    <w:rsid w:val="00311401"/>
    <w:rsid w:val="00311CED"/>
    <w:rsid w:val="00313F48"/>
    <w:rsid w:val="0031687E"/>
    <w:rsid w:val="003203D7"/>
    <w:rsid w:val="00320F86"/>
    <w:rsid w:val="00324171"/>
    <w:rsid w:val="00326C24"/>
    <w:rsid w:val="003279D9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766C"/>
    <w:rsid w:val="003B2A4B"/>
    <w:rsid w:val="003D0570"/>
    <w:rsid w:val="003D099E"/>
    <w:rsid w:val="003D21A2"/>
    <w:rsid w:val="003D29D2"/>
    <w:rsid w:val="003D2C2A"/>
    <w:rsid w:val="003E0705"/>
    <w:rsid w:val="003E2FF7"/>
    <w:rsid w:val="003F1013"/>
    <w:rsid w:val="003F1ACF"/>
    <w:rsid w:val="00404948"/>
    <w:rsid w:val="00406BEA"/>
    <w:rsid w:val="00411261"/>
    <w:rsid w:val="00413A60"/>
    <w:rsid w:val="00414E23"/>
    <w:rsid w:val="004230F7"/>
    <w:rsid w:val="0043167E"/>
    <w:rsid w:val="0043409A"/>
    <w:rsid w:val="00435766"/>
    <w:rsid w:val="00443C1E"/>
    <w:rsid w:val="00445C75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088D"/>
    <w:rsid w:val="004C10BD"/>
    <w:rsid w:val="004C2559"/>
    <w:rsid w:val="004D7BA3"/>
    <w:rsid w:val="004F4518"/>
    <w:rsid w:val="004F4C62"/>
    <w:rsid w:val="00501433"/>
    <w:rsid w:val="00511CC4"/>
    <w:rsid w:val="00531E60"/>
    <w:rsid w:val="00536A5A"/>
    <w:rsid w:val="00536F17"/>
    <w:rsid w:val="00541D07"/>
    <w:rsid w:val="00544BAB"/>
    <w:rsid w:val="00545F31"/>
    <w:rsid w:val="00551207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4327"/>
    <w:rsid w:val="005A54ED"/>
    <w:rsid w:val="005A5D5B"/>
    <w:rsid w:val="005A6081"/>
    <w:rsid w:val="005A627D"/>
    <w:rsid w:val="005C0045"/>
    <w:rsid w:val="005C084E"/>
    <w:rsid w:val="005C43E7"/>
    <w:rsid w:val="005C4606"/>
    <w:rsid w:val="005D0B0C"/>
    <w:rsid w:val="005E02B3"/>
    <w:rsid w:val="005E1E24"/>
    <w:rsid w:val="005E4175"/>
    <w:rsid w:val="005F5DC5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15C"/>
    <w:rsid w:val="0065595B"/>
    <w:rsid w:val="00660269"/>
    <w:rsid w:val="00661E75"/>
    <w:rsid w:val="00665F89"/>
    <w:rsid w:val="00673C92"/>
    <w:rsid w:val="006753EC"/>
    <w:rsid w:val="006813A1"/>
    <w:rsid w:val="006A2789"/>
    <w:rsid w:val="006A4978"/>
    <w:rsid w:val="006A7261"/>
    <w:rsid w:val="006B0D29"/>
    <w:rsid w:val="006B1819"/>
    <w:rsid w:val="006B48B7"/>
    <w:rsid w:val="006B5DE7"/>
    <w:rsid w:val="006C1159"/>
    <w:rsid w:val="006C3443"/>
    <w:rsid w:val="006C5048"/>
    <w:rsid w:val="006C6A4B"/>
    <w:rsid w:val="006C779F"/>
    <w:rsid w:val="006D01F5"/>
    <w:rsid w:val="006D0CFB"/>
    <w:rsid w:val="006D30C0"/>
    <w:rsid w:val="006D4F88"/>
    <w:rsid w:val="006D7535"/>
    <w:rsid w:val="006E450B"/>
    <w:rsid w:val="006F0D7E"/>
    <w:rsid w:val="006F360D"/>
    <w:rsid w:val="006F7BCB"/>
    <w:rsid w:val="00704213"/>
    <w:rsid w:val="00704605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6E43"/>
    <w:rsid w:val="00754905"/>
    <w:rsid w:val="00760038"/>
    <w:rsid w:val="00762EE0"/>
    <w:rsid w:val="00765C41"/>
    <w:rsid w:val="00765FCC"/>
    <w:rsid w:val="00771100"/>
    <w:rsid w:val="00774AF9"/>
    <w:rsid w:val="007759DD"/>
    <w:rsid w:val="0078609F"/>
    <w:rsid w:val="007917BA"/>
    <w:rsid w:val="007A5C6F"/>
    <w:rsid w:val="007D4241"/>
    <w:rsid w:val="007D4317"/>
    <w:rsid w:val="007D4EA3"/>
    <w:rsid w:val="007F0101"/>
    <w:rsid w:val="007F0C29"/>
    <w:rsid w:val="007F1CFF"/>
    <w:rsid w:val="007F5DD5"/>
    <w:rsid w:val="0081307B"/>
    <w:rsid w:val="008132F2"/>
    <w:rsid w:val="00821A1B"/>
    <w:rsid w:val="008262E9"/>
    <w:rsid w:val="00827E69"/>
    <w:rsid w:val="00835C4D"/>
    <w:rsid w:val="00835D72"/>
    <w:rsid w:val="00843F48"/>
    <w:rsid w:val="00851423"/>
    <w:rsid w:val="00854618"/>
    <w:rsid w:val="00857848"/>
    <w:rsid w:val="008654B6"/>
    <w:rsid w:val="0087139C"/>
    <w:rsid w:val="00880E83"/>
    <w:rsid w:val="00892F28"/>
    <w:rsid w:val="008A0C5F"/>
    <w:rsid w:val="008A3B45"/>
    <w:rsid w:val="008A3DEA"/>
    <w:rsid w:val="008A4EB9"/>
    <w:rsid w:val="008A74C0"/>
    <w:rsid w:val="008B1694"/>
    <w:rsid w:val="008C4B27"/>
    <w:rsid w:val="008C7F2A"/>
    <w:rsid w:val="008E1555"/>
    <w:rsid w:val="008E36F8"/>
    <w:rsid w:val="008E46B2"/>
    <w:rsid w:val="008E682C"/>
    <w:rsid w:val="008E78A1"/>
    <w:rsid w:val="008E7B72"/>
    <w:rsid w:val="008F1ECE"/>
    <w:rsid w:val="008F589F"/>
    <w:rsid w:val="00906238"/>
    <w:rsid w:val="00907EF9"/>
    <w:rsid w:val="0091295C"/>
    <w:rsid w:val="00914D58"/>
    <w:rsid w:val="009164EB"/>
    <w:rsid w:val="00921F47"/>
    <w:rsid w:val="009228AB"/>
    <w:rsid w:val="0093085B"/>
    <w:rsid w:val="00931C57"/>
    <w:rsid w:val="009347A5"/>
    <w:rsid w:val="00937B8E"/>
    <w:rsid w:val="00942257"/>
    <w:rsid w:val="00947187"/>
    <w:rsid w:val="009471BF"/>
    <w:rsid w:val="00950E4E"/>
    <w:rsid w:val="009529BD"/>
    <w:rsid w:val="009533B4"/>
    <w:rsid w:val="00971D93"/>
    <w:rsid w:val="009A1436"/>
    <w:rsid w:val="009B1F6B"/>
    <w:rsid w:val="009C01B7"/>
    <w:rsid w:val="009C0D12"/>
    <w:rsid w:val="009C192E"/>
    <w:rsid w:val="009C4F88"/>
    <w:rsid w:val="009D6819"/>
    <w:rsid w:val="009D6D1C"/>
    <w:rsid w:val="009E0CF9"/>
    <w:rsid w:val="009E531B"/>
    <w:rsid w:val="009E68A9"/>
    <w:rsid w:val="009E6C56"/>
    <w:rsid w:val="009E7DCF"/>
    <w:rsid w:val="009F4A56"/>
    <w:rsid w:val="009F4E65"/>
    <w:rsid w:val="009F67BB"/>
    <w:rsid w:val="00A006A5"/>
    <w:rsid w:val="00A05942"/>
    <w:rsid w:val="00A07BEC"/>
    <w:rsid w:val="00A11D51"/>
    <w:rsid w:val="00A264BE"/>
    <w:rsid w:val="00A272CA"/>
    <w:rsid w:val="00A318F7"/>
    <w:rsid w:val="00A33051"/>
    <w:rsid w:val="00A33767"/>
    <w:rsid w:val="00A407AD"/>
    <w:rsid w:val="00A40923"/>
    <w:rsid w:val="00A41C05"/>
    <w:rsid w:val="00A42426"/>
    <w:rsid w:val="00A4318E"/>
    <w:rsid w:val="00A5126D"/>
    <w:rsid w:val="00A514B7"/>
    <w:rsid w:val="00A54A0B"/>
    <w:rsid w:val="00A57359"/>
    <w:rsid w:val="00A62960"/>
    <w:rsid w:val="00A65FD4"/>
    <w:rsid w:val="00A81198"/>
    <w:rsid w:val="00A81E48"/>
    <w:rsid w:val="00A82035"/>
    <w:rsid w:val="00A861AD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E5F60"/>
    <w:rsid w:val="00AF241A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6EA4"/>
    <w:rsid w:val="00B60C6C"/>
    <w:rsid w:val="00B619A9"/>
    <w:rsid w:val="00B65A9D"/>
    <w:rsid w:val="00B66D60"/>
    <w:rsid w:val="00B75EDE"/>
    <w:rsid w:val="00B77D88"/>
    <w:rsid w:val="00B77FAF"/>
    <w:rsid w:val="00B83FD0"/>
    <w:rsid w:val="00B84336"/>
    <w:rsid w:val="00B851B9"/>
    <w:rsid w:val="00B86428"/>
    <w:rsid w:val="00B86453"/>
    <w:rsid w:val="00B90054"/>
    <w:rsid w:val="00B92C14"/>
    <w:rsid w:val="00BA0066"/>
    <w:rsid w:val="00BA46CE"/>
    <w:rsid w:val="00BB5B82"/>
    <w:rsid w:val="00BB69DB"/>
    <w:rsid w:val="00BC2A48"/>
    <w:rsid w:val="00BC322E"/>
    <w:rsid w:val="00BC44CD"/>
    <w:rsid w:val="00BC4565"/>
    <w:rsid w:val="00BC48A6"/>
    <w:rsid w:val="00BE4FAF"/>
    <w:rsid w:val="00BE7978"/>
    <w:rsid w:val="00BF13ED"/>
    <w:rsid w:val="00BF1791"/>
    <w:rsid w:val="00BF24FE"/>
    <w:rsid w:val="00C07DDB"/>
    <w:rsid w:val="00C16CC2"/>
    <w:rsid w:val="00C23895"/>
    <w:rsid w:val="00C4115D"/>
    <w:rsid w:val="00C43BDD"/>
    <w:rsid w:val="00C47778"/>
    <w:rsid w:val="00C5011E"/>
    <w:rsid w:val="00C50EE5"/>
    <w:rsid w:val="00C5240A"/>
    <w:rsid w:val="00C52C60"/>
    <w:rsid w:val="00C5398F"/>
    <w:rsid w:val="00C552C2"/>
    <w:rsid w:val="00C556F5"/>
    <w:rsid w:val="00C62586"/>
    <w:rsid w:val="00C70E19"/>
    <w:rsid w:val="00C72574"/>
    <w:rsid w:val="00C7430C"/>
    <w:rsid w:val="00C85DA1"/>
    <w:rsid w:val="00C87143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C73C7"/>
    <w:rsid w:val="00CD6647"/>
    <w:rsid w:val="00CE4B73"/>
    <w:rsid w:val="00CF70BB"/>
    <w:rsid w:val="00D074DB"/>
    <w:rsid w:val="00D1070D"/>
    <w:rsid w:val="00D139CF"/>
    <w:rsid w:val="00D16761"/>
    <w:rsid w:val="00D20155"/>
    <w:rsid w:val="00D23550"/>
    <w:rsid w:val="00D37E7F"/>
    <w:rsid w:val="00D47AD7"/>
    <w:rsid w:val="00D51529"/>
    <w:rsid w:val="00D80752"/>
    <w:rsid w:val="00D85218"/>
    <w:rsid w:val="00D915B1"/>
    <w:rsid w:val="00D974B1"/>
    <w:rsid w:val="00DA299D"/>
    <w:rsid w:val="00DA65C4"/>
    <w:rsid w:val="00DB57A4"/>
    <w:rsid w:val="00DD2BE0"/>
    <w:rsid w:val="00DD44C5"/>
    <w:rsid w:val="00DE4447"/>
    <w:rsid w:val="00DE5DA2"/>
    <w:rsid w:val="00DF0033"/>
    <w:rsid w:val="00E026BF"/>
    <w:rsid w:val="00E07B1B"/>
    <w:rsid w:val="00E109BE"/>
    <w:rsid w:val="00E11853"/>
    <w:rsid w:val="00E156AD"/>
    <w:rsid w:val="00E52A86"/>
    <w:rsid w:val="00E54B47"/>
    <w:rsid w:val="00E553BF"/>
    <w:rsid w:val="00E55D93"/>
    <w:rsid w:val="00E5721F"/>
    <w:rsid w:val="00E61294"/>
    <w:rsid w:val="00E7237C"/>
    <w:rsid w:val="00E77C46"/>
    <w:rsid w:val="00E84A2D"/>
    <w:rsid w:val="00E86CE8"/>
    <w:rsid w:val="00E90E82"/>
    <w:rsid w:val="00EA00CB"/>
    <w:rsid w:val="00EA1BAA"/>
    <w:rsid w:val="00EA3FCD"/>
    <w:rsid w:val="00EA42A0"/>
    <w:rsid w:val="00EA6541"/>
    <w:rsid w:val="00EB6714"/>
    <w:rsid w:val="00EC0A68"/>
    <w:rsid w:val="00EC5006"/>
    <w:rsid w:val="00ED49C3"/>
    <w:rsid w:val="00ED6CE8"/>
    <w:rsid w:val="00ED7AA6"/>
    <w:rsid w:val="00EE2A56"/>
    <w:rsid w:val="00EE3818"/>
    <w:rsid w:val="00EF03D8"/>
    <w:rsid w:val="00EF7331"/>
    <w:rsid w:val="00F07307"/>
    <w:rsid w:val="00F21E17"/>
    <w:rsid w:val="00F22264"/>
    <w:rsid w:val="00F23F68"/>
    <w:rsid w:val="00F2564D"/>
    <w:rsid w:val="00F35B05"/>
    <w:rsid w:val="00F413D9"/>
    <w:rsid w:val="00F470E9"/>
    <w:rsid w:val="00F5135F"/>
    <w:rsid w:val="00F51F78"/>
    <w:rsid w:val="00F86F47"/>
    <w:rsid w:val="00F90B64"/>
    <w:rsid w:val="00F97A0D"/>
    <w:rsid w:val="00FB2F0F"/>
    <w:rsid w:val="00FB5086"/>
    <w:rsid w:val="00FB5411"/>
    <w:rsid w:val="00FB5DF0"/>
    <w:rsid w:val="00FB6392"/>
    <w:rsid w:val="00FB71AB"/>
    <w:rsid w:val="00FD3C70"/>
    <w:rsid w:val="00FD6820"/>
    <w:rsid w:val="00FE12D8"/>
    <w:rsid w:val="00FF7C02"/>
    <w:rsid w:val="023E1871"/>
    <w:rsid w:val="024801E3"/>
    <w:rsid w:val="02D9B092"/>
    <w:rsid w:val="043241B9"/>
    <w:rsid w:val="047580F3"/>
    <w:rsid w:val="05AED739"/>
    <w:rsid w:val="0980570A"/>
    <w:rsid w:val="0A15CCC7"/>
    <w:rsid w:val="0A4C6806"/>
    <w:rsid w:val="0B3D443A"/>
    <w:rsid w:val="0BD8EA11"/>
    <w:rsid w:val="0F735B3E"/>
    <w:rsid w:val="0FA1A254"/>
    <w:rsid w:val="10159EB8"/>
    <w:rsid w:val="11707BCC"/>
    <w:rsid w:val="11B341BC"/>
    <w:rsid w:val="12F76FA5"/>
    <w:rsid w:val="1493F6EA"/>
    <w:rsid w:val="149953BF"/>
    <w:rsid w:val="15264F67"/>
    <w:rsid w:val="15CC82E7"/>
    <w:rsid w:val="162F0336"/>
    <w:rsid w:val="17AFD85C"/>
    <w:rsid w:val="1B610E99"/>
    <w:rsid w:val="1D0AA71A"/>
    <w:rsid w:val="1E3A7489"/>
    <w:rsid w:val="1F33F8F8"/>
    <w:rsid w:val="1F5A3CD0"/>
    <w:rsid w:val="2157D56E"/>
    <w:rsid w:val="25394FB7"/>
    <w:rsid w:val="27B6AB95"/>
    <w:rsid w:val="27EFFA67"/>
    <w:rsid w:val="2B4C24A2"/>
    <w:rsid w:val="2D0258BD"/>
    <w:rsid w:val="2E7C6038"/>
    <w:rsid w:val="2F434D6A"/>
    <w:rsid w:val="2F54EC4F"/>
    <w:rsid w:val="31E1430D"/>
    <w:rsid w:val="35564F7C"/>
    <w:rsid w:val="37A1142E"/>
    <w:rsid w:val="38CCA9AA"/>
    <w:rsid w:val="391F5F6C"/>
    <w:rsid w:val="3A0C0037"/>
    <w:rsid w:val="3DAF5738"/>
    <w:rsid w:val="3ED6EAF2"/>
    <w:rsid w:val="3F282E56"/>
    <w:rsid w:val="431A1BE0"/>
    <w:rsid w:val="4AD1911B"/>
    <w:rsid w:val="4AEC11CA"/>
    <w:rsid w:val="4C2AC462"/>
    <w:rsid w:val="4D10E2BD"/>
    <w:rsid w:val="4DD1EA82"/>
    <w:rsid w:val="4ECC165E"/>
    <w:rsid w:val="541623F9"/>
    <w:rsid w:val="559D6FC1"/>
    <w:rsid w:val="570FC87F"/>
    <w:rsid w:val="5731B3D4"/>
    <w:rsid w:val="595927BC"/>
    <w:rsid w:val="597E0522"/>
    <w:rsid w:val="5BAE26C7"/>
    <w:rsid w:val="5D18EA48"/>
    <w:rsid w:val="5E3A58F3"/>
    <w:rsid w:val="5E4D002A"/>
    <w:rsid w:val="5EB4BAA9"/>
    <w:rsid w:val="6021244A"/>
    <w:rsid w:val="6105E2D3"/>
    <w:rsid w:val="6243BD26"/>
    <w:rsid w:val="633B2481"/>
    <w:rsid w:val="638DE584"/>
    <w:rsid w:val="647B2B65"/>
    <w:rsid w:val="675FC34F"/>
    <w:rsid w:val="679214F7"/>
    <w:rsid w:val="69606B58"/>
    <w:rsid w:val="69AA0D89"/>
    <w:rsid w:val="6B2CF8ED"/>
    <w:rsid w:val="6B7A1554"/>
    <w:rsid w:val="6EC5CDD6"/>
    <w:rsid w:val="71F935D5"/>
    <w:rsid w:val="75A5FCCE"/>
    <w:rsid w:val="77DD2E53"/>
    <w:rsid w:val="7824D7FA"/>
    <w:rsid w:val="78BF8E6C"/>
    <w:rsid w:val="7D557F93"/>
    <w:rsid w:val="7EAC7970"/>
    <w:rsid w:val="7EAD3AA8"/>
    <w:rsid w:val="7FEEC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16DD3886-84D7-4B8A-B0CB-FB69B9F2E3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861AD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861AD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765FCC"/>
    <w:pPr>
      <w:spacing w:before="120" w:after="200" w:line="264" w:lineRule="auto"/>
      <w:ind w:left="539"/>
    </w:pPr>
    <w:rPr>
      <w:iCs/>
      <w:color w:val="000000" w:themeColor="text2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A861AD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A861A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164EB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164EB"/>
    <w:pPr>
      <w:spacing w:line="240" w:lineRule="auto"/>
    </w:pPr>
    <w:rPr>
      <w:sz w:val="20"/>
      <w:szCs w:val="20"/>
    </w:rPr>
  </w:style>
  <w:style w:type="character" w:styleId="KommentarerChar" w:customStyle="1">
    <w:name w:val="Kommentarer Char"/>
    <w:basedOn w:val="Standardstycketeckensnitt"/>
    <w:link w:val="Kommentarer"/>
    <w:uiPriority w:val="99"/>
    <w:rsid w:val="009164EB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164EB"/>
    <w:rPr>
      <w:b/>
      <w:bCs/>
    </w:rPr>
  </w:style>
  <w:style w:type="character" w:styleId="KommentarsmneChar" w:customStyle="1">
    <w:name w:val="Kommentarsämne Char"/>
    <w:basedOn w:val="KommentarerChar"/>
    <w:link w:val="Kommentarsmne"/>
    <w:uiPriority w:val="99"/>
    <w:semiHidden/>
    <w:rsid w:val="009164EB"/>
    <w:rPr>
      <w:b/>
      <w:bCs/>
    </w:rPr>
  </w:style>
  <w:style w:type="character" w:styleId="Olstomnmnande">
    <w:name w:val="Unresolved Mention"/>
    <w:basedOn w:val="Standardstycketeckensnitt"/>
    <w:uiPriority w:val="99"/>
    <w:semiHidden/>
    <w:unhideWhenUsed/>
    <w:rsid w:val="006B48B7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7F0101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26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25" /><Relationship Type="http://schemas.openxmlformats.org/officeDocument/2006/relationships/footer" Target="footer3.xml" Id="rId16" /><Relationship Type="http://schemas.openxmlformats.org/officeDocument/2006/relationships/footer" Target="footer6.xml" Id="rId29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header" Target="header4.xml" Id="rId28" /><Relationship Type="http://schemas.openxmlformats.org/officeDocument/2006/relationships/footnotes" Target="footnotes.xml" Id="rId10" /><Relationship Type="http://schemas.openxmlformats.org/officeDocument/2006/relationships/theme" Target="theme/theme1.xml" Id="rId31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oter" Target="footer5.xml" Id="rId27" /><Relationship Type="http://schemas.openxmlformats.org/officeDocument/2006/relationships/fontTable" Target="fontTable.xml" Id="rId30" /><Relationship Type="http://schemas.openxmlformats.org/officeDocument/2006/relationships/hyperlink" Target="https://mellanarkiv-offentlig.vgregion.se/alfresco/s/archive/stream/public/v1/source/available/sofia/sas9642-738863596-113/surrogate/Luftv%c3%a4gssmitta%20-%20v%c3%a5rdhygieniska%20aspekter%2c%20S%c3%84S.pdf" TargetMode="External" Id="R56a30a485da9408e" /><Relationship Type="http://schemas.openxmlformats.org/officeDocument/2006/relationships/hyperlink" Target="https://mellanarkiv-offentlig.vgregion.se/alfresco/s/archive/stream/public/v1/source/available/sofia/sas9642-738863596-471/surrogate/PCR-provtagning%20vid%20luftv%c3%a4gsinfektion%2c%20S%c3%84S%20.pdf" TargetMode="External" Id="R01fbe7152231476a" /><Relationship Type="http://schemas.openxmlformats.org/officeDocument/2006/relationships/hyperlink" Target="https://mellanarkiv-offentlig.vgregion.se/alfresco/s/archive/stream/public/v1/source/available/sofia/sas9642-738863596-100/surrogate/Influensa%2c%20antiviral%20terapi%20till%20vuxna%20vid%20S%c3%84S.pdf" TargetMode="External" Id="R27fe7e0a69bf4968" /><Relationship Type="http://schemas.openxmlformats.org/officeDocument/2006/relationships/hyperlink" Target="https://mellanarkiv-offentlig.vgregion.se/alfresco/s/archive/stream/public/v1/source/available/sofia/sas9642-738863596-113/surrogate/Luftv%c3%a4gssmitta%20-%20v%c3%a5rdhygieniska%20aspekter%2c%20S%c3%84S.pdf" TargetMode="External" Id="R1ea8bb06039945f5" /><Relationship Type="http://schemas.openxmlformats.org/officeDocument/2006/relationships/hyperlink" Target="https://mellanarkiv-offentlig.vgregion.se/alfresco/s/archive/stream/public/v1/source/available/sofia/sas9642-738863596-471/surrogate/PCR-provtagning%20vid%20luftv%c3%a4gsinfektion%2c%20S%c3%84S%20.pdf" TargetMode="External" Id="Rd3019ace73084be4" /><Relationship Type="http://schemas.openxmlformats.org/officeDocument/2006/relationships/hyperlink" Target="https://mellanarkiv-offentlig.vgregion.se/alfresco/s/archive/stream/public/v1/source/available/SOFIA/SAS9642-738863596-100/SURROGATE/Influensa%2c%20antiviral%20terapi%20till%20vuxna%20vid%20S%c3%84S.pdf" TargetMode="External" Id="Rf65c339f5ef44cb6" /><Relationship Type="http://schemas.openxmlformats.org/officeDocument/2006/relationships/hyperlink" Target="https://mellanarkiv-offentlig.vgregion.se/alfresco/s/archive/stream/public/v1/source/available/sofia/sas9642-738863596-267/surrogate/Influensavaccination%20p%c3%a5%20S%c3%84S.pdf" TargetMode="External" Id="Rabdb4f67d51c413c" /><Relationship Type="http://schemas.openxmlformats.org/officeDocument/2006/relationships/hyperlink" Target="https://mellanarkiv-offentlig.vgregion.se/alfresco/s/archive/stream/public/v1/source/available/sofia/sas9642-738863596-278/surrogate/Luftv%c3%a4gssmitta%20%e2%80%93%20checklista%20v%c3%a5rdhygieniska%20rutiner%2c%20S%c3%84S.pdf" TargetMode="External" Id="R55cb1d1605a0456c" /><Relationship Type="http://schemas.openxmlformats.org/officeDocument/2006/relationships/hyperlink" Target="https://mellanarkiv-offentlig.vgregion.se/alfresco/s/archive/stream/public/v1/source/available/sofia/sas9613-696277456-18/surrogate/Epidemiplan%2c%20S%c3%84S.pdf" TargetMode="External" Id="Raf06f885c72b430c" /><Relationship Type="http://schemas.openxmlformats.org/officeDocument/2006/relationships/hyperlink" Target="https://mellanarkiv-offentlig.vgregion.se/alfresco/s/archive/stream/public/v1/source/available/sofia/smsk13637-527482767-2/native/Epidemi-%20och%20pandemiberedskapsplan%20f%C3%B6r%20V%C3%A4stra%20G%C3%B6talandsregionen%202023-2027.pdf" TargetMode="External" Id="Re514dbf25d0f4f18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Influensa, åtgärdsplan-checklista vid säsongsinfluensa, SÄS</dc:title>
  <dc:subject/>
  <dc:creator>patrik.jens.johansson@vgregion.se</dc:creator>
  <keywords/>
  <lastModifiedBy>Jon Edman Wallér</lastModifiedBy>
  <revision>84</revision>
  <lastPrinted>2016-03-31T19:56:00.0000000Z</lastPrinted>
  <dcterms:created xsi:type="dcterms:W3CDTF">2022-03-28T14:36:00.0000000Z</dcterms:created>
  <dcterms:modified xsi:type="dcterms:W3CDTF">2025-10-21T14:14:49.0000000Z</dcterms:modified>
</coreProperties>
</file>