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C16414" w14:textId="77777777" w:rsidR="00DE2221" w:rsidRDefault="00DE2221" w:rsidP="00F35B05">
      <w:pPr>
        <w:pStyle w:val="Rubrik2"/>
        <w:sectPr w:rsidR="00DE2221" w:rsidSect="00A245F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2268" w:right="1979" w:bottom="1276" w:left="992" w:header="284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E28F834" w14:textId="77777777" w:rsidR="00DE2221" w:rsidRPr="00DE2221" w:rsidRDefault="00DE2221" w:rsidP="005E5DA0">
      <w:pPr>
        <w:pStyle w:val="Rubrik1"/>
      </w:pPr>
      <w:bookmarkStart w:id="1" w:name="_Toc314219769"/>
      <w:r w:rsidRPr="00DE2221">
        <w:t>Blodtomt fält vid operation, SÄS</w:t>
      </w:r>
    </w:p>
    <w:p w14:paraId="04C6D1CA" w14:textId="77777777" w:rsidR="00DE2221" w:rsidRPr="00DE2221" w:rsidRDefault="00DE2221" w:rsidP="005E5DA0">
      <w:pPr>
        <w:pStyle w:val="Rubrik2"/>
      </w:pPr>
      <w:bookmarkStart w:id="2" w:name="_Toc531183470"/>
      <w:bookmarkStart w:id="3" w:name="_Toc256000000"/>
      <w:bookmarkStart w:id="4" w:name="_Toc256000008"/>
      <w:bookmarkStart w:id="5" w:name="_Toc256000016"/>
      <w:bookmarkStart w:id="6" w:name="_Toc256000024"/>
      <w:bookmarkStart w:id="7" w:name="_Toc256000032"/>
      <w:bookmarkStart w:id="8" w:name="_Toc256000040"/>
      <w:bookmarkStart w:id="9" w:name="_Toc256000048"/>
      <w:bookmarkStart w:id="10" w:name="_Toc256000056"/>
      <w:bookmarkStart w:id="11" w:name="_Toc256000064"/>
      <w:bookmarkStart w:id="12" w:name="_Toc169008990"/>
      <w:r w:rsidRPr="00DE2221">
        <w:t>Sammanfattning</w:t>
      </w:r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</w:p>
    <w:p w14:paraId="5A6ADF43" w14:textId="77777777" w:rsidR="00DE2221" w:rsidRPr="00DE2221" w:rsidRDefault="00DE2221" w:rsidP="005E5DA0">
      <w:r w:rsidRPr="00DE2221">
        <w:t>Beskriver rutiner och ansvar vid operation med blodtomt fält.</w:t>
      </w:r>
    </w:p>
    <w:p w14:paraId="1A193180" w14:textId="2B2B656D" w:rsidR="005E5DA0" w:rsidRPr="00EE636F" w:rsidRDefault="005E5DA0" w:rsidP="005E5DA0">
      <w:pPr>
        <w:pStyle w:val="Rubrik2"/>
      </w:pPr>
      <w:bookmarkStart w:id="13" w:name="_Toc169008991"/>
      <w:r w:rsidRPr="00EE636F">
        <w:t>Förändringar sedan föregående version</w:t>
      </w:r>
      <w:bookmarkEnd w:id="13"/>
    </w:p>
    <w:p w14:paraId="59521C46" w14:textId="3D05CAEB" w:rsidR="005E5DA0" w:rsidRPr="00DE2221" w:rsidRDefault="00EE636F" w:rsidP="00EE636F">
      <w:r w:rsidRPr="00EE636F">
        <w:t>Översyn utan innehållsförändringar, giltighetstid förlängd.</w:t>
      </w:r>
    </w:p>
    <w:p w14:paraId="22660C3B" w14:textId="442CBB04" w:rsidR="00DE2221" w:rsidRPr="00A245F6" w:rsidRDefault="001C30E0" w:rsidP="001C30E0">
      <w:pPr>
        <w:spacing w:before="360" w:after="40"/>
        <w:rPr>
          <w:rFonts w:asciiTheme="majorHAnsi" w:hAnsiTheme="majorHAnsi" w:cstheme="majorHAnsi"/>
          <w:sz w:val="28"/>
          <w:szCs w:val="28"/>
        </w:rPr>
      </w:pPr>
      <w:r w:rsidRPr="00A245F6">
        <w:rPr>
          <w:rFonts w:asciiTheme="majorHAnsi" w:hAnsiTheme="majorHAnsi" w:cstheme="majorHAnsi"/>
          <w:sz w:val="28"/>
          <w:szCs w:val="28"/>
        </w:rPr>
        <w:t>Innehållsförteckning</w:t>
      </w:r>
    </w:p>
    <w:p w14:paraId="14061D75" w14:textId="394548B3" w:rsidR="00DA372D" w:rsidRDefault="001C30E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rPr>
          <w:szCs w:val="20"/>
        </w:rPr>
        <w:fldChar w:fldCharType="begin"/>
      </w:r>
      <w:r>
        <w:rPr>
          <w:szCs w:val="20"/>
        </w:rPr>
        <w:instrText xml:space="preserve"> TOC \h \z \t "Rubrik 2;1;Rubrik 3;2" </w:instrText>
      </w:r>
      <w:r>
        <w:rPr>
          <w:szCs w:val="20"/>
        </w:rPr>
        <w:fldChar w:fldCharType="separate"/>
      </w:r>
      <w:hyperlink w:anchor="_Toc169008990" w:history="1">
        <w:r w:rsidR="00DA372D" w:rsidRPr="000F1049">
          <w:rPr>
            <w:rStyle w:val="Hyperlnk"/>
            <w:rFonts w:eastAsia="MS Gothic"/>
            <w:noProof/>
          </w:rPr>
          <w:t>Sammanfattning</w:t>
        </w:r>
        <w:r w:rsidR="00DA372D">
          <w:rPr>
            <w:noProof/>
            <w:webHidden/>
          </w:rPr>
          <w:tab/>
        </w:r>
        <w:r w:rsidR="00DA372D">
          <w:rPr>
            <w:noProof/>
            <w:webHidden/>
          </w:rPr>
          <w:fldChar w:fldCharType="begin"/>
        </w:r>
        <w:r w:rsidR="00DA372D">
          <w:rPr>
            <w:noProof/>
            <w:webHidden/>
          </w:rPr>
          <w:instrText xml:space="preserve"> PAGEREF _Toc169008990 \h </w:instrText>
        </w:r>
        <w:r w:rsidR="00DA372D">
          <w:rPr>
            <w:noProof/>
            <w:webHidden/>
          </w:rPr>
        </w:r>
        <w:r w:rsidR="00DA372D">
          <w:rPr>
            <w:noProof/>
            <w:webHidden/>
          </w:rPr>
          <w:fldChar w:fldCharType="separate"/>
        </w:r>
        <w:r w:rsidR="00DA372D">
          <w:rPr>
            <w:noProof/>
            <w:webHidden/>
          </w:rPr>
          <w:t>1</w:t>
        </w:r>
        <w:r w:rsidR="00DA372D">
          <w:rPr>
            <w:noProof/>
            <w:webHidden/>
          </w:rPr>
          <w:fldChar w:fldCharType="end"/>
        </w:r>
      </w:hyperlink>
    </w:p>
    <w:p w14:paraId="49A4C654" w14:textId="649E44E1" w:rsidR="00DA372D" w:rsidRDefault="00EF5CB9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9008991" w:history="1">
        <w:r w:rsidR="00DA372D" w:rsidRPr="000F1049">
          <w:rPr>
            <w:rStyle w:val="Hyperlnk"/>
            <w:rFonts w:eastAsia="MS Gothic"/>
            <w:noProof/>
          </w:rPr>
          <w:t>Förändringar sedan föregående version</w:t>
        </w:r>
        <w:r w:rsidR="00DA372D">
          <w:rPr>
            <w:noProof/>
            <w:webHidden/>
          </w:rPr>
          <w:tab/>
        </w:r>
        <w:r w:rsidR="00DA372D">
          <w:rPr>
            <w:noProof/>
            <w:webHidden/>
          </w:rPr>
          <w:fldChar w:fldCharType="begin"/>
        </w:r>
        <w:r w:rsidR="00DA372D">
          <w:rPr>
            <w:noProof/>
            <w:webHidden/>
          </w:rPr>
          <w:instrText xml:space="preserve"> PAGEREF _Toc169008991 \h </w:instrText>
        </w:r>
        <w:r w:rsidR="00DA372D">
          <w:rPr>
            <w:noProof/>
            <w:webHidden/>
          </w:rPr>
        </w:r>
        <w:r w:rsidR="00DA372D">
          <w:rPr>
            <w:noProof/>
            <w:webHidden/>
          </w:rPr>
          <w:fldChar w:fldCharType="separate"/>
        </w:r>
        <w:r w:rsidR="00DA372D">
          <w:rPr>
            <w:noProof/>
            <w:webHidden/>
          </w:rPr>
          <w:t>1</w:t>
        </w:r>
        <w:r w:rsidR="00DA372D">
          <w:rPr>
            <w:noProof/>
            <w:webHidden/>
          </w:rPr>
          <w:fldChar w:fldCharType="end"/>
        </w:r>
      </w:hyperlink>
    </w:p>
    <w:p w14:paraId="51596087" w14:textId="3B958B90" w:rsidR="00DA372D" w:rsidRDefault="00EF5CB9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9008992" w:history="1">
        <w:r w:rsidR="00DA372D" w:rsidRPr="000F1049">
          <w:rPr>
            <w:rStyle w:val="Hyperlnk"/>
            <w:rFonts w:eastAsia="MS Gothic"/>
            <w:noProof/>
          </w:rPr>
          <w:t>Förutsättningar</w:t>
        </w:r>
        <w:r w:rsidR="00DA372D">
          <w:rPr>
            <w:noProof/>
            <w:webHidden/>
          </w:rPr>
          <w:tab/>
        </w:r>
        <w:r w:rsidR="00DA372D">
          <w:rPr>
            <w:noProof/>
            <w:webHidden/>
          </w:rPr>
          <w:fldChar w:fldCharType="begin"/>
        </w:r>
        <w:r w:rsidR="00DA372D">
          <w:rPr>
            <w:noProof/>
            <w:webHidden/>
          </w:rPr>
          <w:instrText xml:space="preserve"> PAGEREF _Toc169008992 \h </w:instrText>
        </w:r>
        <w:r w:rsidR="00DA372D">
          <w:rPr>
            <w:noProof/>
            <w:webHidden/>
          </w:rPr>
        </w:r>
        <w:r w:rsidR="00DA372D">
          <w:rPr>
            <w:noProof/>
            <w:webHidden/>
          </w:rPr>
          <w:fldChar w:fldCharType="separate"/>
        </w:r>
        <w:r w:rsidR="00DA372D">
          <w:rPr>
            <w:noProof/>
            <w:webHidden/>
          </w:rPr>
          <w:t>1</w:t>
        </w:r>
        <w:r w:rsidR="00DA372D">
          <w:rPr>
            <w:noProof/>
            <w:webHidden/>
          </w:rPr>
          <w:fldChar w:fldCharType="end"/>
        </w:r>
      </w:hyperlink>
    </w:p>
    <w:p w14:paraId="6CD8F6FA" w14:textId="168137D7" w:rsidR="00DA372D" w:rsidRDefault="00EF5CB9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9008993" w:history="1">
        <w:r w:rsidR="00DA372D" w:rsidRPr="000F1049">
          <w:rPr>
            <w:rStyle w:val="Hyperlnk"/>
            <w:rFonts w:eastAsia="MS Gothic"/>
            <w:noProof/>
          </w:rPr>
          <w:t>Riskfaktorer</w:t>
        </w:r>
        <w:r w:rsidR="00DA372D">
          <w:rPr>
            <w:noProof/>
            <w:webHidden/>
          </w:rPr>
          <w:tab/>
        </w:r>
        <w:r w:rsidR="00DA372D">
          <w:rPr>
            <w:noProof/>
            <w:webHidden/>
          </w:rPr>
          <w:fldChar w:fldCharType="begin"/>
        </w:r>
        <w:r w:rsidR="00DA372D">
          <w:rPr>
            <w:noProof/>
            <w:webHidden/>
          </w:rPr>
          <w:instrText xml:space="preserve"> PAGEREF _Toc169008993 \h </w:instrText>
        </w:r>
        <w:r w:rsidR="00DA372D">
          <w:rPr>
            <w:noProof/>
            <w:webHidden/>
          </w:rPr>
        </w:r>
        <w:r w:rsidR="00DA372D">
          <w:rPr>
            <w:noProof/>
            <w:webHidden/>
          </w:rPr>
          <w:fldChar w:fldCharType="separate"/>
        </w:r>
        <w:r w:rsidR="00DA372D">
          <w:rPr>
            <w:noProof/>
            <w:webHidden/>
          </w:rPr>
          <w:t>1</w:t>
        </w:r>
        <w:r w:rsidR="00DA372D">
          <w:rPr>
            <w:noProof/>
            <w:webHidden/>
          </w:rPr>
          <w:fldChar w:fldCharType="end"/>
        </w:r>
      </w:hyperlink>
    </w:p>
    <w:p w14:paraId="5A87D027" w14:textId="14306A74" w:rsidR="00DA372D" w:rsidRDefault="00EF5CB9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9008994" w:history="1">
        <w:r w:rsidR="00DA372D" w:rsidRPr="000F1049">
          <w:rPr>
            <w:rStyle w:val="Hyperlnk"/>
            <w:rFonts w:eastAsia="MS Gothic"/>
            <w:noProof/>
          </w:rPr>
          <w:t>Ansvar</w:t>
        </w:r>
        <w:r w:rsidR="00DA372D">
          <w:rPr>
            <w:noProof/>
            <w:webHidden/>
          </w:rPr>
          <w:tab/>
        </w:r>
        <w:r w:rsidR="00DA372D">
          <w:rPr>
            <w:noProof/>
            <w:webHidden/>
          </w:rPr>
          <w:fldChar w:fldCharType="begin"/>
        </w:r>
        <w:r w:rsidR="00DA372D">
          <w:rPr>
            <w:noProof/>
            <w:webHidden/>
          </w:rPr>
          <w:instrText xml:space="preserve"> PAGEREF _Toc169008994 \h </w:instrText>
        </w:r>
        <w:r w:rsidR="00DA372D">
          <w:rPr>
            <w:noProof/>
            <w:webHidden/>
          </w:rPr>
        </w:r>
        <w:r w:rsidR="00DA372D">
          <w:rPr>
            <w:noProof/>
            <w:webHidden/>
          </w:rPr>
          <w:fldChar w:fldCharType="separate"/>
        </w:r>
        <w:r w:rsidR="00DA372D">
          <w:rPr>
            <w:noProof/>
            <w:webHidden/>
          </w:rPr>
          <w:t>2</w:t>
        </w:r>
        <w:r w:rsidR="00DA372D">
          <w:rPr>
            <w:noProof/>
            <w:webHidden/>
          </w:rPr>
          <w:fldChar w:fldCharType="end"/>
        </w:r>
      </w:hyperlink>
    </w:p>
    <w:p w14:paraId="27494169" w14:textId="381827BD" w:rsidR="00DA372D" w:rsidRDefault="00EF5CB9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9008995" w:history="1">
        <w:r w:rsidR="00DA372D" w:rsidRPr="000F1049">
          <w:rPr>
            <w:rStyle w:val="Hyperlnk"/>
            <w:rFonts w:eastAsia="MS Gothic"/>
            <w:noProof/>
          </w:rPr>
          <w:t>Genomförande</w:t>
        </w:r>
        <w:r w:rsidR="00DA372D">
          <w:rPr>
            <w:noProof/>
            <w:webHidden/>
          </w:rPr>
          <w:tab/>
        </w:r>
        <w:r w:rsidR="00DA372D">
          <w:rPr>
            <w:noProof/>
            <w:webHidden/>
          </w:rPr>
          <w:fldChar w:fldCharType="begin"/>
        </w:r>
        <w:r w:rsidR="00DA372D">
          <w:rPr>
            <w:noProof/>
            <w:webHidden/>
          </w:rPr>
          <w:instrText xml:space="preserve"> PAGEREF _Toc169008995 \h </w:instrText>
        </w:r>
        <w:r w:rsidR="00DA372D">
          <w:rPr>
            <w:noProof/>
            <w:webHidden/>
          </w:rPr>
        </w:r>
        <w:r w:rsidR="00DA372D">
          <w:rPr>
            <w:noProof/>
            <w:webHidden/>
          </w:rPr>
          <w:fldChar w:fldCharType="separate"/>
        </w:r>
        <w:r w:rsidR="00DA372D">
          <w:rPr>
            <w:noProof/>
            <w:webHidden/>
          </w:rPr>
          <w:t>2</w:t>
        </w:r>
        <w:r w:rsidR="00DA372D">
          <w:rPr>
            <w:noProof/>
            <w:webHidden/>
          </w:rPr>
          <w:fldChar w:fldCharType="end"/>
        </w:r>
      </w:hyperlink>
    </w:p>
    <w:p w14:paraId="405F196F" w14:textId="5C8CDC4F" w:rsidR="00DA372D" w:rsidRDefault="00EF5CB9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9008996" w:history="1">
        <w:r w:rsidR="00DA372D" w:rsidRPr="000F1049">
          <w:rPr>
            <w:rStyle w:val="Hyperlnk"/>
            <w:rFonts w:eastAsia="MS Gothic"/>
            <w:noProof/>
          </w:rPr>
          <w:t>Uppföljning</w:t>
        </w:r>
        <w:r w:rsidR="00DA372D">
          <w:rPr>
            <w:noProof/>
            <w:webHidden/>
          </w:rPr>
          <w:tab/>
        </w:r>
        <w:r w:rsidR="00DA372D">
          <w:rPr>
            <w:noProof/>
            <w:webHidden/>
          </w:rPr>
          <w:fldChar w:fldCharType="begin"/>
        </w:r>
        <w:r w:rsidR="00DA372D">
          <w:rPr>
            <w:noProof/>
            <w:webHidden/>
          </w:rPr>
          <w:instrText xml:space="preserve"> PAGEREF _Toc169008996 \h </w:instrText>
        </w:r>
        <w:r w:rsidR="00DA372D">
          <w:rPr>
            <w:noProof/>
            <w:webHidden/>
          </w:rPr>
        </w:r>
        <w:r w:rsidR="00DA372D">
          <w:rPr>
            <w:noProof/>
            <w:webHidden/>
          </w:rPr>
          <w:fldChar w:fldCharType="separate"/>
        </w:r>
        <w:r w:rsidR="00DA372D">
          <w:rPr>
            <w:noProof/>
            <w:webHidden/>
          </w:rPr>
          <w:t>3</w:t>
        </w:r>
        <w:r w:rsidR="00DA372D">
          <w:rPr>
            <w:noProof/>
            <w:webHidden/>
          </w:rPr>
          <w:fldChar w:fldCharType="end"/>
        </w:r>
      </w:hyperlink>
    </w:p>
    <w:p w14:paraId="1B5F8B52" w14:textId="2CD28DE0" w:rsidR="00DA372D" w:rsidRDefault="00EF5CB9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9008997" w:history="1">
        <w:r w:rsidR="00DA372D" w:rsidRPr="000F1049">
          <w:rPr>
            <w:rStyle w:val="Hyperlnk"/>
            <w:rFonts w:eastAsia="MS Gothic"/>
            <w:noProof/>
          </w:rPr>
          <w:t>Dokumentinformation</w:t>
        </w:r>
        <w:r w:rsidR="00DA372D">
          <w:rPr>
            <w:noProof/>
            <w:webHidden/>
          </w:rPr>
          <w:tab/>
        </w:r>
        <w:r w:rsidR="00DA372D">
          <w:rPr>
            <w:noProof/>
            <w:webHidden/>
          </w:rPr>
          <w:fldChar w:fldCharType="begin"/>
        </w:r>
        <w:r w:rsidR="00DA372D">
          <w:rPr>
            <w:noProof/>
            <w:webHidden/>
          </w:rPr>
          <w:instrText xml:space="preserve"> PAGEREF _Toc169008997 \h </w:instrText>
        </w:r>
        <w:r w:rsidR="00DA372D">
          <w:rPr>
            <w:noProof/>
            <w:webHidden/>
          </w:rPr>
        </w:r>
        <w:r w:rsidR="00DA372D">
          <w:rPr>
            <w:noProof/>
            <w:webHidden/>
          </w:rPr>
          <w:fldChar w:fldCharType="separate"/>
        </w:r>
        <w:r w:rsidR="00DA372D">
          <w:rPr>
            <w:noProof/>
            <w:webHidden/>
          </w:rPr>
          <w:t>3</w:t>
        </w:r>
        <w:r w:rsidR="00DA372D">
          <w:rPr>
            <w:noProof/>
            <w:webHidden/>
          </w:rPr>
          <w:fldChar w:fldCharType="end"/>
        </w:r>
      </w:hyperlink>
    </w:p>
    <w:p w14:paraId="3B709405" w14:textId="506B4EFC" w:rsidR="00DA372D" w:rsidRDefault="00EF5CB9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9008998" w:history="1">
        <w:r w:rsidR="00DA372D" w:rsidRPr="000F1049">
          <w:rPr>
            <w:rStyle w:val="Hyperlnk"/>
            <w:rFonts w:eastAsia="MS Gothic"/>
            <w:noProof/>
          </w:rPr>
          <w:t>Referensförteckning</w:t>
        </w:r>
        <w:r w:rsidR="00DA372D">
          <w:rPr>
            <w:noProof/>
            <w:webHidden/>
          </w:rPr>
          <w:tab/>
        </w:r>
        <w:r w:rsidR="00DA372D">
          <w:rPr>
            <w:noProof/>
            <w:webHidden/>
          </w:rPr>
          <w:fldChar w:fldCharType="begin"/>
        </w:r>
        <w:r w:rsidR="00DA372D">
          <w:rPr>
            <w:noProof/>
            <w:webHidden/>
          </w:rPr>
          <w:instrText xml:space="preserve"> PAGEREF _Toc169008998 \h </w:instrText>
        </w:r>
        <w:r w:rsidR="00DA372D">
          <w:rPr>
            <w:noProof/>
            <w:webHidden/>
          </w:rPr>
        </w:r>
        <w:r w:rsidR="00DA372D">
          <w:rPr>
            <w:noProof/>
            <w:webHidden/>
          </w:rPr>
          <w:fldChar w:fldCharType="separate"/>
        </w:r>
        <w:r w:rsidR="00DA372D">
          <w:rPr>
            <w:noProof/>
            <w:webHidden/>
          </w:rPr>
          <w:t>3</w:t>
        </w:r>
        <w:r w:rsidR="00DA372D">
          <w:rPr>
            <w:noProof/>
            <w:webHidden/>
          </w:rPr>
          <w:fldChar w:fldCharType="end"/>
        </w:r>
      </w:hyperlink>
    </w:p>
    <w:p w14:paraId="3EBBACF6" w14:textId="68EB4560" w:rsidR="00DE2221" w:rsidRPr="00DE2221" w:rsidRDefault="001C30E0" w:rsidP="001C30E0">
      <w:pPr>
        <w:pStyle w:val="Rubrik2"/>
        <w:spacing w:before="480"/>
      </w:pPr>
      <w:r>
        <w:rPr>
          <w:szCs w:val="20"/>
        </w:rPr>
        <w:fldChar w:fldCharType="end"/>
      </w:r>
      <w:bookmarkStart w:id="14" w:name="_Toc531183471"/>
      <w:bookmarkStart w:id="15" w:name="_Toc256000001"/>
      <w:bookmarkStart w:id="16" w:name="_Toc256000009"/>
      <w:bookmarkStart w:id="17" w:name="_Toc256000017"/>
      <w:bookmarkStart w:id="18" w:name="_Toc256000025"/>
      <w:bookmarkStart w:id="19" w:name="_Toc256000033"/>
      <w:bookmarkStart w:id="20" w:name="_Toc256000041"/>
      <w:bookmarkStart w:id="21" w:name="_Toc256000049"/>
      <w:bookmarkStart w:id="22" w:name="_Toc256000057"/>
      <w:bookmarkStart w:id="23" w:name="_Toc256000065"/>
      <w:bookmarkStart w:id="24" w:name="_Toc169008992"/>
      <w:r w:rsidR="00DE2221" w:rsidRPr="00DE2221">
        <w:t>Förutsättningar</w:t>
      </w:r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</w:p>
    <w:p w14:paraId="40E71E9A" w14:textId="77777777" w:rsidR="00DE2221" w:rsidRPr="00DE2221" w:rsidRDefault="00DE2221" w:rsidP="005E5DA0">
      <w:r w:rsidRPr="00DE2221">
        <w:t>Vissa operativa ingrepp utförs i blodtomt fält. Innan detta anläggs bör lämpligheten bedömas och utrustningen kontrolleras.</w:t>
      </w:r>
    </w:p>
    <w:p w14:paraId="7D8DCD7D" w14:textId="77777777" w:rsidR="00DE2221" w:rsidRPr="00DE2221" w:rsidRDefault="00DE2221" w:rsidP="005E5DA0">
      <w:pPr>
        <w:pStyle w:val="Rubrik3"/>
      </w:pPr>
      <w:bookmarkStart w:id="25" w:name="_Toc531183472"/>
      <w:bookmarkStart w:id="26" w:name="_Toc256000002"/>
      <w:bookmarkStart w:id="27" w:name="_Toc256000010"/>
      <w:bookmarkStart w:id="28" w:name="_Toc256000018"/>
      <w:bookmarkStart w:id="29" w:name="_Toc256000026"/>
      <w:bookmarkStart w:id="30" w:name="_Toc256000034"/>
      <w:bookmarkStart w:id="31" w:name="_Toc256000042"/>
      <w:bookmarkStart w:id="32" w:name="_Toc256000050"/>
      <w:bookmarkStart w:id="33" w:name="_Toc256000058"/>
      <w:bookmarkStart w:id="34" w:name="_Toc256000066"/>
      <w:bookmarkStart w:id="35" w:name="_Toc169008993"/>
      <w:r w:rsidRPr="00DE2221">
        <w:t>Riskfaktorer</w:t>
      </w:r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</w:p>
    <w:p w14:paraId="4411228E" w14:textId="77777777" w:rsidR="00DE2221" w:rsidRPr="00DE2221" w:rsidRDefault="00DE2221" w:rsidP="00357281">
      <w:pPr>
        <w:pStyle w:val="Punktlista"/>
        <w:spacing w:after="80"/>
      </w:pPr>
      <w:r w:rsidRPr="00DE2221">
        <w:t>Diabetes</w:t>
      </w:r>
    </w:p>
    <w:p w14:paraId="60677C06" w14:textId="77777777" w:rsidR="00DE2221" w:rsidRPr="00DE2221" w:rsidRDefault="00DE2221" w:rsidP="00357281">
      <w:pPr>
        <w:pStyle w:val="Punktlista"/>
        <w:spacing w:after="80"/>
      </w:pPr>
      <w:r w:rsidRPr="00DE2221">
        <w:t>Obesitas</w:t>
      </w:r>
    </w:p>
    <w:p w14:paraId="7D0DD53B" w14:textId="77777777" w:rsidR="00DE2221" w:rsidRPr="00DE2221" w:rsidRDefault="00DE2221" w:rsidP="00357281">
      <w:pPr>
        <w:pStyle w:val="Punktlista"/>
        <w:spacing w:after="80"/>
      </w:pPr>
      <w:r w:rsidRPr="00DE2221">
        <w:t>Hypertension</w:t>
      </w:r>
    </w:p>
    <w:p w14:paraId="16BA3D96" w14:textId="77777777" w:rsidR="00DE2221" w:rsidRPr="00DE2221" w:rsidRDefault="00DE2221" w:rsidP="00357281">
      <w:pPr>
        <w:pStyle w:val="Punktlista"/>
        <w:spacing w:after="80"/>
      </w:pPr>
      <w:r w:rsidRPr="00DE2221">
        <w:t>Infektion</w:t>
      </w:r>
    </w:p>
    <w:p w14:paraId="01D94E6E" w14:textId="77777777" w:rsidR="00DE2221" w:rsidRPr="00DE2221" w:rsidRDefault="00DE2221" w:rsidP="00357281">
      <w:pPr>
        <w:pStyle w:val="Punktlista"/>
        <w:spacing w:after="80"/>
      </w:pPr>
      <w:r w:rsidRPr="00DE2221">
        <w:t xml:space="preserve">Förkalkade kärl eller </w:t>
      </w:r>
      <w:proofErr w:type="spellStart"/>
      <w:r w:rsidRPr="00DE2221">
        <w:t>kärlgrafter</w:t>
      </w:r>
      <w:proofErr w:type="spellEnd"/>
    </w:p>
    <w:p w14:paraId="08A28883" w14:textId="77777777" w:rsidR="00DE2221" w:rsidRPr="00DE2221" w:rsidRDefault="00DE2221" w:rsidP="00357281">
      <w:pPr>
        <w:pStyle w:val="Punktlista"/>
        <w:spacing w:after="80"/>
      </w:pPr>
      <w:r w:rsidRPr="00DE2221">
        <w:t>Skör vävnad/hud</w:t>
      </w:r>
    </w:p>
    <w:p w14:paraId="5E5BC60F" w14:textId="77777777" w:rsidR="00DE2221" w:rsidRPr="00DE2221" w:rsidRDefault="00DE2221" w:rsidP="005E5DA0">
      <w:pPr>
        <w:pStyle w:val="Punktlista"/>
      </w:pPr>
      <w:proofErr w:type="spellStart"/>
      <w:r w:rsidRPr="00DE2221">
        <w:t>Thalassemi</w:t>
      </w:r>
      <w:proofErr w:type="spellEnd"/>
    </w:p>
    <w:p w14:paraId="01CA0E54" w14:textId="072FDC93" w:rsidR="00DE2221" w:rsidRPr="00DE2221" w:rsidRDefault="00DE2221" w:rsidP="005E5DA0">
      <w:r w:rsidRPr="00DE2221">
        <w:lastRenderedPageBreak/>
        <w:t xml:space="preserve">När det gäller </w:t>
      </w:r>
      <w:hyperlink r:id="rId17" w:history="1">
        <w:r w:rsidR="00B54D2E" w:rsidRPr="00B54D2E">
          <w:rPr>
            <w:rStyle w:val="Hyperlnk"/>
          </w:rPr>
          <w:t>Intravenös regionalanestesi (IVRA) eller Bier blockad</w:t>
        </w:r>
      </w:hyperlink>
      <w:r w:rsidRPr="00DE2221">
        <w:t xml:space="preserve"> (intern rutin </w:t>
      </w:r>
      <w:r w:rsidR="00A52836">
        <w:t>inom VO AnOpIVA</w:t>
      </w:r>
      <w:r w:rsidRPr="00DE2221">
        <w:t>) finns en speciell rutin som bl.a. beskriver kontraindikationer för blodtomt fält m.m.</w:t>
      </w:r>
    </w:p>
    <w:p w14:paraId="3F944B63" w14:textId="77777777" w:rsidR="00DE2221" w:rsidRPr="00DE2221" w:rsidRDefault="00DE2221" w:rsidP="00B54D2E">
      <w:pPr>
        <w:pStyle w:val="Rubrik3"/>
      </w:pPr>
      <w:bookmarkStart w:id="36" w:name="_Toc531183473"/>
      <w:bookmarkStart w:id="37" w:name="_Toc256000003"/>
      <w:bookmarkStart w:id="38" w:name="_Toc256000011"/>
      <w:bookmarkStart w:id="39" w:name="_Toc256000019"/>
      <w:bookmarkStart w:id="40" w:name="_Toc256000027"/>
      <w:bookmarkStart w:id="41" w:name="_Toc256000035"/>
      <w:bookmarkStart w:id="42" w:name="_Toc256000043"/>
      <w:bookmarkStart w:id="43" w:name="_Toc256000051"/>
      <w:bookmarkStart w:id="44" w:name="_Toc256000059"/>
      <w:bookmarkStart w:id="45" w:name="_Toc256000067"/>
      <w:bookmarkStart w:id="46" w:name="_Toc169008994"/>
      <w:r w:rsidRPr="00DE2221">
        <w:t>Ansvar</w:t>
      </w:r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</w:p>
    <w:p w14:paraId="371CE883" w14:textId="77777777" w:rsidR="00DE2221" w:rsidRPr="00DE2221" w:rsidRDefault="00DE2221" w:rsidP="00B54D2E">
      <w:r w:rsidRPr="00DE2221">
        <w:t>Det är alltid operatören som ordinerar när och hur blodtomt fält ska användas.</w:t>
      </w:r>
    </w:p>
    <w:p w14:paraId="6B10C85F" w14:textId="77777777" w:rsidR="00DE2221" w:rsidRPr="00DE2221" w:rsidRDefault="00DE2221" w:rsidP="00B54D2E">
      <w:pPr>
        <w:pStyle w:val="Rubrik2"/>
      </w:pPr>
      <w:bookmarkStart w:id="47" w:name="_Toc531183474"/>
      <w:bookmarkStart w:id="48" w:name="_Toc256000004"/>
      <w:bookmarkStart w:id="49" w:name="_Toc256000012"/>
      <w:bookmarkStart w:id="50" w:name="_Toc256000020"/>
      <w:bookmarkStart w:id="51" w:name="_Toc256000028"/>
      <w:bookmarkStart w:id="52" w:name="_Toc256000036"/>
      <w:bookmarkStart w:id="53" w:name="_Toc256000044"/>
      <w:bookmarkStart w:id="54" w:name="_Toc256000052"/>
      <w:bookmarkStart w:id="55" w:name="_Toc256000060"/>
      <w:bookmarkStart w:id="56" w:name="_Toc256000068"/>
      <w:bookmarkStart w:id="57" w:name="_Toc169008995"/>
      <w:r w:rsidRPr="00DE2221">
        <w:t>Genomförande</w:t>
      </w:r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</w:p>
    <w:p w14:paraId="7DE3DC18" w14:textId="77777777" w:rsidR="00DE2221" w:rsidRPr="00DE2221" w:rsidRDefault="00DE2221" w:rsidP="00182B93">
      <w:pPr>
        <w:pStyle w:val="Punktlista"/>
      </w:pPr>
      <w:r w:rsidRPr="00DE2221">
        <w:t>Narkossköterskan kontrollerar apparat och manschett.</w:t>
      </w:r>
    </w:p>
    <w:p w14:paraId="297F8107" w14:textId="77777777" w:rsidR="00DE2221" w:rsidRPr="00DE2221" w:rsidRDefault="00DE2221" w:rsidP="00182B93">
      <w:pPr>
        <w:pStyle w:val="Punktlista"/>
      </w:pPr>
      <w:r w:rsidRPr="00DE2221">
        <w:t>Narkossköterskan inspekterar hud och perifer cirkulation innan manschett appliceras, vid misstanke om hudskada eller påverkad cirkulation kontaktas operatören för ställningstagande till om det är lämpligt att genomföra operationen i blodtomt fält.</w:t>
      </w:r>
    </w:p>
    <w:p w14:paraId="1B85AA35" w14:textId="77777777" w:rsidR="00DE2221" w:rsidRPr="00DE2221" w:rsidRDefault="00DE2221" w:rsidP="00182B93">
      <w:pPr>
        <w:pStyle w:val="Punktlista"/>
      </w:pPr>
      <w:r w:rsidRPr="00DE2221">
        <w:t>Eventuell antibiotikaprofylax ska vara administrerad innan blodtomt fält anläggs.</w:t>
      </w:r>
    </w:p>
    <w:p w14:paraId="71DF83B9" w14:textId="77777777" w:rsidR="00DE2221" w:rsidRPr="00DE2221" w:rsidRDefault="00DE2221" w:rsidP="00182B93">
      <w:pPr>
        <w:pStyle w:val="Punktlista"/>
      </w:pPr>
      <w:r w:rsidRPr="00DE2221">
        <w:t>Polstra extremiteten med 1 lager elastisk strumpa; välj rätt storlek på strumpa utifrån extremiteten omkrets för att minska risken för tryck-skador.</w:t>
      </w:r>
    </w:p>
    <w:p w14:paraId="26CD538F" w14:textId="77777777" w:rsidR="00DE2221" w:rsidRPr="00DE2221" w:rsidRDefault="00DE2221" w:rsidP="00182B93">
      <w:pPr>
        <w:pStyle w:val="Punktlista"/>
      </w:pPr>
      <w:r w:rsidRPr="00DE2221">
        <w:t>Välj bredast möjliga manschett. Sätt manschetten tätt runt extremiteten för bästa möjliga trycktransmission och för att undvika veckbildning. Sätt inte manschetten för högt upp i armhåla eller ljumske och inte heller för nära led.</w:t>
      </w:r>
    </w:p>
    <w:p w14:paraId="2E0B5876" w14:textId="77777777" w:rsidR="00DE2221" w:rsidRPr="00DE2221" w:rsidRDefault="00DE2221" w:rsidP="00182B93">
      <w:pPr>
        <w:pStyle w:val="Punktlista"/>
      </w:pPr>
      <w:r w:rsidRPr="00DE2221">
        <w:t xml:space="preserve">Anlägg blodtomhet genom att hålla upp extremiteten 1-2 minuter eller med hjälp av en </w:t>
      </w:r>
      <w:proofErr w:type="spellStart"/>
      <w:r w:rsidRPr="00DE2221">
        <w:t>Esmarchbinda</w:t>
      </w:r>
      <w:proofErr w:type="spellEnd"/>
      <w:r w:rsidRPr="00DE2221">
        <w:t>. För att hålla blodtomhet så kort tid som möjligt, bör blodtomhet anläggas efter steriltvätt och så nära operationsstart som möjligt.</w:t>
      </w:r>
    </w:p>
    <w:p w14:paraId="044D7399" w14:textId="77777777" w:rsidR="00DE2221" w:rsidRPr="00DE2221" w:rsidRDefault="00DE2221" w:rsidP="00182B93">
      <w:pPr>
        <w:pStyle w:val="Punktlista"/>
      </w:pPr>
      <w:r w:rsidRPr="00DE2221">
        <w:t xml:space="preserve">Se till att </w:t>
      </w:r>
      <w:proofErr w:type="spellStart"/>
      <w:r w:rsidRPr="00DE2221">
        <w:t>tvättsprit</w:t>
      </w:r>
      <w:proofErr w:type="spellEnd"/>
      <w:r w:rsidRPr="00DE2221">
        <w:t xml:space="preserve"> inte rinner in under manschetten.</w:t>
      </w:r>
    </w:p>
    <w:p w14:paraId="2A58680F" w14:textId="77777777" w:rsidR="00DE2221" w:rsidRPr="00DE2221" w:rsidRDefault="00DE2221" w:rsidP="00182B93">
      <w:pPr>
        <w:pStyle w:val="Punktlista"/>
      </w:pPr>
      <w:r w:rsidRPr="00DE2221">
        <w:t xml:space="preserve">Ställ in önskat tryck på </w:t>
      </w:r>
      <w:proofErr w:type="spellStart"/>
      <w:r w:rsidRPr="00DE2221">
        <w:t>tourniquet</w:t>
      </w:r>
      <w:proofErr w:type="spellEnd"/>
      <w:r w:rsidRPr="00DE2221">
        <w:t>-apparaten, och anlägg tryck, kontrollera att manschetten fylls med luft. Samråd med operatören om inställning av trycknivå.</w:t>
      </w:r>
    </w:p>
    <w:p w14:paraId="1C9CD920" w14:textId="77777777" w:rsidR="00DE2221" w:rsidRPr="00DE2221" w:rsidRDefault="00DE2221" w:rsidP="00182B93">
      <w:pPr>
        <w:pStyle w:val="Punktlistaunderliggande"/>
      </w:pPr>
      <w:r w:rsidRPr="00DE2221">
        <w:t xml:space="preserve">Övre extremitet: 75-100 </w:t>
      </w:r>
      <w:proofErr w:type="spellStart"/>
      <w:r w:rsidRPr="00DE2221">
        <w:t>mmHg</w:t>
      </w:r>
      <w:proofErr w:type="spellEnd"/>
      <w:r w:rsidRPr="00DE2221">
        <w:t xml:space="preserve"> över systoliskt blodtryck, max 300 </w:t>
      </w:r>
      <w:proofErr w:type="spellStart"/>
      <w:r w:rsidRPr="00DE2221">
        <w:t>mmHg</w:t>
      </w:r>
      <w:proofErr w:type="spellEnd"/>
      <w:r w:rsidRPr="00DE2221">
        <w:t xml:space="preserve"> för överarm och max 250 </w:t>
      </w:r>
      <w:proofErr w:type="spellStart"/>
      <w:r w:rsidRPr="00DE2221">
        <w:t>mmHg</w:t>
      </w:r>
      <w:proofErr w:type="spellEnd"/>
      <w:r w:rsidRPr="00DE2221">
        <w:t xml:space="preserve"> för underarm.</w:t>
      </w:r>
    </w:p>
    <w:p w14:paraId="484253A7" w14:textId="77777777" w:rsidR="00DE2221" w:rsidRPr="00DE2221" w:rsidRDefault="00DE2221" w:rsidP="00182B93">
      <w:pPr>
        <w:pStyle w:val="Punktlistaunderliggande"/>
      </w:pPr>
      <w:r w:rsidRPr="00DE2221">
        <w:t xml:space="preserve">Nedre extremitet: 100-150 </w:t>
      </w:r>
      <w:proofErr w:type="spellStart"/>
      <w:r w:rsidRPr="00DE2221">
        <w:t>mmHg</w:t>
      </w:r>
      <w:proofErr w:type="spellEnd"/>
      <w:r w:rsidRPr="00DE2221">
        <w:t xml:space="preserve"> över systoliskt blodtryck, max 350 </w:t>
      </w:r>
      <w:proofErr w:type="spellStart"/>
      <w:r w:rsidRPr="00DE2221">
        <w:t>mmHg</w:t>
      </w:r>
      <w:proofErr w:type="spellEnd"/>
      <w:r w:rsidRPr="00DE2221">
        <w:t xml:space="preserve"> för lår och max 300 </w:t>
      </w:r>
      <w:proofErr w:type="spellStart"/>
      <w:r w:rsidRPr="00DE2221">
        <w:t>mmHg</w:t>
      </w:r>
      <w:proofErr w:type="spellEnd"/>
      <w:r w:rsidRPr="00DE2221">
        <w:t xml:space="preserve"> för underben.</w:t>
      </w:r>
    </w:p>
    <w:p w14:paraId="338FFBE5" w14:textId="77777777" w:rsidR="00DE2221" w:rsidRPr="00DE2221" w:rsidRDefault="00DE2221" w:rsidP="00FB7345">
      <w:pPr>
        <w:pStyle w:val="Punktlista"/>
        <w:rPr>
          <w:rFonts w:eastAsia="Calibri"/>
          <w:lang w:eastAsia="en-US"/>
        </w:rPr>
      </w:pPr>
      <w:r w:rsidRPr="00DE2221">
        <w:rPr>
          <w:rFonts w:eastAsia="Calibri"/>
          <w:lang w:eastAsia="en-US"/>
        </w:rPr>
        <w:t>Narkossköterskan gör operatören uppmärksammad om tiden efter 60 minuter och därefter efter 90 minuter, efter 105 minuter och efter 120 minuter. Mer än 2 timmar blodtomhet rekommenderas inte.</w:t>
      </w:r>
    </w:p>
    <w:p w14:paraId="35BF4BF2" w14:textId="77777777" w:rsidR="00DE2221" w:rsidRPr="00DE2221" w:rsidRDefault="00DE2221" w:rsidP="00FB7345">
      <w:pPr>
        <w:pStyle w:val="Punktlista"/>
        <w:rPr>
          <w:rFonts w:eastAsia="Calibri"/>
          <w:lang w:eastAsia="en-US"/>
        </w:rPr>
      </w:pPr>
      <w:r w:rsidRPr="00DE2221">
        <w:rPr>
          <w:rFonts w:eastAsia="Calibri"/>
          <w:lang w:eastAsia="en-US"/>
        </w:rPr>
        <w:lastRenderedPageBreak/>
        <w:t xml:space="preserve">Om längre tid krävs, släpp på blodflödet i minst 20 minuter innan trycket anläggs igen. Det är rekommenderat att manschetten avlägsnas under recirkulationstiden för att undvika </w:t>
      </w:r>
      <w:proofErr w:type="spellStart"/>
      <w:r w:rsidRPr="00DE2221">
        <w:rPr>
          <w:rFonts w:eastAsia="Calibri"/>
          <w:lang w:eastAsia="en-US"/>
        </w:rPr>
        <w:t>venstas</w:t>
      </w:r>
      <w:proofErr w:type="spellEnd"/>
      <w:r w:rsidRPr="00DE2221">
        <w:rPr>
          <w:rFonts w:eastAsia="Calibri"/>
          <w:lang w:eastAsia="en-US"/>
        </w:rPr>
        <w:t>. Anlägg manschetten och placera extremiteten i högläge under 30 sekunder inför varje ny tryckperiod. Påsläpp ska göras var 60:e minuter om lång period av blodtomhet krävs.</w:t>
      </w:r>
    </w:p>
    <w:p w14:paraId="06D14EE5" w14:textId="77777777" w:rsidR="00DE2221" w:rsidRPr="00DE2221" w:rsidRDefault="00DE2221" w:rsidP="000D64FB">
      <w:pPr>
        <w:pStyle w:val="Rubrik3"/>
      </w:pPr>
      <w:bookmarkStart w:id="58" w:name="_Toc531183475"/>
      <w:bookmarkStart w:id="59" w:name="_Toc256000005"/>
      <w:bookmarkStart w:id="60" w:name="_Toc256000013"/>
      <w:bookmarkStart w:id="61" w:name="_Toc256000021"/>
      <w:bookmarkStart w:id="62" w:name="_Toc256000029"/>
      <w:bookmarkStart w:id="63" w:name="_Toc256000037"/>
      <w:bookmarkStart w:id="64" w:name="_Toc256000045"/>
      <w:bookmarkStart w:id="65" w:name="_Toc256000053"/>
      <w:bookmarkStart w:id="66" w:name="_Toc256000061"/>
      <w:bookmarkStart w:id="67" w:name="_Toc256000069"/>
      <w:bookmarkStart w:id="68" w:name="_Toc169008996"/>
      <w:r w:rsidRPr="00DE2221">
        <w:t>Uppföljning</w:t>
      </w:r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</w:p>
    <w:p w14:paraId="26CC61B6" w14:textId="77777777" w:rsidR="00DE2221" w:rsidRPr="00DE2221" w:rsidRDefault="00DE2221" w:rsidP="000D64FB">
      <w:r w:rsidRPr="00DE2221">
        <w:t>Inspektera huden; detta görs oftast av operationssköterska.</w:t>
      </w:r>
    </w:p>
    <w:p w14:paraId="09CD57A4" w14:textId="77777777" w:rsidR="00DE2221" w:rsidRPr="00DE2221" w:rsidRDefault="00DE2221" w:rsidP="000D64FB">
      <w:r w:rsidRPr="00DE2221">
        <w:t>Inspektera den perifera cirkulationen.</w:t>
      </w:r>
    </w:p>
    <w:p w14:paraId="25A7DDDC" w14:textId="77777777" w:rsidR="00DE2221" w:rsidRPr="00DE2221" w:rsidRDefault="00DE2221" w:rsidP="000D64FB">
      <w:r w:rsidRPr="00DE2221">
        <w:t xml:space="preserve">Dokumentera manschettens placering, trycknivå, </w:t>
      </w:r>
      <w:proofErr w:type="spellStart"/>
      <w:r w:rsidRPr="00DE2221">
        <w:t>ischemitid</w:t>
      </w:r>
      <w:proofErr w:type="spellEnd"/>
      <w:r w:rsidRPr="00DE2221">
        <w:t xml:space="preserve"> samt eventuella förändringar som gjorts under operationen. Denna dokumentation ska skrivas in i </w:t>
      </w:r>
      <w:proofErr w:type="spellStart"/>
      <w:r w:rsidRPr="00DE2221">
        <w:t>Orbit</w:t>
      </w:r>
      <w:proofErr w:type="spellEnd"/>
      <w:r w:rsidRPr="00DE2221">
        <w:t>.</w:t>
      </w:r>
    </w:p>
    <w:p w14:paraId="33F70C00" w14:textId="77777777" w:rsidR="00DE2221" w:rsidRPr="00DE2221" w:rsidRDefault="00DE2221" w:rsidP="000D64FB">
      <w:r w:rsidRPr="00DE2221">
        <w:t>Eventuella komplikationer ska dokumenteras i patientens journal och avvikelse skrivas.</w:t>
      </w:r>
    </w:p>
    <w:p w14:paraId="279435FE" w14:textId="77777777" w:rsidR="00DE2221" w:rsidRPr="00DE2221" w:rsidRDefault="00DE2221" w:rsidP="000D64FB">
      <w:r w:rsidRPr="00DE2221">
        <w:t>Postoperativt övervakas hud och cirkulation minst 50 minuter. Extremiteten ska helst vårdas i måttligt högläge, cirka 30 grader.</w:t>
      </w:r>
    </w:p>
    <w:p w14:paraId="0FE86178" w14:textId="77777777" w:rsidR="00DE2221" w:rsidRPr="00DE2221" w:rsidRDefault="00DE2221" w:rsidP="000D64FB">
      <w:pPr>
        <w:pStyle w:val="Rubrik2"/>
      </w:pPr>
      <w:bookmarkStart w:id="69" w:name="_Toc182366122"/>
      <w:bookmarkStart w:id="70" w:name="_Toc531183476"/>
      <w:bookmarkStart w:id="71" w:name="_Toc256000006"/>
      <w:bookmarkStart w:id="72" w:name="_Toc256000014"/>
      <w:bookmarkStart w:id="73" w:name="_Toc256000022"/>
      <w:bookmarkStart w:id="74" w:name="_Toc256000030"/>
      <w:bookmarkStart w:id="75" w:name="_Toc256000038"/>
      <w:bookmarkStart w:id="76" w:name="_Toc256000046"/>
      <w:bookmarkStart w:id="77" w:name="_Toc256000054"/>
      <w:bookmarkStart w:id="78" w:name="_Toc256000062"/>
      <w:bookmarkStart w:id="79" w:name="_Toc256000070"/>
      <w:bookmarkStart w:id="80" w:name="_Toc169008997"/>
      <w:r w:rsidRPr="00DE2221">
        <w:t>Dokumentinformation</w:t>
      </w:r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</w:p>
    <w:p w14:paraId="60EFE147" w14:textId="77777777" w:rsidR="00DE2221" w:rsidRPr="000D64FB" w:rsidRDefault="00DE2221" w:rsidP="000D64FB">
      <w:pPr>
        <w:spacing w:after="0"/>
        <w:rPr>
          <w:b/>
          <w:bCs/>
        </w:rPr>
      </w:pPr>
      <w:r w:rsidRPr="000D64FB">
        <w:rPr>
          <w:b/>
          <w:bCs/>
        </w:rPr>
        <w:t>För innehållet svarar</w:t>
      </w:r>
    </w:p>
    <w:p w14:paraId="6DA252D5" w14:textId="4E2C2518" w:rsidR="00DE2221" w:rsidRPr="00DE2221" w:rsidRDefault="006E47DA" w:rsidP="000D64FB">
      <w:pPr>
        <w:rPr>
          <w:szCs w:val="20"/>
        </w:rPr>
      </w:pPr>
      <w:r>
        <w:rPr>
          <w:szCs w:val="20"/>
        </w:rPr>
        <w:t>Zvonimir Na</w:t>
      </w:r>
      <w:r w:rsidR="00DA0B57">
        <w:rPr>
          <w:szCs w:val="20"/>
        </w:rPr>
        <w:t>k</w:t>
      </w:r>
      <w:r>
        <w:rPr>
          <w:szCs w:val="20"/>
        </w:rPr>
        <w:t>ic</w:t>
      </w:r>
      <w:r w:rsidR="00DE2221" w:rsidRPr="00DE2221">
        <w:rPr>
          <w:szCs w:val="20"/>
        </w:rPr>
        <w:t xml:space="preserve">, </w:t>
      </w:r>
      <w:r w:rsidR="00FA30F7">
        <w:rPr>
          <w:szCs w:val="20"/>
        </w:rPr>
        <w:t>över</w:t>
      </w:r>
      <w:r w:rsidR="00DE2221" w:rsidRPr="00DE2221">
        <w:rPr>
          <w:szCs w:val="20"/>
        </w:rPr>
        <w:t xml:space="preserve">läkare, </w:t>
      </w:r>
      <w:r w:rsidR="006666EC">
        <w:rPr>
          <w:szCs w:val="20"/>
        </w:rPr>
        <w:t>VO AnOpIVA</w:t>
      </w:r>
      <w:r w:rsidR="00DE2221" w:rsidRPr="00DE2221">
        <w:rPr>
          <w:szCs w:val="20"/>
        </w:rPr>
        <w:t>, SÄS</w:t>
      </w:r>
    </w:p>
    <w:p w14:paraId="0750A0C1" w14:textId="7046D092" w:rsidR="00DE2221" w:rsidRPr="002F356B" w:rsidRDefault="00DE2221" w:rsidP="000D64FB">
      <w:pPr>
        <w:spacing w:after="0"/>
      </w:pPr>
      <w:bookmarkStart w:id="81" w:name="_Toc149035757"/>
      <w:bookmarkStart w:id="82" w:name="_Toc149978547"/>
      <w:r w:rsidRPr="000D64FB">
        <w:rPr>
          <w:b/>
          <w:bCs/>
        </w:rPr>
        <w:t>Remissinstanser</w:t>
      </w:r>
      <w:bookmarkEnd w:id="81"/>
      <w:bookmarkEnd w:id="82"/>
      <w:r w:rsidR="000D64FB">
        <w:rPr>
          <w:b/>
          <w:bCs/>
        </w:rPr>
        <w:t xml:space="preserve"> </w:t>
      </w:r>
      <w:r w:rsidR="002F356B">
        <w:t>(utgåva 1)</w:t>
      </w:r>
    </w:p>
    <w:p w14:paraId="3B33CAD4" w14:textId="77777777" w:rsidR="00DE2221" w:rsidRPr="00DE2221" w:rsidRDefault="00DE2221" w:rsidP="000D64FB">
      <w:pPr>
        <w:rPr>
          <w:szCs w:val="20"/>
        </w:rPr>
      </w:pPr>
      <w:r w:rsidRPr="00DE2221">
        <w:rPr>
          <w:szCs w:val="20"/>
        </w:rPr>
        <w:t>Verksamhetschefer, SÄS</w:t>
      </w:r>
    </w:p>
    <w:p w14:paraId="4CF90221" w14:textId="77777777" w:rsidR="00DE2221" w:rsidRPr="000D64FB" w:rsidRDefault="00DE2221" w:rsidP="000D64FB">
      <w:pPr>
        <w:spacing w:after="0"/>
        <w:rPr>
          <w:b/>
          <w:bCs/>
        </w:rPr>
      </w:pPr>
      <w:r w:rsidRPr="000D64FB">
        <w:rPr>
          <w:b/>
          <w:bCs/>
        </w:rPr>
        <w:t>Fastställt av</w:t>
      </w:r>
    </w:p>
    <w:p w14:paraId="07D38109" w14:textId="304717F1" w:rsidR="00DE2221" w:rsidRPr="00DE2221" w:rsidRDefault="006666EC" w:rsidP="000D64FB">
      <w:pPr>
        <w:rPr>
          <w:szCs w:val="20"/>
        </w:rPr>
      </w:pPr>
      <w:r>
        <w:rPr>
          <w:szCs w:val="20"/>
        </w:rPr>
        <w:t>Jerker Nilson</w:t>
      </w:r>
      <w:r w:rsidR="00DE2221" w:rsidRPr="00DE2221">
        <w:rPr>
          <w:szCs w:val="20"/>
        </w:rPr>
        <w:t>, chefläkare, SÄS</w:t>
      </w:r>
    </w:p>
    <w:p w14:paraId="5809EFF7" w14:textId="77777777" w:rsidR="00DE2221" w:rsidRPr="000D64FB" w:rsidRDefault="00DE2221" w:rsidP="000D64FB">
      <w:pPr>
        <w:spacing w:after="0"/>
        <w:rPr>
          <w:b/>
          <w:bCs/>
        </w:rPr>
      </w:pPr>
      <w:r w:rsidRPr="000D64FB">
        <w:rPr>
          <w:b/>
          <w:bCs/>
        </w:rPr>
        <w:t>Nyckelord</w:t>
      </w:r>
    </w:p>
    <w:p w14:paraId="28846BC4" w14:textId="061EDE52" w:rsidR="00DE2221" w:rsidRPr="00DE2221" w:rsidRDefault="00DE2221" w:rsidP="000D64FB">
      <w:pPr>
        <w:rPr>
          <w:sz w:val="23"/>
          <w:szCs w:val="23"/>
        </w:rPr>
      </w:pPr>
      <w:r w:rsidRPr="00DE2221">
        <w:rPr>
          <w:szCs w:val="20"/>
        </w:rPr>
        <w:t xml:space="preserve">Blodtomt fält, </w:t>
      </w:r>
      <w:proofErr w:type="spellStart"/>
      <w:r w:rsidRPr="00DE2221">
        <w:rPr>
          <w:szCs w:val="20"/>
        </w:rPr>
        <w:t>ischemitid</w:t>
      </w:r>
      <w:proofErr w:type="spellEnd"/>
      <w:r w:rsidRPr="00DE2221">
        <w:rPr>
          <w:szCs w:val="20"/>
        </w:rPr>
        <w:t xml:space="preserve">, operationsmetod, operationsteknik, kirurgi, blodfritt fält, blodlös kirurgi, regionalanestesi, IVRA, ivra, </w:t>
      </w:r>
      <w:r w:rsidRPr="00DE2221">
        <w:rPr>
          <w:sz w:val="23"/>
          <w:szCs w:val="23"/>
        </w:rPr>
        <w:t>bier blockad, bedövning, operation</w:t>
      </w:r>
    </w:p>
    <w:p w14:paraId="7B270528" w14:textId="77777777" w:rsidR="00DE2221" w:rsidRPr="00DE2221" w:rsidRDefault="00DE2221" w:rsidP="002F356B">
      <w:pPr>
        <w:pStyle w:val="Rubrik2"/>
      </w:pPr>
      <w:bookmarkStart w:id="83" w:name="_Toc531183477"/>
      <w:bookmarkStart w:id="84" w:name="_Toc256000007"/>
      <w:bookmarkStart w:id="85" w:name="_Toc256000015"/>
      <w:bookmarkStart w:id="86" w:name="_Toc256000023"/>
      <w:bookmarkStart w:id="87" w:name="_Toc256000031"/>
      <w:bookmarkStart w:id="88" w:name="_Toc256000039"/>
      <w:bookmarkStart w:id="89" w:name="_Toc256000047"/>
      <w:bookmarkStart w:id="90" w:name="_Toc256000055"/>
      <w:bookmarkStart w:id="91" w:name="_Toc256000063"/>
      <w:bookmarkStart w:id="92" w:name="_Toc256000071"/>
      <w:bookmarkStart w:id="93" w:name="_Toc169008998"/>
      <w:r w:rsidRPr="00DE2221">
        <w:t>Referensförteckning</w:t>
      </w:r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</w:p>
    <w:p w14:paraId="7510914A" w14:textId="0A360559" w:rsidR="00357281" w:rsidRDefault="00DE2221" w:rsidP="002F356B">
      <w:pPr>
        <w:pStyle w:val="Punktlistanumrerad"/>
      </w:pPr>
      <w:r w:rsidRPr="002F356B">
        <w:t>Riksföreningen för operationssjukvård. (2014) Riksföreningen anser och rekommenderar – om åtgärder vid anläggande av blodtomt fält. Hämtat från</w:t>
      </w:r>
      <w:r w:rsidR="00357281">
        <w:br/>
      </w:r>
      <w:hyperlink r:id="rId18" w:history="1">
        <w:r w:rsidR="00357281" w:rsidRPr="00A25999">
          <w:rPr>
            <w:rStyle w:val="Hyperlnk"/>
          </w:rPr>
          <w:t>www.rfop.se/publikationer/riksfoereningen-anser-och-rekommenderar/</w:t>
        </w:r>
      </w:hyperlink>
    </w:p>
    <w:bookmarkEnd w:id="0"/>
    <w:sectPr w:rsidR="00357281" w:rsidSect="00DE222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DB3D26" w14:textId="77777777" w:rsidR="00721E91" w:rsidRDefault="00721E91">
      <w:r>
        <w:separator/>
      </w:r>
    </w:p>
  </w:endnote>
  <w:endnote w:type="continuationSeparator" w:id="0">
    <w:p w14:paraId="0E3DA2D4" w14:textId="77777777" w:rsidR="00721E91" w:rsidRDefault="00721E91">
      <w:r>
        <w:continuationSeparator/>
      </w:r>
    </w:p>
  </w:endnote>
  <w:endnote w:type="continuationNotice" w:id="1">
    <w:p w14:paraId="241D9A88" w14:textId="77777777" w:rsidR="00721E91" w:rsidRDefault="00721E9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2D7A07" w14:textId="77777777" w:rsidR="00721E91" w:rsidRDefault="00721E91"/>
  </w:footnote>
  <w:footnote w:type="continuationSeparator" w:id="0">
    <w:p w14:paraId="41B4290D" w14:textId="77777777" w:rsidR="00721E91" w:rsidRDefault="00721E91">
      <w:r>
        <w:continuationSeparator/>
      </w:r>
    </w:p>
  </w:footnote>
  <w:footnote w:type="continuationNotice" w:id="1">
    <w:p w14:paraId="520DACC7" w14:textId="77777777" w:rsidR="00721E91" w:rsidRDefault="00721E9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3"/>
    <w:multiLevelType w:val="singleLevel"/>
    <w:tmpl w:val="F288020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8"/>
    <w:multiLevelType w:val="singleLevel"/>
    <w:tmpl w:val="1C9AB92C"/>
    <w:lvl w:ilvl="0">
      <w:start w:val="1"/>
      <w:numFmt w:val="decimal"/>
      <w:pStyle w:val="Punktlistanumrerad"/>
      <w:lvlText w:val="%1."/>
      <w:lvlJc w:val="left"/>
      <w:pPr>
        <w:ind w:left="1352" w:hanging="360"/>
      </w:pPr>
      <w:rPr>
        <w:rFonts w:hint="default"/>
      </w:rPr>
    </w:lvl>
  </w:abstractNum>
  <w:abstractNum w:abstractNumId="3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03C7D43"/>
    <w:multiLevelType w:val="hybridMultilevel"/>
    <w:tmpl w:val="A7B8CEEA"/>
    <w:lvl w:ilvl="0" w:tplc="A4A00EB2">
      <w:start w:val="1"/>
      <w:numFmt w:val="bullet"/>
      <w:pStyle w:val="Punktlista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AC928A3"/>
    <w:multiLevelType w:val="hybridMultilevel"/>
    <w:tmpl w:val="74403C12"/>
    <w:lvl w:ilvl="0" w:tplc="FFFFFFFF">
      <w:start w:val="1"/>
      <w:numFmt w:val="bullet"/>
      <w:lvlText w:val=""/>
      <w:lvlJc w:val="left"/>
      <w:pPr>
        <w:ind w:left="2968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368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440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512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84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656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728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800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728" w:hanging="360"/>
      </w:pPr>
      <w:rPr>
        <w:rFonts w:ascii="Wingdings" w:hAnsi="Wingdings" w:hint="default"/>
      </w:rPr>
    </w:lvl>
  </w:abstractNum>
  <w:abstractNum w:abstractNumId="12" w15:restartNumberingAfterBreak="0">
    <w:nsid w:val="301B32AB"/>
    <w:multiLevelType w:val="hybridMultilevel"/>
    <w:tmpl w:val="DDA6D6AC"/>
    <w:lvl w:ilvl="0" w:tplc="21A64BD0">
      <w:start w:val="1"/>
      <w:numFmt w:val="bullet"/>
      <w:pStyle w:val="Punktlistaunderliggande"/>
      <w:lvlText w:val="¯"/>
      <w:lvlJc w:val="left"/>
      <w:pPr>
        <w:ind w:left="1709" w:hanging="360"/>
      </w:pPr>
      <w:rPr>
        <w:rFonts w:ascii="Agency FB" w:hAnsi="Agency FB" w:hint="default"/>
        <w:outline w:val="0"/>
        <w:shadow w:val="0"/>
        <w:emboss w:val="0"/>
        <w:imprint w:val="0"/>
        <w:color w:val="auto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5D27CE6"/>
    <w:multiLevelType w:val="multilevel"/>
    <w:tmpl w:val="D2AEF822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87864855">
    <w:abstractNumId w:val="12"/>
  </w:num>
  <w:num w:numId="2" w16cid:durableId="211503154">
    <w:abstractNumId w:val="2"/>
  </w:num>
  <w:num w:numId="3" w16cid:durableId="1174148285">
    <w:abstractNumId w:val="11"/>
  </w:num>
  <w:num w:numId="4" w16cid:durableId="1135100247">
    <w:abstractNumId w:val="20"/>
  </w:num>
  <w:num w:numId="5" w16cid:durableId="36537309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8771544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927691464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1537578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486627359">
    <w:abstractNumId w:val="6"/>
  </w:num>
  <w:num w:numId="10" w16cid:durableId="53747180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64FB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2B93"/>
    <w:rsid w:val="001860B9"/>
    <w:rsid w:val="00186F2B"/>
    <w:rsid w:val="001874D6"/>
    <w:rsid w:val="0019632A"/>
    <w:rsid w:val="001A4E7C"/>
    <w:rsid w:val="001B762C"/>
    <w:rsid w:val="001C30E0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356B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7281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23C9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11FE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DA0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666EC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47DA"/>
    <w:rsid w:val="006F0D7E"/>
    <w:rsid w:val="00710B77"/>
    <w:rsid w:val="0072075B"/>
    <w:rsid w:val="00721E91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45F6"/>
    <w:rsid w:val="00A264BE"/>
    <w:rsid w:val="00A272CA"/>
    <w:rsid w:val="00A33051"/>
    <w:rsid w:val="00A407AD"/>
    <w:rsid w:val="00A40923"/>
    <w:rsid w:val="00A41C05"/>
    <w:rsid w:val="00A42426"/>
    <w:rsid w:val="00A514B7"/>
    <w:rsid w:val="00A52836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4D2E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1F1"/>
    <w:rsid w:val="00D139CF"/>
    <w:rsid w:val="00D37E7F"/>
    <w:rsid w:val="00D47AD7"/>
    <w:rsid w:val="00D51529"/>
    <w:rsid w:val="00D85218"/>
    <w:rsid w:val="00D915B1"/>
    <w:rsid w:val="00DA0B57"/>
    <w:rsid w:val="00DA299D"/>
    <w:rsid w:val="00DA372D"/>
    <w:rsid w:val="00DA65C4"/>
    <w:rsid w:val="00DD2BE0"/>
    <w:rsid w:val="00DE2221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636F"/>
    <w:rsid w:val="00EF5CB9"/>
    <w:rsid w:val="00F22264"/>
    <w:rsid w:val="00F2564D"/>
    <w:rsid w:val="00F35B05"/>
    <w:rsid w:val="00F413D9"/>
    <w:rsid w:val="00F5135F"/>
    <w:rsid w:val="00F51F78"/>
    <w:rsid w:val="00F86F47"/>
    <w:rsid w:val="00F90B64"/>
    <w:rsid w:val="00FA30F7"/>
    <w:rsid w:val="00FB2F0F"/>
    <w:rsid w:val="00FB5086"/>
    <w:rsid w:val="00FB5411"/>
    <w:rsid w:val="00FB6392"/>
    <w:rsid w:val="00FB7345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DE2221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DE2221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DE2221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3A23C9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3A23C9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FB7345"/>
    <w:pPr>
      <w:numPr>
        <w:numId w:val="9"/>
      </w:numPr>
      <w:tabs>
        <w:tab w:val="left" w:pos="1349"/>
      </w:tabs>
      <w:ind w:left="1349" w:hanging="357"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DE2221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DE2221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DE2221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Punktlista2">
    <w:name w:val="List Bullet 2"/>
    <w:basedOn w:val="Normal"/>
    <w:uiPriority w:val="99"/>
    <w:semiHidden/>
    <w:unhideWhenUsed/>
    <w:rsid w:val="00DE2221"/>
    <w:pPr>
      <w:tabs>
        <w:tab w:val="num" w:pos="720"/>
      </w:tabs>
      <w:ind w:left="720" w:hanging="720"/>
      <w:contextualSpacing/>
    </w:pPr>
  </w:style>
  <w:style w:type="paragraph" w:customStyle="1" w:styleId="a">
    <w:next w:val="Numreradlista"/>
    <w:rsid w:val="00DE2221"/>
    <w:pPr>
      <w:tabs>
        <w:tab w:val="num" w:pos="3036"/>
      </w:tabs>
      <w:spacing w:after="80"/>
      <w:ind w:left="3033" w:hanging="357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DE2221"/>
    <w:pPr>
      <w:tabs>
        <w:tab w:val="num" w:pos="720"/>
      </w:tabs>
      <w:ind w:left="720" w:hanging="720"/>
      <w:contextualSpacing/>
    </w:pPr>
  </w:style>
  <w:style w:type="paragraph" w:customStyle="1" w:styleId="Punktlistaunderliggande">
    <w:name w:val="Punktlista underliggande"/>
    <w:qFormat/>
    <w:rsid w:val="00FB7345"/>
    <w:pPr>
      <w:numPr>
        <w:numId w:val="1"/>
      </w:numPr>
      <w:tabs>
        <w:tab w:val="left" w:pos="1707"/>
      </w:tabs>
      <w:overflowPunct w:val="0"/>
      <w:autoSpaceDE w:val="0"/>
      <w:autoSpaceDN w:val="0"/>
      <w:adjustRightInd w:val="0"/>
      <w:spacing w:after="120" w:line="288" w:lineRule="auto"/>
      <w:ind w:left="1706" w:hanging="357"/>
      <w:textAlignment w:val="baseline"/>
    </w:pPr>
    <w:rPr>
      <w:sz w:val="24"/>
    </w:rPr>
  </w:style>
  <w:style w:type="paragraph" w:customStyle="1" w:styleId="Punktlistanumrerad">
    <w:name w:val="Punktlista numrerad"/>
    <w:qFormat/>
    <w:rsid w:val="002F356B"/>
    <w:pPr>
      <w:keepNext/>
      <w:keepLines/>
      <w:numPr>
        <w:numId w:val="2"/>
      </w:numPr>
      <w:tabs>
        <w:tab w:val="left" w:pos="1349"/>
      </w:tabs>
      <w:overflowPunct w:val="0"/>
      <w:autoSpaceDE w:val="0"/>
      <w:autoSpaceDN w:val="0"/>
      <w:adjustRightInd w:val="0"/>
      <w:spacing w:after="120"/>
      <w:ind w:left="1349" w:right="868" w:hanging="357"/>
      <w:textAlignment w:val="baseline"/>
    </w:pPr>
    <w:rPr>
      <w:sz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A245F6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35728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www.rfop.se/publikationer/riksfoereningen-anser-och-rekommenderar/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as9004-593667208-23/surrogate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23</TotalTime>
  <Pages>3</Pages>
  <Words>519</Words>
  <Characters>4319</Characters>
  <Application>Microsoft Office Word</Application>
  <DocSecurity>0</DocSecurity>
  <Lines>35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4829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Blodtomt fält vid operation, SÄS</dc:title>
  <dc:subject/>
  <dc:creator>patrik.jens.johansson@vgregion.se</dc:creator>
  <keywords/>
  <lastModifiedBy>Karin Åhlin</lastModifiedBy>
  <revision>22</revision>
  <lastPrinted>2016-03-31T10:56:00.0000000Z</lastPrinted>
  <dcterms:created xsi:type="dcterms:W3CDTF">2022-03-28T05:30:00.0000000Z</dcterms:created>
  <dcterms:modified xsi:type="dcterms:W3CDTF">2024-06-14T07:32:00.0000000Z</dcterms:modified>
</coreProperties>
</file>