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8A5FF3" w14:textId="77777777" w:rsidR="009D28CB" w:rsidRDefault="009D28CB" w:rsidP="009D28CB">
      <w:pPr>
        <w:pStyle w:val="Rubrik2"/>
        <w:sectPr w:rsidR="009D28CB" w:rsidSect="00CA109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2835" w:right="1979" w:bottom="1276" w:left="992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bookmarkEnd w:id="0"/>
    <w:p w14:paraId="4505FDDF" w14:textId="77777777" w:rsidR="00B2773E" w:rsidRPr="00EE7C5E" w:rsidRDefault="00B2773E" w:rsidP="00B2773E">
      <w:pPr>
        <w:pStyle w:val="Rubrik1"/>
      </w:pPr>
      <w:r w:rsidRPr="00EE7C5E">
        <w:t>Öppenvårdsplats/23-timmarsplats, SÄS Borås</w:t>
      </w:r>
    </w:p>
    <w:p w14:paraId="11E93259" w14:textId="77777777" w:rsidR="00B2773E" w:rsidRPr="00EE7C5E" w:rsidRDefault="00B2773E" w:rsidP="00B2773E">
      <w:pPr>
        <w:pStyle w:val="Rubrik2"/>
      </w:pPr>
      <w:bookmarkStart w:id="1" w:name="_Toc182827843"/>
      <w:r w:rsidRPr="00EE7C5E">
        <w:t>Sammanfattning</w:t>
      </w:r>
      <w:bookmarkEnd w:id="1"/>
    </w:p>
    <w:p w14:paraId="3A3D4E1C" w14:textId="56C0C6E2" w:rsidR="00B2773E" w:rsidRPr="00EE7C5E" w:rsidRDefault="4F118DAA" w:rsidP="00B2773E">
      <w:pPr>
        <w:ind w:right="1274"/>
      </w:pPr>
      <w:r>
        <w:t>Rutinen</w:t>
      </w:r>
      <w:r w:rsidR="00B2773E" w:rsidRPr="00EE7C5E">
        <w:t xml:space="preserve"> beskriver förutsättningar och arbetssätt för nyttjande av </w:t>
      </w:r>
      <w:r w:rsidR="00B2773E">
        <w:t>öppenvårdsplats</w:t>
      </w:r>
      <w:r w:rsidR="00B2773E" w:rsidRPr="00EE7C5E">
        <w:t>/23-timmarsplats</w:t>
      </w:r>
      <w:r w:rsidR="00130273">
        <w:t>.</w:t>
      </w:r>
    </w:p>
    <w:p w14:paraId="5CEA507A" w14:textId="77777777" w:rsidR="00B2773E" w:rsidRPr="00C13EC0" w:rsidRDefault="00B2773E" w:rsidP="00B2773E">
      <w:pPr>
        <w:pStyle w:val="Rubrik2"/>
        <w:rPr>
          <w:color w:val="auto"/>
        </w:rPr>
      </w:pPr>
      <w:bookmarkStart w:id="2" w:name="_Toc182827844"/>
      <w:r w:rsidRPr="00C13EC0">
        <w:rPr>
          <w:color w:val="auto"/>
        </w:rPr>
        <w:t>Förändringar sedan föregående version</w:t>
      </w:r>
      <w:bookmarkEnd w:id="2"/>
    </w:p>
    <w:p w14:paraId="43F8ABCD" w14:textId="21DA3B8F" w:rsidR="00B2773E" w:rsidRPr="009C66E8" w:rsidRDefault="00E37F45" w:rsidP="39A154A6">
      <w:r w:rsidRPr="009C66E8">
        <w:t>Revidera</w:t>
      </w:r>
      <w:r w:rsidR="00A41ABF" w:rsidRPr="009C66E8">
        <w:t>t innehåll och</w:t>
      </w:r>
      <w:r w:rsidRPr="009C66E8">
        <w:t xml:space="preserve"> uppdatering</w:t>
      </w:r>
      <w:r w:rsidR="00A41ABF" w:rsidRPr="009C66E8">
        <w:t xml:space="preserve"> relaterat till </w:t>
      </w:r>
      <w:r w:rsidR="00FD396C" w:rsidRPr="009C66E8">
        <w:t xml:space="preserve">aktuellt </w:t>
      </w:r>
      <w:r w:rsidR="00A67988" w:rsidRPr="009C66E8">
        <w:t>IT-</w:t>
      </w:r>
      <w:r w:rsidR="00A41ABF" w:rsidRPr="009C66E8">
        <w:t>system.</w:t>
      </w:r>
    </w:p>
    <w:p w14:paraId="35E3BDAD" w14:textId="77777777" w:rsidR="00B2773E" w:rsidRPr="009D28CB" w:rsidRDefault="00B2773E" w:rsidP="006A661B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9D28CB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2048AB97" w14:textId="34961F28" w:rsidR="00824EED" w:rsidRDefault="00B2773E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bCs/>
          <w:kern w:val="32"/>
          <w:sz w:val="32"/>
          <w:szCs w:val="20"/>
        </w:rPr>
        <w:fldChar w:fldCharType="begin"/>
      </w:r>
      <w:r>
        <w:rPr>
          <w:rFonts w:ascii="Arial" w:hAnsi="Arial"/>
          <w:bCs/>
          <w:kern w:val="32"/>
          <w:sz w:val="32"/>
          <w:szCs w:val="20"/>
        </w:rPr>
        <w:instrText xml:space="preserve"> TOC \h \z \t "Rubrik 2;1;Rubrik 3;2;Mellanrubrik VGR;3" </w:instrText>
      </w:r>
      <w:r>
        <w:rPr>
          <w:rFonts w:ascii="Arial" w:hAnsi="Arial"/>
          <w:bCs/>
          <w:kern w:val="32"/>
          <w:sz w:val="32"/>
          <w:szCs w:val="20"/>
        </w:rPr>
        <w:fldChar w:fldCharType="separate"/>
      </w:r>
      <w:hyperlink w:anchor="_Toc182827843" w:history="1">
        <w:r w:rsidR="00824EED" w:rsidRPr="001676AE">
          <w:rPr>
            <w:rStyle w:val="Hyperlnk"/>
            <w:rFonts w:eastAsia="MS Gothic"/>
            <w:noProof/>
          </w:rPr>
          <w:t>Sammanfattning</w:t>
        </w:r>
        <w:r w:rsidR="00824EED">
          <w:rPr>
            <w:noProof/>
            <w:webHidden/>
          </w:rPr>
          <w:tab/>
        </w:r>
        <w:r w:rsidR="00824EED">
          <w:rPr>
            <w:noProof/>
            <w:webHidden/>
          </w:rPr>
          <w:fldChar w:fldCharType="begin"/>
        </w:r>
        <w:r w:rsidR="00824EED">
          <w:rPr>
            <w:noProof/>
            <w:webHidden/>
          </w:rPr>
          <w:instrText xml:space="preserve"> PAGEREF _Toc182827843 \h </w:instrText>
        </w:r>
        <w:r w:rsidR="00824EED">
          <w:rPr>
            <w:noProof/>
            <w:webHidden/>
          </w:rPr>
        </w:r>
        <w:r w:rsidR="00824EED">
          <w:rPr>
            <w:noProof/>
            <w:webHidden/>
          </w:rPr>
          <w:fldChar w:fldCharType="separate"/>
        </w:r>
        <w:r w:rsidR="00824EED">
          <w:rPr>
            <w:noProof/>
            <w:webHidden/>
          </w:rPr>
          <w:t>1</w:t>
        </w:r>
        <w:r w:rsidR="00824EED">
          <w:rPr>
            <w:noProof/>
            <w:webHidden/>
          </w:rPr>
          <w:fldChar w:fldCharType="end"/>
        </w:r>
      </w:hyperlink>
    </w:p>
    <w:p w14:paraId="1EEB7116" w14:textId="39DA724A" w:rsidR="00824EED" w:rsidRDefault="00824EED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2827844" w:history="1">
        <w:r w:rsidRPr="001676AE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_Toc182827844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495E196E" w14:textId="088199A2" w:rsidR="00824EED" w:rsidRDefault="00824EED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2827845" w:history="1">
        <w:r w:rsidRPr="001676AE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_Toc182827845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A0272E5" w14:textId="07C92B5C" w:rsidR="00824EED" w:rsidRDefault="00824EED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2827846" w:history="1">
        <w:r w:rsidRPr="001676AE">
          <w:rPr>
            <w:rStyle w:val="Hyperlnk"/>
            <w:rFonts w:eastAsia="MS Gothic"/>
            <w:noProof/>
          </w:rPr>
          <w:t>När kan 23-timmarsplats bli aktuell?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_Toc182827846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AFE7E2E" w14:textId="190F5E66" w:rsidR="00824EED" w:rsidRDefault="00824EED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2827847" w:history="1">
        <w:r w:rsidRPr="001676AE">
          <w:rPr>
            <w:rStyle w:val="Hyperlnk"/>
            <w:rFonts w:eastAsia="MS Gothic"/>
            <w:noProof/>
          </w:rPr>
          <w:t>Handläggning när omsorgskoordinator inte är tillgänglig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_Toc182827847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03B6D05" w14:textId="11224861" w:rsidR="00824EED" w:rsidRDefault="00824EED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2827848" w:history="1">
        <w:r w:rsidRPr="001676AE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_Toc182827848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2D24F80" w14:textId="07095FA2" w:rsidR="00824EED" w:rsidRDefault="00824EED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2827849" w:history="1">
        <w:r w:rsidRPr="001676AE">
          <w:rPr>
            <w:rStyle w:val="Hyperlnk"/>
            <w:rFonts w:eastAsia="MS Gothic"/>
            <w:noProof/>
          </w:rPr>
          <w:t>På akutmottagningen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_Toc182827849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940D6EA" w14:textId="0632986C" w:rsidR="00824EED" w:rsidRDefault="00824EED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2827850" w:history="1">
        <w:r w:rsidRPr="001676AE">
          <w:rPr>
            <w:rStyle w:val="Hyperlnk"/>
            <w:rFonts w:eastAsia="MS Gothic"/>
            <w:noProof/>
          </w:rPr>
          <w:t>Läkare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_Toc182827850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7819AB0" w14:textId="66D8B1B3" w:rsidR="00824EED" w:rsidRDefault="00824EED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2827851" w:history="1">
        <w:r w:rsidRPr="001676AE">
          <w:rPr>
            <w:rStyle w:val="Hyperlnk"/>
            <w:rFonts w:eastAsia="MS Gothic"/>
            <w:noProof/>
          </w:rPr>
          <w:t>Sjuksköterska och/eller omvårdnadspersonal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_Toc182827851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21816F3" w14:textId="3C74C2BF" w:rsidR="00824EED" w:rsidRDefault="00824EED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2827852" w:history="1">
        <w:r w:rsidRPr="001676AE">
          <w:rPr>
            <w:rStyle w:val="Hyperlnk"/>
            <w:rFonts w:eastAsia="MS Gothic"/>
            <w:noProof/>
          </w:rPr>
          <w:t>Bokning av transport till hemmet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_Toc182827852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13526EB" w14:textId="4C11152A" w:rsidR="00824EED" w:rsidRDefault="00824EED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2827853" w:history="1">
        <w:r w:rsidRPr="001676AE">
          <w:rPr>
            <w:rStyle w:val="Hyperlnk"/>
            <w:rFonts w:eastAsia="MS Gothic"/>
            <w:noProof/>
          </w:rPr>
          <w:t>På akutmottagningen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_Toc182827853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F22D984" w14:textId="2B9B434C" w:rsidR="00824EED" w:rsidRDefault="00824EED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2827854" w:history="1">
        <w:r w:rsidRPr="001676AE">
          <w:rPr>
            <w:rStyle w:val="Hyperlnk"/>
            <w:rFonts w:eastAsia="MS Gothic"/>
            <w:noProof/>
          </w:rPr>
          <w:t>SAMSA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_Toc182827854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6FF761E" w14:textId="3C1C2416" w:rsidR="00824EED" w:rsidRDefault="00824EED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2827855" w:history="1">
        <w:r w:rsidRPr="001676AE">
          <w:rPr>
            <w:rStyle w:val="Hyperlnk"/>
            <w:rFonts w:eastAsia="MS Gothic"/>
            <w:noProof/>
          </w:rPr>
          <w:t>På vårdavdelning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_Toc182827855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1633C94" w14:textId="09CE5A31" w:rsidR="00824EED" w:rsidRDefault="00824EED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2827856" w:history="1">
        <w:r w:rsidRPr="001676AE">
          <w:rPr>
            <w:rStyle w:val="Hyperlnk"/>
            <w:rFonts w:eastAsia="MS Gothic"/>
            <w:noProof/>
          </w:rPr>
          <w:t>Omsorgskoordinator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_Toc182827856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717F840" w14:textId="2345F3FA" w:rsidR="00824EED" w:rsidRDefault="00824EED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2827857" w:history="1">
        <w:r w:rsidRPr="001676AE">
          <w:rPr>
            <w:rStyle w:val="Hyperlnk"/>
            <w:rFonts w:eastAsia="MS Gothic"/>
            <w:noProof/>
          </w:rPr>
          <w:t>Inskrivning slutenvård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_Toc182827857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D9B53BE" w14:textId="5163CD39" w:rsidR="00824EED" w:rsidRDefault="00824EED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2827858" w:history="1">
        <w:r w:rsidRPr="001676AE">
          <w:rPr>
            <w:rStyle w:val="Hyperlnk"/>
            <w:rFonts w:eastAsia="MS Gothic"/>
            <w:noProof/>
          </w:rPr>
          <w:t>Utskrivning från 23-timmarsplats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_Toc182827858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0AE8651C" w14:textId="001DE543" w:rsidR="00824EED" w:rsidRDefault="00824EED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2827859" w:history="1">
        <w:r w:rsidRPr="001676AE">
          <w:rPr>
            <w:rStyle w:val="Hyperlnk"/>
            <w:rFonts w:eastAsia="MS Gothic"/>
            <w:noProof/>
          </w:rPr>
          <w:t>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_Toc182827859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107BA8C9" w14:textId="35456B83" w:rsidR="00824EED" w:rsidRDefault="00824EED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2827860" w:history="1">
        <w:r w:rsidRPr="001676AE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_Toc182827860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7306D0AD" w14:textId="403DA18F" w:rsidR="00824EED" w:rsidRDefault="00824EED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2827861" w:history="1">
        <w:r w:rsidRPr="001676AE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_Toc182827861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5755FC9F" w14:textId="67807CC0" w:rsidR="00B2773E" w:rsidRDefault="00B2773E" w:rsidP="00B2773E">
      <w:pPr>
        <w:pStyle w:val="Rubrik2"/>
        <w:spacing w:before="480"/>
      </w:pPr>
      <w:r>
        <w:rPr>
          <w:rFonts w:ascii="Arial" w:eastAsia="Times New Roman" w:hAnsi="Arial" w:cs="Times New Roman"/>
          <w:bCs w:val="0"/>
          <w:color w:val="auto"/>
          <w:kern w:val="32"/>
          <w:sz w:val="32"/>
          <w:szCs w:val="20"/>
        </w:rPr>
        <w:lastRenderedPageBreak/>
        <w:fldChar w:fldCharType="end"/>
      </w:r>
      <w:bookmarkStart w:id="3" w:name="_Toc182827845"/>
      <w:r w:rsidRPr="00EE7C5E">
        <w:t>Förutsättningar</w:t>
      </w:r>
      <w:bookmarkEnd w:id="3"/>
    </w:p>
    <w:p w14:paraId="18C935DB" w14:textId="77777777" w:rsidR="00B2773E" w:rsidRDefault="00B2773E" w:rsidP="00B2773E">
      <w:pPr>
        <w:pStyle w:val="Rubrik3"/>
        <w:spacing w:before="120"/>
      </w:pPr>
      <w:bookmarkStart w:id="4" w:name="_Toc182827846"/>
      <w:r>
        <w:t>När kan 23-timmarsplats bli aktuell?</w:t>
      </w:r>
      <w:bookmarkEnd w:id="4"/>
    </w:p>
    <w:p w14:paraId="4FA92F06" w14:textId="77777777" w:rsidR="00FA2E1F" w:rsidRDefault="00B2773E" w:rsidP="00A34359">
      <w:r>
        <w:t>En 23-timmarsplats kan användas för p</w:t>
      </w:r>
      <w:r w:rsidRPr="00EE7C5E">
        <w:t>atienter som söker vård på akutmottagningen</w:t>
      </w:r>
      <w:r>
        <w:t xml:space="preserve"> och </w:t>
      </w:r>
      <w:r w:rsidR="00410A02" w:rsidRPr="00EE7C5E">
        <w:t>i väntan på liggande sjuktransport</w:t>
      </w:r>
      <w:r w:rsidR="00A34359">
        <w:t>.</w:t>
      </w:r>
      <w:r w:rsidR="00FA2E1F">
        <w:t xml:space="preserve"> </w:t>
      </w:r>
    </w:p>
    <w:p w14:paraId="3D76CDCA" w14:textId="2462B1B5" w:rsidR="0006012F" w:rsidRPr="008F51B0" w:rsidRDefault="00FA2E1F" w:rsidP="00A34359">
      <w:r w:rsidRPr="008F51B0">
        <w:t>För patienter som inte har ett medicinskt behov av slutenvård</w:t>
      </w:r>
      <w:r w:rsidR="4398BD83">
        <w:t>,</w:t>
      </w:r>
      <w:r w:rsidRPr="008F51B0">
        <w:t xml:space="preserve"> men där patient av omsorgsskäl inte bedöms kunna återgå hem</w:t>
      </w:r>
      <w:r w:rsidR="486AA756">
        <w:t>,</w:t>
      </w:r>
      <w:r w:rsidRPr="008F51B0">
        <w:t xml:space="preserve"> kan läkare tillsammans med akutens medarbetare och omsorgskoordinator ta beslut om 23-timmarsplats för samordning och omhändertagande av nödvändiga omsorgsinsatser med regional och/eller kommunal primärvård, rehab</w:t>
      </w:r>
      <w:r w:rsidR="001D2634" w:rsidRPr="008F51B0">
        <w:t xml:space="preserve"> </w:t>
      </w:r>
      <w:r w:rsidRPr="008F51B0">
        <w:t>mottagning, socialtjänst eller LSS</w:t>
      </w:r>
      <w:r>
        <w:t>.</w:t>
      </w:r>
      <w:r w:rsidRPr="008F51B0">
        <w:t xml:space="preserve"> </w:t>
      </w:r>
    </w:p>
    <w:p w14:paraId="2A650ABB" w14:textId="545F345E" w:rsidR="00720BBA" w:rsidRPr="008F51B0" w:rsidRDefault="00414FE4" w:rsidP="00136210">
      <w:pPr>
        <w:spacing w:after="60"/>
      </w:pPr>
      <w:r w:rsidRPr="008F51B0">
        <w:t>23</w:t>
      </w:r>
      <w:r w:rsidR="00AF78FF" w:rsidRPr="008F51B0">
        <w:t>-</w:t>
      </w:r>
      <w:r w:rsidRPr="008F51B0">
        <w:t>timmarsplaceri</w:t>
      </w:r>
      <w:r w:rsidR="00AF78FF" w:rsidRPr="008F51B0">
        <w:t>ng</w:t>
      </w:r>
      <w:r w:rsidRPr="008F51B0">
        <w:t xml:space="preserve"> </w:t>
      </w:r>
      <w:r w:rsidR="001D2634" w:rsidRPr="008F51B0">
        <w:t xml:space="preserve">för samordnade insatser </w:t>
      </w:r>
      <w:r w:rsidRPr="008F51B0">
        <w:t>kan endast användas</w:t>
      </w:r>
      <w:r w:rsidR="0028406D" w:rsidRPr="008F51B0">
        <w:t xml:space="preserve"> dag före vardag och</w:t>
      </w:r>
      <w:r w:rsidR="00FA2E1F" w:rsidRPr="008F51B0">
        <w:t xml:space="preserve"> efter att:</w:t>
      </w:r>
    </w:p>
    <w:p w14:paraId="1B1D6233" w14:textId="7BC21816" w:rsidR="003F02D8" w:rsidRDefault="005E6C36" w:rsidP="00481B4A">
      <w:pPr>
        <w:pStyle w:val="Punktlista"/>
      </w:pPr>
      <w:r>
        <w:t xml:space="preserve">en medicinsk bedömning </w:t>
      </w:r>
      <w:r w:rsidR="002D1DE2">
        <w:t>gjorts</w:t>
      </w:r>
      <w:r w:rsidR="00256B34">
        <w:t xml:space="preserve"> </w:t>
      </w:r>
      <w:r w:rsidR="003543C4">
        <w:t>där det konstaterats</w:t>
      </w:r>
      <w:r>
        <w:t xml:space="preserve"> </w:t>
      </w:r>
      <w:r w:rsidR="00B2773E" w:rsidRPr="00EE7C5E">
        <w:t>att</w:t>
      </w:r>
      <w:r w:rsidR="00870310">
        <w:t xml:space="preserve"> </w:t>
      </w:r>
      <w:r w:rsidR="00B2773E">
        <w:t xml:space="preserve">det </w:t>
      </w:r>
      <w:r w:rsidR="00B2773E" w:rsidRPr="00EE7C5E">
        <w:t>inte finns behov av slutenvård av medicinska skäl</w:t>
      </w:r>
      <w:r w:rsidR="0033444F">
        <w:t>.</w:t>
      </w:r>
    </w:p>
    <w:p w14:paraId="1422018C" w14:textId="59E3ECF4" w:rsidR="00B2773E" w:rsidRDefault="00134ACC" w:rsidP="00481B4A">
      <w:pPr>
        <w:pStyle w:val="Punktlista"/>
      </w:pPr>
      <w:r>
        <w:t xml:space="preserve">bedömning gjorts att </w:t>
      </w:r>
      <w:r w:rsidR="00B2773E">
        <w:t>p</w:t>
      </w:r>
      <w:r w:rsidR="00B2773E" w:rsidRPr="00EE7C5E">
        <w:t>atienten inte kan återvända till hemmet på grund av nytt eller förändrat</w:t>
      </w:r>
      <w:r w:rsidR="00B32152">
        <w:t xml:space="preserve"> </w:t>
      </w:r>
      <w:r w:rsidR="00B2773E" w:rsidRPr="00EE7C5E">
        <w:t>omsorgsbehov</w:t>
      </w:r>
      <w:r w:rsidR="00B2773E">
        <w:t xml:space="preserve"> som </w:t>
      </w:r>
      <w:r w:rsidR="00F448AA">
        <w:t xml:space="preserve">behöver </w:t>
      </w:r>
      <w:r w:rsidR="00B2773E">
        <w:t>o</w:t>
      </w:r>
      <w:r w:rsidR="007664E0">
        <w:t>mhändertas</w:t>
      </w:r>
      <w:r w:rsidR="00961F45">
        <w:t>.</w:t>
      </w:r>
    </w:p>
    <w:p w14:paraId="20ECB925" w14:textId="77777777" w:rsidR="00B2773E" w:rsidRPr="00EE7C5E" w:rsidRDefault="00B2773E" w:rsidP="00136210">
      <w:pPr>
        <w:spacing w:after="60"/>
      </w:pPr>
      <w:r w:rsidRPr="00EE7C5E">
        <w:t>Patienter som vistas på 23-timmarsplats</w:t>
      </w:r>
      <w:r>
        <w:t xml:space="preserve"> </w:t>
      </w:r>
      <w:r w:rsidRPr="00EE7C5E">
        <w:t>ska vara medicinskt färdig</w:t>
      </w:r>
      <w:r>
        <w:t xml:space="preserve">behandlade </w:t>
      </w:r>
      <w:r w:rsidRPr="00EE7C5E">
        <w:t xml:space="preserve">på akutmottagningen. Det innebär att patienten </w:t>
      </w:r>
      <w:r w:rsidRPr="00832102">
        <w:rPr>
          <w:b/>
          <w:bCs/>
        </w:rPr>
        <w:t>inte</w:t>
      </w:r>
      <w:r w:rsidRPr="00EE7C5E">
        <w:t xml:space="preserve"> ska:</w:t>
      </w:r>
    </w:p>
    <w:p w14:paraId="348790D7" w14:textId="77777777" w:rsidR="00B2773E" w:rsidRPr="00EE7C5E" w:rsidRDefault="00B2773E" w:rsidP="00D73FDD">
      <w:pPr>
        <w:pStyle w:val="Punktlista"/>
      </w:pPr>
      <w:r w:rsidRPr="00EE7C5E">
        <w:t>vara i behov av inskrivning i slutenvården</w:t>
      </w:r>
    </w:p>
    <w:p w14:paraId="4FCC5E1F" w14:textId="77777777" w:rsidR="00B2773E" w:rsidRPr="00EE7C5E" w:rsidRDefault="00B2773E" w:rsidP="00D73FDD">
      <w:pPr>
        <w:pStyle w:val="Punktlista"/>
      </w:pPr>
      <w:r w:rsidRPr="00EE7C5E">
        <w:t>ha behov av att kvarstanna på sjukhuset för observation, provtagning, väntan på läkemedelseffekt eller dylikt</w:t>
      </w:r>
    </w:p>
    <w:p w14:paraId="6E43B92E" w14:textId="2F22C79E" w:rsidR="00B2773E" w:rsidRDefault="00B2773E" w:rsidP="00D73FDD">
      <w:pPr>
        <w:pStyle w:val="Punktlista"/>
      </w:pPr>
      <w:r w:rsidRPr="00EE7C5E">
        <w:t xml:space="preserve">ha behov av infusion, injektion, </w:t>
      </w:r>
      <w:r>
        <w:t>kontroll av vitalparameterar</w:t>
      </w:r>
      <w:r w:rsidRPr="00EE7C5E">
        <w:t xml:space="preserve"> eller annat som inte utförs i hemmet i vanliga fall.</w:t>
      </w:r>
    </w:p>
    <w:p w14:paraId="56A58022" w14:textId="2CF2CE62" w:rsidR="00095119" w:rsidRDefault="00651C1E" w:rsidP="00095119">
      <w:r>
        <w:t>Omsorgskoordinator är en funktion som arbetar dagtid helgfria vardagar</w:t>
      </w:r>
      <w:r w:rsidR="009B0B1D">
        <w:t>,</w:t>
      </w:r>
      <w:r>
        <w:t xml:space="preserve"> och som är ett stöd för akutmottagningen </w:t>
      </w:r>
      <w:r w:rsidR="00C26B68">
        <w:t xml:space="preserve">och </w:t>
      </w:r>
      <w:r>
        <w:t>verksamheterna i</w:t>
      </w:r>
      <w:r w:rsidR="00C26B68">
        <w:t xml:space="preserve"> </w:t>
      </w:r>
      <w:r>
        <w:t>samverkan med kommunerna.</w:t>
      </w:r>
      <w:r w:rsidR="00C26B68" w:rsidRPr="00C26B68">
        <w:t xml:space="preserve"> </w:t>
      </w:r>
      <w:r>
        <w:t xml:space="preserve">För kontakt med omsorgskoordinator inom SÄS sker detta via telefon på telefonnummer </w:t>
      </w:r>
      <w:r w:rsidRPr="00370CF5">
        <w:rPr>
          <w:b/>
        </w:rPr>
        <w:t>033-616 36 36</w:t>
      </w:r>
      <w:r w:rsidR="00370CF5">
        <w:t>.</w:t>
      </w:r>
    </w:p>
    <w:p w14:paraId="72BC132B" w14:textId="7458B4B2" w:rsidR="00651C1E" w:rsidRDefault="00095119" w:rsidP="00651C1E">
      <w:r w:rsidRPr="00EE7C5E">
        <w:t>23-timmarsplats i väntan på liggande sjuktransport kan användas alla dagar</w:t>
      </w:r>
      <w:r w:rsidR="00EB6046">
        <w:t xml:space="preserve"> </w:t>
      </w:r>
      <w:r w:rsidR="0083195A">
        <w:t>och hanteras av akutens medarbetare.</w:t>
      </w:r>
    </w:p>
    <w:p w14:paraId="16D37B32" w14:textId="77777777" w:rsidR="00B2773E" w:rsidRDefault="00B2773E" w:rsidP="00B2773E">
      <w:pPr>
        <w:pStyle w:val="Rubrik3"/>
      </w:pPr>
      <w:bookmarkStart w:id="5" w:name="_Toc182827847"/>
      <w:r>
        <w:t>Handläggning när omsorgskoordinator inte är tillgänglig</w:t>
      </w:r>
      <w:bookmarkEnd w:id="5"/>
    </w:p>
    <w:p w14:paraId="4A29D9BF" w14:textId="726DD83A" w:rsidR="00B2773E" w:rsidRPr="00BA425B" w:rsidRDefault="00B2773E" w:rsidP="00850FC4">
      <w:pPr>
        <w:rPr>
          <w:color w:val="FF0000"/>
        </w:rPr>
      </w:pPr>
      <w:r>
        <w:t xml:space="preserve">Om omsorgskoordinator har en planerad eller oplanerad frånvaro informeras </w:t>
      </w:r>
      <w:r w:rsidR="62CB485C" w:rsidRPr="31D055B4">
        <w:t>chef för akutmottagningens verksamhet samt VPSO.</w:t>
      </w:r>
      <w:r w:rsidR="5FA26AE8" w:rsidRPr="31D055B4">
        <w:t xml:space="preserve"> VPSO tar kontakt med berörd/berörda vårdavdelningar där 23-timmarspatienter finns.</w:t>
      </w:r>
      <w:r w:rsidR="62CB485C">
        <w:t xml:space="preserve"> </w:t>
      </w:r>
      <w:r>
        <w:t xml:space="preserve">Omvårdnadspersonalen på vårdavdelningen ansvarar då för </w:t>
      </w:r>
      <w:r>
        <w:lastRenderedPageBreak/>
        <w:t>planering och samverkan med kommunal vård och omsorg för att säkerställa en trygg vårdövergång för patienten</w:t>
      </w:r>
      <w:r w:rsidR="00BA425B" w:rsidRPr="00972CDC">
        <w:t xml:space="preserve">, se även tillhörande </w:t>
      </w:r>
      <w:r w:rsidR="002E70AF" w:rsidRPr="00972CDC">
        <w:t>arbets</w:t>
      </w:r>
      <w:r w:rsidR="00BA425B" w:rsidRPr="00972CDC">
        <w:t xml:space="preserve">uppgifter under rubriken </w:t>
      </w:r>
      <w:hyperlink w:anchor="Omsorgskoordinator" w:history="1">
        <w:r w:rsidR="00972CDC">
          <w:rPr>
            <w:rStyle w:val="Hyperlnk"/>
          </w:rPr>
          <w:t>O</w:t>
        </w:r>
        <w:r w:rsidR="00BA425B" w:rsidRPr="00894B21">
          <w:rPr>
            <w:rStyle w:val="Hyperlnk"/>
          </w:rPr>
          <w:t>msorgskoordinator</w:t>
        </w:r>
        <w:r w:rsidR="00BA425B" w:rsidRPr="007B7085">
          <w:rPr>
            <w:rStyle w:val="Hyperlnk"/>
            <w:color w:val="auto"/>
            <w:u w:val="none"/>
          </w:rPr>
          <w:t>.</w:t>
        </w:r>
      </w:hyperlink>
      <w:r w:rsidR="00CE7B7F">
        <w:rPr>
          <w:color w:val="FF0000"/>
        </w:rPr>
        <w:t xml:space="preserve"> </w:t>
      </w:r>
    </w:p>
    <w:p w14:paraId="42935126" w14:textId="77777777" w:rsidR="00B2773E" w:rsidRPr="00EE7C5E" w:rsidRDefault="00B2773E" w:rsidP="00B2773E">
      <w:pPr>
        <w:pStyle w:val="Rubrik2"/>
        <w:ind w:left="0" w:firstLine="992"/>
      </w:pPr>
      <w:bookmarkStart w:id="6" w:name="_Toc182827848"/>
      <w:r w:rsidRPr="00EE7C5E">
        <w:t>Genomförande</w:t>
      </w:r>
      <w:bookmarkEnd w:id="6"/>
    </w:p>
    <w:p w14:paraId="289CF3B3" w14:textId="77777777" w:rsidR="00B2773E" w:rsidRPr="00EE7C5E" w:rsidRDefault="00B2773E" w:rsidP="00B2773E">
      <w:pPr>
        <w:pStyle w:val="Rubrik3"/>
        <w:spacing w:before="120"/>
      </w:pPr>
      <w:bookmarkStart w:id="7" w:name="_Toc182827849"/>
      <w:r w:rsidRPr="00EE7C5E">
        <w:t>På akutmottagningen</w:t>
      </w:r>
      <w:bookmarkEnd w:id="7"/>
    </w:p>
    <w:p w14:paraId="283DEC27" w14:textId="5B999FB5" w:rsidR="00B2773E" w:rsidRPr="00EE7C5E" w:rsidRDefault="00B2773E" w:rsidP="00B2773E">
      <w:r w:rsidRPr="00EE7C5E">
        <w:t>Medarbetare på akutmottagningen eller omsorgskoordinator</w:t>
      </w:r>
      <w:r>
        <w:t>n</w:t>
      </w:r>
      <w:r w:rsidRPr="00EE7C5E">
        <w:t xml:space="preserve"> </w:t>
      </w:r>
      <w:r w:rsidR="0003047D">
        <w:t>besl</w:t>
      </w:r>
      <w:r w:rsidR="00074540">
        <w:t xml:space="preserve">utar </w:t>
      </w:r>
      <w:r w:rsidR="001B23F1">
        <w:t xml:space="preserve">tillsammans med läkare </w:t>
      </w:r>
      <w:r w:rsidR="00074540">
        <w:t>om</w:t>
      </w:r>
      <w:r w:rsidRPr="00EE7C5E">
        <w:t xml:space="preserve"> patienten ska placeras på</w:t>
      </w:r>
      <w:r w:rsidR="00074540">
        <w:t xml:space="preserve"> en</w:t>
      </w:r>
      <w:r w:rsidRPr="00EE7C5E">
        <w:t xml:space="preserve"> 23-timmarsplats. Patienten placeras på den vårdavdelning som bäst svarar mot patientens grundsjukdom och/eller behov.</w:t>
      </w:r>
      <w:r w:rsidR="00654CA2">
        <w:t xml:space="preserve"> </w:t>
      </w:r>
    </w:p>
    <w:p w14:paraId="6A994AA3" w14:textId="69A11E3E" w:rsidR="00B2773E" w:rsidRPr="00EE7C5E" w:rsidRDefault="00B2773E" w:rsidP="00B2773E">
      <w:pPr>
        <w:pStyle w:val="MellanrubrikVGR"/>
      </w:pPr>
      <w:bookmarkStart w:id="8" w:name="_Toc182827850"/>
      <w:r w:rsidRPr="00EE7C5E">
        <w:t>Läkare</w:t>
      </w:r>
      <w:bookmarkEnd w:id="8"/>
      <w:r w:rsidRPr="00EE7C5E">
        <w:t xml:space="preserve"> </w:t>
      </w:r>
    </w:p>
    <w:p w14:paraId="15D15171" w14:textId="1F08BCE2" w:rsidR="00B2773E" w:rsidRPr="00482431" w:rsidRDefault="00B2773E" w:rsidP="00B2773E">
      <w:pPr>
        <w:pStyle w:val="Punktlista"/>
      </w:pPr>
      <w:r w:rsidRPr="00482431">
        <w:t>Beslut</w:t>
      </w:r>
      <w:r w:rsidR="00E81BBD" w:rsidRPr="00482431">
        <w:t>ar</w:t>
      </w:r>
      <w:r w:rsidRPr="00482431">
        <w:t xml:space="preserve"> om 23-timmarsplats</w:t>
      </w:r>
      <w:r w:rsidR="006E30C5" w:rsidRPr="00482431">
        <w:t>.</w:t>
      </w:r>
    </w:p>
    <w:p w14:paraId="1A2E2A0E" w14:textId="3A20A135" w:rsidR="00B2773E" w:rsidRPr="00482431" w:rsidRDefault="00A67988" w:rsidP="00B2773E">
      <w:pPr>
        <w:pStyle w:val="Punktlista"/>
      </w:pPr>
      <w:r w:rsidRPr="00482431">
        <w:t xml:space="preserve">Dikterar </w:t>
      </w:r>
      <w:r w:rsidR="00B2773E" w:rsidRPr="00482431">
        <w:t>läkardiktat.</w:t>
      </w:r>
    </w:p>
    <w:p w14:paraId="781011EE" w14:textId="77777777" w:rsidR="00B2773E" w:rsidRPr="00482431" w:rsidRDefault="00B2773E" w:rsidP="00B2773E">
      <w:pPr>
        <w:pStyle w:val="Punktlista"/>
      </w:pPr>
      <w:r w:rsidRPr="00482431">
        <w:t>Sätter diagnoskod.</w:t>
      </w:r>
    </w:p>
    <w:p w14:paraId="1B8CD62B" w14:textId="27548AEB" w:rsidR="00B2773E" w:rsidRPr="00482431" w:rsidRDefault="00B2773E" w:rsidP="00B2773E">
      <w:pPr>
        <w:pStyle w:val="Punktlista"/>
      </w:pPr>
      <w:r w:rsidRPr="00482431">
        <w:t>Ordinerar och pilar läkemedel till följande dag.</w:t>
      </w:r>
    </w:p>
    <w:p w14:paraId="0500E918" w14:textId="39D837F0" w:rsidR="00B2773E" w:rsidRPr="00482431" w:rsidRDefault="00B2773E" w:rsidP="00B2773E">
      <w:pPr>
        <w:pStyle w:val="Punktlista"/>
      </w:pPr>
      <w:r w:rsidRPr="00482431">
        <w:t>Genomför ordinarie hemgångsrutiner och</w:t>
      </w:r>
      <w:r w:rsidR="0471ABE1" w:rsidRPr="00482431">
        <w:t xml:space="preserve"> skrive</w:t>
      </w:r>
      <w:r w:rsidR="006C2A47">
        <w:t>r</w:t>
      </w:r>
      <w:r w:rsidR="0471ABE1" w:rsidRPr="00482431">
        <w:t xml:space="preserve"> ev</w:t>
      </w:r>
      <w:r w:rsidR="36D84B28" w:rsidRPr="00482431">
        <w:t xml:space="preserve">entuell </w:t>
      </w:r>
      <w:r w:rsidR="0471ABE1" w:rsidRPr="00482431">
        <w:t xml:space="preserve">hemgångsinformation, </w:t>
      </w:r>
      <w:r w:rsidR="6DC21934" w:rsidRPr="00482431">
        <w:t>egenvårdsintyg och</w:t>
      </w:r>
      <w:r w:rsidR="000354F3">
        <w:t xml:space="preserve"> </w:t>
      </w:r>
      <w:r w:rsidR="00FF759F" w:rsidRPr="000354F3">
        <w:t xml:space="preserve">vid </w:t>
      </w:r>
      <w:r w:rsidR="000354F3" w:rsidRPr="000354F3">
        <w:rPr>
          <w:rStyle w:val="Kommentarsreferens"/>
          <w:sz w:val="24"/>
          <w:szCs w:val="24"/>
        </w:rPr>
        <w:t xml:space="preserve">behov </w:t>
      </w:r>
      <w:r w:rsidR="000354F3">
        <w:rPr>
          <w:rStyle w:val="Kommentarsreferens"/>
          <w:sz w:val="24"/>
          <w:szCs w:val="24"/>
        </w:rPr>
        <w:t>r</w:t>
      </w:r>
      <w:r w:rsidR="0471ABE1" w:rsidRPr="000354F3">
        <w:t>emiss</w:t>
      </w:r>
      <w:r w:rsidR="0471ABE1" w:rsidRPr="00482431">
        <w:t xml:space="preserve"> till </w:t>
      </w:r>
      <w:r w:rsidR="697FE037" w:rsidRPr="00482431">
        <w:t>vårdcentral</w:t>
      </w:r>
      <w:r w:rsidRPr="00482431">
        <w:t xml:space="preserve"> </w:t>
      </w:r>
      <w:r w:rsidR="006E30C5" w:rsidRPr="00482431">
        <w:t>samt</w:t>
      </w:r>
      <w:r w:rsidRPr="00482431">
        <w:t xml:space="preserve"> gör klart eventuella recept (</w:t>
      </w:r>
      <w:r w:rsidRPr="00482431">
        <w:rPr>
          <w:b/>
          <w:bCs/>
        </w:rPr>
        <w:t>OBS!</w:t>
      </w:r>
      <w:r w:rsidRPr="00482431">
        <w:t xml:space="preserve"> Uppdatera Pascal om patienten har </w:t>
      </w:r>
      <w:proofErr w:type="spellStart"/>
      <w:r w:rsidRPr="00482431">
        <w:t>Apodos</w:t>
      </w:r>
      <w:proofErr w:type="spellEnd"/>
      <w:r w:rsidRPr="00482431">
        <w:t>).</w:t>
      </w:r>
    </w:p>
    <w:p w14:paraId="0EFAFD69" w14:textId="14C8C608" w:rsidR="00B2773E" w:rsidRPr="00EE7C5E" w:rsidRDefault="006728EA" w:rsidP="00B2773E">
      <w:pPr>
        <w:pStyle w:val="MellanrubrikVGR"/>
      </w:pPr>
      <w:bookmarkStart w:id="9" w:name="_Toc182827851"/>
      <w:r>
        <w:t xml:space="preserve">Sjuksköterska och/eller </w:t>
      </w:r>
      <w:r w:rsidR="0074564C">
        <w:t>o</w:t>
      </w:r>
      <w:r w:rsidR="00B2773E">
        <w:t>mvårdnadspersonal</w:t>
      </w:r>
      <w:bookmarkEnd w:id="9"/>
      <w:r w:rsidR="00B2773E" w:rsidRPr="00EE7C5E">
        <w:t xml:space="preserve"> </w:t>
      </w:r>
    </w:p>
    <w:p w14:paraId="4DD867C1" w14:textId="77777777" w:rsidR="00B2773E" w:rsidRPr="00EE7C5E" w:rsidRDefault="00B2773E" w:rsidP="00B2773E">
      <w:pPr>
        <w:pStyle w:val="Punktlista"/>
      </w:pPr>
      <w:r>
        <w:t>D</w:t>
      </w:r>
      <w:r w:rsidRPr="00EE7C5E">
        <w:t>rar eventuell PVK</w:t>
      </w:r>
      <w:r>
        <w:t>.</w:t>
      </w:r>
    </w:p>
    <w:p w14:paraId="02114350" w14:textId="77777777" w:rsidR="00B2773E" w:rsidRPr="00AD22CA" w:rsidRDefault="00B2773E" w:rsidP="00B2773E">
      <w:pPr>
        <w:pStyle w:val="Punktlista"/>
      </w:pPr>
      <w:r w:rsidRPr="00AD22CA">
        <w:t>Rapporterar patienten till mottagande avdelning.</w:t>
      </w:r>
    </w:p>
    <w:p w14:paraId="059DB650" w14:textId="03C45A4D" w:rsidR="00D40623" w:rsidRPr="00AD22CA" w:rsidRDefault="009F23B4">
      <w:pPr>
        <w:pStyle w:val="Punktlista"/>
      </w:pPr>
      <w:r w:rsidRPr="00AD22CA">
        <w:t>A</w:t>
      </w:r>
      <w:r w:rsidR="00BD1541" w:rsidRPr="00AD22CA">
        <w:t>viserar</w:t>
      </w:r>
      <w:r w:rsidRPr="00AD22CA">
        <w:t xml:space="preserve"> </w:t>
      </w:r>
      <w:r w:rsidR="00450761" w:rsidRPr="00AD22CA">
        <w:t xml:space="preserve">VPSO och </w:t>
      </w:r>
      <w:r w:rsidRPr="00AD22CA">
        <w:t xml:space="preserve">vårdavdelning </w:t>
      </w:r>
      <w:r w:rsidR="00450761" w:rsidRPr="00AD22CA">
        <w:t>i aktuellt IT system</w:t>
      </w:r>
      <w:r w:rsidR="002B58C2" w:rsidRPr="00AD22CA">
        <w:t xml:space="preserve"> om aktuell </w:t>
      </w:r>
      <w:r w:rsidR="001427EF" w:rsidRPr="00AD22CA">
        <w:t>23-timmars patient</w:t>
      </w:r>
      <w:r w:rsidR="00D40623" w:rsidRPr="00AD22CA">
        <w:t>.</w:t>
      </w:r>
      <w:r w:rsidR="00F021D6" w:rsidRPr="00AD22CA">
        <w:t xml:space="preserve"> </w:t>
      </w:r>
    </w:p>
    <w:p w14:paraId="79E777AA" w14:textId="0251E855" w:rsidR="00B2773E" w:rsidRPr="00121AE7" w:rsidRDefault="007F0A72" w:rsidP="00EF1284">
      <w:pPr>
        <w:pStyle w:val="Punktlista"/>
      </w:pPr>
      <w:r w:rsidRPr="00AD22CA">
        <w:t>23-timmar</w:t>
      </w:r>
      <w:r w:rsidR="001427EF" w:rsidRPr="00AD22CA">
        <w:t xml:space="preserve"> i samverkan</w:t>
      </w:r>
      <w:r w:rsidRPr="00AD22CA">
        <w:t xml:space="preserve"> respektive i väntan på liggande transport</w:t>
      </w:r>
      <w:r w:rsidR="00B236EF" w:rsidRPr="00AD22CA">
        <w:t xml:space="preserve"> särskiljs genom</w:t>
      </w:r>
      <w:r w:rsidR="00E5748D" w:rsidRPr="00AD22CA">
        <w:t xml:space="preserve"> en </w:t>
      </w:r>
      <w:r w:rsidR="00E5748D" w:rsidRPr="002A0E5D">
        <w:t xml:space="preserve">separat notering i </w:t>
      </w:r>
      <w:r w:rsidR="00B032E9">
        <w:t xml:space="preserve">kommentarsfältet och </w:t>
      </w:r>
      <w:r w:rsidR="00E5748D" w:rsidRPr="002A0E5D">
        <w:t>anvisningen om vilken typ av 23-</w:t>
      </w:r>
      <w:r w:rsidR="00E5748D" w:rsidRPr="00121AE7">
        <w:t>timmarsplacering</w:t>
      </w:r>
      <w:r w:rsidR="002A0E5D" w:rsidRPr="00121AE7">
        <w:t>.</w:t>
      </w:r>
      <w:r w:rsidR="002A0E5D">
        <w:t xml:space="preserve"> </w:t>
      </w:r>
    </w:p>
    <w:p w14:paraId="00D0981A" w14:textId="1B4AC518" w:rsidR="00E47C44" w:rsidRPr="00E47C44" w:rsidRDefault="00E51263" w:rsidP="00986DE4">
      <w:pPr>
        <w:pStyle w:val="Punktlista"/>
      </w:pPr>
      <w:r w:rsidRPr="00121AE7">
        <w:rPr>
          <w:b/>
        </w:rPr>
        <w:t xml:space="preserve">Alla </w:t>
      </w:r>
      <w:r w:rsidRPr="00121AE7">
        <w:t xml:space="preserve">23-timmarspatienter ska ha ett öppnat </w:t>
      </w:r>
      <w:r w:rsidR="00986DE4" w:rsidRPr="00121AE7">
        <w:t xml:space="preserve">eller besvarat </w:t>
      </w:r>
      <w:r w:rsidRPr="00121AE7">
        <w:t>SAMSA</w:t>
      </w:r>
      <w:r w:rsidR="00476F95" w:rsidRPr="00121AE7">
        <w:t>-</w:t>
      </w:r>
      <w:r w:rsidRPr="00121AE7">
        <w:t xml:space="preserve">ärende med </w:t>
      </w:r>
      <w:r w:rsidRPr="000354F3">
        <w:rPr>
          <w:i/>
          <w:iCs/>
        </w:rPr>
        <w:t>Meddelande vård o</w:t>
      </w:r>
      <w:r w:rsidR="00313A44" w:rsidRPr="000354F3">
        <w:rPr>
          <w:i/>
          <w:iCs/>
        </w:rPr>
        <w:t>ch</w:t>
      </w:r>
      <w:r w:rsidRPr="000354F3">
        <w:rPr>
          <w:i/>
          <w:iCs/>
        </w:rPr>
        <w:t xml:space="preserve"> omsorg</w:t>
      </w:r>
      <w:r w:rsidRPr="00121AE7">
        <w:t xml:space="preserve"> </w:t>
      </w:r>
      <w:r w:rsidR="00CD787A" w:rsidRPr="00121AE7">
        <w:t xml:space="preserve">innan patient </w:t>
      </w:r>
      <w:r w:rsidR="007B5FC0" w:rsidRPr="00121AE7">
        <w:t xml:space="preserve">lämnar akutmottagningen och placeras på en vårdavdelning. </w:t>
      </w:r>
    </w:p>
    <w:p w14:paraId="12B2CBB3" w14:textId="33B6D928" w:rsidR="004C37F2" w:rsidRPr="004C37F2" w:rsidRDefault="00E47C44" w:rsidP="00986DE4">
      <w:pPr>
        <w:pStyle w:val="Punktlista"/>
      </w:pPr>
      <w:r w:rsidRPr="00121AE7">
        <w:t>Det ska</w:t>
      </w:r>
      <w:r w:rsidRPr="00121AE7">
        <w:rPr>
          <w:b/>
        </w:rPr>
        <w:t xml:space="preserve"> </w:t>
      </w:r>
      <w:r w:rsidR="00E51263" w:rsidRPr="00121AE7">
        <w:t xml:space="preserve">tydligt framgå </w:t>
      </w:r>
      <w:r w:rsidRPr="00121AE7">
        <w:t>i SAMSA vilken typ av 23-timmars</w:t>
      </w:r>
      <w:r w:rsidR="00376DF4" w:rsidRPr="00121AE7">
        <w:t>-</w:t>
      </w:r>
      <w:r w:rsidR="00053D62" w:rsidRPr="00121AE7">
        <w:t>patient det är, (</w:t>
      </w:r>
      <w:r w:rsidR="002D451C" w:rsidRPr="00121AE7">
        <w:t>om det är i</w:t>
      </w:r>
      <w:r w:rsidR="00053D62" w:rsidRPr="00121AE7">
        <w:t xml:space="preserve"> väntan på liggande transport eller behov av samordning med </w:t>
      </w:r>
      <w:r w:rsidR="00EE5F6E" w:rsidRPr="00121AE7">
        <w:t>regional</w:t>
      </w:r>
      <w:r w:rsidR="001138EB" w:rsidRPr="00121AE7">
        <w:t xml:space="preserve"> och/eller</w:t>
      </w:r>
      <w:r w:rsidR="00EE5F6E" w:rsidRPr="00121AE7">
        <w:t xml:space="preserve"> kommunal primärvård</w:t>
      </w:r>
      <w:r w:rsidR="002D451C" w:rsidRPr="00121AE7">
        <w:t xml:space="preserve">, </w:t>
      </w:r>
      <w:r w:rsidR="002F0F9C" w:rsidRPr="00121AE7">
        <w:t>rehab mottagning</w:t>
      </w:r>
      <w:r w:rsidR="002D451C" w:rsidRPr="00121AE7">
        <w:t>, socialtjänst eller LSS</w:t>
      </w:r>
      <w:r w:rsidR="00EE5F6E" w:rsidRPr="00121AE7">
        <w:t xml:space="preserve">. </w:t>
      </w:r>
    </w:p>
    <w:p w14:paraId="0C80530E" w14:textId="4CC29039" w:rsidR="0073233B" w:rsidRPr="00EE7C5E" w:rsidRDefault="0073233B" w:rsidP="0073233B">
      <w:pPr>
        <w:pStyle w:val="MellanrubrikVGR"/>
      </w:pPr>
      <w:bookmarkStart w:id="10" w:name="_Toc182827852"/>
      <w:r>
        <w:lastRenderedPageBreak/>
        <w:t>B</w:t>
      </w:r>
      <w:r w:rsidRPr="00EE7C5E">
        <w:t>okning av transport till hemmet</w:t>
      </w:r>
      <w:bookmarkEnd w:id="10"/>
      <w:r w:rsidRPr="00EE7C5E">
        <w:t xml:space="preserve"> </w:t>
      </w:r>
    </w:p>
    <w:p w14:paraId="31FF058C" w14:textId="5E77CECC" w:rsidR="0073233B" w:rsidRPr="00482431" w:rsidRDefault="0073233B" w:rsidP="0073233B">
      <w:pPr>
        <w:pStyle w:val="Punktlista"/>
        <w:keepNext/>
        <w:keepLines/>
      </w:pPr>
      <w:r w:rsidRPr="00482431">
        <w:t xml:space="preserve">När patienten </w:t>
      </w:r>
      <w:r w:rsidR="00B62713" w:rsidRPr="00482431">
        <w:t>vistas</w:t>
      </w:r>
      <w:r w:rsidRPr="00482431">
        <w:t xml:space="preserve"> på 23-timmarsplats i väntan på liggande transport, bokar medarbetare på akutmottagningen transport med hämtning på vårdavdelning</w:t>
      </w:r>
      <w:r w:rsidR="00D56064">
        <w:t>, se information på SÄS insida</w:t>
      </w:r>
      <w:r w:rsidRPr="00482431">
        <w:t xml:space="preserve"> </w:t>
      </w:r>
      <w:hyperlink r:id="rId17" w:history="1">
        <w:r w:rsidRPr="00DA5BFD">
          <w:rPr>
            <w:rStyle w:val="Hyperlnk"/>
          </w:rPr>
          <w:t>Liggande sjuktransport</w:t>
        </w:r>
        <w:r w:rsidRPr="00C53091">
          <w:rPr>
            <w:rStyle w:val="Hyperlnk"/>
            <w:color w:val="auto"/>
            <w:u w:val="none"/>
          </w:rPr>
          <w:t>.</w:t>
        </w:r>
      </w:hyperlink>
      <w:r w:rsidRPr="00482431">
        <w:t xml:space="preserve"> Beställningen dokumenteras i patientens journal.</w:t>
      </w:r>
    </w:p>
    <w:p w14:paraId="74F38BD5" w14:textId="34E4D86E" w:rsidR="0073233B" w:rsidRPr="00482431" w:rsidRDefault="0073233B" w:rsidP="00EF1284">
      <w:pPr>
        <w:pStyle w:val="Punktlista"/>
      </w:pPr>
      <w:r w:rsidRPr="00482431">
        <w:t xml:space="preserve">När patienten </w:t>
      </w:r>
      <w:r w:rsidR="00B62713" w:rsidRPr="00482431">
        <w:t>vistas</w:t>
      </w:r>
      <w:r w:rsidRPr="00482431">
        <w:t xml:space="preserve"> på 23-timmarsplats för samordning av omsorgsinsatser bokar vårdavdelningen sjuktransport.</w:t>
      </w:r>
    </w:p>
    <w:p w14:paraId="34446970" w14:textId="46B94042" w:rsidR="00B2773E" w:rsidRPr="00482431" w:rsidRDefault="00194BF1" w:rsidP="00B2773E">
      <w:pPr>
        <w:pStyle w:val="MellanrubrikVGR"/>
        <w:rPr>
          <w:color w:val="auto"/>
        </w:rPr>
      </w:pPr>
      <w:bookmarkStart w:id="11" w:name="_Toc182827853"/>
      <w:r>
        <w:rPr>
          <w:color w:val="auto"/>
        </w:rPr>
        <w:t>P</w:t>
      </w:r>
      <w:r w:rsidR="00B2773E" w:rsidRPr="00482431">
        <w:rPr>
          <w:color w:val="auto"/>
        </w:rPr>
        <w:t>å akutmottagning</w:t>
      </w:r>
      <w:r w:rsidR="006B1F42">
        <w:rPr>
          <w:color w:val="auto"/>
        </w:rPr>
        <w:t>en</w:t>
      </w:r>
      <w:bookmarkEnd w:id="11"/>
    </w:p>
    <w:p w14:paraId="3C11FC01" w14:textId="4B29B910" w:rsidR="00B2773E" w:rsidRPr="00482431" w:rsidRDefault="00B2773E" w:rsidP="00BC4103">
      <w:pPr>
        <w:ind w:right="991"/>
      </w:pPr>
      <w:r w:rsidRPr="00482431">
        <w:t xml:space="preserve">Dokumentation avseende besök på akutmottagningen för patienter på 23-timmarsplats ska ske i </w:t>
      </w:r>
      <w:r w:rsidR="008C7C9C" w:rsidRPr="00482431">
        <w:t>besöksanteckningen tillhörande akutmottagningen.</w:t>
      </w:r>
      <w:r w:rsidRPr="00482431">
        <w:t xml:space="preserve"> </w:t>
      </w:r>
    </w:p>
    <w:p w14:paraId="18FD737B" w14:textId="08B5A8E1" w:rsidR="00B2773E" w:rsidRPr="00EE7C5E" w:rsidRDefault="00B2773E" w:rsidP="00B2773E">
      <w:pPr>
        <w:pStyle w:val="MellanrubrikVGR"/>
      </w:pPr>
      <w:bookmarkStart w:id="12" w:name="_Toc182827854"/>
      <w:r w:rsidRPr="00EE7C5E">
        <w:t>SAMSA</w:t>
      </w:r>
      <w:bookmarkEnd w:id="12"/>
      <w:r w:rsidRPr="00EE7C5E">
        <w:t xml:space="preserve"> </w:t>
      </w:r>
    </w:p>
    <w:p w14:paraId="3C63C58E" w14:textId="3C1C6EF2" w:rsidR="006736E4" w:rsidRDefault="00B2773E" w:rsidP="006736E4">
      <w:pPr>
        <w:pStyle w:val="Punktlista"/>
      </w:pPr>
      <w:r w:rsidRPr="00EE7C5E">
        <w:t>SAMSA-ärende</w:t>
      </w:r>
      <w:r>
        <w:t>t</w:t>
      </w:r>
      <w:r w:rsidRPr="00EE7C5E">
        <w:t xml:space="preserve"> ska ligga kvar i akutmottagningens översikt och </w:t>
      </w:r>
      <w:r w:rsidRPr="00992FE0">
        <w:rPr>
          <w:b/>
          <w:bCs/>
        </w:rPr>
        <w:t>inte</w:t>
      </w:r>
      <w:r w:rsidRPr="00EE7C5E">
        <w:t xml:space="preserve"> flyttas till aktuell avdelning för 23-timmarsplats.</w:t>
      </w:r>
      <w:r>
        <w:t xml:space="preserve"> </w:t>
      </w:r>
    </w:p>
    <w:p w14:paraId="4E43E33D" w14:textId="259ADE2D" w:rsidR="00B2773E" w:rsidRDefault="00B2773E" w:rsidP="006736E4">
      <w:pPr>
        <w:pStyle w:val="Punktlista"/>
      </w:pPr>
      <w:r w:rsidRPr="00B66CDE">
        <w:rPr>
          <w:i/>
          <w:iCs/>
        </w:rPr>
        <w:t>Meddelande till Vård o</w:t>
      </w:r>
      <w:r w:rsidR="0012789F" w:rsidRPr="00B66CDE">
        <w:rPr>
          <w:i/>
          <w:iCs/>
        </w:rPr>
        <w:t>ch</w:t>
      </w:r>
      <w:r w:rsidRPr="00B66CDE">
        <w:rPr>
          <w:i/>
          <w:iCs/>
        </w:rPr>
        <w:t xml:space="preserve"> Omsorg</w:t>
      </w:r>
      <w:r w:rsidRPr="00C608E8">
        <w:t xml:space="preserve"> upprättas och orsak till 23-timmarsplacering </w:t>
      </w:r>
      <w:r w:rsidRPr="001827FC">
        <w:t>fylls i.</w:t>
      </w:r>
    </w:p>
    <w:p w14:paraId="01F80E1F" w14:textId="06E1CD04" w:rsidR="006F73C9" w:rsidRDefault="006F73C9" w:rsidP="006F73C9">
      <w:pPr>
        <w:pStyle w:val="Punktlista"/>
      </w:pPr>
      <w:r w:rsidRPr="00F1031A">
        <w:t>Dokumentera om det är en 23-timmars</w:t>
      </w:r>
      <w:r w:rsidR="00F1031A" w:rsidRPr="00F1031A">
        <w:t>patient</w:t>
      </w:r>
      <w:r w:rsidRPr="00F1031A">
        <w:t xml:space="preserve"> i väntan på liggande transport eller en 23-timmars</w:t>
      </w:r>
      <w:r w:rsidR="00F1031A" w:rsidRPr="00F1031A">
        <w:t>patient</w:t>
      </w:r>
      <w:r w:rsidRPr="00F1031A">
        <w:t xml:space="preserve"> som är i behov av samordning med kommunen</w:t>
      </w:r>
      <w:r w:rsidR="003269DE" w:rsidRPr="00F1031A">
        <w:t>.</w:t>
      </w:r>
    </w:p>
    <w:p w14:paraId="39A3DC4E" w14:textId="29D8FE07" w:rsidR="006F73C9" w:rsidRPr="001827FC" w:rsidRDefault="006F73C9" w:rsidP="00EF1284">
      <w:pPr>
        <w:pStyle w:val="Punktlista"/>
      </w:pPr>
      <w:r w:rsidRPr="00B250E2">
        <w:t xml:space="preserve">I de fall 23-timmarsplats används i väntan på liggande sjuktransport, </w:t>
      </w:r>
      <w:r w:rsidR="007C0AB1">
        <w:t>bokar akutmottagningens medarbetare</w:t>
      </w:r>
      <w:r w:rsidRPr="00B250E2">
        <w:t xml:space="preserve"> liggande sjuktransport, svara</w:t>
      </w:r>
      <w:r w:rsidR="00274573">
        <w:t>r</w:t>
      </w:r>
      <w:r w:rsidRPr="00B250E2">
        <w:t xml:space="preserve"> på eventuella SAMSA-meddelande</w:t>
      </w:r>
      <w:r w:rsidR="00274573">
        <w:t>n</w:t>
      </w:r>
      <w:r w:rsidRPr="00B250E2">
        <w:t>, meddela</w:t>
      </w:r>
      <w:r w:rsidR="00274573">
        <w:t>r</w:t>
      </w:r>
      <w:r w:rsidRPr="00B250E2">
        <w:t xml:space="preserve"> anhöriga, lämna</w:t>
      </w:r>
      <w:r w:rsidR="002C4358">
        <w:t>r</w:t>
      </w:r>
      <w:r w:rsidRPr="00B250E2">
        <w:t xml:space="preserve"> rapport till hemsjukvård samt meddela</w:t>
      </w:r>
      <w:r w:rsidR="002C4358">
        <w:t>r</w:t>
      </w:r>
      <w:r w:rsidRPr="00B250E2">
        <w:t xml:space="preserve"> hemtjänst</w:t>
      </w:r>
      <w:r w:rsidRPr="00EE7C5E">
        <w:t>.</w:t>
      </w:r>
    </w:p>
    <w:p w14:paraId="1D7185C9" w14:textId="77777777" w:rsidR="00B2773E" w:rsidRPr="00EE7C5E" w:rsidRDefault="00B2773E" w:rsidP="00B2773E">
      <w:pPr>
        <w:pStyle w:val="Rubrik3"/>
      </w:pPr>
      <w:bookmarkStart w:id="13" w:name="_På_vårdavdelning"/>
      <w:bookmarkStart w:id="14" w:name="_Toc182827855"/>
      <w:bookmarkEnd w:id="13"/>
      <w:r w:rsidRPr="00EE7C5E">
        <w:t>På vårdavdelning</w:t>
      </w:r>
      <w:bookmarkEnd w:id="14"/>
    </w:p>
    <w:p w14:paraId="0FCAB5E6" w14:textId="77777777" w:rsidR="00AD60D5" w:rsidRDefault="00E61CDA" w:rsidP="00116CE7">
      <w:pPr>
        <w:spacing w:after="60"/>
      </w:pPr>
      <w:r>
        <w:t>Vårdavdelningen a</w:t>
      </w:r>
      <w:r w:rsidR="00B2773E">
        <w:t xml:space="preserve">nsvarar för att </w:t>
      </w:r>
    </w:p>
    <w:p w14:paraId="272635B4" w14:textId="23E12810" w:rsidR="00B2773E" w:rsidRPr="009D6C70" w:rsidRDefault="00B2773E" w:rsidP="00D031C5">
      <w:pPr>
        <w:pStyle w:val="Punktlista"/>
      </w:pPr>
      <w:r>
        <w:t xml:space="preserve">patienten får </w:t>
      </w:r>
      <w:r w:rsidRPr="003269DE">
        <w:t xml:space="preserve">omvårdnad och läkemedel efter behov </w:t>
      </w:r>
      <w:r w:rsidR="00FB6D8B">
        <w:t>samt</w:t>
      </w:r>
      <w:r w:rsidRPr="003269DE">
        <w:t xml:space="preserve"> att dokumentation görs i </w:t>
      </w:r>
      <w:r w:rsidR="00CD6C77" w:rsidRPr="003269DE">
        <w:t>patientjo</w:t>
      </w:r>
      <w:r w:rsidR="00AB1D96" w:rsidRPr="003269DE">
        <w:t>urnalen</w:t>
      </w:r>
      <w:r w:rsidRPr="003269DE">
        <w:t>. Patienten ska inte rondas.</w:t>
      </w:r>
    </w:p>
    <w:p w14:paraId="7FE71161" w14:textId="35874D73" w:rsidR="00B2773E" w:rsidRPr="00257230" w:rsidRDefault="00D56064" w:rsidP="00D031C5">
      <w:pPr>
        <w:pStyle w:val="Punktlista"/>
      </w:pPr>
      <w:r>
        <w:t>b</w:t>
      </w:r>
      <w:r w:rsidR="0072249D">
        <w:t>oka</w:t>
      </w:r>
      <w:r w:rsidR="00B2773E" w:rsidRPr="00257230">
        <w:t xml:space="preserve"> transport hem i de fall sjukresa/transport behöver bokas</w:t>
      </w:r>
      <w:r w:rsidR="00B2773E">
        <w:t>, se information på SÄS insida</w:t>
      </w:r>
      <w:r w:rsidR="00B2773E" w:rsidRPr="00257230">
        <w:t xml:space="preserve"> </w:t>
      </w:r>
      <w:hyperlink r:id="rId18" w:history="1">
        <w:r w:rsidR="00B2773E" w:rsidRPr="00932534">
          <w:rPr>
            <w:rStyle w:val="Hyperlnk"/>
          </w:rPr>
          <w:t>Boka sjuktransport hem</w:t>
        </w:r>
      </w:hyperlink>
      <w:r w:rsidR="00B2773E" w:rsidRPr="004C7AAE">
        <w:rPr>
          <w:rStyle w:val="Hyperlnk"/>
          <w:u w:val="none"/>
        </w:rPr>
        <w:t xml:space="preserve">. </w:t>
      </w:r>
      <w:r w:rsidR="00B2773E" w:rsidRPr="004C7AAE">
        <w:t>B</w:t>
      </w:r>
      <w:r w:rsidR="00B2773E" w:rsidRPr="00257230">
        <w:t xml:space="preserve">okad tid </w:t>
      </w:r>
      <w:r w:rsidR="00B2773E">
        <w:t xml:space="preserve">för transport </w:t>
      </w:r>
      <w:r w:rsidR="00B2773E" w:rsidRPr="00257230">
        <w:t>meddelas i SAMSA</w:t>
      </w:r>
      <w:r w:rsidR="008E7263">
        <w:t xml:space="preserve"> och via telefonrapport</w:t>
      </w:r>
      <w:r w:rsidR="00B2773E" w:rsidRPr="00257230">
        <w:t>. Vid förändring av avtalad t</w:t>
      </w:r>
      <w:r w:rsidR="00B2773E">
        <w:t>id informeras</w:t>
      </w:r>
      <w:r w:rsidR="00B2773E" w:rsidRPr="00257230">
        <w:t xml:space="preserve"> mottagande enhet </w:t>
      </w:r>
      <w:r w:rsidR="008E7263">
        <w:t>om detta</w:t>
      </w:r>
      <w:r w:rsidR="002A42A1">
        <w:t xml:space="preserve"> via SAMSA och telefon</w:t>
      </w:r>
      <w:r w:rsidR="00B2773E" w:rsidRPr="00257230">
        <w:t>.</w:t>
      </w:r>
    </w:p>
    <w:p w14:paraId="2FA3F1EB" w14:textId="7F98A98C" w:rsidR="00D031C5" w:rsidRPr="005754F1" w:rsidRDefault="005754F1" w:rsidP="00D031C5">
      <w:pPr>
        <w:pStyle w:val="Punktlista"/>
      </w:pPr>
      <w:r w:rsidRPr="005754F1">
        <w:t>d</w:t>
      </w:r>
      <w:r w:rsidR="00D031C5" w:rsidRPr="005754F1">
        <w:t>okumentera riskbedömningar, allmänstatus och omvårdnadsbeh</w:t>
      </w:r>
      <w:r w:rsidRPr="005754F1">
        <w:t>ov samt</w:t>
      </w:r>
      <w:r w:rsidR="004D7D90" w:rsidRPr="005754F1">
        <w:t xml:space="preserve"> vilken hjälp patient</w:t>
      </w:r>
      <w:r w:rsidR="006D139D">
        <w:t>en</w:t>
      </w:r>
      <w:r w:rsidR="004D7D90">
        <w:t xml:space="preserve"> </w:t>
      </w:r>
      <w:r w:rsidR="004D7D90" w:rsidRPr="005754F1">
        <w:t xml:space="preserve">fått under sin vistelsetid </w:t>
      </w:r>
      <w:r w:rsidR="00D031C5" w:rsidRPr="005754F1">
        <w:t>på avdelningen.</w:t>
      </w:r>
    </w:p>
    <w:p w14:paraId="5E92B205" w14:textId="2808C1F0" w:rsidR="00B2773E" w:rsidRPr="00EE7C5E" w:rsidRDefault="00B2773E" w:rsidP="00B2773E">
      <w:r w:rsidRPr="00EE7C5E">
        <w:t xml:space="preserve">Vid förändrat tillstånd som kräver ny läkarbedömning eller vid behov av slutenvård, kontaktar ansvarig sjuksköterska </w:t>
      </w:r>
      <w:r>
        <w:t xml:space="preserve">ansvarig </w:t>
      </w:r>
      <w:r w:rsidRPr="00EE7C5E">
        <w:t xml:space="preserve">läkare </w:t>
      </w:r>
      <w:r>
        <w:t xml:space="preserve">på </w:t>
      </w:r>
      <w:r w:rsidRPr="00EE7C5E">
        <w:t xml:space="preserve">vårdavdelningen där patienten </w:t>
      </w:r>
      <w:r w:rsidRPr="009D6C70">
        <w:t>v</w:t>
      </w:r>
      <w:r>
        <w:t>istas</w:t>
      </w:r>
      <w:r w:rsidRPr="009D6C70">
        <w:t xml:space="preserve">. </w:t>
      </w:r>
      <w:r>
        <w:t xml:space="preserve">Om patienten är placerad på en </w:t>
      </w:r>
      <w:r>
        <w:lastRenderedPageBreak/>
        <w:t xml:space="preserve">vårdavdelning som </w:t>
      </w:r>
      <w:r w:rsidRPr="009D6C70">
        <w:t>utlokaliserad</w:t>
      </w:r>
      <w:r>
        <w:t>,</w:t>
      </w:r>
      <w:r w:rsidRPr="009D6C70">
        <w:t xml:space="preserve"> tar avdelningen kontakt med </w:t>
      </w:r>
      <w:r>
        <w:t xml:space="preserve">hemavdelningens </w:t>
      </w:r>
      <w:r w:rsidRPr="009D6C70">
        <w:t>husjoursläkare/primärjour</w:t>
      </w:r>
      <w:r>
        <w:t xml:space="preserve"> för inskrivning.</w:t>
      </w:r>
    </w:p>
    <w:p w14:paraId="134F603F" w14:textId="77777777" w:rsidR="00B2773E" w:rsidRPr="008D57F6" w:rsidRDefault="00B2773E" w:rsidP="00B2773E">
      <w:pPr>
        <w:pStyle w:val="MellanrubrikVGR"/>
      </w:pPr>
      <w:bookmarkStart w:id="15" w:name="Omsorgskoordinator"/>
      <w:bookmarkStart w:id="16" w:name="_Toc182827856"/>
      <w:bookmarkEnd w:id="15"/>
      <w:r w:rsidRPr="00EE7C5E">
        <w:t>Omsorgskoordinator</w:t>
      </w:r>
      <w:bookmarkEnd w:id="16"/>
    </w:p>
    <w:p w14:paraId="6569F80B" w14:textId="77777777" w:rsidR="00B200EF" w:rsidRPr="002D74F8" w:rsidRDefault="00B2773E" w:rsidP="005C2B69">
      <w:pPr>
        <w:spacing w:after="60"/>
        <w:ind w:right="1559"/>
      </w:pPr>
      <w:r w:rsidRPr="00EE7C5E">
        <w:t>Omsorgskoordinator får information om patienter som vistas på 23-</w:t>
      </w:r>
      <w:r w:rsidRPr="002D74F8">
        <w:t>timmarsplats genom</w:t>
      </w:r>
      <w:r w:rsidR="00B200EF" w:rsidRPr="002D74F8">
        <w:t>:</w:t>
      </w:r>
    </w:p>
    <w:p w14:paraId="120CF370" w14:textId="17B5E2E6" w:rsidR="00BC26A4" w:rsidRPr="002D74F8" w:rsidRDefault="00B50A2A" w:rsidP="005C2B69">
      <w:pPr>
        <w:pStyle w:val="Punktlista"/>
      </w:pPr>
      <w:r w:rsidRPr="002D74F8">
        <w:t>att ta del av upprättat SAMSA</w:t>
      </w:r>
      <w:r w:rsidR="00ED7EF6" w:rsidRPr="002D74F8">
        <w:t>-</w:t>
      </w:r>
      <w:r w:rsidRPr="002D74F8">
        <w:t xml:space="preserve">ärende </w:t>
      </w:r>
      <w:r w:rsidR="00A3218E" w:rsidRPr="002D74F8">
        <w:t xml:space="preserve">på akutmottagningens </w:t>
      </w:r>
      <w:r w:rsidR="001C5155" w:rsidRPr="002D74F8">
        <w:t>översikt i SAMSA</w:t>
      </w:r>
      <w:r w:rsidR="00BC26A4" w:rsidRPr="002D74F8">
        <w:t>.</w:t>
      </w:r>
    </w:p>
    <w:p w14:paraId="1F654D50" w14:textId="7035E691" w:rsidR="00B2773E" w:rsidRPr="00EE7C5E" w:rsidRDefault="00B2773E" w:rsidP="00B2773E">
      <w:r w:rsidRPr="00EE7C5E">
        <w:t>Avseende de patienter som vis</w:t>
      </w:r>
      <w:r w:rsidR="008D366B">
        <w:t>t</w:t>
      </w:r>
      <w:r w:rsidRPr="00EE7C5E">
        <w:t xml:space="preserve">as </w:t>
      </w:r>
      <w:r>
        <w:t xml:space="preserve">på </w:t>
      </w:r>
      <w:r w:rsidRPr="00EE7C5E">
        <w:t>23-tim</w:t>
      </w:r>
      <w:r>
        <w:t>mars</w:t>
      </w:r>
      <w:r w:rsidRPr="00EE7C5E">
        <w:t>plats för att träffa omsorgskoordinator</w:t>
      </w:r>
      <w:r>
        <w:t>,</w:t>
      </w:r>
      <w:r w:rsidRPr="00EE7C5E">
        <w:t xml:space="preserve"> tar omsorgskoordinator kontakt med aktuell avdelning före klockan 08:30 och meddelar att samverkan för hemgång är påbörjad.</w:t>
      </w:r>
    </w:p>
    <w:p w14:paraId="0C53B202" w14:textId="77777777" w:rsidR="00B2773E" w:rsidRPr="00EE7C5E" w:rsidRDefault="00B2773E" w:rsidP="00B2773E">
      <w:r w:rsidRPr="00EE7C5E">
        <w:t>Omsorgskoordinator kartlägger omsorgsbehov och tar kontakt med kommun, primärvård och anhöriga för samverkan.</w:t>
      </w:r>
    </w:p>
    <w:p w14:paraId="01E0B632" w14:textId="2F6AB115" w:rsidR="00B2773E" w:rsidRPr="00EE7C5E" w:rsidRDefault="00B2773E" w:rsidP="00C143D9">
      <w:pPr>
        <w:spacing w:after="60"/>
      </w:pPr>
      <w:r>
        <w:t>N</w:t>
      </w:r>
      <w:r w:rsidRPr="00EE7C5E">
        <w:t>är samverkan kring trygg hemgång har skett</w:t>
      </w:r>
      <w:r w:rsidR="00EE7DC1">
        <w:t>,</w:t>
      </w:r>
      <w:r w:rsidRPr="00EE7C5E">
        <w:t xml:space="preserve"> ombesörjer </w:t>
      </w:r>
      <w:r>
        <w:t>o</w:t>
      </w:r>
      <w:r w:rsidRPr="00EE7C5E">
        <w:t>msorgskoordinator</w:t>
      </w:r>
      <w:r w:rsidR="00385C23">
        <w:t>,</w:t>
      </w:r>
      <w:r w:rsidR="00D06764" w:rsidRPr="00C143D9">
        <w:t xml:space="preserve"> </w:t>
      </w:r>
      <w:r w:rsidR="00D06764" w:rsidRPr="00C143D9">
        <w:rPr>
          <w:b/>
        </w:rPr>
        <w:t>eller vårdavdelning vid frånvaro av omsorgskoordinator</w:t>
      </w:r>
      <w:r w:rsidR="00385C23">
        <w:t>,</w:t>
      </w:r>
      <w:r>
        <w:t xml:space="preserve"> att</w:t>
      </w:r>
      <w:r w:rsidRPr="00EE7C5E">
        <w:t>:</w:t>
      </w:r>
    </w:p>
    <w:p w14:paraId="24BA49DF" w14:textId="34E27C94" w:rsidR="00B2773E" w:rsidRPr="00EE7C5E" w:rsidRDefault="00B2773E" w:rsidP="00B2773E">
      <w:pPr>
        <w:pStyle w:val="Punktlista"/>
      </w:pPr>
      <w:r w:rsidRPr="00EE7C5E">
        <w:t xml:space="preserve">skicka </w:t>
      </w:r>
      <w:r w:rsidR="00D81E5B">
        <w:t xml:space="preserve">en </w:t>
      </w:r>
      <w:r w:rsidR="00EB7409">
        <w:t>uppdatering</w:t>
      </w:r>
      <w:r w:rsidR="00D81E5B">
        <w:t xml:space="preserve"> av ärendet i </w:t>
      </w:r>
      <w:r w:rsidRPr="00EE7C5E">
        <w:t>meddelande till vård och omsorg i SAMSA</w:t>
      </w:r>
    </w:p>
    <w:p w14:paraId="19B0C237" w14:textId="77777777" w:rsidR="00B2773E" w:rsidRDefault="00B2773E" w:rsidP="00B2773E">
      <w:pPr>
        <w:pStyle w:val="Punktlista"/>
      </w:pPr>
      <w:r w:rsidRPr="00EE7C5E">
        <w:t>ha dialog med eventuell hemtjäns</w:t>
      </w:r>
      <w:r>
        <w:t>t</w:t>
      </w:r>
    </w:p>
    <w:p w14:paraId="2D176610" w14:textId="77777777" w:rsidR="00B2773E" w:rsidRPr="00EE7C5E" w:rsidRDefault="00B2773E" w:rsidP="00B2773E">
      <w:pPr>
        <w:pStyle w:val="Punktlista"/>
      </w:pPr>
      <w:r w:rsidRPr="00EE7C5E">
        <w:t>lämna rapport till eventuell hemsjukvård</w:t>
      </w:r>
    </w:p>
    <w:p w14:paraId="75B3427C" w14:textId="77777777" w:rsidR="00B2773E" w:rsidRPr="00EE7C5E" w:rsidRDefault="00B2773E" w:rsidP="00B2773E">
      <w:pPr>
        <w:pStyle w:val="Punktlista"/>
      </w:pPr>
      <w:r w:rsidRPr="00EE7C5E">
        <w:t>ha dialog med anhöriga</w:t>
      </w:r>
    </w:p>
    <w:p w14:paraId="790A849B" w14:textId="77777777" w:rsidR="00B2773E" w:rsidRPr="00EE7C5E" w:rsidRDefault="00B2773E" w:rsidP="00B2773E">
      <w:pPr>
        <w:pStyle w:val="Punktlista"/>
      </w:pPr>
      <w:r w:rsidRPr="00EE7C5E">
        <w:t>iordningställ</w:t>
      </w:r>
      <w:r>
        <w:t>a</w:t>
      </w:r>
      <w:r w:rsidRPr="00EE7C5E">
        <w:t xml:space="preserve"> och skicka med eventuella nya läkemedel samt läkemedelslista fastställd av läkare på akut</w:t>
      </w:r>
      <w:r>
        <w:t>mottagningen</w:t>
      </w:r>
    </w:p>
    <w:p w14:paraId="238E2E5D" w14:textId="18B86334" w:rsidR="00B2773E" w:rsidRPr="00EE7C5E" w:rsidRDefault="00B2773E" w:rsidP="00B2773E">
      <w:pPr>
        <w:pStyle w:val="Punktlista"/>
      </w:pPr>
      <w:r w:rsidRPr="00EE7C5E">
        <w:t>dokumentera</w:t>
      </w:r>
      <w:r>
        <w:t xml:space="preserve"> </w:t>
      </w:r>
      <w:r w:rsidRPr="00EE7C5E">
        <w:t xml:space="preserve">iordningsställande och administrering av läkemedel i under </w:t>
      </w:r>
      <w:r w:rsidR="00D12EAB">
        <w:t>tillhörande besöksanteckning.</w:t>
      </w:r>
    </w:p>
    <w:p w14:paraId="20956999" w14:textId="2F5CBFDD" w:rsidR="00B2773E" w:rsidRPr="00F61E05" w:rsidRDefault="00B2773E" w:rsidP="00B2773E">
      <w:pPr>
        <w:pStyle w:val="Punktlista"/>
      </w:pPr>
      <w:r w:rsidRPr="00F61E05">
        <w:t>samordna transport som är bokad av avdelningen där patient vistas med att informera kommunen eller annan mottagande part om bokad hemresetid.</w:t>
      </w:r>
    </w:p>
    <w:p w14:paraId="1F00D4D2" w14:textId="5A9A3D01" w:rsidR="00B2773E" w:rsidRPr="00EE7C5E" w:rsidRDefault="00B2773E" w:rsidP="00B2773E">
      <w:r w:rsidRPr="00EE7C5E">
        <w:t xml:space="preserve">Vid hemgång dokumenteras planerade </w:t>
      </w:r>
      <w:r w:rsidRPr="0074564C">
        <w:t xml:space="preserve">insatser i </w:t>
      </w:r>
      <w:r w:rsidR="00D12EAB" w:rsidRPr="0074564C">
        <w:t>patientens journal</w:t>
      </w:r>
      <w:r w:rsidR="007F20C3" w:rsidRPr="0074564C">
        <w:t>.</w:t>
      </w:r>
    </w:p>
    <w:p w14:paraId="2C099E1D" w14:textId="77777777" w:rsidR="00B2773E" w:rsidRPr="00EE7C5E" w:rsidRDefault="00B2773E" w:rsidP="00B2773E">
      <w:pPr>
        <w:pStyle w:val="Rubrik3"/>
      </w:pPr>
      <w:bookmarkStart w:id="17" w:name="_Toc182827857"/>
      <w:r w:rsidRPr="00EE7C5E">
        <w:t>Inskrivning slutenvård</w:t>
      </w:r>
      <w:bookmarkEnd w:id="17"/>
    </w:p>
    <w:p w14:paraId="080389FE" w14:textId="3DEBD83E" w:rsidR="00B2773E" w:rsidRPr="008A10CE" w:rsidRDefault="00BD0718" w:rsidP="00B2773E">
      <w:r>
        <w:t>Vid försämring som kräver medicinsk vård</w:t>
      </w:r>
      <w:r w:rsidR="000242B2">
        <w:t>,</w:t>
      </w:r>
      <w:r>
        <w:t xml:space="preserve"> eller när</w:t>
      </w:r>
      <w:r w:rsidR="00B2773E">
        <w:t xml:space="preserve"> patientens omsorgsbehov inte är omhändertaget</w:t>
      </w:r>
      <w:r w:rsidR="000242B2">
        <w:t>,</w:t>
      </w:r>
      <w:r>
        <w:t xml:space="preserve"> skrivs</w:t>
      </w:r>
      <w:r w:rsidR="00FE7D89">
        <w:t xml:space="preserve"> patient </w:t>
      </w:r>
      <w:r w:rsidR="00B2773E">
        <w:t xml:space="preserve">in i </w:t>
      </w:r>
      <w:r w:rsidR="00B2773E" w:rsidRPr="008A10CE">
        <w:t>slutenvård.</w:t>
      </w:r>
    </w:p>
    <w:p w14:paraId="0AD18562" w14:textId="331B7EE7" w:rsidR="00B2773E" w:rsidRDefault="00B2773E" w:rsidP="00523D20">
      <w:pPr>
        <w:pStyle w:val="Punktlista"/>
      </w:pPr>
      <w:r>
        <w:t>Avdelningssjuksköterskan kontaktar ansvarig läkare på vårdavdelningen där patienten vårdas.</w:t>
      </w:r>
    </w:p>
    <w:p w14:paraId="4FBC7B79" w14:textId="083FC9F0" w:rsidR="009B3C47" w:rsidRPr="0074564C" w:rsidRDefault="009B3C47" w:rsidP="00523D20">
      <w:pPr>
        <w:pStyle w:val="Punktlista"/>
      </w:pPr>
      <w:r>
        <w:t xml:space="preserve">Om patienten är utlokaliserad tar avdelningspersonalen kontakt med primärjour/husjoursläkare tillhörande patientens kliniktillhörighet, som skriver in patienten och </w:t>
      </w:r>
      <w:r w:rsidRPr="0074564C">
        <w:t>pilar läkemedel.</w:t>
      </w:r>
    </w:p>
    <w:p w14:paraId="46F551AC" w14:textId="77777777" w:rsidR="00E81F2F" w:rsidRPr="00C66E29" w:rsidRDefault="00B2773E" w:rsidP="00523D20">
      <w:pPr>
        <w:pStyle w:val="Punktlista"/>
      </w:pPr>
      <w:r w:rsidRPr="0074564C">
        <w:lastRenderedPageBreak/>
        <w:t xml:space="preserve">Avdelningssjuksköterskan öppnar </w:t>
      </w:r>
      <w:r w:rsidR="00B73D04" w:rsidRPr="0074564C">
        <w:t xml:space="preserve">inskrivning och vårdhändelse i </w:t>
      </w:r>
      <w:r w:rsidR="00F3596E" w:rsidRPr="00C66E29">
        <w:t>patientens journal</w:t>
      </w:r>
      <w:r w:rsidRPr="00C66E29">
        <w:t xml:space="preserve"> enligt ordinarie rutin.</w:t>
      </w:r>
      <w:r w:rsidR="00E81F2F" w:rsidRPr="00C66E29">
        <w:t xml:space="preserve"> </w:t>
      </w:r>
    </w:p>
    <w:p w14:paraId="696D92CC" w14:textId="77777777" w:rsidR="00E113D7" w:rsidRPr="00C66E29" w:rsidRDefault="00E81F2F" w:rsidP="00523D20">
      <w:pPr>
        <w:pStyle w:val="Punktlista"/>
      </w:pPr>
      <w:r w:rsidRPr="00C66E29">
        <w:t>Läkare startar planering av patientens medicinska vård- och behandling.</w:t>
      </w:r>
      <w:r w:rsidR="00E113D7" w:rsidRPr="00C66E29">
        <w:t xml:space="preserve"> </w:t>
      </w:r>
    </w:p>
    <w:p w14:paraId="77E89DB8" w14:textId="064102CC" w:rsidR="006900E3" w:rsidRPr="0074564C" w:rsidRDefault="00B2773E" w:rsidP="00523D20">
      <w:r>
        <w:t xml:space="preserve">I de fall patienten </w:t>
      </w:r>
      <w:r w:rsidRPr="0026693A">
        <w:t>har ett behov av en inskrivning på grund av att kommunen inte kan tillgodose omsorgsbehovet inom 23-timmar</w:t>
      </w:r>
      <w:r>
        <w:t>,</w:t>
      </w:r>
      <w:r w:rsidRPr="0026693A">
        <w:t xml:space="preserve"> skrivs </w:t>
      </w:r>
      <w:r w:rsidRPr="0074564C">
        <w:t xml:space="preserve">patient </w:t>
      </w:r>
      <w:r w:rsidRPr="0074564C">
        <w:rPr>
          <w:b/>
          <w:bCs/>
        </w:rPr>
        <w:t>endast</w:t>
      </w:r>
      <w:r w:rsidRPr="0074564C">
        <w:t xml:space="preserve"> in i väntan på att återgå hem med beviljade omsorgs</w:t>
      </w:r>
      <w:r w:rsidR="00D50679">
        <w:softHyphen/>
      </w:r>
      <w:r w:rsidRPr="0074564C">
        <w:t xml:space="preserve">insatser eller till beviljad korttidsplats. </w:t>
      </w:r>
    </w:p>
    <w:p w14:paraId="0453CCC3" w14:textId="264DACD4" w:rsidR="006900E3" w:rsidRPr="0074564C" w:rsidRDefault="00B2773E" w:rsidP="00523D20">
      <w:pPr>
        <w:pStyle w:val="Punktlista"/>
      </w:pPr>
      <w:r w:rsidRPr="0074564C">
        <w:t xml:space="preserve">Beslut om kommunala omsorgsinsatser ska vara klart innan en inskrivning görs samt dokumenteras i </w:t>
      </w:r>
      <w:r w:rsidR="00566ACB" w:rsidRPr="0074564C">
        <w:t>patientens journal</w:t>
      </w:r>
      <w:r w:rsidR="00B73D04" w:rsidRPr="0074564C">
        <w:t xml:space="preserve"> </w:t>
      </w:r>
      <w:r w:rsidRPr="0074564C">
        <w:t xml:space="preserve">och </w:t>
      </w:r>
      <w:r w:rsidR="00D51692" w:rsidRPr="0074564C">
        <w:t xml:space="preserve">i </w:t>
      </w:r>
      <w:r w:rsidRPr="0074564C">
        <w:t xml:space="preserve">SAMSA, så </w:t>
      </w:r>
      <w:r w:rsidR="001F3CD7">
        <w:t xml:space="preserve">att </w:t>
      </w:r>
      <w:r w:rsidR="0058419D" w:rsidRPr="0074564C">
        <w:t>orsak</w:t>
      </w:r>
      <w:r w:rsidR="0058419D">
        <w:t>en</w:t>
      </w:r>
      <w:r w:rsidR="006B62FF" w:rsidRPr="0074564C">
        <w:t xml:space="preserve"> till inskrivning</w:t>
      </w:r>
      <w:r w:rsidR="0058419D" w:rsidRPr="0074564C">
        <w:t xml:space="preserve"> </w:t>
      </w:r>
      <w:r w:rsidRPr="0074564C">
        <w:t>tydligt framgår.</w:t>
      </w:r>
      <w:r w:rsidR="00DF2C5D" w:rsidRPr="0074564C">
        <w:t xml:space="preserve"> </w:t>
      </w:r>
    </w:p>
    <w:p w14:paraId="112457EC" w14:textId="28AADB96" w:rsidR="00B2773E" w:rsidRPr="00572A89" w:rsidRDefault="00DF2C5D" w:rsidP="00523D20">
      <w:pPr>
        <w:pStyle w:val="Punktlista"/>
      </w:pPr>
      <w:r w:rsidRPr="0074564C">
        <w:t xml:space="preserve">Patienten markeras som utskrivningsklar och ska inte behöva ingå i rond av läkare. </w:t>
      </w:r>
      <w:r w:rsidRPr="001F3CD7">
        <w:t xml:space="preserve">Läkare och annan vårdpersonal behöver dock dokumentera sina </w:t>
      </w:r>
      <w:r w:rsidR="00C14938" w:rsidRPr="001F3CD7">
        <w:t>ordinarie</w:t>
      </w:r>
      <w:r w:rsidR="00D62F80" w:rsidRPr="001F3CD7">
        <w:t xml:space="preserve"> </w:t>
      </w:r>
      <w:r w:rsidR="00C14938" w:rsidRPr="001F3CD7">
        <w:t>uppdrag</w:t>
      </w:r>
      <w:r w:rsidR="00E113D7" w:rsidRPr="001F3CD7">
        <w:t xml:space="preserve"> och </w:t>
      </w:r>
      <w:r w:rsidR="00C14938" w:rsidRPr="001F3CD7">
        <w:t>anteckningar</w:t>
      </w:r>
      <w:r w:rsidR="00E113D7" w:rsidRPr="001F3CD7">
        <w:t>.</w:t>
      </w:r>
    </w:p>
    <w:p w14:paraId="111B32CD" w14:textId="56A72E0F" w:rsidR="00572A89" w:rsidRPr="0026693A" w:rsidRDefault="00572A89" w:rsidP="001F3CD7">
      <w:r w:rsidRPr="00EE7C5E">
        <w:t xml:space="preserve">Vidare vård och omsorg samt planering för trygg hemgång </w:t>
      </w:r>
      <w:r w:rsidR="0043685E">
        <w:t>utförs</w:t>
      </w:r>
      <w:r w:rsidRPr="00EE7C5E">
        <w:t xml:space="preserve"> av avdelningspersonal. </w:t>
      </w:r>
      <w:r>
        <w:t>D</w:t>
      </w:r>
      <w:r w:rsidRPr="0026693A">
        <w:t>okumentation</w:t>
      </w:r>
      <w:r>
        <w:t xml:space="preserve"> sker</w:t>
      </w:r>
      <w:r w:rsidRPr="0026693A">
        <w:t xml:space="preserve"> enligt sedvanlig rutin</w:t>
      </w:r>
      <w:r>
        <w:t xml:space="preserve"> och utifrån </w:t>
      </w:r>
      <w:r w:rsidR="00DB469F">
        <w:t>i</w:t>
      </w:r>
      <w:r>
        <w:t>n- och u</w:t>
      </w:r>
      <w:r w:rsidRPr="0026693A">
        <w:t xml:space="preserve">tskrivningsprocessen </w:t>
      </w:r>
      <w:hyperlink r:id="rId19">
        <w:r w:rsidR="00BD0EF6">
          <w:rPr>
            <w:rStyle w:val="Hyperlnk"/>
          </w:rPr>
          <w:t>Samverkan vid in- och utskrivning från sluten hälso- och sjukvård</w:t>
        </w:r>
      </w:hyperlink>
      <w:r>
        <w:t>. I</w:t>
      </w:r>
      <w:r w:rsidRPr="0026693A">
        <w:t xml:space="preserve">nskrivningen i SAMSA </w:t>
      </w:r>
      <w:r>
        <w:t xml:space="preserve">upprättas </w:t>
      </w:r>
      <w:r w:rsidRPr="0026693A">
        <w:t>med en planering där orsak</w:t>
      </w:r>
      <w:r>
        <w:t>en</w:t>
      </w:r>
      <w:r w:rsidRPr="0026693A">
        <w:t xml:space="preserve"> till inskrivning beskrivs</w:t>
      </w:r>
      <w:r w:rsidR="00CD3E2D">
        <w:t>.</w:t>
      </w:r>
      <w:r w:rsidRPr="0026693A">
        <w:t xml:space="preserve"> </w:t>
      </w:r>
      <w:r w:rsidR="000B4C4C">
        <w:t>P</w:t>
      </w:r>
      <w:r w:rsidRPr="0026693A">
        <w:t xml:space="preserve">atienten sätts </w:t>
      </w:r>
      <w:r>
        <w:t xml:space="preserve">upp </w:t>
      </w:r>
      <w:r w:rsidRPr="0026693A">
        <w:t xml:space="preserve">som utskrivningsklar samma dag som </w:t>
      </w:r>
      <w:r>
        <w:t>hen</w:t>
      </w:r>
      <w:r w:rsidRPr="0026693A">
        <w:t xml:space="preserve"> skrivs in.</w:t>
      </w:r>
      <w:r w:rsidRPr="004E439A">
        <w:t xml:space="preserve"> </w:t>
      </w:r>
      <w:r w:rsidRPr="0026693A">
        <w:t>För att det ska bli tydligt att följa innehållet i ärendet flyttas öppenvårdsärendet i SAMSA från akut</w:t>
      </w:r>
      <w:r>
        <w:t>mottagningen</w:t>
      </w:r>
      <w:r w:rsidRPr="0026693A">
        <w:t xml:space="preserve"> till enheten där patient skrivs in.</w:t>
      </w:r>
    </w:p>
    <w:p w14:paraId="64259738" w14:textId="77777777" w:rsidR="00B2773E" w:rsidRPr="00CA31FB" w:rsidRDefault="00B2773E" w:rsidP="00B2773E">
      <w:pPr>
        <w:pStyle w:val="Rubrik3"/>
        <w:rPr>
          <w:color w:val="auto"/>
        </w:rPr>
      </w:pPr>
      <w:bookmarkStart w:id="18" w:name="_Toc182827858"/>
      <w:r w:rsidRPr="00CA31FB">
        <w:rPr>
          <w:color w:val="auto"/>
        </w:rPr>
        <w:t>Utskrivning från 23-timmarsplats</w:t>
      </w:r>
      <w:bookmarkEnd w:id="18"/>
    </w:p>
    <w:p w14:paraId="25D27CAB" w14:textId="7CFDE78B" w:rsidR="00B2773E" w:rsidRPr="00507126" w:rsidRDefault="00B2773E" w:rsidP="00E17926">
      <w:pPr>
        <w:keepNext/>
        <w:keepLines/>
      </w:pPr>
      <w:r w:rsidRPr="00507126">
        <w:t xml:space="preserve">När patienten lämnar sjukhuset ska vårdkontakten </w:t>
      </w:r>
      <w:r w:rsidR="00887842" w:rsidRPr="00507126">
        <w:t>och en utskrivning</w:t>
      </w:r>
      <w:r w:rsidR="001064A2" w:rsidRPr="00507126">
        <w:t xml:space="preserve"> i </w:t>
      </w:r>
      <w:r w:rsidR="00887842" w:rsidRPr="00507126">
        <w:t xml:space="preserve">patientens journal </w:t>
      </w:r>
      <w:r w:rsidR="001064A2" w:rsidRPr="00507126">
        <w:t>göras från</w:t>
      </w:r>
      <w:r w:rsidRPr="00507126">
        <w:t xml:space="preserve"> akutmottagningen. </w:t>
      </w:r>
    </w:p>
    <w:p w14:paraId="0EC3B2A9" w14:textId="2A7398E2" w:rsidR="004153D6" w:rsidRPr="00EE7C5E" w:rsidRDefault="004153D6" w:rsidP="00E17926">
      <w:pPr>
        <w:keepNext/>
        <w:keepLines/>
      </w:pPr>
      <w:r w:rsidRPr="00CA31FB">
        <w:t xml:space="preserve">Kontakta sekreterare på akutmottagningen, anknytning </w:t>
      </w:r>
      <w:r w:rsidRPr="00CA31FB">
        <w:rPr>
          <w:b/>
        </w:rPr>
        <w:t>2220</w:t>
      </w:r>
      <w:r w:rsidRPr="00CA31FB">
        <w:t xml:space="preserve">, för </w:t>
      </w:r>
      <w:r w:rsidR="00B67AC4" w:rsidRPr="00CA31FB">
        <w:t>hjälp</w:t>
      </w:r>
      <w:r w:rsidRPr="00CA31FB">
        <w:t xml:space="preserve"> med </w:t>
      </w:r>
      <w:r w:rsidR="00B67AC4" w:rsidRPr="00CA31FB">
        <w:t xml:space="preserve">registrering, hantering och utskrivning av </w:t>
      </w:r>
      <w:r w:rsidR="00B67AC4" w:rsidRPr="00CA31FB">
        <w:rPr>
          <w:b/>
        </w:rPr>
        <w:t>alla</w:t>
      </w:r>
      <w:r w:rsidR="00B67AC4" w:rsidRPr="00CA31FB">
        <w:t xml:space="preserve"> 23-timmarspati</w:t>
      </w:r>
      <w:r w:rsidR="00FF1FAC" w:rsidRPr="00CA31FB">
        <w:t>e</w:t>
      </w:r>
      <w:r w:rsidR="00B67AC4" w:rsidRPr="00CA31FB">
        <w:t>nter när de lämnar sjukhuset.</w:t>
      </w:r>
    </w:p>
    <w:p w14:paraId="052DE81E" w14:textId="77777777" w:rsidR="00B2773E" w:rsidRPr="00AE3E24" w:rsidRDefault="00B2773E" w:rsidP="00B2773E">
      <w:pPr>
        <w:pStyle w:val="Rubrik3"/>
        <w:rPr>
          <w:color w:val="auto"/>
        </w:rPr>
      </w:pPr>
      <w:bookmarkStart w:id="19" w:name="_Toc182827859"/>
      <w:r w:rsidRPr="00AE3E24">
        <w:rPr>
          <w:color w:val="auto"/>
        </w:rPr>
        <w:t>Uppföljning</w:t>
      </w:r>
      <w:bookmarkEnd w:id="19"/>
    </w:p>
    <w:p w14:paraId="4D2E8ADC" w14:textId="0F5E71C8" w:rsidR="00B2773E" w:rsidRPr="00EE7C5E" w:rsidRDefault="00B2773E" w:rsidP="00B2773E">
      <w:r w:rsidRPr="00EE7C5E">
        <w:t xml:space="preserve">VO </w:t>
      </w:r>
      <w:r w:rsidR="003375DC" w:rsidRPr="00AE3E24">
        <w:t>Akut</w:t>
      </w:r>
      <w:r w:rsidR="006A7F4E" w:rsidRPr="00AE3E24">
        <w:t xml:space="preserve">sjukvård och VO </w:t>
      </w:r>
      <w:r w:rsidRPr="00EE7C5E">
        <w:t>Neurologi, Rehabilitering och Nära Vård ansvarar för uppföljning av rutiner.</w:t>
      </w:r>
    </w:p>
    <w:p w14:paraId="0D91EA19" w14:textId="77777777" w:rsidR="00B2773E" w:rsidRPr="00EE7C5E" w:rsidRDefault="00B2773E" w:rsidP="00B77BC1">
      <w:pPr>
        <w:pStyle w:val="Rubrik2"/>
      </w:pPr>
      <w:bookmarkStart w:id="20" w:name="_Toc182827860"/>
      <w:r w:rsidRPr="00EE7C5E">
        <w:lastRenderedPageBreak/>
        <w:t>Dokumentinformation</w:t>
      </w:r>
      <w:bookmarkEnd w:id="20"/>
    </w:p>
    <w:p w14:paraId="31CE8232" w14:textId="77777777" w:rsidR="00B2773E" w:rsidRPr="00F40C63" w:rsidRDefault="00B2773E" w:rsidP="00B77BC1">
      <w:pPr>
        <w:keepNext/>
        <w:keepLines/>
        <w:spacing w:after="0"/>
        <w:rPr>
          <w:b/>
          <w:bCs/>
        </w:rPr>
      </w:pPr>
      <w:r w:rsidRPr="00F40C63">
        <w:rPr>
          <w:b/>
          <w:bCs/>
        </w:rPr>
        <w:t>För innehållet svarar</w:t>
      </w:r>
    </w:p>
    <w:p w14:paraId="5A658C15" w14:textId="4739E9AA" w:rsidR="00B2773E" w:rsidRPr="00675A24" w:rsidRDefault="00B2773E" w:rsidP="00AE3E24">
      <w:pPr>
        <w:keepNext/>
        <w:keepLines/>
        <w:ind w:right="424"/>
      </w:pPr>
      <w:r w:rsidRPr="00675A24">
        <w:t xml:space="preserve">Helen Simonen, </w:t>
      </w:r>
      <w:r w:rsidR="00245F79">
        <w:t>u</w:t>
      </w:r>
      <w:r w:rsidR="006A7F4E" w:rsidRPr="00AE3E24">
        <w:t xml:space="preserve">tvecklingsledare, </w:t>
      </w:r>
      <w:r w:rsidR="00FA47CB">
        <w:t>s</w:t>
      </w:r>
      <w:r w:rsidR="006A7F4E" w:rsidRPr="00AE3E24">
        <w:t>tab för kvalitet och</w:t>
      </w:r>
      <w:r w:rsidR="00AE35A2" w:rsidRPr="00AE3E24">
        <w:t xml:space="preserve"> </w:t>
      </w:r>
      <w:r w:rsidR="006A7F4E" w:rsidRPr="00AE3E24">
        <w:t>tillgänglighet</w:t>
      </w:r>
      <w:r w:rsidRPr="00AE3E24">
        <w:t xml:space="preserve">, </w:t>
      </w:r>
      <w:r w:rsidRPr="00675A24">
        <w:t>SÄS</w:t>
      </w:r>
    </w:p>
    <w:p w14:paraId="04BBEC41" w14:textId="77777777" w:rsidR="00B2773E" w:rsidRPr="007D729D" w:rsidRDefault="00B2773E" w:rsidP="00B77BC1">
      <w:pPr>
        <w:keepNext/>
        <w:keepLines/>
        <w:spacing w:after="0"/>
        <w:rPr>
          <w:b/>
          <w:bCs/>
        </w:rPr>
      </w:pPr>
      <w:r w:rsidRPr="007D729D">
        <w:rPr>
          <w:b/>
          <w:bCs/>
        </w:rPr>
        <w:t>Remissinstanser (utgåva 2)</w:t>
      </w:r>
    </w:p>
    <w:p w14:paraId="38633F4C" w14:textId="77777777" w:rsidR="00B2773E" w:rsidRPr="00EE7C5E" w:rsidRDefault="00B2773E" w:rsidP="00B77BC1">
      <w:pPr>
        <w:keepNext/>
        <w:keepLines/>
      </w:pPr>
      <w:r w:rsidRPr="00EE7C5E">
        <w:t>Verksamhetschefer, SÄS</w:t>
      </w:r>
      <w:r>
        <w:br/>
      </w:r>
      <w:proofErr w:type="spellStart"/>
      <w:r w:rsidRPr="00EE7C5E">
        <w:t>Styrråd</w:t>
      </w:r>
      <w:proofErr w:type="spellEnd"/>
      <w:r w:rsidRPr="00EE7C5E">
        <w:t xml:space="preserve"> vårdplatser</w:t>
      </w:r>
      <w:r>
        <w:br/>
      </w:r>
      <w:r w:rsidRPr="00EE7C5E">
        <w:t>Jerker Nilson, chefläkare, SÄS</w:t>
      </w:r>
    </w:p>
    <w:p w14:paraId="52801D9A" w14:textId="77777777" w:rsidR="00B2773E" w:rsidRPr="007D729D" w:rsidRDefault="00B2773E" w:rsidP="00B77BC1">
      <w:pPr>
        <w:keepNext/>
        <w:keepLines/>
        <w:spacing w:after="0"/>
        <w:rPr>
          <w:b/>
          <w:bCs/>
        </w:rPr>
      </w:pPr>
      <w:r w:rsidRPr="007D729D">
        <w:rPr>
          <w:b/>
          <w:bCs/>
        </w:rPr>
        <w:t>Fastställt av</w:t>
      </w:r>
    </w:p>
    <w:p w14:paraId="17FC725E" w14:textId="77777777" w:rsidR="00B2773E" w:rsidRPr="00EE7C5E" w:rsidRDefault="00B2773E" w:rsidP="00B77BC1">
      <w:pPr>
        <w:keepNext/>
        <w:keepLines/>
      </w:pPr>
      <w:r>
        <w:t>Jerker Nilson</w:t>
      </w:r>
      <w:r w:rsidRPr="00EE7C5E">
        <w:t>, chefläkare, SÄS</w:t>
      </w:r>
    </w:p>
    <w:p w14:paraId="4ABC3652" w14:textId="77777777" w:rsidR="00B2773E" w:rsidRPr="007D729D" w:rsidRDefault="00B2773E" w:rsidP="00B77BC1">
      <w:pPr>
        <w:keepNext/>
        <w:keepLines/>
        <w:spacing w:after="0"/>
        <w:rPr>
          <w:b/>
          <w:bCs/>
        </w:rPr>
      </w:pPr>
      <w:r w:rsidRPr="007D729D">
        <w:rPr>
          <w:b/>
          <w:bCs/>
        </w:rPr>
        <w:t>Nyckelord</w:t>
      </w:r>
    </w:p>
    <w:p w14:paraId="76B9F95B" w14:textId="32293EDE" w:rsidR="00536A5A" w:rsidRDefault="00B2773E" w:rsidP="00B77BC1">
      <w:pPr>
        <w:keepNext/>
        <w:keepLines/>
      </w:pPr>
      <w:r w:rsidRPr="00EE7C5E">
        <w:t>Omsorgsbehov, omsorgskoordinatorer, akutmottagningen, öppenvårdsplatser, vårdplanering, kommunal omsorg, samverkan, vårdsamverkan, hemtjänst, korttidsplatser, multisjuka, vårdkrävande patienter, öppenvårdsplacering, kommunal hälso- och sjukvård, hemsjukvård, 23-timmars, 23h</w:t>
      </w:r>
    </w:p>
    <w:p w14:paraId="5C5CDBC1" w14:textId="60F9B1DD" w:rsidR="00511BF5" w:rsidRDefault="00511BF5" w:rsidP="00B77BC1">
      <w:pPr>
        <w:pStyle w:val="Rubrik2"/>
      </w:pPr>
      <w:bookmarkStart w:id="21" w:name="_Toc182827861"/>
      <w:r>
        <w:t>Länkförteckning</w:t>
      </w:r>
      <w:bookmarkEnd w:id="21"/>
    </w:p>
    <w:p w14:paraId="6C699C8C" w14:textId="65443083" w:rsidR="00511BF5" w:rsidRDefault="00511BF5" w:rsidP="00B77BC1">
      <w:pPr>
        <w:pStyle w:val="Punktlista"/>
        <w:keepNext/>
        <w:keepLines/>
      </w:pPr>
      <w:r w:rsidRPr="00511BF5">
        <w:t>Liggande sjuktransport</w:t>
      </w:r>
      <w:r>
        <w:t>. Information publicerad på insidan, SÄS</w:t>
      </w:r>
      <w:r>
        <w:br/>
      </w:r>
      <w:hyperlink r:id="rId20" w:history="1">
        <w:r w:rsidRPr="00A7788A">
          <w:rPr>
            <w:rStyle w:val="Hyperlnk"/>
          </w:rPr>
          <w:t>https://insidan.vgregion.se/forvaltningar/sodra-alvsborgs-sjukhus/vard/vard-och-patientadministration/patienttransporter</w:t>
        </w:r>
      </w:hyperlink>
    </w:p>
    <w:p w14:paraId="2370DC70" w14:textId="7D0C14F1" w:rsidR="005E77C5" w:rsidRDefault="006F2269" w:rsidP="00B77BC1">
      <w:pPr>
        <w:pStyle w:val="Punktlista"/>
        <w:keepNext/>
        <w:keepLines/>
      </w:pPr>
      <w:r w:rsidRPr="00D21AD1">
        <w:t>Samverkan vid in- och utskrivning från sluten hälso- och sjukvård.</w:t>
      </w:r>
      <w:r>
        <w:t xml:space="preserve"> Länsgemensam r</w:t>
      </w:r>
      <w:r w:rsidR="00EA58B4">
        <w:t xml:space="preserve">utin för </w:t>
      </w:r>
      <w:r w:rsidR="00EA58B4" w:rsidRPr="00EA58B4">
        <w:t>Västra Götalands 49 kommuner och Västra Götalandsregionen</w:t>
      </w:r>
      <w:r w:rsidR="00E36E45">
        <w:br/>
      </w:r>
      <w:hyperlink r:id="rId21" w:history="1">
        <w:r w:rsidR="00E36E45" w:rsidRPr="0072388F">
          <w:rPr>
            <w:rStyle w:val="Hyperlnk"/>
          </w:rPr>
          <w:t>https://gitsvg.se/gits/samordnadhalsavardochomsorg/rutinerochstyrdokument.4.3866560e15ce9b20f9bd1810.html?folder=19.6c954a6a167fb6af326e47ce&amp;sv.url=12.4b128cfa15d2f63d86f1e603</w:t>
        </w:r>
      </w:hyperlink>
    </w:p>
    <w:sectPr w:rsidR="005E77C5" w:rsidSect="008B030E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843C99" w14:textId="77777777" w:rsidR="008F2843" w:rsidRDefault="008F2843">
      <w:r>
        <w:separator/>
      </w:r>
    </w:p>
  </w:endnote>
  <w:endnote w:type="continuationSeparator" w:id="0">
    <w:p w14:paraId="747AD6C7" w14:textId="77777777" w:rsidR="008F2843" w:rsidRDefault="008F2843">
      <w:r>
        <w:continuationSeparator/>
      </w:r>
    </w:p>
  </w:endnote>
  <w:endnote w:type="continuationNotice" w:id="1">
    <w:p w14:paraId="1F81758B" w14:textId="77777777" w:rsidR="008F2843" w:rsidRDefault="008F284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074B51" w14:textId="77777777" w:rsidR="009D28CB" w:rsidRDefault="009D28CB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8E1463B" w14:textId="77777777" w:rsidR="009D28CB" w:rsidRDefault="009D28CB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22042725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D7C15B8" w14:textId="77777777" w:rsidR="009D28CB" w:rsidRPr="00EC0A68" w:rsidRDefault="009D28CB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2B6952" w14:textId="77777777" w:rsidR="009D28CB" w:rsidRDefault="009D28C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0CF0B376" wp14:editId="092165C0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D9EF81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6C601ED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5AAD04F3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EE8AA7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169F88DB" wp14:editId="0151F6DB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1" name="Bildobjekt 2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F7F65E" w14:textId="77777777" w:rsidR="008F2843" w:rsidRDefault="008F2843"/>
  </w:footnote>
  <w:footnote w:type="continuationSeparator" w:id="0">
    <w:p w14:paraId="4947C31F" w14:textId="77777777" w:rsidR="008F2843" w:rsidRDefault="008F2843">
      <w:r>
        <w:continuationSeparator/>
      </w:r>
    </w:p>
  </w:footnote>
  <w:footnote w:type="continuationNotice" w:id="1">
    <w:p w14:paraId="0D60B4EB" w14:textId="77777777" w:rsidR="008F2843" w:rsidRDefault="008F284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05546D" w14:textId="77777777" w:rsidR="009D28CB" w:rsidRPr="00DA65C4" w:rsidRDefault="009D28CB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D1345AC" wp14:editId="2764A004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CA0C634" w14:textId="77777777" w:rsidR="009D28CB" w:rsidRDefault="009D28CB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D1345AC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CA0C634" w14:textId="77777777" w:rsidR="009D28CB" w:rsidRDefault="009D28CB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85C25D" w14:textId="3F18D512" w:rsidR="009D28CB" w:rsidRDefault="009D28CB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A5B8CB2" wp14:editId="0531814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CAB67AB" w14:textId="77777777" w:rsidR="009D28CB" w:rsidRDefault="009D28C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A5B8CB2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4CAB67AB" w14:textId="77777777" w:rsidR="009D28CB" w:rsidRDefault="009D28C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573A2B62" wp14:editId="6D9F2238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E2D3E" w14:textId="32EBF337" w:rsidR="00476A30" w:rsidRDefault="00476A30">
    <w:pPr>
      <w:pStyle w:val="Sidhuvud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35912" w14:textId="20DE5010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59C4081F" wp14:editId="507865A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8" name="Textruta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B7AB8E4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9C4081F" id="_x0000_t202" coordsize="21600,21600" o:spt="202" path="m,l,21600r21600,l21600,xe">
              <v:stroke joinstyle="miter"/>
              <v:path gradientshapeok="t" o:connecttype="rect"/>
            </v:shapetype>
            <v:shape id="Textruta 8" o:spid="_x0000_s1028" type="#_x0000_t202" style="position:absolute;left:0;text-align:left;margin-left:0;margin-top:-.05pt;width:367.5pt;height:25.5pt;z-index:25165824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6B7AB8E4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540EA6" w14:textId="486056BA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35E18493" wp14:editId="27A7D65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9" name="Textruta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E13F8D7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5E18493" id="_x0000_t202" coordsize="21600,21600" o:spt="202" path="m,l,21600r21600,l21600,xe">
              <v:stroke joinstyle="miter"/>
              <v:path gradientshapeok="t" o:connecttype="rect"/>
            </v:shapetype>
            <v:shape id="Textruta 9" o:spid="_x0000_s1029" type="#_x0000_t202" style="position:absolute;margin-left:-13.6pt;margin-top:-5.15pt;width:367.5pt;height:25.5pt;z-index:25165824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5E13F8D7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4" behindDoc="0" locked="0" layoutInCell="1" allowOverlap="1" wp14:anchorId="6CD79B41" wp14:editId="266BF4EA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" name="Bildobjekt 2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77CA1A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702BD4"/>
    <w:multiLevelType w:val="hybridMultilevel"/>
    <w:tmpl w:val="CF1E26A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0E737453"/>
    <w:multiLevelType w:val="hybridMultilevel"/>
    <w:tmpl w:val="C6A2C7A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16435"/>
    <w:multiLevelType w:val="hybridMultilevel"/>
    <w:tmpl w:val="CF2A03B2"/>
    <w:lvl w:ilvl="0" w:tplc="D0F02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D50C91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E0C6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2EEE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3484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896F8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B2C25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6EFA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40EA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C404F37"/>
    <w:multiLevelType w:val="hybridMultilevel"/>
    <w:tmpl w:val="4E6E3096"/>
    <w:lvl w:ilvl="0" w:tplc="DD50C910">
      <w:start w:val="1"/>
      <w:numFmt w:val="bullet"/>
      <w:lvlText w:val=""/>
      <w:lvlJc w:val="left"/>
      <w:pPr>
        <w:ind w:left="215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2" w15:restartNumberingAfterBreak="0">
    <w:nsid w:val="359678A2"/>
    <w:multiLevelType w:val="hybridMultilevel"/>
    <w:tmpl w:val="D040D1CE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BCA69CA0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11213F"/>
    <w:multiLevelType w:val="hybridMultilevel"/>
    <w:tmpl w:val="2638BBD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59C7FBC"/>
    <w:multiLevelType w:val="hybridMultilevel"/>
    <w:tmpl w:val="92F2DEB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5EB2D77"/>
    <w:multiLevelType w:val="hybridMultilevel"/>
    <w:tmpl w:val="ED92B0DC"/>
    <w:lvl w:ilvl="0" w:tplc="DD50C910">
      <w:start w:val="1"/>
      <w:numFmt w:val="bullet"/>
      <w:lvlText w:val=""/>
      <w:lvlJc w:val="left"/>
      <w:pPr>
        <w:ind w:left="215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23" w15:restartNumberingAfterBreak="0">
    <w:nsid w:val="67CC5ABF"/>
    <w:multiLevelType w:val="hybridMultilevel"/>
    <w:tmpl w:val="164CB49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FA11540"/>
    <w:multiLevelType w:val="hybridMultilevel"/>
    <w:tmpl w:val="DD8CEA10"/>
    <w:lvl w:ilvl="0" w:tplc="DD50C910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6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8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0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2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4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6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8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04" w:hanging="360"/>
      </w:pPr>
      <w:rPr>
        <w:rFonts w:ascii="Wingdings" w:hAnsi="Wingdings" w:hint="default"/>
      </w:rPr>
    </w:lvl>
  </w:abstractNum>
  <w:num w:numId="1" w16cid:durableId="395667683">
    <w:abstractNumId w:val="26"/>
  </w:num>
  <w:num w:numId="2" w16cid:durableId="2086564122">
    <w:abstractNumId w:val="21"/>
  </w:num>
  <w:num w:numId="3" w16cid:durableId="1790776193">
    <w:abstractNumId w:val="0"/>
  </w:num>
  <w:num w:numId="4" w16cid:durableId="2071347694">
    <w:abstractNumId w:val="9"/>
  </w:num>
  <w:num w:numId="5" w16cid:durableId="1032732208">
    <w:abstractNumId w:val="24"/>
  </w:num>
  <w:num w:numId="6" w16cid:durableId="1551844976">
    <w:abstractNumId w:val="2"/>
  </w:num>
  <w:num w:numId="7" w16cid:durableId="1899827711">
    <w:abstractNumId w:val="16"/>
  </w:num>
  <w:num w:numId="8" w16cid:durableId="1183711686">
    <w:abstractNumId w:val="13"/>
  </w:num>
  <w:num w:numId="9" w16cid:durableId="398753427">
    <w:abstractNumId w:val="1"/>
  </w:num>
  <w:num w:numId="10" w16cid:durableId="363604356">
    <w:abstractNumId w:val="1"/>
  </w:num>
  <w:num w:numId="11" w16cid:durableId="435488722">
    <w:abstractNumId w:val="3"/>
  </w:num>
  <w:num w:numId="12" w16cid:durableId="738331585">
    <w:abstractNumId w:val="6"/>
  </w:num>
  <w:num w:numId="13" w16cid:durableId="941642656">
    <w:abstractNumId w:val="19"/>
  </w:num>
  <w:num w:numId="14" w16cid:durableId="376780484">
    <w:abstractNumId w:val="14"/>
  </w:num>
  <w:num w:numId="15" w16cid:durableId="1084759504">
    <w:abstractNumId w:val="10"/>
  </w:num>
  <w:num w:numId="16" w16cid:durableId="1929803434">
    <w:abstractNumId w:val="18"/>
  </w:num>
  <w:num w:numId="17" w16cid:durableId="1706516266">
    <w:abstractNumId w:val="7"/>
  </w:num>
  <w:num w:numId="18" w16cid:durableId="1930850516">
    <w:abstractNumId w:val="15"/>
  </w:num>
  <w:num w:numId="19" w16cid:durableId="1855143783">
    <w:abstractNumId w:val="25"/>
  </w:num>
  <w:num w:numId="20" w16cid:durableId="1875842252">
    <w:abstractNumId w:val="8"/>
  </w:num>
  <w:num w:numId="21" w16cid:durableId="286589026">
    <w:abstractNumId w:val="23"/>
  </w:num>
  <w:num w:numId="22" w16cid:durableId="417798059">
    <w:abstractNumId w:val="12"/>
  </w:num>
  <w:num w:numId="23" w16cid:durableId="170612566">
    <w:abstractNumId w:val="20"/>
  </w:num>
  <w:num w:numId="24" w16cid:durableId="2015649728">
    <w:abstractNumId w:val="5"/>
  </w:num>
  <w:num w:numId="25" w16cid:durableId="411509702">
    <w:abstractNumId w:val="4"/>
  </w:num>
  <w:num w:numId="26" w16cid:durableId="169805020">
    <w:abstractNumId w:val="11"/>
  </w:num>
  <w:num w:numId="27" w16cid:durableId="91585419">
    <w:abstractNumId w:val="22"/>
  </w:num>
  <w:num w:numId="28" w16cid:durableId="313217516">
    <w:abstractNumId w:val="27"/>
  </w:num>
  <w:num w:numId="29" w16cid:durableId="179556180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89E"/>
    <w:rsid w:val="00006D2A"/>
    <w:rsid w:val="0000701E"/>
    <w:rsid w:val="00010D47"/>
    <w:rsid w:val="00016CF0"/>
    <w:rsid w:val="00017FEC"/>
    <w:rsid w:val="000232A6"/>
    <w:rsid w:val="000242B2"/>
    <w:rsid w:val="0002435C"/>
    <w:rsid w:val="000265B0"/>
    <w:rsid w:val="00027EA8"/>
    <w:rsid w:val="0003047D"/>
    <w:rsid w:val="00030DDD"/>
    <w:rsid w:val="000313BB"/>
    <w:rsid w:val="00033ED5"/>
    <w:rsid w:val="000354F3"/>
    <w:rsid w:val="0004467A"/>
    <w:rsid w:val="00046337"/>
    <w:rsid w:val="00050500"/>
    <w:rsid w:val="000520A6"/>
    <w:rsid w:val="000529F5"/>
    <w:rsid w:val="00053D62"/>
    <w:rsid w:val="0005691C"/>
    <w:rsid w:val="00056ECB"/>
    <w:rsid w:val="00056ED5"/>
    <w:rsid w:val="0006012F"/>
    <w:rsid w:val="00062445"/>
    <w:rsid w:val="000655CC"/>
    <w:rsid w:val="00066AB8"/>
    <w:rsid w:val="000700AE"/>
    <w:rsid w:val="000712C8"/>
    <w:rsid w:val="00074540"/>
    <w:rsid w:val="000777CC"/>
    <w:rsid w:val="0008135B"/>
    <w:rsid w:val="00082395"/>
    <w:rsid w:val="00084024"/>
    <w:rsid w:val="00084628"/>
    <w:rsid w:val="0008673A"/>
    <w:rsid w:val="0009062C"/>
    <w:rsid w:val="00094342"/>
    <w:rsid w:val="00095119"/>
    <w:rsid w:val="00095368"/>
    <w:rsid w:val="000954C4"/>
    <w:rsid w:val="00095528"/>
    <w:rsid w:val="000A0614"/>
    <w:rsid w:val="000A4C35"/>
    <w:rsid w:val="000A611A"/>
    <w:rsid w:val="000A6387"/>
    <w:rsid w:val="000B12D9"/>
    <w:rsid w:val="000B1AD3"/>
    <w:rsid w:val="000B4536"/>
    <w:rsid w:val="000B4C4C"/>
    <w:rsid w:val="000B7715"/>
    <w:rsid w:val="000D102F"/>
    <w:rsid w:val="000D7CD9"/>
    <w:rsid w:val="000E093A"/>
    <w:rsid w:val="000E463B"/>
    <w:rsid w:val="000E5A7E"/>
    <w:rsid w:val="000E5ADD"/>
    <w:rsid w:val="000F2093"/>
    <w:rsid w:val="000F2E60"/>
    <w:rsid w:val="000F3787"/>
    <w:rsid w:val="000F43A3"/>
    <w:rsid w:val="000F4854"/>
    <w:rsid w:val="000F54C6"/>
    <w:rsid w:val="000F7681"/>
    <w:rsid w:val="00102C94"/>
    <w:rsid w:val="00103031"/>
    <w:rsid w:val="001044FE"/>
    <w:rsid w:val="001064A2"/>
    <w:rsid w:val="00112A94"/>
    <w:rsid w:val="001138EB"/>
    <w:rsid w:val="001139D4"/>
    <w:rsid w:val="00115F31"/>
    <w:rsid w:val="00116CE7"/>
    <w:rsid w:val="00117E48"/>
    <w:rsid w:val="00121AE7"/>
    <w:rsid w:val="0012789F"/>
    <w:rsid w:val="00130273"/>
    <w:rsid w:val="001306AA"/>
    <w:rsid w:val="00131B08"/>
    <w:rsid w:val="00132A59"/>
    <w:rsid w:val="00133337"/>
    <w:rsid w:val="001334F1"/>
    <w:rsid w:val="00133A0F"/>
    <w:rsid w:val="00133E68"/>
    <w:rsid w:val="00134ACC"/>
    <w:rsid w:val="00134C42"/>
    <w:rsid w:val="0013580F"/>
    <w:rsid w:val="00136210"/>
    <w:rsid w:val="00137287"/>
    <w:rsid w:val="00137B6D"/>
    <w:rsid w:val="0014070B"/>
    <w:rsid w:val="001422C1"/>
    <w:rsid w:val="001427EF"/>
    <w:rsid w:val="001477EB"/>
    <w:rsid w:val="001522AE"/>
    <w:rsid w:val="00154A15"/>
    <w:rsid w:val="00157D5B"/>
    <w:rsid w:val="00161FE6"/>
    <w:rsid w:val="001647EA"/>
    <w:rsid w:val="00164C3D"/>
    <w:rsid w:val="00166D3A"/>
    <w:rsid w:val="00177644"/>
    <w:rsid w:val="00177A2F"/>
    <w:rsid w:val="00181FDC"/>
    <w:rsid w:val="001827FC"/>
    <w:rsid w:val="001860B9"/>
    <w:rsid w:val="00186F2B"/>
    <w:rsid w:val="001874D6"/>
    <w:rsid w:val="00192FC1"/>
    <w:rsid w:val="00194BF1"/>
    <w:rsid w:val="0019632A"/>
    <w:rsid w:val="001A4E7C"/>
    <w:rsid w:val="001A57D4"/>
    <w:rsid w:val="001A60ED"/>
    <w:rsid w:val="001B1E39"/>
    <w:rsid w:val="001B23F1"/>
    <w:rsid w:val="001B762C"/>
    <w:rsid w:val="001C4D0A"/>
    <w:rsid w:val="001C5155"/>
    <w:rsid w:val="001C5C56"/>
    <w:rsid w:val="001C5FEF"/>
    <w:rsid w:val="001D07D1"/>
    <w:rsid w:val="001D2634"/>
    <w:rsid w:val="001D45E8"/>
    <w:rsid w:val="001D6279"/>
    <w:rsid w:val="001D7400"/>
    <w:rsid w:val="001D7FDE"/>
    <w:rsid w:val="001E20C0"/>
    <w:rsid w:val="001E2C62"/>
    <w:rsid w:val="001E570E"/>
    <w:rsid w:val="001F34D0"/>
    <w:rsid w:val="001F3CD7"/>
    <w:rsid w:val="001F4430"/>
    <w:rsid w:val="001F4669"/>
    <w:rsid w:val="001F46BC"/>
    <w:rsid w:val="002038A2"/>
    <w:rsid w:val="002059BF"/>
    <w:rsid w:val="00211487"/>
    <w:rsid w:val="002114D6"/>
    <w:rsid w:val="00211D91"/>
    <w:rsid w:val="00215CE9"/>
    <w:rsid w:val="00217DEC"/>
    <w:rsid w:val="00221D65"/>
    <w:rsid w:val="00226729"/>
    <w:rsid w:val="00235B57"/>
    <w:rsid w:val="00245F79"/>
    <w:rsid w:val="002505EC"/>
    <w:rsid w:val="00250F24"/>
    <w:rsid w:val="002523C5"/>
    <w:rsid w:val="0025380B"/>
    <w:rsid w:val="00256B34"/>
    <w:rsid w:val="0025703A"/>
    <w:rsid w:val="00262F3D"/>
    <w:rsid w:val="00263281"/>
    <w:rsid w:val="00263828"/>
    <w:rsid w:val="002651D6"/>
    <w:rsid w:val="0026551F"/>
    <w:rsid w:val="002708B2"/>
    <w:rsid w:val="00271506"/>
    <w:rsid w:val="00274573"/>
    <w:rsid w:val="00275EAE"/>
    <w:rsid w:val="00280A85"/>
    <w:rsid w:val="00283352"/>
    <w:rsid w:val="0028406D"/>
    <w:rsid w:val="00284119"/>
    <w:rsid w:val="002846E8"/>
    <w:rsid w:val="00290B5C"/>
    <w:rsid w:val="00293217"/>
    <w:rsid w:val="00294791"/>
    <w:rsid w:val="002A0E5D"/>
    <w:rsid w:val="002A16DD"/>
    <w:rsid w:val="002A42A1"/>
    <w:rsid w:val="002A5DFA"/>
    <w:rsid w:val="002A71DE"/>
    <w:rsid w:val="002B0B30"/>
    <w:rsid w:val="002B0C78"/>
    <w:rsid w:val="002B0CC1"/>
    <w:rsid w:val="002B3F9C"/>
    <w:rsid w:val="002B58C2"/>
    <w:rsid w:val="002B6D92"/>
    <w:rsid w:val="002C0C02"/>
    <w:rsid w:val="002C0D40"/>
    <w:rsid w:val="002C1277"/>
    <w:rsid w:val="002C4358"/>
    <w:rsid w:val="002C4F5B"/>
    <w:rsid w:val="002C60AD"/>
    <w:rsid w:val="002C6F27"/>
    <w:rsid w:val="002D0E0E"/>
    <w:rsid w:val="002D1DE2"/>
    <w:rsid w:val="002D3578"/>
    <w:rsid w:val="002D3C90"/>
    <w:rsid w:val="002D451C"/>
    <w:rsid w:val="002D6023"/>
    <w:rsid w:val="002D7354"/>
    <w:rsid w:val="002D74F8"/>
    <w:rsid w:val="002D7C6C"/>
    <w:rsid w:val="002E263F"/>
    <w:rsid w:val="002E6F81"/>
    <w:rsid w:val="002E70AF"/>
    <w:rsid w:val="002F08BA"/>
    <w:rsid w:val="002F0F9C"/>
    <w:rsid w:val="002F1A77"/>
    <w:rsid w:val="002F2CFF"/>
    <w:rsid w:val="002F568B"/>
    <w:rsid w:val="002F7818"/>
    <w:rsid w:val="003060CE"/>
    <w:rsid w:val="003066D0"/>
    <w:rsid w:val="00311401"/>
    <w:rsid w:val="00311F7F"/>
    <w:rsid w:val="00313A44"/>
    <w:rsid w:val="003203D7"/>
    <w:rsid w:val="00320F86"/>
    <w:rsid w:val="00324171"/>
    <w:rsid w:val="003248B9"/>
    <w:rsid w:val="003269DE"/>
    <w:rsid w:val="00326C24"/>
    <w:rsid w:val="0033444F"/>
    <w:rsid w:val="0033498F"/>
    <w:rsid w:val="00336154"/>
    <w:rsid w:val="003362BF"/>
    <w:rsid w:val="003375DC"/>
    <w:rsid w:val="00337F99"/>
    <w:rsid w:val="0034307B"/>
    <w:rsid w:val="00345EB1"/>
    <w:rsid w:val="00350CC4"/>
    <w:rsid w:val="003543C4"/>
    <w:rsid w:val="003568B0"/>
    <w:rsid w:val="00360E0D"/>
    <w:rsid w:val="00361307"/>
    <w:rsid w:val="0036357D"/>
    <w:rsid w:val="003637D3"/>
    <w:rsid w:val="00363B23"/>
    <w:rsid w:val="0036594C"/>
    <w:rsid w:val="00367D19"/>
    <w:rsid w:val="00370CF5"/>
    <w:rsid w:val="003717BE"/>
    <w:rsid w:val="00371BED"/>
    <w:rsid w:val="003720B9"/>
    <w:rsid w:val="0037480A"/>
    <w:rsid w:val="00376DF4"/>
    <w:rsid w:val="00384019"/>
    <w:rsid w:val="003854F1"/>
    <w:rsid w:val="00385C23"/>
    <w:rsid w:val="00386CFA"/>
    <w:rsid w:val="0039118E"/>
    <w:rsid w:val="00397F54"/>
    <w:rsid w:val="003A0D43"/>
    <w:rsid w:val="003A190A"/>
    <w:rsid w:val="003B1590"/>
    <w:rsid w:val="003B2A4B"/>
    <w:rsid w:val="003B4995"/>
    <w:rsid w:val="003C1FCF"/>
    <w:rsid w:val="003C21FB"/>
    <w:rsid w:val="003D099E"/>
    <w:rsid w:val="003D21A2"/>
    <w:rsid w:val="003D29D2"/>
    <w:rsid w:val="003D3EDE"/>
    <w:rsid w:val="003E0705"/>
    <w:rsid w:val="003E2FF7"/>
    <w:rsid w:val="003E492B"/>
    <w:rsid w:val="003F02D8"/>
    <w:rsid w:val="003F1013"/>
    <w:rsid w:val="003F1ACF"/>
    <w:rsid w:val="00403B25"/>
    <w:rsid w:val="004043E8"/>
    <w:rsid w:val="00404948"/>
    <w:rsid w:val="00406BEA"/>
    <w:rsid w:val="00410A02"/>
    <w:rsid w:val="00410E25"/>
    <w:rsid w:val="00412F9E"/>
    <w:rsid w:val="004133BE"/>
    <w:rsid w:val="00413A60"/>
    <w:rsid w:val="00414FE4"/>
    <w:rsid w:val="004153D6"/>
    <w:rsid w:val="00417EDD"/>
    <w:rsid w:val="00420375"/>
    <w:rsid w:val="004230F7"/>
    <w:rsid w:val="00425A82"/>
    <w:rsid w:val="0043167E"/>
    <w:rsid w:val="0043409A"/>
    <w:rsid w:val="0043433A"/>
    <w:rsid w:val="0043685E"/>
    <w:rsid w:val="00436FFB"/>
    <w:rsid w:val="004409B1"/>
    <w:rsid w:val="00443C1E"/>
    <w:rsid w:val="00444684"/>
    <w:rsid w:val="00444B7F"/>
    <w:rsid w:val="00444F28"/>
    <w:rsid w:val="00446255"/>
    <w:rsid w:val="00450761"/>
    <w:rsid w:val="00451708"/>
    <w:rsid w:val="00451935"/>
    <w:rsid w:val="00457DFE"/>
    <w:rsid w:val="00460ED0"/>
    <w:rsid w:val="00464B5E"/>
    <w:rsid w:val="00465651"/>
    <w:rsid w:val="00470CE7"/>
    <w:rsid w:val="00470F4F"/>
    <w:rsid w:val="00472482"/>
    <w:rsid w:val="00476A30"/>
    <w:rsid w:val="00476F95"/>
    <w:rsid w:val="00480DC7"/>
    <w:rsid w:val="00481B4A"/>
    <w:rsid w:val="00482431"/>
    <w:rsid w:val="00486685"/>
    <w:rsid w:val="004876F6"/>
    <w:rsid w:val="0049236A"/>
    <w:rsid w:val="00492718"/>
    <w:rsid w:val="00492987"/>
    <w:rsid w:val="004A30AA"/>
    <w:rsid w:val="004A34FF"/>
    <w:rsid w:val="004A355D"/>
    <w:rsid w:val="004A4970"/>
    <w:rsid w:val="004B2183"/>
    <w:rsid w:val="004B2A01"/>
    <w:rsid w:val="004B2F1F"/>
    <w:rsid w:val="004B745A"/>
    <w:rsid w:val="004C22E9"/>
    <w:rsid w:val="004C2559"/>
    <w:rsid w:val="004C37F2"/>
    <w:rsid w:val="004C3EE6"/>
    <w:rsid w:val="004C7AAE"/>
    <w:rsid w:val="004D1520"/>
    <w:rsid w:val="004D3C2C"/>
    <w:rsid w:val="004D699A"/>
    <w:rsid w:val="004D7BA3"/>
    <w:rsid w:val="004D7D90"/>
    <w:rsid w:val="004E439A"/>
    <w:rsid w:val="004E48CD"/>
    <w:rsid w:val="004F4518"/>
    <w:rsid w:val="004F4C62"/>
    <w:rsid w:val="00500A4D"/>
    <w:rsid w:val="00501433"/>
    <w:rsid w:val="00507126"/>
    <w:rsid w:val="0051013F"/>
    <w:rsid w:val="00511BF5"/>
    <w:rsid w:val="00511CC4"/>
    <w:rsid w:val="005125D1"/>
    <w:rsid w:val="00517442"/>
    <w:rsid w:val="005217AB"/>
    <w:rsid w:val="00523AAF"/>
    <w:rsid w:val="00523D20"/>
    <w:rsid w:val="00526820"/>
    <w:rsid w:val="00531E60"/>
    <w:rsid w:val="00536A5A"/>
    <w:rsid w:val="00540538"/>
    <w:rsid w:val="00541D07"/>
    <w:rsid w:val="00541ECD"/>
    <w:rsid w:val="00543DE5"/>
    <w:rsid w:val="00544BAB"/>
    <w:rsid w:val="00545F31"/>
    <w:rsid w:val="005578FA"/>
    <w:rsid w:val="00561F5A"/>
    <w:rsid w:val="00561F8A"/>
    <w:rsid w:val="00565129"/>
    <w:rsid w:val="00565CD0"/>
    <w:rsid w:val="00566ACB"/>
    <w:rsid w:val="00567820"/>
    <w:rsid w:val="00570E25"/>
    <w:rsid w:val="00572A89"/>
    <w:rsid w:val="005754F1"/>
    <w:rsid w:val="005770AD"/>
    <w:rsid w:val="00581414"/>
    <w:rsid w:val="00582490"/>
    <w:rsid w:val="005826FA"/>
    <w:rsid w:val="0058419D"/>
    <w:rsid w:val="0058593E"/>
    <w:rsid w:val="0058633F"/>
    <w:rsid w:val="00592CB6"/>
    <w:rsid w:val="00597E28"/>
    <w:rsid w:val="005A2E3B"/>
    <w:rsid w:val="005A54ED"/>
    <w:rsid w:val="005A5D5B"/>
    <w:rsid w:val="005A6081"/>
    <w:rsid w:val="005A627D"/>
    <w:rsid w:val="005B50C7"/>
    <w:rsid w:val="005C0045"/>
    <w:rsid w:val="005C084E"/>
    <w:rsid w:val="005C2B69"/>
    <w:rsid w:val="005C4606"/>
    <w:rsid w:val="005D0B0C"/>
    <w:rsid w:val="005D3C25"/>
    <w:rsid w:val="005E02B3"/>
    <w:rsid w:val="005E1374"/>
    <w:rsid w:val="005E1E24"/>
    <w:rsid w:val="005E6344"/>
    <w:rsid w:val="005E6C36"/>
    <w:rsid w:val="005E77C5"/>
    <w:rsid w:val="005F10DD"/>
    <w:rsid w:val="005F4192"/>
    <w:rsid w:val="005F653B"/>
    <w:rsid w:val="005F7904"/>
    <w:rsid w:val="0060596B"/>
    <w:rsid w:val="00606D97"/>
    <w:rsid w:val="00612E7F"/>
    <w:rsid w:val="00614032"/>
    <w:rsid w:val="00614C99"/>
    <w:rsid w:val="00614E64"/>
    <w:rsid w:val="00617710"/>
    <w:rsid w:val="00617EE6"/>
    <w:rsid w:val="0062184C"/>
    <w:rsid w:val="00623724"/>
    <w:rsid w:val="006264ED"/>
    <w:rsid w:val="00627BEA"/>
    <w:rsid w:val="006319DB"/>
    <w:rsid w:val="006426AC"/>
    <w:rsid w:val="006459C4"/>
    <w:rsid w:val="0064648A"/>
    <w:rsid w:val="006476E7"/>
    <w:rsid w:val="0065152D"/>
    <w:rsid w:val="00651C1E"/>
    <w:rsid w:val="00653422"/>
    <w:rsid w:val="0065354A"/>
    <w:rsid w:val="00654CA2"/>
    <w:rsid w:val="0065595B"/>
    <w:rsid w:val="00656AC7"/>
    <w:rsid w:val="00660269"/>
    <w:rsid w:val="006655E2"/>
    <w:rsid w:val="00665F89"/>
    <w:rsid w:val="00670C58"/>
    <w:rsid w:val="006712AC"/>
    <w:rsid w:val="006714B7"/>
    <w:rsid w:val="00671A64"/>
    <w:rsid w:val="00671C5B"/>
    <w:rsid w:val="006728EA"/>
    <w:rsid w:val="006736E4"/>
    <w:rsid w:val="00673C92"/>
    <w:rsid w:val="006753EC"/>
    <w:rsid w:val="00685ED9"/>
    <w:rsid w:val="006864DD"/>
    <w:rsid w:val="006900E3"/>
    <w:rsid w:val="006A2789"/>
    <w:rsid w:val="006A4978"/>
    <w:rsid w:val="006A589E"/>
    <w:rsid w:val="006A661B"/>
    <w:rsid w:val="006A7261"/>
    <w:rsid w:val="006A7F4E"/>
    <w:rsid w:val="006B0D29"/>
    <w:rsid w:val="006B1819"/>
    <w:rsid w:val="006B1F42"/>
    <w:rsid w:val="006B3714"/>
    <w:rsid w:val="006B37D8"/>
    <w:rsid w:val="006B3916"/>
    <w:rsid w:val="006B5DE7"/>
    <w:rsid w:val="006B62FF"/>
    <w:rsid w:val="006C0040"/>
    <w:rsid w:val="006C2A47"/>
    <w:rsid w:val="006C5048"/>
    <w:rsid w:val="006C6A4B"/>
    <w:rsid w:val="006C7007"/>
    <w:rsid w:val="006C779F"/>
    <w:rsid w:val="006D01F5"/>
    <w:rsid w:val="006D0CFB"/>
    <w:rsid w:val="006D139D"/>
    <w:rsid w:val="006D30C0"/>
    <w:rsid w:val="006D7535"/>
    <w:rsid w:val="006E11E1"/>
    <w:rsid w:val="006E30C5"/>
    <w:rsid w:val="006E450B"/>
    <w:rsid w:val="006F0D7E"/>
    <w:rsid w:val="006F2269"/>
    <w:rsid w:val="006F4592"/>
    <w:rsid w:val="006F73C9"/>
    <w:rsid w:val="00706D60"/>
    <w:rsid w:val="00710B77"/>
    <w:rsid w:val="00711DDC"/>
    <w:rsid w:val="00714BC4"/>
    <w:rsid w:val="00714F0D"/>
    <w:rsid w:val="0072075B"/>
    <w:rsid w:val="00720BBA"/>
    <w:rsid w:val="007213F8"/>
    <w:rsid w:val="007221C2"/>
    <w:rsid w:val="0072249D"/>
    <w:rsid w:val="00725816"/>
    <w:rsid w:val="00730955"/>
    <w:rsid w:val="0073233B"/>
    <w:rsid w:val="00733A9C"/>
    <w:rsid w:val="007350E3"/>
    <w:rsid w:val="00736574"/>
    <w:rsid w:val="007367E0"/>
    <w:rsid w:val="00737215"/>
    <w:rsid w:val="007405E5"/>
    <w:rsid w:val="00742621"/>
    <w:rsid w:val="00742F7A"/>
    <w:rsid w:val="0074564C"/>
    <w:rsid w:val="00752754"/>
    <w:rsid w:val="00754905"/>
    <w:rsid w:val="00760038"/>
    <w:rsid w:val="0076051C"/>
    <w:rsid w:val="00762EE0"/>
    <w:rsid w:val="00765C41"/>
    <w:rsid w:val="007664E0"/>
    <w:rsid w:val="00771100"/>
    <w:rsid w:val="00775736"/>
    <w:rsid w:val="007759DD"/>
    <w:rsid w:val="00776924"/>
    <w:rsid w:val="00780000"/>
    <w:rsid w:val="0078609F"/>
    <w:rsid w:val="007917BA"/>
    <w:rsid w:val="00793123"/>
    <w:rsid w:val="007A5C6F"/>
    <w:rsid w:val="007B17F6"/>
    <w:rsid w:val="007B5FC0"/>
    <w:rsid w:val="007B6441"/>
    <w:rsid w:val="007B7085"/>
    <w:rsid w:val="007C0126"/>
    <w:rsid w:val="007C0AB1"/>
    <w:rsid w:val="007C41B3"/>
    <w:rsid w:val="007D4241"/>
    <w:rsid w:val="007D4317"/>
    <w:rsid w:val="007D494B"/>
    <w:rsid w:val="007D4EA3"/>
    <w:rsid w:val="007D729D"/>
    <w:rsid w:val="007E1071"/>
    <w:rsid w:val="007E4BDA"/>
    <w:rsid w:val="007E740A"/>
    <w:rsid w:val="007F0A72"/>
    <w:rsid w:val="007F1CFF"/>
    <w:rsid w:val="007F20C3"/>
    <w:rsid w:val="007F3FB5"/>
    <w:rsid w:val="007F5DD5"/>
    <w:rsid w:val="008173D9"/>
    <w:rsid w:val="00821A1B"/>
    <w:rsid w:val="00821CD2"/>
    <w:rsid w:val="00824EED"/>
    <w:rsid w:val="008262E9"/>
    <w:rsid w:val="00827E69"/>
    <w:rsid w:val="008307D6"/>
    <w:rsid w:val="00830AC3"/>
    <w:rsid w:val="0083195A"/>
    <w:rsid w:val="00832102"/>
    <w:rsid w:val="00835C4D"/>
    <w:rsid w:val="00843F48"/>
    <w:rsid w:val="008469E2"/>
    <w:rsid w:val="00850E69"/>
    <w:rsid w:val="00850FC4"/>
    <w:rsid w:val="00851423"/>
    <w:rsid w:val="0085721B"/>
    <w:rsid w:val="00857848"/>
    <w:rsid w:val="00861E47"/>
    <w:rsid w:val="008654B6"/>
    <w:rsid w:val="00870310"/>
    <w:rsid w:val="00870570"/>
    <w:rsid w:val="0087139C"/>
    <w:rsid w:val="00874D71"/>
    <w:rsid w:val="00880E83"/>
    <w:rsid w:val="00887842"/>
    <w:rsid w:val="00892F28"/>
    <w:rsid w:val="0089446E"/>
    <w:rsid w:val="00894B21"/>
    <w:rsid w:val="00897F9D"/>
    <w:rsid w:val="008A0C5F"/>
    <w:rsid w:val="008A10CE"/>
    <w:rsid w:val="008A3DEA"/>
    <w:rsid w:val="008A4EB9"/>
    <w:rsid w:val="008A74C0"/>
    <w:rsid w:val="008B030E"/>
    <w:rsid w:val="008B1694"/>
    <w:rsid w:val="008B4182"/>
    <w:rsid w:val="008B5FB2"/>
    <w:rsid w:val="008C416A"/>
    <w:rsid w:val="008C4B27"/>
    <w:rsid w:val="008C7C9C"/>
    <w:rsid w:val="008C7F2A"/>
    <w:rsid w:val="008D2E23"/>
    <w:rsid w:val="008D366B"/>
    <w:rsid w:val="008D410C"/>
    <w:rsid w:val="008D71C6"/>
    <w:rsid w:val="008E1CF7"/>
    <w:rsid w:val="008E36F8"/>
    <w:rsid w:val="008E46B2"/>
    <w:rsid w:val="008E682C"/>
    <w:rsid w:val="008E7263"/>
    <w:rsid w:val="008E78A1"/>
    <w:rsid w:val="008F236C"/>
    <w:rsid w:val="008F2843"/>
    <w:rsid w:val="008F51B0"/>
    <w:rsid w:val="008F589F"/>
    <w:rsid w:val="008F7E57"/>
    <w:rsid w:val="009010C4"/>
    <w:rsid w:val="00903F1B"/>
    <w:rsid w:val="00904579"/>
    <w:rsid w:val="00906238"/>
    <w:rsid w:val="00907EF9"/>
    <w:rsid w:val="0091295C"/>
    <w:rsid w:val="00914022"/>
    <w:rsid w:val="0091456A"/>
    <w:rsid w:val="00914D58"/>
    <w:rsid w:val="00916D2A"/>
    <w:rsid w:val="00921F47"/>
    <w:rsid w:val="009228AB"/>
    <w:rsid w:val="00922BB5"/>
    <w:rsid w:val="0092447D"/>
    <w:rsid w:val="0093085B"/>
    <w:rsid w:val="00931C57"/>
    <w:rsid w:val="009347A5"/>
    <w:rsid w:val="00940D42"/>
    <w:rsid w:val="00942257"/>
    <w:rsid w:val="009471BF"/>
    <w:rsid w:val="00950E4E"/>
    <w:rsid w:val="009529BD"/>
    <w:rsid w:val="009533B4"/>
    <w:rsid w:val="009604C4"/>
    <w:rsid w:val="00960A3B"/>
    <w:rsid w:val="00961F45"/>
    <w:rsid w:val="00970DB1"/>
    <w:rsid w:val="00971D93"/>
    <w:rsid w:val="00972CDC"/>
    <w:rsid w:val="00986DE4"/>
    <w:rsid w:val="00992FE0"/>
    <w:rsid w:val="00994937"/>
    <w:rsid w:val="009A585D"/>
    <w:rsid w:val="009B0B1D"/>
    <w:rsid w:val="009B1F6B"/>
    <w:rsid w:val="009B3C47"/>
    <w:rsid w:val="009B53D7"/>
    <w:rsid w:val="009C0D12"/>
    <w:rsid w:val="009C192E"/>
    <w:rsid w:val="009C66E8"/>
    <w:rsid w:val="009C6C4B"/>
    <w:rsid w:val="009D28CB"/>
    <w:rsid w:val="009D3047"/>
    <w:rsid w:val="009D6670"/>
    <w:rsid w:val="009D6819"/>
    <w:rsid w:val="009D6D1C"/>
    <w:rsid w:val="009E0CF9"/>
    <w:rsid w:val="009E531B"/>
    <w:rsid w:val="009E69C5"/>
    <w:rsid w:val="009E6C56"/>
    <w:rsid w:val="009E7DCF"/>
    <w:rsid w:val="009F01FD"/>
    <w:rsid w:val="009F23B4"/>
    <w:rsid w:val="009F2D9A"/>
    <w:rsid w:val="009F46CE"/>
    <w:rsid w:val="009F4A56"/>
    <w:rsid w:val="009F4E65"/>
    <w:rsid w:val="009F74E2"/>
    <w:rsid w:val="00A006A5"/>
    <w:rsid w:val="00A02414"/>
    <w:rsid w:val="00A05942"/>
    <w:rsid w:val="00A07BEC"/>
    <w:rsid w:val="00A10064"/>
    <w:rsid w:val="00A12BFB"/>
    <w:rsid w:val="00A13614"/>
    <w:rsid w:val="00A148BC"/>
    <w:rsid w:val="00A23C8E"/>
    <w:rsid w:val="00A25185"/>
    <w:rsid w:val="00A264BE"/>
    <w:rsid w:val="00A272CA"/>
    <w:rsid w:val="00A301CA"/>
    <w:rsid w:val="00A301CE"/>
    <w:rsid w:val="00A3218E"/>
    <w:rsid w:val="00A33051"/>
    <w:rsid w:val="00A34359"/>
    <w:rsid w:val="00A407AD"/>
    <w:rsid w:val="00A40923"/>
    <w:rsid w:val="00A41ABF"/>
    <w:rsid w:val="00A41C05"/>
    <w:rsid w:val="00A42426"/>
    <w:rsid w:val="00A474B8"/>
    <w:rsid w:val="00A50874"/>
    <w:rsid w:val="00A514B7"/>
    <w:rsid w:val="00A54A0B"/>
    <w:rsid w:val="00A610CA"/>
    <w:rsid w:val="00A65FD4"/>
    <w:rsid w:val="00A67988"/>
    <w:rsid w:val="00A703DE"/>
    <w:rsid w:val="00A70400"/>
    <w:rsid w:val="00A74B11"/>
    <w:rsid w:val="00A81198"/>
    <w:rsid w:val="00A81E48"/>
    <w:rsid w:val="00A82035"/>
    <w:rsid w:val="00A90D77"/>
    <w:rsid w:val="00A92E07"/>
    <w:rsid w:val="00A97C5F"/>
    <w:rsid w:val="00AA0657"/>
    <w:rsid w:val="00AA0B3A"/>
    <w:rsid w:val="00AA2863"/>
    <w:rsid w:val="00AA329D"/>
    <w:rsid w:val="00AA60B9"/>
    <w:rsid w:val="00AA6EB4"/>
    <w:rsid w:val="00AA767D"/>
    <w:rsid w:val="00AB0CC9"/>
    <w:rsid w:val="00AB1D96"/>
    <w:rsid w:val="00AC0B87"/>
    <w:rsid w:val="00AC3FF6"/>
    <w:rsid w:val="00AC55FF"/>
    <w:rsid w:val="00AD22CA"/>
    <w:rsid w:val="00AD60D5"/>
    <w:rsid w:val="00AD73EC"/>
    <w:rsid w:val="00AE35A2"/>
    <w:rsid w:val="00AE3E24"/>
    <w:rsid w:val="00AE5BC7"/>
    <w:rsid w:val="00AE7925"/>
    <w:rsid w:val="00AF39D0"/>
    <w:rsid w:val="00AF5AAF"/>
    <w:rsid w:val="00AF78FF"/>
    <w:rsid w:val="00B022D5"/>
    <w:rsid w:val="00B032E9"/>
    <w:rsid w:val="00B046D8"/>
    <w:rsid w:val="00B13F4C"/>
    <w:rsid w:val="00B16219"/>
    <w:rsid w:val="00B16C59"/>
    <w:rsid w:val="00B200EF"/>
    <w:rsid w:val="00B23190"/>
    <w:rsid w:val="00B236EF"/>
    <w:rsid w:val="00B250E2"/>
    <w:rsid w:val="00B2773E"/>
    <w:rsid w:val="00B2787C"/>
    <w:rsid w:val="00B32152"/>
    <w:rsid w:val="00B33FDD"/>
    <w:rsid w:val="00B34F7C"/>
    <w:rsid w:val="00B34F89"/>
    <w:rsid w:val="00B359CC"/>
    <w:rsid w:val="00B36107"/>
    <w:rsid w:val="00B36442"/>
    <w:rsid w:val="00B400E3"/>
    <w:rsid w:val="00B41789"/>
    <w:rsid w:val="00B42367"/>
    <w:rsid w:val="00B43E17"/>
    <w:rsid w:val="00B46C03"/>
    <w:rsid w:val="00B47B8C"/>
    <w:rsid w:val="00B50A2A"/>
    <w:rsid w:val="00B52969"/>
    <w:rsid w:val="00B57E67"/>
    <w:rsid w:val="00B60C6C"/>
    <w:rsid w:val="00B619A9"/>
    <w:rsid w:val="00B6204C"/>
    <w:rsid w:val="00B62713"/>
    <w:rsid w:val="00B65A9D"/>
    <w:rsid w:val="00B66CDE"/>
    <w:rsid w:val="00B66D60"/>
    <w:rsid w:val="00B678E2"/>
    <w:rsid w:val="00B67AC4"/>
    <w:rsid w:val="00B7007E"/>
    <w:rsid w:val="00B7122C"/>
    <w:rsid w:val="00B73D04"/>
    <w:rsid w:val="00B75EDE"/>
    <w:rsid w:val="00B76627"/>
    <w:rsid w:val="00B77BC1"/>
    <w:rsid w:val="00B77D88"/>
    <w:rsid w:val="00B77FAF"/>
    <w:rsid w:val="00B80B69"/>
    <w:rsid w:val="00B84336"/>
    <w:rsid w:val="00B851B9"/>
    <w:rsid w:val="00B86453"/>
    <w:rsid w:val="00B864AE"/>
    <w:rsid w:val="00B90054"/>
    <w:rsid w:val="00B92C14"/>
    <w:rsid w:val="00B96FBA"/>
    <w:rsid w:val="00BA0066"/>
    <w:rsid w:val="00BA425B"/>
    <w:rsid w:val="00BA5A97"/>
    <w:rsid w:val="00BA5E00"/>
    <w:rsid w:val="00BA6A23"/>
    <w:rsid w:val="00BB67CE"/>
    <w:rsid w:val="00BB69DB"/>
    <w:rsid w:val="00BC0950"/>
    <w:rsid w:val="00BC0E0F"/>
    <w:rsid w:val="00BC26A4"/>
    <w:rsid w:val="00BC2AB9"/>
    <w:rsid w:val="00BC322E"/>
    <w:rsid w:val="00BC4103"/>
    <w:rsid w:val="00BC44CD"/>
    <w:rsid w:val="00BC48A6"/>
    <w:rsid w:val="00BD0718"/>
    <w:rsid w:val="00BD0EF6"/>
    <w:rsid w:val="00BD1541"/>
    <w:rsid w:val="00BD1EC6"/>
    <w:rsid w:val="00BD39F1"/>
    <w:rsid w:val="00BD3BDB"/>
    <w:rsid w:val="00BE151B"/>
    <w:rsid w:val="00BE2D00"/>
    <w:rsid w:val="00BE4B79"/>
    <w:rsid w:val="00BE6CDE"/>
    <w:rsid w:val="00BE7978"/>
    <w:rsid w:val="00BF057F"/>
    <w:rsid w:val="00BF6A41"/>
    <w:rsid w:val="00BF7EA9"/>
    <w:rsid w:val="00C00909"/>
    <w:rsid w:val="00C01916"/>
    <w:rsid w:val="00C07DDB"/>
    <w:rsid w:val="00C13EC0"/>
    <w:rsid w:val="00C143D9"/>
    <w:rsid w:val="00C14938"/>
    <w:rsid w:val="00C20680"/>
    <w:rsid w:val="00C26B68"/>
    <w:rsid w:val="00C26DC3"/>
    <w:rsid w:val="00C3310B"/>
    <w:rsid w:val="00C37917"/>
    <w:rsid w:val="00C4115D"/>
    <w:rsid w:val="00C43BDD"/>
    <w:rsid w:val="00C47778"/>
    <w:rsid w:val="00C5011E"/>
    <w:rsid w:val="00C50EE5"/>
    <w:rsid w:val="00C5240A"/>
    <w:rsid w:val="00C53091"/>
    <w:rsid w:val="00C5398F"/>
    <w:rsid w:val="00C552B4"/>
    <w:rsid w:val="00C556F5"/>
    <w:rsid w:val="00C6298B"/>
    <w:rsid w:val="00C66E29"/>
    <w:rsid w:val="00C70E19"/>
    <w:rsid w:val="00C72574"/>
    <w:rsid w:val="00C7430C"/>
    <w:rsid w:val="00C74AA5"/>
    <w:rsid w:val="00C76475"/>
    <w:rsid w:val="00C7691A"/>
    <w:rsid w:val="00C8414C"/>
    <w:rsid w:val="00C845C8"/>
    <w:rsid w:val="00C85DA1"/>
    <w:rsid w:val="00C9071C"/>
    <w:rsid w:val="00C908FF"/>
    <w:rsid w:val="00C90B7E"/>
    <w:rsid w:val="00C97BD3"/>
    <w:rsid w:val="00C97DEC"/>
    <w:rsid w:val="00CA109B"/>
    <w:rsid w:val="00CA184C"/>
    <w:rsid w:val="00CA31FB"/>
    <w:rsid w:val="00CA39EF"/>
    <w:rsid w:val="00CA521F"/>
    <w:rsid w:val="00CA76E0"/>
    <w:rsid w:val="00CB0493"/>
    <w:rsid w:val="00CB17FF"/>
    <w:rsid w:val="00CB1ED7"/>
    <w:rsid w:val="00CC167C"/>
    <w:rsid w:val="00CC2BD4"/>
    <w:rsid w:val="00CC52D9"/>
    <w:rsid w:val="00CD0562"/>
    <w:rsid w:val="00CD0EA0"/>
    <w:rsid w:val="00CD205B"/>
    <w:rsid w:val="00CD34E8"/>
    <w:rsid w:val="00CD39F4"/>
    <w:rsid w:val="00CD3E2D"/>
    <w:rsid w:val="00CD6647"/>
    <w:rsid w:val="00CD6C77"/>
    <w:rsid w:val="00CD787A"/>
    <w:rsid w:val="00CE4B73"/>
    <w:rsid w:val="00CE5989"/>
    <w:rsid w:val="00CE7B7F"/>
    <w:rsid w:val="00CF06B8"/>
    <w:rsid w:val="00CF2B51"/>
    <w:rsid w:val="00CF5871"/>
    <w:rsid w:val="00CF70BB"/>
    <w:rsid w:val="00D031C5"/>
    <w:rsid w:val="00D05024"/>
    <w:rsid w:val="00D06764"/>
    <w:rsid w:val="00D074DB"/>
    <w:rsid w:val="00D114D9"/>
    <w:rsid w:val="00D12EAB"/>
    <w:rsid w:val="00D139CF"/>
    <w:rsid w:val="00D13C5F"/>
    <w:rsid w:val="00D20322"/>
    <w:rsid w:val="00D21AD1"/>
    <w:rsid w:val="00D30D32"/>
    <w:rsid w:val="00D34BA2"/>
    <w:rsid w:val="00D37E7F"/>
    <w:rsid w:val="00D40623"/>
    <w:rsid w:val="00D40F52"/>
    <w:rsid w:val="00D4614A"/>
    <w:rsid w:val="00D46AB1"/>
    <w:rsid w:val="00D4731F"/>
    <w:rsid w:val="00D47AD7"/>
    <w:rsid w:val="00D50679"/>
    <w:rsid w:val="00D51529"/>
    <w:rsid w:val="00D51692"/>
    <w:rsid w:val="00D51D46"/>
    <w:rsid w:val="00D56064"/>
    <w:rsid w:val="00D608F6"/>
    <w:rsid w:val="00D619BC"/>
    <w:rsid w:val="00D62F80"/>
    <w:rsid w:val="00D64163"/>
    <w:rsid w:val="00D7237C"/>
    <w:rsid w:val="00D73FDD"/>
    <w:rsid w:val="00D743FB"/>
    <w:rsid w:val="00D7788D"/>
    <w:rsid w:val="00D803B9"/>
    <w:rsid w:val="00D81E5B"/>
    <w:rsid w:val="00D82CEB"/>
    <w:rsid w:val="00D85218"/>
    <w:rsid w:val="00D865F1"/>
    <w:rsid w:val="00D871FA"/>
    <w:rsid w:val="00D915B1"/>
    <w:rsid w:val="00D91604"/>
    <w:rsid w:val="00D9290A"/>
    <w:rsid w:val="00DA299D"/>
    <w:rsid w:val="00DA4874"/>
    <w:rsid w:val="00DA5BFD"/>
    <w:rsid w:val="00DA65C4"/>
    <w:rsid w:val="00DB469F"/>
    <w:rsid w:val="00DC19A4"/>
    <w:rsid w:val="00DC1C57"/>
    <w:rsid w:val="00DD1AD9"/>
    <w:rsid w:val="00DD2BE0"/>
    <w:rsid w:val="00DD5543"/>
    <w:rsid w:val="00DD63BB"/>
    <w:rsid w:val="00DE2525"/>
    <w:rsid w:val="00DE35F8"/>
    <w:rsid w:val="00DE4447"/>
    <w:rsid w:val="00DE47E5"/>
    <w:rsid w:val="00DE5DA2"/>
    <w:rsid w:val="00DF0033"/>
    <w:rsid w:val="00DF2C5D"/>
    <w:rsid w:val="00DF699D"/>
    <w:rsid w:val="00E002BA"/>
    <w:rsid w:val="00E01A31"/>
    <w:rsid w:val="00E02567"/>
    <w:rsid w:val="00E026BF"/>
    <w:rsid w:val="00E07B1B"/>
    <w:rsid w:val="00E11395"/>
    <w:rsid w:val="00E113D7"/>
    <w:rsid w:val="00E11853"/>
    <w:rsid w:val="00E17926"/>
    <w:rsid w:val="00E20A98"/>
    <w:rsid w:val="00E32A41"/>
    <w:rsid w:val="00E36576"/>
    <w:rsid w:val="00E36E45"/>
    <w:rsid w:val="00E37F45"/>
    <w:rsid w:val="00E454F8"/>
    <w:rsid w:val="00E47C44"/>
    <w:rsid w:val="00E51263"/>
    <w:rsid w:val="00E52A86"/>
    <w:rsid w:val="00E54B47"/>
    <w:rsid w:val="00E553BF"/>
    <w:rsid w:val="00E55D93"/>
    <w:rsid w:val="00E5671D"/>
    <w:rsid w:val="00E5709C"/>
    <w:rsid w:val="00E5716A"/>
    <w:rsid w:val="00E5748D"/>
    <w:rsid w:val="00E61294"/>
    <w:rsid w:val="00E61CDA"/>
    <w:rsid w:val="00E7237C"/>
    <w:rsid w:val="00E75C2F"/>
    <w:rsid w:val="00E77C46"/>
    <w:rsid w:val="00E81BBD"/>
    <w:rsid w:val="00E81F2F"/>
    <w:rsid w:val="00E8206E"/>
    <w:rsid w:val="00E824C3"/>
    <w:rsid w:val="00E84D57"/>
    <w:rsid w:val="00E86CE8"/>
    <w:rsid w:val="00E90E82"/>
    <w:rsid w:val="00E93C3A"/>
    <w:rsid w:val="00EA00CB"/>
    <w:rsid w:val="00EA1BAA"/>
    <w:rsid w:val="00EA3FCD"/>
    <w:rsid w:val="00EA42A0"/>
    <w:rsid w:val="00EA58B4"/>
    <w:rsid w:val="00EB6046"/>
    <w:rsid w:val="00EB6714"/>
    <w:rsid w:val="00EB7409"/>
    <w:rsid w:val="00EC0A68"/>
    <w:rsid w:val="00EC450B"/>
    <w:rsid w:val="00EC5006"/>
    <w:rsid w:val="00ED49C3"/>
    <w:rsid w:val="00ED55D8"/>
    <w:rsid w:val="00ED6CE8"/>
    <w:rsid w:val="00ED7AA6"/>
    <w:rsid w:val="00ED7D59"/>
    <w:rsid w:val="00ED7EF6"/>
    <w:rsid w:val="00EE2A56"/>
    <w:rsid w:val="00EE3818"/>
    <w:rsid w:val="00EE4B97"/>
    <w:rsid w:val="00EE5F6E"/>
    <w:rsid w:val="00EE7C5E"/>
    <w:rsid w:val="00EE7DC1"/>
    <w:rsid w:val="00EF1284"/>
    <w:rsid w:val="00F01D74"/>
    <w:rsid w:val="00F021D6"/>
    <w:rsid w:val="00F1031A"/>
    <w:rsid w:val="00F135EC"/>
    <w:rsid w:val="00F15C73"/>
    <w:rsid w:val="00F166E7"/>
    <w:rsid w:val="00F22264"/>
    <w:rsid w:val="00F22685"/>
    <w:rsid w:val="00F2564D"/>
    <w:rsid w:val="00F3596E"/>
    <w:rsid w:val="00F35B05"/>
    <w:rsid w:val="00F40C63"/>
    <w:rsid w:val="00F413D9"/>
    <w:rsid w:val="00F448AA"/>
    <w:rsid w:val="00F46573"/>
    <w:rsid w:val="00F51216"/>
    <w:rsid w:val="00F5135F"/>
    <w:rsid w:val="00F51F78"/>
    <w:rsid w:val="00F57377"/>
    <w:rsid w:val="00F86F47"/>
    <w:rsid w:val="00F90B64"/>
    <w:rsid w:val="00FA2E1F"/>
    <w:rsid w:val="00FA47CB"/>
    <w:rsid w:val="00FA4E1F"/>
    <w:rsid w:val="00FA7F0F"/>
    <w:rsid w:val="00FB2F0F"/>
    <w:rsid w:val="00FB5086"/>
    <w:rsid w:val="00FB5411"/>
    <w:rsid w:val="00FB6392"/>
    <w:rsid w:val="00FB6D8B"/>
    <w:rsid w:val="00FC08DC"/>
    <w:rsid w:val="00FC3C94"/>
    <w:rsid w:val="00FD396C"/>
    <w:rsid w:val="00FD3C70"/>
    <w:rsid w:val="00FD6820"/>
    <w:rsid w:val="00FE12D8"/>
    <w:rsid w:val="00FE45C5"/>
    <w:rsid w:val="00FE7D89"/>
    <w:rsid w:val="00FF1FAC"/>
    <w:rsid w:val="00FF25B3"/>
    <w:rsid w:val="00FF759F"/>
    <w:rsid w:val="00FF7C02"/>
    <w:rsid w:val="024801E3"/>
    <w:rsid w:val="0471ABE1"/>
    <w:rsid w:val="06E78A9C"/>
    <w:rsid w:val="077CEA74"/>
    <w:rsid w:val="0B7DAE87"/>
    <w:rsid w:val="0E7F6620"/>
    <w:rsid w:val="12BF9B19"/>
    <w:rsid w:val="13BF69A4"/>
    <w:rsid w:val="15ADBBFD"/>
    <w:rsid w:val="1A3C913B"/>
    <w:rsid w:val="24665190"/>
    <w:rsid w:val="2659FF36"/>
    <w:rsid w:val="2B0A8150"/>
    <w:rsid w:val="2BBF6CE8"/>
    <w:rsid w:val="2D8E1F05"/>
    <w:rsid w:val="31D055B4"/>
    <w:rsid w:val="32400C01"/>
    <w:rsid w:val="36D84B28"/>
    <w:rsid w:val="39A154A6"/>
    <w:rsid w:val="3DB3B3F9"/>
    <w:rsid w:val="43776181"/>
    <w:rsid w:val="4398BD83"/>
    <w:rsid w:val="43BB8C25"/>
    <w:rsid w:val="479AA5DA"/>
    <w:rsid w:val="486AA756"/>
    <w:rsid w:val="4F118DAA"/>
    <w:rsid w:val="4F9D58F8"/>
    <w:rsid w:val="52A1AFDE"/>
    <w:rsid w:val="52F94068"/>
    <w:rsid w:val="552621E4"/>
    <w:rsid w:val="5614B0FF"/>
    <w:rsid w:val="5FA26AE8"/>
    <w:rsid w:val="62CB485C"/>
    <w:rsid w:val="647B2B65"/>
    <w:rsid w:val="697FE037"/>
    <w:rsid w:val="6B2CF8ED"/>
    <w:rsid w:val="6B85220F"/>
    <w:rsid w:val="6D2911CC"/>
    <w:rsid w:val="6DC21934"/>
    <w:rsid w:val="6E0C9DC3"/>
    <w:rsid w:val="712A3789"/>
    <w:rsid w:val="77F21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53A952F-AC8F-45B7-8906-830EEE377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5354A"/>
    <w:pPr>
      <w:keepNext/>
      <w:spacing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8B030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8B030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8B030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5354A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9D28CB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9D28CB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9D28CB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6655E2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481B4A"/>
    <w:pPr>
      <w:numPr>
        <w:numId w:val="14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8B030E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8B030E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8B030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B2773E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B2773E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B2773E"/>
  </w:style>
  <w:style w:type="character" w:styleId="AnvndHyperlnk">
    <w:name w:val="FollowedHyperlink"/>
    <w:basedOn w:val="Standardstycketeckensnitt"/>
    <w:uiPriority w:val="99"/>
    <w:semiHidden/>
    <w:unhideWhenUsed/>
    <w:rsid w:val="00192FC1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11BF5"/>
    <w:rPr>
      <w:color w:val="605E5C"/>
      <w:shd w:val="clear" w:color="auto" w:fill="E1DFDD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5F7904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5F790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insidan.vgregion.se/forvaltningar/sodra-alvsborgs-sjukhus/vard/vard-och-patientadministration/patienttransporter/" TargetMode="External" Id="rId18" /><Relationship Type="http://schemas.openxmlformats.org/officeDocument/2006/relationships/header" Target="header5.xml" Id="rId26" /><Relationship Type="http://schemas.openxmlformats.org/officeDocument/2006/relationships/hyperlink" Target="https://gitsvg.se/gits/samordnadhalsavardochomsorg/rutinerochstyrdokument.4.3866560e15ce9b20f9bd1810.html?folder=19.6c954a6a167fb6af326e47ce&amp;sv.url=12.4b128cfa15d2f63d86f1e603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insidan.vgregion.se/forvaltningar/sodra-alvsborgs-sjukhus/vard/vard-och-patientadministration/patienttransporter/" TargetMode="External" Id="rId17" /><Relationship Type="http://schemas.openxmlformats.org/officeDocument/2006/relationships/footer" Target="footer5.xml" Id="rId25" /><Relationship Type="http://schemas.openxmlformats.org/officeDocument/2006/relationships/footer" Target="footer3.xml" Id="rId16" /><Relationship Type="http://schemas.openxmlformats.org/officeDocument/2006/relationships/hyperlink" Target="https://insidan.vgregion.se/forvaltningar/sodra-alvsborgs-sjukhus/vard/vard-och-patientadministration/patienttransporter" TargetMode="External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4.xml" Id="rId24" /><Relationship Type="http://schemas.openxmlformats.org/officeDocument/2006/relationships/header" Target="header2.xml" Id="rId15" /><Relationship Type="http://schemas.openxmlformats.org/officeDocument/2006/relationships/header" Target="header4.xml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hyperlink" Target="https://gitsvg.se/gits/samordnadhalsavardochomsorg/rutinerochstyrdokument.4.3866560e15ce9b20f9bd1810.html?folder=19.6c954a6a167fb6af326e47ce&amp;sv.url=12.4b128cfa15d2f63d86f1e603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3.xml" Id="rId22" /><Relationship Type="http://schemas.openxmlformats.org/officeDocument/2006/relationships/footer" Target="footer6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636</TotalTime>
  <Pages>7</Pages>
  <Words>2062</Words>
  <Characters>10931</Characters>
  <Application>Microsoft Office Word</Application>
  <DocSecurity>0</DocSecurity>
  <Lines>91</Lines>
  <Paragraphs>25</Paragraphs>
  <ScaleCrop>false</ScaleCrop>
  <Manager/>
  <Company/>
  <LinksUpToDate>false</LinksUpToDate>
  <CharactersWithSpaces>12968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Öppenvårdsplats - 23-timmarsplats, SÄS Borås </dc:title>
  <dc:subject/>
  <dc:creator>patrik.jens.johansson@vgregion.se</dc:creator>
  <keywords/>
  <lastModifiedBy>Karin Åhlin</lastModifiedBy>
  <revision>395</revision>
  <lastPrinted>2016-03-31T10:56:00.0000000Z</lastPrinted>
  <dcterms:created xsi:type="dcterms:W3CDTF">2022-03-28T05:28:00.0000000Z</dcterms:created>
  <dcterms:modified xsi:type="dcterms:W3CDTF">2024-11-18T12:10:00.0000000Z</dcterms:modified>
</coreProperties>
</file>