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047" w:rsidP="006F4CE7" w:rsidRDefault="004C6047" w14:paraId="4329C9B2" w14:textId="77777777">
      <w:pPr>
        <w:pStyle w:val="Rubrik1"/>
        <w:sectPr w:rsidR="004C6047" w:rsidSect="004C604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C6047" w:rsidR="004C6047" w:rsidP="006F4CE7" w:rsidRDefault="004C6047" w14:paraId="352B9518" w14:textId="77777777">
      <w:pPr>
        <w:pStyle w:val="Rubrik1"/>
        <w:rPr>
          <w:rFonts w:ascii="Arial" w:hAnsi="Arial"/>
          <w:sz w:val="36"/>
          <w:szCs w:val="20"/>
        </w:rPr>
      </w:pPr>
      <w:bookmarkStart w:name="_Calici-infektion_-_checklista" w:id="1"/>
      <w:bookmarkEnd w:id="1"/>
      <w:proofErr w:type="spellStart"/>
      <w:r w:rsidRPr="004C6047">
        <w:rPr>
          <w:rFonts w:ascii="Arial" w:hAnsi="Arial"/>
          <w:sz w:val="36"/>
          <w:szCs w:val="20"/>
        </w:rPr>
        <w:t>Tarmburen</w:t>
      </w:r>
      <w:proofErr w:type="spellEnd"/>
      <w:r w:rsidRPr="004C6047">
        <w:rPr>
          <w:rFonts w:ascii="Arial" w:hAnsi="Arial"/>
          <w:sz w:val="36"/>
          <w:szCs w:val="20"/>
        </w:rPr>
        <w:t xml:space="preserve"> smitta - riktlinje för att förhindra smittspridning vid Södra Älvsborgs Sjukhus</w:t>
      </w:r>
    </w:p>
    <w:p w:rsidRPr="004C6047" w:rsidR="004C6047" w:rsidP="006F4CE7" w:rsidRDefault="004C6047" w14:paraId="640394FB" w14:textId="77777777">
      <w:pPr>
        <w:pStyle w:val="Rubrik2"/>
      </w:pPr>
      <w:bookmarkStart w:name="_Toc342044094" w:id="2"/>
      <w:bookmarkStart w:name="_Toc342045152" w:id="3"/>
      <w:bookmarkStart w:name="_Toc342984461" w:id="4"/>
      <w:bookmarkStart w:name="_Toc443310415" w:id="5"/>
      <w:bookmarkStart w:name="_Toc443911238" w:id="6"/>
      <w:bookmarkStart w:name="_Toc256000000" w:id="7"/>
      <w:bookmarkStart w:name="_Toc256000015" w:id="8"/>
      <w:bookmarkStart w:name="_Toc256000030" w:id="9"/>
      <w:bookmarkStart w:name="_Toc468708632" w:id="10"/>
      <w:bookmarkStart w:name="_Toc471205567" w:id="11"/>
      <w:bookmarkStart w:name="_Toc256000011" w:id="12"/>
      <w:bookmarkStart w:name="_Toc256000044" w:id="13"/>
      <w:bookmarkStart w:name="_Toc256000055" w:id="14"/>
      <w:bookmarkStart w:name="_Toc22214207" w:id="15"/>
      <w:bookmarkStart w:name="_Toc501101872" w:id="16"/>
      <w:bookmarkStart w:name="_Toc256000066" w:id="17"/>
      <w:bookmarkStart w:name="_Toc256000077" w:id="18"/>
      <w:bookmarkStart w:name="_Toc256000088" w:id="19"/>
      <w:r w:rsidRPr="004C6047">
        <w:t>Sammanfattning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Pr="004C6047" w:rsidR="004C6047" w:rsidP="006F4CE7" w:rsidRDefault="004C6047" w14:paraId="78774429" w14:textId="3D215053">
      <w:pPr>
        <w:rPr>
          <w:szCs w:val="20"/>
        </w:rPr>
      </w:pPr>
      <w:r w:rsidRPr="004C6047">
        <w:rPr>
          <w:szCs w:val="20"/>
        </w:rPr>
        <w:t xml:space="preserve">Avsnittet i Vårdhandboken: </w:t>
      </w:r>
      <w:hyperlink w:history="1" r:id="rId17">
        <w:r w:rsidRPr="006F4CE7">
          <w:rPr>
            <w:rStyle w:val="Hyperlnk"/>
          </w:rPr>
          <w:t>Infektioner i magtarmkanalen</w:t>
        </w:r>
      </w:hyperlink>
      <w:r w:rsidRPr="004C6047">
        <w:rPr>
          <w:szCs w:val="20"/>
        </w:rPr>
        <w:t xml:space="preserve"> ska följas. Denna riktlinje beskriver lokala rutiner på området och ska ses som en komplettering till Vårdhandboken.</w:t>
      </w:r>
    </w:p>
    <w:p w:rsidR="006F4CE7" w:rsidP="006F4CE7" w:rsidRDefault="004C6047" w14:paraId="2DE3C4D3" w14:textId="77777777">
      <w:pPr>
        <w:rPr>
          <w:szCs w:val="20"/>
        </w:rPr>
      </w:pPr>
      <w:r w:rsidRPr="004C6047">
        <w:rPr>
          <w:szCs w:val="20"/>
        </w:rPr>
        <w:t xml:space="preserve">Riktlinjen beskriver generella förebyggande rutiner för att begränsa spridning av </w:t>
      </w:r>
      <w:proofErr w:type="spellStart"/>
      <w:r w:rsidRPr="004C6047">
        <w:rPr>
          <w:szCs w:val="20"/>
        </w:rPr>
        <w:t>tarmburen</w:t>
      </w:r>
      <w:proofErr w:type="spellEnd"/>
      <w:r w:rsidRPr="004C6047">
        <w:rPr>
          <w:szCs w:val="20"/>
        </w:rPr>
        <w:t xml:space="preserve"> smitta samt handläggning av utbrott orsakade av </w:t>
      </w:r>
      <w:proofErr w:type="spellStart"/>
      <w:r w:rsidRPr="004C6047">
        <w:rPr>
          <w:szCs w:val="20"/>
        </w:rPr>
        <w:t>gastroenteritvirus</w:t>
      </w:r>
      <w:proofErr w:type="spellEnd"/>
      <w:r w:rsidRPr="004C6047">
        <w:rPr>
          <w:szCs w:val="20"/>
        </w:rPr>
        <w:t xml:space="preserve"> och </w:t>
      </w:r>
      <w:proofErr w:type="spellStart"/>
      <w:r w:rsidRPr="004C6047">
        <w:rPr>
          <w:szCs w:val="20"/>
        </w:rPr>
        <w:t>Clostridioides</w:t>
      </w:r>
      <w:proofErr w:type="spellEnd"/>
      <w:r w:rsidRPr="004C6047">
        <w:rPr>
          <w:szCs w:val="20"/>
        </w:rPr>
        <w:t xml:space="preserve"> difficile (tidigare benämnd Clostridium difficile).</w:t>
      </w:r>
    </w:p>
    <w:p w:rsidRPr="008A61D9" w:rsidR="00772D21" w:rsidP="00772D21" w:rsidRDefault="006F4CE7" w14:paraId="6E36112D" w14:textId="77777777">
      <w:pPr>
        <w:pStyle w:val="Rubrik2"/>
      </w:pPr>
      <w:r w:rsidRPr="008A61D9">
        <w:t>Förändringar sedan föregående version</w:t>
      </w:r>
    </w:p>
    <w:p w:rsidRPr="008A61D9" w:rsidR="004C6047" w:rsidP="00BD325A" w:rsidRDefault="000B368C" w14:paraId="127ED714" w14:textId="61FB4B91">
      <w:pPr>
        <w:ind w:right="707"/>
      </w:pPr>
      <w:r w:rsidR="597B15FB">
        <w:rPr/>
        <w:t xml:space="preserve">Redaktionella ändringar. </w:t>
      </w:r>
    </w:p>
    <w:p w:rsidRPr="008A61D9" w:rsidR="004C6047" w:rsidP="001177AE" w:rsidRDefault="004C6047" w14:paraId="270DC93F" w14:textId="77777777">
      <w:pPr>
        <w:spacing w:before="360" w:after="0"/>
        <w:rPr>
          <w:b/>
          <w:bCs/>
        </w:rPr>
      </w:pPr>
      <w:r w:rsidRPr="008A61D9">
        <w:rPr>
          <w:b/>
          <w:bCs/>
        </w:rPr>
        <w:t>Bilagor</w:t>
      </w:r>
    </w:p>
    <w:p w:rsidRPr="004C6047" w:rsidR="004C6047" w:rsidP="00EC3FDE" w:rsidRDefault="004C6047" w14:paraId="56EE4B74" w14:textId="2EFAC0A0">
      <w:pPr>
        <w:tabs>
          <w:tab w:val="left" w:pos="2268"/>
        </w:tabs>
        <w:rPr>
          <w:noProof/>
          <w:szCs w:val="32"/>
        </w:rPr>
      </w:pPr>
      <w:r w:rsidRPr="008A61D9">
        <w:rPr>
          <w:noProof/>
          <w:szCs w:val="32"/>
        </w:rPr>
        <w:t>Bilaga 1</w:t>
      </w:r>
      <w:r w:rsidRPr="008A61D9">
        <w:rPr>
          <w:noProof/>
          <w:szCs w:val="32"/>
        </w:rPr>
        <w:tab/>
      </w:r>
      <w:hyperlink w:history="1" r:id="rId18">
        <w:r w:rsidRPr="008A61D9">
          <w:rPr>
            <w:rStyle w:val="Hyperlnk"/>
          </w:rPr>
          <w:t>Tarmsmitta - checklista vårdhygieniska rutine</w:t>
        </w:r>
        <w:r w:rsidRPr="008A61D9" w:rsidR="00B33593">
          <w:rPr>
            <w:rStyle w:val="Hyperlnk"/>
          </w:rPr>
          <w:t>r, SÄS</w:t>
        </w:r>
      </w:hyperlink>
      <w:r w:rsidRPr="008A61D9">
        <w:rPr>
          <w:noProof/>
          <w:szCs w:val="32"/>
        </w:rPr>
        <w:br/>
      </w:r>
      <w:r w:rsidRPr="008A61D9">
        <w:rPr>
          <w:noProof/>
          <w:szCs w:val="32"/>
        </w:rPr>
        <w:t>Bilaga</w:t>
      </w:r>
      <w:r w:rsidRPr="004C6047">
        <w:rPr>
          <w:noProof/>
          <w:szCs w:val="32"/>
        </w:rPr>
        <w:t xml:space="preserve"> 2</w:t>
      </w:r>
      <w:r w:rsidRPr="004C6047">
        <w:rPr>
          <w:noProof/>
          <w:szCs w:val="32"/>
        </w:rPr>
        <w:tab/>
      </w:r>
      <w:hyperlink w:history="1" r:id="rId19">
        <w:r w:rsidRPr="004E08F6">
          <w:rPr>
            <w:rStyle w:val="Hyperlnk"/>
          </w:rPr>
          <w:t xml:space="preserve">Virusorsakad </w:t>
        </w:r>
        <w:proofErr w:type="spellStart"/>
        <w:r w:rsidRPr="004E08F6">
          <w:rPr>
            <w:rStyle w:val="Hyperlnk"/>
          </w:rPr>
          <w:t>gastroenterit</w:t>
        </w:r>
        <w:proofErr w:type="spellEnd"/>
        <w:r w:rsidRPr="004E08F6">
          <w:rPr>
            <w:rStyle w:val="Hyperlnk"/>
          </w:rPr>
          <w:t xml:space="preserve"> inklusive vinterkräksjuka – </w:t>
        </w:r>
        <w:r w:rsidRPr="004E08F6" w:rsidR="00EC3FDE">
          <w:rPr>
            <w:rStyle w:val="Hyperlnk"/>
            <w:u w:val="none"/>
          </w:rPr>
          <w:tab/>
        </w:r>
        <w:r w:rsidRPr="004E08F6">
          <w:rPr>
            <w:rStyle w:val="Hyperlnk"/>
          </w:rPr>
          <w:t>rutiner fö</w:t>
        </w:r>
        <w:r w:rsidRPr="004E08F6" w:rsidR="004E08F6">
          <w:rPr>
            <w:rStyle w:val="Hyperlnk"/>
          </w:rPr>
          <w:t>r utbrottshantering</w:t>
        </w:r>
      </w:hyperlink>
      <w:r w:rsidRPr="004C6047">
        <w:rPr>
          <w:noProof/>
          <w:szCs w:val="32"/>
        </w:rPr>
        <w:br/>
      </w:r>
      <w:r w:rsidRPr="004C6047">
        <w:rPr>
          <w:noProof/>
          <w:szCs w:val="32"/>
        </w:rPr>
        <w:t>Bilaga 3</w:t>
      </w:r>
      <w:r w:rsidRPr="004C6047">
        <w:rPr>
          <w:noProof/>
          <w:szCs w:val="32"/>
        </w:rPr>
        <w:tab/>
      </w:r>
      <w:hyperlink w:history="1" r:id="rId20">
        <w:proofErr w:type="spellStart"/>
        <w:r w:rsidRPr="008B7ADA">
          <w:rPr>
            <w:rStyle w:val="Hyperlnk"/>
          </w:rPr>
          <w:t>Clostridioides</w:t>
        </w:r>
        <w:proofErr w:type="spellEnd"/>
        <w:r w:rsidRPr="008B7ADA">
          <w:rPr>
            <w:rStyle w:val="Hyperlnk"/>
          </w:rPr>
          <w:t xml:space="preserve"> difficile - utbrottshantering</w:t>
        </w:r>
      </w:hyperlink>
      <w:r w:rsidRPr="004C6047">
        <w:rPr>
          <w:noProof/>
          <w:szCs w:val="32"/>
        </w:rPr>
        <w:br/>
      </w:r>
      <w:r w:rsidRPr="004C6047">
        <w:rPr>
          <w:noProof/>
          <w:szCs w:val="32"/>
        </w:rPr>
        <w:t>Bilaga 4</w:t>
      </w:r>
      <w:r w:rsidRPr="004C6047">
        <w:rPr>
          <w:noProof/>
          <w:szCs w:val="32"/>
        </w:rPr>
        <w:tab/>
      </w:r>
      <w:hyperlink w:history="1" r:id="rId21">
        <w:r w:rsidRPr="008B7ADA">
          <w:rPr>
            <w:rStyle w:val="Hyperlnk"/>
          </w:rPr>
          <w:t>Informationsskylt om magsjuka till avdelningsdörr</w:t>
        </w:r>
      </w:hyperlink>
      <w:r w:rsidRPr="004C6047">
        <w:rPr>
          <w:noProof/>
          <w:szCs w:val="32"/>
        </w:rPr>
        <w:br/>
      </w:r>
      <w:r w:rsidRPr="004C6047">
        <w:rPr>
          <w:noProof/>
          <w:szCs w:val="32"/>
        </w:rPr>
        <w:t>Blankett</w:t>
      </w:r>
      <w:r w:rsidRPr="004C6047">
        <w:rPr>
          <w:noProof/>
          <w:szCs w:val="32"/>
        </w:rPr>
        <w:tab/>
      </w:r>
      <w:hyperlink w:history="1" r:id="rId22">
        <w:r w:rsidRPr="00F60E76">
          <w:rPr>
            <w:rStyle w:val="Hyperlnk"/>
          </w:rPr>
          <w:t xml:space="preserve">Rapportblad vid </w:t>
        </w:r>
        <w:proofErr w:type="spellStart"/>
        <w:r w:rsidRPr="00F60E76">
          <w:rPr>
            <w:rStyle w:val="Hyperlnk"/>
          </w:rPr>
          <w:t>virusgastroenterit</w:t>
        </w:r>
        <w:proofErr w:type="spellEnd"/>
        <w:r w:rsidRPr="00F60E76">
          <w:rPr>
            <w:rStyle w:val="Hyperlnk"/>
          </w:rPr>
          <w:t xml:space="preserve"> - Patient inom SÄS</w:t>
        </w:r>
      </w:hyperlink>
      <w:r w:rsidRPr="004C6047">
        <w:rPr>
          <w:noProof/>
          <w:szCs w:val="32"/>
        </w:rPr>
        <w:br/>
      </w:r>
      <w:r w:rsidRPr="004C6047">
        <w:rPr>
          <w:noProof/>
          <w:szCs w:val="32"/>
        </w:rPr>
        <w:t>Blankett</w:t>
      </w:r>
      <w:r w:rsidRPr="004C6047">
        <w:rPr>
          <w:noProof/>
          <w:szCs w:val="32"/>
        </w:rPr>
        <w:tab/>
      </w:r>
      <w:hyperlink w:history="1" r:id="rId23">
        <w:r w:rsidRPr="00F60E76">
          <w:rPr>
            <w:rStyle w:val="Hyperlnk"/>
          </w:rPr>
          <w:t xml:space="preserve">Rapportblad vid </w:t>
        </w:r>
        <w:proofErr w:type="spellStart"/>
        <w:r w:rsidRPr="00F60E76">
          <w:rPr>
            <w:rStyle w:val="Hyperlnk"/>
          </w:rPr>
          <w:t>virusgastroenterit</w:t>
        </w:r>
        <w:proofErr w:type="spellEnd"/>
        <w:r w:rsidRPr="00F60E76">
          <w:rPr>
            <w:rStyle w:val="Hyperlnk"/>
          </w:rPr>
          <w:t xml:space="preserve"> - Personal inom SÄS</w:t>
        </w:r>
      </w:hyperlink>
    </w:p>
    <w:p w:rsidRPr="004C6047" w:rsidR="004C6047" w:rsidP="00C74F65" w:rsidRDefault="004C6047" w14:paraId="17E5E426" w14:textId="77777777">
      <w:pPr>
        <w:pStyle w:val="Rubrik2"/>
        <w:spacing w:before="360"/>
        <w:rPr>
          <w:rFonts w:ascii="Arial" w:hAnsi="Arial"/>
          <w:kern w:val="32"/>
          <w:sz w:val="32"/>
        </w:rPr>
      </w:pPr>
      <w:bookmarkStart w:name="_Toc22214208" w:id="20"/>
      <w:r w:rsidRPr="004C6047">
        <w:rPr>
          <w:rFonts w:ascii="Arial" w:hAnsi="Arial"/>
          <w:kern w:val="32"/>
          <w:sz w:val="32"/>
        </w:rPr>
        <w:t>Förutsättningar</w:t>
      </w:r>
    </w:p>
    <w:p w:rsidRPr="004C6047" w:rsidR="004C6047" w:rsidP="00D979E2" w:rsidRDefault="004C6047" w14:paraId="696E3EAC" w14:textId="77777777">
      <w:pPr>
        <w:pStyle w:val="Rubrik3"/>
        <w:spacing w:before="120"/>
      </w:pPr>
      <w:r w:rsidRPr="004C6047">
        <w:t>Vårdhygieniska rutiner</w:t>
      </w:r>
      <w:bookmarkEnd w:id="20"/>
    </w:p>
    <w:p w:rsidRPr="004C6047" w:rsidR="004C6047" w:rsidP="006F4CE7" w:rsidRDefault="004C6047" w14:paraId="45674784" w14:textId="06AFE61D">
      <w:pPr>
        <w:rPr>
          <w:noProof/>
        </w:rPr>
      </w:pPr>
      <w:r w:rsidRPr="004C6047">
        <w:rPr>
          <w:szCs w:val="20"/>
        </w:rPr>
        <w:t xml:space="preserve">Se bilaga 1, </w:t>
      </w:r>
      <w:hyperlink w:history="1" r:id="rId24">
        <w:r w:rsidRPr="00B37C67">
          <w:rPr>
            <w:rStyle w:val="Hyperlnk"/>
          </w:rPr>
          <w:t>Tarmsmitta - checklista vårdhygieniska rutine</w:t>
        </w:r>
        <w:r w:rsidR="00B37C67">
          <w:rPr>
            <w:rStyle w:val="Hyperlnk"/>
          </w:rPr>
          <w:t>r, SÄS</w:t>
        </w:r>
      </w:hyperlink>
      <w:r w:rsidRPr="004C6047">
        <w:rPr>
          <w:noProof/>
        </w:rPr>
        <w:t>.</w:t>
      </w:r>
    </w:p>
    <w:p w:rsidRPr="004C6047" w:rsidR="004C6047" w:rsidP="004C6047" w:rsidRDefault="004C6047" w14:paraId="262F7689" w14:textId="77777777">
      <w:pPr>
        <w:spacing w:before="120" w:after="160" w:line="240" w:lineRule="auto"/>
        <w:ind w:left="2676" w:right="0"/>
        <w:rPr>
          <w:noProof/>
        </w:rPr>
      </w:pPr>
    </w:p>
    <w:p w:rsidRPr="004C6047" w:rsidR="004C6047" w:rsidP="006F4CE7" w:rsidRDefault="004C6047" w14:paraId="05E3289C" w14:textId="77777777">
      <w:pPr>
        <w:pStyle w:val="Rubrik2"/>
        <w:rPr>
          <w:szCs w:val="20"/>
        </w:rPr>
      </w:pPr>
      <w:r w:rsidRPr="004C6047">
        <w:rPr>
          <w:noProof/>
        </w:rPr>
        <w:t>Genomförande</w:t>
      </w:r>
    </w:p>
    <w:p w:rsidRPr="004C6047" w:rsidR="004C6047" w:rsidP="00D979E2" w:rsidRDefault="004C6047" w14:paraId="76999D0B" w14:textId="77777777">
      <w:pPr>
        <w:pStyle w:val="Rubrik3"/>
        <w:spacing w:before="120"/>
      </w:pPr>
      <w:bookmarkStart w:name="_Toc443310420" w:id="21"/>
      <w:bookmarkStart w:name="_Toc443911243" w:id="22"/>
      <w:bookmarkStart w:name="_Toc256000005" w:id="23"/>
      <w:bookmarkStart w:name="_Toc256000020" w:id="24"/>
      <w:bookmarkStart w:name="_Toc256000035" w:id="25"/>
      <w:bookmarkStart w:name="_Toc468708637" w:id="26"/>
      <w:bookmarkStart w:name="_Toc471205572" w:id="27"/>
      <w:bookmarkStart w:name="_Toc256000027" w:id="28"/>
      <w:bookmarkStart w:name="_Toc256000049" w:id="29"/>
      <w:bookmarkStart w:name="_Toc256000060" w:id="30"/>
      <w:bookmarkStart w:name="_Toc22214209" w:id="31"/>
      <w:bookmarkStart w:name="_Toc501101877" w:id="32"/>
      <w:bookmarkStart w:name="_Toc256000071" w:id="33"/>
      <w:bookmarkStart w:name="_Toc256000082" w:id="34"/>
      <w:bookmarkStart w:name="_Toc256000093" w:id="35"/>
      <w:r w:rsidRPr="004C6047">
        <w:t>Utbrottshantering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Pr="004C6047" w:rsidR="004C6047" w:rsidP="006F4CE7" w:rsidRDefault="004C6047" w14:paraId="7E2AADEC" w14:textId="76AE9F59">
      <w:pPr>
        <w:pStyle w:val="Punktlista"/>
        <w:rPr>
          <w:szCs w:val="20"/>
        </w:rPr>
      </w:pPr>
      <w:r w:rsidRPr="004C6047">
        <w:rPr>
          <w:szCs w:val="20"/>
        </w:rPr>
        <w:t xml:space="preserve">Utbrott av misstänkt </w:t>
      </w:r>
      <w:proofErr w:type="spellStart"/>
      <w:r w:rsidRPr="004C6047">
        <w:rPr>
          <w:szCs w:val="20"/>
        </w:rPr>
        <w:t>virusgastroenterit</w:t>
      </w:r>
      <w:proofErr w:type="spellEnd"/>
      <w:r w:rsidRPr="004C6047">
        <w:rPr>
          <w:szCs w:val="20"/>
        </w:rPr>
        <w:t xml:space="preserve">, se bilaga 2, </w:t>
      </w:r>
      <w:hyperlink w:history="1" r:id="rId25">
        <w:r w:rsidRPr="00090B98">
          <w:rPr>
            <w:rStyle w:val="Hyperlnk"/>
          </w:rPr>
          <w:t xml:space="preserve">Virusorsakad </w:t>
        </w:r>
        <w:proofErr w:type="spellStart"/>
        <w:r w:rsidRPr="00090B98">
          <w:rPr>
            <w:rStyle w:val="Hyperlnk"/>
          </w:rPr>
          <w:t>gastroenterit</w:t>
        </w:r>
        <w:proofErr w:type="spellEnd"/>
        <w:r w:rsidRPr="00090B98">
          <w:rPr>
            <w:rStyle w:val="Hyperlnk"/>
          </w:rPr>
          <w:t xml:space="preserve"> inklusive vinterkräksjuka – rutiner för utbrottshantering</w:t>
        </w:r>
      </w:hyperlink>
      <w:r w:rsidRPr="004C6047">
        <w:rPr>
          <w:szCs w:val="20"/>
        </w:rPr>
        <w:t>.</w:t>
      </w:r>
    </w:p>
    <w:p w:rsidRPr="004C6047" w:rsidR="004C6047" w:rsidP="006F4CE7" w:rsidRDefault="004C6047" w14:paraId="465F2B8C" w14:textId="69D8025A">
      <w:pPr>
        <w:pStyle w:val="Punktlista"/>
        <w:rPr>
          <w:szCs w:val="20"/>
        </w:rPr>
      </w:pPr>
      <w:r w:rsidRPr="004C6047">
        <w:rPr>
          <w:szCs w:val="20"/>
        </w:rPr>
        <w:t xml:space="preserve">Utbrott av </w:t>
      </w:r>
      <w:proofErr w:type="spellStart"/>
      <w:r w:rsidRPr="004C6047">
        <w:rPr>
          <w:szCs w:val="20"/>
        </w:rPr>
        <w:t>Clostridioides</w:t>
      </w:r>
      <w:proofErr w:type="spellEnd"/>
      <w:r w:rsidRPr="004C6047">
        <w:rPr>
          <w:szCs w:val="20"/>
        </w:rPr>
        <w:t xml:space="preserve"> </w:t>
      </w:r>
      <w:proofErr w:type="spellStart"/>
      <w:r w:rsidRPr="004C6047">
        <w:rPr>
          <w:szCs w:val="20"/>
        </w:rPr>
        <w:t>difficilesjukdom</w:t>
      </w:r>
      <w:proofErr w:type="spellEnd"/>
      <w:r w:rsidRPr="004C6047">
        <w:rPr>
          <w:szCs w:val="20"/>
        </w:rPr>
        <w:t xml:space="preserve">, se bilaga 3: </w:t>
      </w:r>
      <w:hyperlink w:history="1" r:id="rId26">
        <w:proofErr w:type="spellStart"/>
        <w:r w:rsidRPr="00090B98">
          <w:rPr>
            <w:rStyle w:val="Hyperlnk"/>
          </w:rPr>
          <w:t>Clostridioides</w:t>
        </w:r>
        <w:proofErr w:type="spellEnd"/>
        <w:r w:rsidRPr="00090B98">
          <w:rPr>
            <w:rStyle w:val="Hyperlnk"/>
          </w:rPr>
          <w:br/>
        </w:r>
        <w:proofErr w:type="spellStart"/>
        <w:r w:rsidRPr="00090B98">
          <w:rPr>
            <w:rStyle w:val="Hyperlnk"/>
          </w:rPr>
          <w:t>difficilesjukdom</w:t>
        </w:r>
        <w:proofErr w:type="spellEnd"/>
        <w:r w:rsidRPr="00090B98">
          <w:rPr>
            <w:rStyle w:val="Hyperlnk"/>
          </w:rPr>
          <w:t xml:space="preserve"> - utbrottshantering</w:t>
        </w:r>
      </w:hyperlink>
      <w:r w:rsidRPr="004C6047">
        <w:rPr>
          <w:szCs w:val="20"/>
        </w:rPr>
        <w:t>.</w:t>
      </w:r>
    </w:p>
    <w:p w:rsidRPr="004C6047" w:rsidR="004C6047" w:rsidP="006F4CE7" w:rsidRDefault="004C6047" w14:paraId="4C167A97" w14:textId="73900687">
      <w:pPr>
        <w:pStyle w:val="Punktlista"/>
        <w:rPr>
          <w:szCs w:val="20"/>
        </w:rPr>
      </w:pPr>
      <w:r w:rsidRPr="004C6047">
        <w:rPr>
          <w:szCs w:val="20"/>
        </w:rPr>
        <w:t xml:space="preserve">Utbrott av multiresistenta bakterier som sprids fekalt-oralt, se </w:t>
      </w:r>
      <w:hyperlink w:history="1" r:id="rId27">
        <w:r w:rsidR="00A87867">
          <w:rPr>
            <w:rStyle w:val="Hyperlnk"/>
          </w:rPr>
          <w:t>Multiresistenta bakterier (MRB) - smittförebyggande åtgärder, smittspårning och utbrottshantering</w:t>
        </w:r>
      </w:hyperlink>
      <w:r w:rsidRPr="004C6047">
        <w:rPr>
          <w:szCs w:val="20"/>
        </w:rPr>
        <w:t>.</w:t>
      </w:r>
    </w:p>
    <w:p w:rsidRPr="004C6047" w:rsidR="004C6047" w:rsidP="006F4CE7" w:rsidRDefault="004C6047" w14:paraId="1569DFCE" w14:textId="3D974EAE">
      <w:pPr>
        <w:pStyle w:val="Punktlista"/>
        <w:rPr/>
      </w:pPr>
      <w:r w:rsidR="004C6047">
        <w:rPr/>
        <w:t xml:space="preserve">Vid utbrott </w:t>
      </w:r>
      <w:r w:rsidRPr="3D6D6C99" w:rsidR="004C6047">
        <w:rPr>
          <w:sz w:val="23"/>
          <w:szCs w:val="23"/>
        </w:rPr>
        <w:t>då det föreligger risk för påverkan på ordinarie verksamhet och/eller behov av omfördelning av resurser inom berörda enheter, ska epidemisk</w:t>
      </w:r>
      <w:r w:rsidRPr="3D6D6C99" w:rsidR="00415749">
        <w:rPr>
          <w:sz w:val="23"/>
          <w:szCs w:val="23"/>
        </w:rPr>
        <w:t>t utskott</w:t>
      </w:r>
      <w:r w:rsidRPr="3D6D6C99" w:rsidR="004C6047">
        <w:rPr>
          <w:sz w:val="23"/>
          <w:szCs w:val="23"/>
        </w:rPr>
        <w:t xml:space="preserve"> upprättas, se</w:t>
      </w:r>
      <w:r w:rsidR="004C6047">
        <w:rPr/>
        <w:t xml:space="preserve"> </w:t>
      </w:r>
      <w:hyperlink r:id="R6728f02d5b534ee7">
        <w:r w:rsidRPr="3D6D6C99" w:rsidR="004C6047">
          <w:rPr>
            <w:rStyle w:val="Hyperlnk"/>
          </w:rPr>
          <w:t>SÄS Kris- och Katastrofmedicinska beredskapsplan</w:t>
        </w:r>
      </w:hyperlink>
      <w:r w:rsidR="6664E790">
        <w:rPr/>
        <w:t xml:space="preserve"> </w:t>
      </w:r>
      <w:r w:rsidRPr="3D6D6C99" w:rsidR="6664E790">
        <w:rPr>
          <w:sz w:val="23"/>
          <w:szCs w:val="23"/>
        </w:rPr>
        <w:t>Kapitel 6.1 Epidemiplan</w:t>
      </w:r>
      <w:r w:rsidR="6664E790">
        <w:rPr/>
        <w:t xml:space="preserve">. </w:t>
      </w:r>
    </w:p>
    <w:p w:rsidRPr="004C6047" w:rsidR="004C6047" w:rsidP="006F4CE7" w:rsidRDefault="004C6047" w14:paraId="19BB995C" w14:textId="77777777">
      <w:pPr>
        <w:pStyle w:val="Rubrik3"/>
      </w:pPr>
      <w:bookmarkStart w:name="_Toc443310422" w:id="36"/>
      <w:bookmarkStart w:name="_Toc443911245" w:id="37"/>
      <w:bookmarkStart w:name="_Toc256000007" w:id="38"/>
      <w:bookmarkStart w:name="_Toc256000022" w:id="39"/>
      <w:bookmarkStart w:name="_Toc256000037" w:id="40"/>
      <w:bookmarkStart w:name="_Toc468708639" w:id="41"/>
      <w:bookmarkStart w:name="_Toc471205574" w:id="42"/>
      <w:bookmarkStart w:name="_Toc256000029" w:id="43"/>
      <w:bookmarkStart w:name="_Toc256000051" w:id="44"/>
      <w:bookmarkStart w:name="_Toc256000062" w:id="45"/>
      <w:bookmarkStart w:name="_Toc22214210" w:id="46"/>
      <w:bookmarkStart w:name="_Toc501101879" w:id="47"/>
      <w:bookmarkStart w:name="_Toc256000073" w:id="48"/>
      <w:bookmarkStart w:name="_Toc256000084" w:id="49"/>
      <w:bookmarkStart w:name="_Toc256000095" w:id="50"/>
      <w:r w:rsidRPr="004C6047">
        <w:t>Uppföljning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Pr="004C6047" w:rsidR="004C6047" w:rsidP="006F4CE7" w:rsidRDefault="004C6047" w14:paraId="4CF728C0" w14:textId="77777777">
      <w:pPr>
        <w:pStyle w:val="MellanrubrikVGR"/>
        <w:spacing w:before="120"/>
      </w:pPr>
      <w:r w:rsidRPr="004C6047">
        <w:t xml:space="preserve">Avvikelserapportering – </w:t>
      </w:r>
      <w:proofErr w:type="spellStart"/>
      <w:r w:rsidRPr="004C6047">
        <w:t>MedControl</w:t>
      </w:r>
      <w:proofErr w:type="spellEnd"/>
      <w:r w:rsidRPr="004C6047">
        <w:t xml:space="preserve"> PRO</w:t>
      </w:r>
    </w:p>
    <w:p w:rsidRPr="004C6047" w:rsidR="004C6047" w:rsidP="006F4CE7" w:rsidRDefault="004C6047" w14:paraId="40E32EC8" w14:textId="77777777">
      <w:r w:rsidRPr="004C6047">
        <w:t>Exempel på sådant som bör rapporteras:</w:t>
      </w:r>
    </w:p>
    <w:p w:rsidRPr="004C6047" w:rsidR="004C6047" w:rsidP="006F4CE7" w:rsidRDefault="004C6047" w14:paraId="6686911C" w14:textId="77777777">
      <w:pPr>
        <w:pStyle w:val="Punktlista"/>
      </w:pPr>
      <w:r w:rsidRPr="004C6047">
        <w:t>Allvarlig och/eller frekvent avvikelse till gällande riktlinjer på grund av överbeläggning.</w:t>
      </w:r>
    </w:p>
    <w:p w:rsidRPr="004C6047" w:rsidR="004C6047" w:rsidP="006F4CE7" w:rsidRDefault="004C6047" w14:paraId="5379D2EF" w14:textId="77777777">
      <w:pPr>
        <w:pStyle w:val="Punktlista"/>
      </w:pPr>
      <w:r w:rsidRPr="004C6047">
        <w:t>Allvarliga och/eller frekventa brister i städstandard eller livsmedelshygien.</w:t>
      </w:r>
    </w:p>
    <w:p w:rsidRPr="004C6047" w:rsidR="004C6047" w:rsidP="006F4CE7" w:rsidRDefault="004C6047" w14:paraId="039E0D05" w14:textId="77777777">
      <w:pPr>
        <w:pStyle w:val="Punktlista"/>
      </w:pPr>
      <w:r w:rsidRPr="004C6047">
        <w:t>Brister i överrapportering av patient med misstänkt eller konstaterad tarmsmitta.</w:t>
      </w:r>
    </w:p>
    <w:p w:rsidRPr="004C6047" w:rsidR="004C6047" w:rsidP="006F4CE7" w:rsidRDefault="004C6047" w14:paraId="61662566" w14:textId="77777777">
      <w:pPr>
        <w:pStyle w:val="Punktlista"/>
      </w:pPr>
      <w:r w:rsidRPr="004C6047">
        <w:t>Brister i dokumentation av misstänkt utbrott med tarmsmitta.</w:t>
      </w:r>
    </w:p>
    <w:p w:rsidRPr="004C6047" w:rsidR="004C6047" w:rsidP="00F40104" w:rsidRDefault="004C6047" w14:paraId="1F67A4D2" w14:textId="77777777">
      <w:pPr>
        <w:pStyle w:val="Rubrik2"/>
      </w:pPr>
      <w:bookmarkStart w:name="_Toc182366122" w:id="51"/>
      <w:bookmarkStart w:name="_Toc443310423" w:id="52"/>
      <w:bookmarkStart w:name="_Toc443911246" w:id="53"/>
      <w:bookmarkStart w:name="_Toc256000008" w:id="54"/>
      <w:bookmarkStart w:name="_Toc256000023" w:id="55"/>
      <w:bookmarkStart w:name="_Toc256000038" w:id="56"/>
      <w:bookmarkStart w:name="_Toc468708640" w:id="57"/>
      <w:bookmarkStart w:name="_Toc471205575" w:id="58"/>
      <w:bookmarkStart w:name="_Toc256000041" w:id="59"/>
      <w:bookmarkStart w:name="_Toc256000052" w:id="60"/>
      <w:bookmarkStart w:name="_Toc256000063" w:id="61"/>
      <w:bookmarkStart w:name="_Toc22214211" w:id="62"/>
      <w:bookmarkStart w:name="_Toc501101880" w:id="63"/>
      <w:bookmarkStart w:name="_Toc256000074" w:id="64"/>
      <w:bookmarkStart w:name="_Toc256000085" w:id="65"/>
      <w:bookmarkStart w:name="_Toc256000096" w:id="66"/>
      <w:r w:rsidRPr="004C6047">
        <w:t>Dokumentinformation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Pr="006F4CE7" w:rsidR="004C6047" w:rsidP="00F40104" w:rsidRDefault="004C6047" w14:paraId="662ADE69" w14:textId="77777777">
      <w:pPr>
        <w:keepNext/>
        <w:keepLines/>
        <w:spacing w:after="0"/>
        <w:rPr>
          <w:b/>
          <w:bCs/>
        </w:rPr>
      </w:pPr>
      <w:r w:rsidRPr="006F4CE7">
        <w:rPr>
          <w:b/>
          <w:bCs/>
        </w:rPr>
        <w:t>För innehållet svarar</w:t>
      </w:r>
      <w:bookmarkStart w:name="_Toc149035757" w:id="67"/>
      <w:bookmarkStart w:name="_Toc149978547" w:id="68"/>
    </w:p>
    <w:p w:rsidRPr="004C6047" w:rsidR="004C6047" w:rsidP="2E96A533" w:rsidRDefault="004C6047" w14:paraId="15A33EFC" w14:textId="55AF1C2C">
      <w:pPr>
        <w:keepNext w:val="1"/>
        <w:keepLines w:val="1"/>
      </w:pPr>
      <w:r w:rsidR="004C6047">
        <w:rPr/>
        <w:t xml:space="preserve">Jon Edman Wallér, </w:t>
      </w:r>
      <w:r w:rsidR="0B2432E6">
        <w:rPr/>
        <w:t>hygien</w:t>
      </w:r>
      <w:r w:rsidR="004C6047">
        <w:rPr/>
        <w:t>läkare, vårdhygien, SÄS</w:t>
      </w:r>
      <w:r>
        <w:br/>
      </w:r>
      <w:r w:rsidR="216135B7">
        <w:rPr/>
        <w:t>Lisa Stenelo</w:t>
      </w:r>
      <w:r w:rsidR="004C6047">
        <w:rPr/>
        <w:t>, hygiensjuksköterska, vårdhygien, SÄS</w:t>
      </w:r>
    </w:p>
    <w:p w:rsidRPr="006F4CE7" w:rsidR="004C6047" w:rsidP="00F40104" w:rsidRDefault="004C6047" w14:paraId="32B3FF0C" w14:textId="77777777">
      <w:pPr>
        <w:keepNext/>
        <w:keepLines/>
        <w:spacing w:after="0"/>
        <w:rPr>
          <w:b/>
          <w:bCs/>
        </w:rPr>
      </w:pPr>
      <w:r w:rsidRPr="006F4CE7">
        <w:rPr>
          <w:b/>
          <w:bCs/>
        </w:rPr>
        <w:t>Remissinstanser</w:t>
      </w:r>
      <w:bookmarkEnd w:id="67"/>
      <w:bookmarkEnd w:id="68"/>
      <w:r w:rsidRPr="006F4CE7">
        <w:rPr>
          <w:b/>
          <w:bCs/>
        </w:rPr>
        <w:t>, utgåva 1</w:t>
      </w:r>
    </w:p>
    <w:p w:rsidRPr="004C6047" w:rsidR="004C6047" w:rsidP="00F40104" w:rsidRDefault="004C6047" w14:paraId="3E4C3D5C" w14:textId="77777777">
      <w:pPr>
        <w:keepNext/>
        <w:keepLines/>
        <w:rPr>
          <w:szCs w:val="20"/>
        </w:rPr>
      </w:pPr>
      <w:r w:rsidRPr="004C6047">
        <w:rPr>
          <w:szCs w:val="20"/>
        </w:rPr>
        <w:t>Rolf Jungnelius, verksamhetschef, kliniken för hud/STD, infektion, vård-hygien, öron-näs-halssjukdomar, SÄS</w:t>
      </w:r>
    </w:p>
    <w:p w:rsidRPr="004C6047" w:rsidR="004C6047" w:rsidP="00F40104" w:rsidRDefault="004C6047" w14:paraId="0DDACFA3" w14:textId="77777777">
      <w:pPr>
        <w:keepNext/>
        <w:keepLines/>
        <w:rPr>
          <w:szCs w:val="20"/>
        </w:rPr>
      </w:pPr>
      <w:r w:rsidRPr="004C6047">
        <w:rPr>
          <w:szCs w:val="20"/>
        </w:rPr>
        <w:t>Lars Jonsson, överläkare, klinik för bild och laboratoriemedicin, SÄS</w:t>
      </w:r>
    </w:p>
    <w:p w:rsidRPr="006F4CE7" w:rsidR="004C6047" w:rsidP="00F40104" w:rsidRDefault="004C6047" w14:paraId="1E5C5232" w14:textId="77777777">
      <w:pPr>
        <w:keepNext/>
        <w:keepLines/>
        <w:spacing w:after="0"/>
        <w:rPr>
          <w:b/>
          <w:bCs/>
        </w:rPr>
      </w:pPr>
      <w:r w:rsidRPr="006F4CE7">
        <w:rPr>
          <w:b/>
          <w:bCs/>
        </w:rPr>
        <w:t>Fastställt av</w:t>
      </w:r>
    </w:p>
    <w:p w:rsidRPr="004C6047" w:rsidR="004C6047" w:rsidP="00F40104" w:rsidRDefault="004C6047" w14:paraId="56CA018F" w14:textId="77777777">
      <w:pPr>
        <w:keepNext/>
        <w:keepLines/>
        <w:rPr>
          <w:szCs w:val="20"/>
        </w:rPr>
      </w:pPr>
      <w:r w:rsidRPr="004C6047">
        <w:rPr>
          <w:szCs w:val="20"/>
        </w:rPr>
        <w:t>Jerker Nilson, chefläkare, SÄS</w:t>
      </w:r>
    </w:p>
    <w:p w:rsidRPr="006F4CE7" w:rsidR="004C6047" w:rsidP="00F40104" w:rsidRDefault="004C6047" w14:paraId="1EAAAA09" w14:textId="77777777">
      <w:pPr>
        <w:keepNext/>
        <w:keepLines/>
        <w:spacing w:after="0"/>
        <w:rPr>
          <w:b/>
          <w:bCs/>
        </w:rPr>
      </w:pPr>
      <w:r w:rsidRPr="006F4CE7">
        <w:rPr>
          <w:b/>
          <w:bCs/>
        </w:rPr>
        <w:t>Sökord</w:t>
      </w:r>
    </w:p>
    <w:p w:rsidRPr="004C6047" w:rsidR="004C6047" w:rsidP="00F40104" w:rsidRDefault="004C6047" w14:paraId="1449E201" w14:textId="77777777">
      <w:pPr>
        <w:keepNext/>
        <w:keepLines/>
        <w:rPr>
          <w:szCs w:val="20"/>
        </w:rPr>
      </w:pPr>
      <w:proofErr w:type="spellStart"/>
      <w:r w:rsidRPr="004C6047">
        <w:rPr>
          <w:szCs w:val="20"/>
        </w:rPr>
        <w:t>Tarmburen</w:t>
      </w:r>
      <w:proofErr w:type="spellEnd"/>
      <w:r w:rsidRPr="004C6047">
        <w:rPr>
          <w:szCs w:val="20"/>
        </w:rPr>
        <w:t xml:space="preserve"> smitta, tarmsmitta, </w:t>
      </w:r>
      <w:proofErr w:type="spellStart"/>
      <w:r w:rsidRPr="004C6047">
        <w:rPr>
          <w:szCs w:val="20"/>
        </w:rPr>
        <w:t>Calicivirus</w:t>
      </w:r>
      <w:proofErr w:type="spellEnd"/>
      <w:r w:rsidRPr="004C6047">
        <w:rPr>
          <w:szCs w:val="20"/>
        </w:rPr>
        <w:t xml:space="preserve">, </w:t>
      </w:r>
      <w:proofErr w:type="spellStart"/>
      <w:r w:rsidRPr="004C6047">
        <w:rPr>
          <w:szCs w:val="20"/>
        </w:rPr>
        <w:t>Clostridioides</w:t>
      </w:r>
      <w:proofErr w:type="spellEnd"/>
      <w:r w:rsidRPr="004C6047">
        <w:rPr>
          <w:szCs w:val="20"/>
        </w:rPr>
        <w:t xml:space="preserve"> difficile, Clostridium difficile, Clostridium, </w:t>
      </w:r>
      <w:proofErr w:type="spellStart"/>
      <w:r w:rsidRPr="004C6047">
        <w:rPr>
          <w:szCs w:val="20"/>
        </w:rPr>
        <w:t>virusgastroenterit</w:t>
      </w:r>
      <w:proofErr w:type="spellEnd"/>
      <w:r w:rsidRPr="004C6047">
        <w:rPr>
          <w:szCs w:val="20"/>
        </w:rPr>
        <w:t>, vinterkräksjuka, utbrottshantering</w:t>
      </w:r>
    </w:p>
    <w:p w:rsidRPr="004C6047" w:rsidR="004C6047" w:rsidP="006F4CE7" w:rsidRDefault="004C6047" w14:paraId="719C31BD" w14:textId="77777777">
      <w:pPr>
        <w:pStyle w:val="Rubrik2"/>
      </w:pPr>
      <w:bookmarkStart w:name="_Toc443310424" w:id="69"/>
      <w:bookmarkStart w:name="_Toc443911247" w:id="70"/>
      <w:bookmarkStart w:name="_Toc256000009" w:id="71"/>
      <w:bookmarkStart w:name="_Toc256000024" w:id="72"/>
      <w:bookmarkStart w:name="_Toc256000039" w:id="73"/>
      <w:bookmarkStart w:name="_Toc468708641" w:id="74"/>
      <w:bookmarkStart w:name="_Toc471205576" w:id="75"/>
      <w:bookmarkStart w:name="_Toc256000042" w:id="76"/>
      <w:bookmarkStart w:name="_Toc256000053" w:id="77"/>
      <w:bookmarkStart w:name="_Toc256000064" w:id="78"/>
      <w:bookmarkStart w:name="_Toc22214212" w:id="79"/>
      <w:bookmarkStart w:name="_Toc501101881" w:id="80"/>
      <w:bookmarkStart w:name="_Toc256000075" w:id="81"/>
      <w:bookmarkStart w:name="_Toc256000086" w:id="82"/>
      <w:bookmarkStart w:name="_Toc256000097" w:id="83"/>
      <w:bookmarkStart w:name="_Toc169686209" w:id="84"/>
      <w:bookmarkStart w:name="_Toc169686713" w:id="85"/>
      <w:bookmarkStart w:name="_Toc182366123" w:id="86"/>
      <w:r w:rsidRPr="004C6047">
        <w:t>Referens- och länkförteckning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Pr="00536A5A" w:rsidR="00536A5A" w:rsidP="00D15711" w:rsidRDefault="004C6047" w14:paraId="76B9F95B" w14:textId="3D9D5CD4">
      <w:pPr>
        <w:pStyle w:val="Punktlistanumrerad"/>
      </w:pPr>
      <w:r w:rsidRPr="004C6047">
        <w:t xml:space="preserve">Vårdhandboken, avsnitt </w:t>
      </w:r>
      <w:r w:rsidRPr="004C6047">
        <w:rPr>
          <w:i/>
        </w:rPr>
        <w:t>Infektioner i magtarmkanalen</w:t>
      </w:r>
      <w:r w:rsidRPr="004C6047">
        <w:t xml:space="preserve"> </w:t>
      </w:r>
      <w:r w:rsidRPr="004C6047">
        <w:br/>
      </w:r>
      <w:hyperlink w:history="1" r:id="rId29">
        <w:r w:rsidRPr="00D15711">
          <w:rPr>
            <w:rStyle w:val="Hyperlnk"/>
          </w:rPr>
          <w:t>www.vardhandboken.se</w:t>
        </w:r>
      </w:hyperlink>
      <w:bookmarkEnd w:id="0"/>
      <w:bookmarkEnd w:id="84"/>
      <w:bookmarkEnd w:id="85"/>
      <w:bookmarkEnd w:id="86"/>
    </w:p>
    <w:sectPr w:rsidRPr="00536A5A" w:rsidR="00536A5A" w:rsidSect="004C6047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7E56" w:rsidRDefault="004F7E56" w14:paraId="5E008532" w14:textId="77777777">
      <w:r>
        <w:separator/>
      </w:r>
    </w:p>
  </w:endnote>
  <w:endnote w:type="continuationSeparator" w:id="0">
    <w:p w:rsidR="004F7E56" w:rsidRDefault="004F7E56" w14:paraId="67084442" w14:textId="77777777">
      <w:r>
        <w:continuationSeparator/>
      </w:r>
    </w:p>
  </w:endnote>
  <w:endnote w:type="continuationNotice" w:id="1">
    <w:p w:rsidR="004F7E56" w:rsidRDefault="004F7E56" w14:paraId="12F3D9A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7E56" w:rsidRDefault="004F7E56" w14:paraId="7DE51D98" w14:textId="77777777"/>
  </w:footnote>
  <w:footnote w:type="continuationSeparator" w:id="0">
    <w:p w:rsidR="004F7E56" w:rsidRDefault="004F7E56" w14:paraId="66EDA842" w14:textId="77777777">
      <w:r>
        <w:continuationSeparator/>
      </w:r>
    </w:p>
  </w:footnote>
  <w:footnote w:type="continuationNotice" w:id="1">
    <w:p w:rsidR="004F7E56" w:rsidRDefault="004F7E56" w14:paraId="7306331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A670DE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0F3D87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B2F29716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64C4C2E"/>
    <w:multiLevelType w:val="multilevel"/>
    <w:tmpl w:val="6E4CEBB8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1981FFE"/>
    <w:multiLevelType w:val="hybridMultilevel"/>
    <w:tmpl w:val="1CC04936"/>
    <w:lvl w:ilvl="0" w:tplc="BBEA8136">
      <w:start w:val="1"/>
      <w:numFmt w:val="bullet"/>
      <w:pStyle w:val="Punktlista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04793915">
    <w:abstractNumId w:val="2"/>
  </w:num>
  <w:num w:numId="2" w16cid:durableId="845367007">
    <w:abstractNumId w:val="1"/>
  </w:num>
  <w:num w:numId="3" w16cid:durableId="1358197557">
    <w:abstractNumId w:val="4"/>
  </w:num>
  <w:num w:numId="4" w16cid:durableId="1205399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30343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77446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8850212">
    <w:abstractNumId w:val="6"/>
  </w:num>
  <w:num w:numId="8" w16cid:durableId="1593859816">
    <w:abstractNumId w:val="3"/>
  </w:num>
  <w:num w:numId="9" w16cid:durableId="1138691074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0B98"/>
    <w:rsid w:val="00095368"/>
    <w:rsid w:val="000954C4"/>
    <w:rsid w:val="000A4C35"/>
    <w:rsid w:val="000A611A"/>
    <w:rsid w:val="000B12D9"/>
    <w:rsid w:val="000B368C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77A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6687"/>
    <w:rsid w:val="00211487"/>
    <w:rsid w:val="00211D91"/>
    <w:rsid w:val="002128D5"/>
    <w:rsid w:val="00217DEC"/>
    <w:rsid w:val="00231B0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5749"/>
    <w:rsid w:val="004230F7"/>
    <w:rsid w:val="0043167E"/>
    <w:rsid w:val="0043409A"/>
    <w:rsid w:val="00443C1E"/>
    <w:rsid w:val="00446255"/>
    <w:rsid w:val="00451935"/>
    <w:rsid w:val="0045763C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6047"/>
    <w:rsid w:val="004D7BA3"/>
    <w:rsid w:val="004E08F6"/>
    <w:rsid w:val="004F4518"/>
    <w:rsid w:val="004F4C62"/>
    <w:rsid w:val="004F75AB"/>
    <w:rsid w:val="004F7E56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596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CE7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2D21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189B"/>
    <w:rsid w:val="00843F48"/>
    <w:rsid w:val="00851423"/>
    <w:rsid w:val="00857848"/>
    <w:rsid w:val="008654B6"/>
    <w:rsid w:val="0087139C"/>
    <w:rsid w:val="00880E83"/>
    <w:rsid w:val="0088336A"/>
    <w:rsid w:val="00892F28"/>
    <w:rsid w:val="008A0C5F"/>
    <w:rsid w:val="008A3DEA"/>
    <w:rsid w:val="008A4EB9"/>
    <w:rsid w:val="008A61D9"/>
    <w:rsid w:val="008A74C0"/>
    <w:rsid w:val="008B1694"/>
    <w:rsid w:val="008B7ADA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867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BAB"/>
    <w:rsid w:val="00B16C59"/>
    <w:rsid w:val="00B33593"/>
    <w:rsid w:val="00B33FDD"/>
    <w:rsid w:val="00B359CC"/>
    <w:rsid w:val="00B36107"/>
    <w:rsid w:val="00B37C67"/>
    <w:rsid w:val="00B41789"/>
    <w:rsid w:val="00B46C03"/>
    <w:rsid w:val="00B60C6C"/>
    <w:rsid w:val="00B619A9"/>
    <w:rsid w:val="00B65A9D"/>
    <w:rsid w:val="00B66D60"/>
    <w:rsid w:val="00B75EDE"/>
    <w:rsid w:val="00B77D88"/>
    <w:rsid w:val="00B77DA5"/>
    <w:rsid w:val="00B77FAF"/>
    <w:rsid w:val="00B84336"/>
    <w:rsid w:val="00B851B9"/>
    <w:rsid w:val="00B86453"/>
    <w:rsid w:val="00B90054"/>
    <w:rsid w:val="00B92C14"/>
    <w:rsid w:val="00BA0066"/>
    <w:rsid w:val="00BB69DB"/>
    <w:rsid w:val="00BB6B11"/>
    <w:rsid w:val="00BC322E"/>
    <w:rsid w:val="00BC44CD"/>
    <w:rsid w:val="00BC48A6"/>
    <w:rsid w:val="00BD325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F65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5711"/>
    <w:rsid w:val="00D37E7F"/>
    <w:rsid w:val="00D47AD7"/>
    <w:rsid w:val="00D51529"/>
    <w:rsid w:val="00D85218"/>
    <w:rsid w:val="00D915B1"/>
    <w:rsid w:val="00D979E2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FDE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0104"/>
    <w:rsid w:val="00F413D9"/>
    <w:rsid w:val="00F5135F"/>
    <w:rsid w:val="00F51F78"/>
    <w:rsid w:val="00F60E76"/>
    <w:rsid w:val="00F66642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2432E6"/>
    <w:rsid w:val="216135B7"/>
    <w:rsid w:val="2E96A533"/>
    <w:rsid w:val="392AD8E7"/>
    <w:rsid w:val="3D6D6C99"/>
    <w:rsid w:val="597B15FB"/>
    <w:rsid w:val="623CDB96"/>
    <w:rsid w:val="647B2B65"/>
    <w:rsid w:val="6664E790"/>
    <w:rsid w:val="6B2CF8ED"/>
    <w:rsid w:val="7B90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4C6047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6047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6047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6F4CE7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6F4CE7"/>
    <w:pPr>
      <w:numPr>
        <w:numId w:val="7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4C6047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4C6047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Numreradlista"/>
    <w:rsid w:val="004C6047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4C6047"/>
    <w:pPr>
      <w:tabs>
        <w:tab w:val="num" w:pos="720"/>
      </w:tabs>
      <w:ind w:left="720" w:hanging="720"/>
      <w:contextualSpacing/>
    </w:pPr>
  </w:style>
  <w:style w:type="paragraph" w:styleId="Punktlistanumrerad" w:customStyle="1">
    <w:name w:val="Punktlista numrerad"/>
    <w:qFormat/>
    <w:rsid w:val="006F4CE7"/>
    <w:pPr>
      <w:numPr>
        <w:numId w:val="2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1F6687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9642-738863596-344/surrogate/Tarmsmitta%20%e2%80%93%20checklista%20v%c3%a5rdhygieniska%20rutiner%2c%20S%c3%84S.pdf" TargetMode="External" Id="rId18" /><Relationship Type="http://schemas.openxmlformats.org/officeDocument/2006/relationships/hyperlink" Target="https://mellanarkiv-offentlig.vgregion.se/alfresco/s/archive/stream/public/v1/source/available/SOFIA/SAS9642-738863596-237/SURROGATE/Clostridioides%20difficilesjukdom%20-%20utbrottshantering.pdf" TargetMode="External" Id="rId26" /><Relationship Type="http://schemas.openxmlformats.org/officeDocument/2006/relationships/hyperlink" Target="https://mellanarkiv-offentlig.vgregion.se/alfresco/s/archive/stream/public/v1/source/available/SOFIA/SAS9642-738863596-480/SURROGATE/Magsjuka%2c%20informationsskylt%20till%20avdelningsd%c3%b6rr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vardhandboken.se/vardhygien-infektioner-och-smittspridning/infektioner-och-smittspridning/infektioner-i-magtarmkanalen/oversikt/" TargetMode="External" Id="rId17" /><Relationship Type="http://schemas.openxmlformats.org/officeDocument/2006/relationships/hyperlink" Target="https://mellanarkiv-offentlig.vgregion.se/alfresco/s/archive/stream/public/v1/source/available/SOFIA/SAS9642-738863596-367/SURROGATE/Virusorsakad%20gastroenterit%2c%20inklusive%20vinterkr%c3%a4ksjuka%20-%20rutiner%20f%c3%b6r%20utbrottshantering.pdf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AS9642-738863596-237/SURROGATE/Clostridioides%20difficilesjukdom%20-%20utbrottshantering.pdf" TargetMode="External" Id="rId20" /><Relationship Type="http://schemas.openxmlformats.org/officeDocument/2006/relationships/hyperlink" Target="https://www.vardhandboken.se/vardhygien-infektioner-och-smittspridning/infektioner-och-smittspridning/infektioner-i-magtarmkanalen/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2-738863596-344/surrogate/Tarmsmitta%20%e2%80%93%20checklista%20v%c3%a5rdhygieniska%20rutiner%2c%20S%c3%84S.pdf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SAS9642-738863596-439/SURROGATE/Rapportblad%20vid%20virusgastroenterit%20-%20Personal%20inom%20S%c3%84S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367/SURROGATE/Virusorsakad%20gastroenterit%2c%20inklusive%20vinterkr%c3%a4ksjuka%20-%20rutiner%20f%c3%b6r%20utbrottshantering.pdf" TargetMode="Externa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AS9642-738863596-438/SURROGATE/Rapportblad%20vid%20virusgastroenterit%20-%20Patient%20inom%20S%c3%84S.pdf" TargetMode="External" Id="rId22" /><Relationship Type="http://schemas.openxmlformats.org/officeDocument/2006/relationships/hyperlink" Target="https://mellanarkiv-offentlig.vgregion.se/alfresco/s/archive/stream/public/v1/source/available/sofia/sas9642-738863596-290/surrogate/Multiresistenta%20bakterier%20(MRB)%20%20%20-%20smittf%c3%b6rebyggande%20%c3%a5tg%c3%a4rder%2c%20smittsp%c3%a5rning%20och%20utbrottshantering.pdf" TargetMode="External" Id="rId27" /><Relationship Type="http://schemas.openxmlformats.org/officeDocument/2006/relationships/fontTable" Target="fontTable.xml" Id="rId30" /><Relationship Type="http://schemas.openxmlformats.org/officeDocument/2006/relationships/hyperlink" Target="https://mellanarkiv-offentlig.vgregion.se/alfresco/s/archive/stream/public/v1/source/available/sofia/sas407-1997282004-1794/surrogate/Kris-%20och%20katastrofmedicinsk%20beredskapsplan%202023-03-24.pdf" TargetMode="External" Id="R6728f02d5b534ee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Tarmburen smitta - riktlinje för att förhindra smittspridning vid Södra Älvsborgs Sjukhus</dc:title>
  <dc:subject/>
  <dc:creator>patrik.jens.johansson@vgregion.se</dc:creator>
  <keywords/>
  <lastModifiedBy>Lisa Stenelo</lastModifiedBy>
  <revision>34</revision>
  <lastPrinted>2016-03-31T10:56:00.0000000Z</lastPrinted>
  <dcterms:created xsi:type="dcterms:W3CDTF">2022-03-28T05:26:00.0000000Z</dcterms:created>
  <dcterms:modified xsi:type="dcterms:W3CDTF">2026-02-27T09:47:30.0000000Z</dcterms:modified>
</coreProperties>
</file>