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1178C" w14:textId="77777777" w:rsidR="0022165F" w:rsidRPr="002706AE" w:rsidRDefault="0022165F" w:rsidP="002706AE">
      <w:pPr>
        <w:pStyle w:val="Rubrik1"/>
      </w:pPr>
      <w:bookmarkStart w:id="0" w:name="_Toc321146591"/>
      <w:r w:rsidRPr="002706AE">
        <w:t>Röntgenundersökningar under jourtid, SÄS</w:t>
      </w:r>
    </w:p>
    <w:p w14:paraId="7BB11EFC" w14:textId="77777777" w:rsidR="0022165F" w:rsidRPr="0022165F" w:rsidRDefault="0022165F" w:rsidP="00DF6BF0">
      <w:pPr>
        <w:pStyle w:val="Rubrik2"/>
      </w:pPr>
      <w:bookmarkStart w:id="1" w:name="_Toc477773160"/>
      <w:bookmarkStart w:id="2" w:name="_Toc256000000"/>
      <w:bookmarkStart w:id="3" w:name="_Toc477774552"/>
      <w:bookmarkStart w:id="4" w:name="_Toc256000022"/>
      <w:bookmarkStart w:id="5" w:name="_Toc477865642"/>
      <w:bookmarkStart w:id="6" w:name="_Toc256000044"/>
      <w:bookmarkStart w:id="7" w:name="_Toc256000066"/>
      <w:bookmarkStart w:id="8" w:name="_Toc256000088"/>
      <w:bookmarkStart w:id="9" w:name="_Toc256000110"/>
      <w:bookmarkStart w:id="10" w:name="_Toc256000132"/>
      <w:bookmarkStart w:id="11" w:name="_Toc535573188"/>
      <w:bookmarkStart w:id="12" w:name="_Toc256000154"/>
      <w:bookmarkStart w:id="13" w:name="_Toc195025385"/>
      <w:r w:rsidRPr="0022165F">
        <w:t>Sammanfattning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54FEB48A" w14:textId="6ABAA321" w:rsidR="0022165F" w:rsidRDefault="0022165F" w:rsidP="00DF6BF0">
      <w:r>
        <w:t xml:space="preserve">Riktlinjen tydliggör vilka röntgenundersökningar som i normalfallet genomförs respektive inte genomförs under jourtid samt specifika undersökningar utifrån olika </w:t>
      </w:r>
      <w:r w:rsidR="004221CD">
        <w:t>modaliteter</w:t>
      </w:r>
      <w:r>
        <w:t>. I samråd med remittent beslutar jourhavande radiolog om avsteg från riktlinjen. Riktlinjen ge</w:t>
      </w:r>
      <w:r w:rsidR="008525B2">
        <w:t>r</w:t>
      </w:r>
      <w:r>
        <w:t xml:space="preserve"> också information om hur röntgenremissen ska vara ifylld för att möjliggöra god radiologisk </w:t>
      </w:r>
      <w:r w:rsidR="1B509178">
        <w:t>kvalitet</w:t>
      </w:r>
      <w:r>
        <w:t xml:space="preserve"> och adekvat sortering.</w:t>
      </w:r>
    </w:p>
    <w:p w14:paraId="77C25AEF" w14:textId="705575E2" w:rsidR="00DF6BF0" w:rsidRDefault="00DF6BF0" w:rsidP="00DF6BF0">
      <w:pPr>
        <w:pStyle w:val="Rubrik2"/>
      </w:pPr>
      <w:bookmarkStart w:id="14" w:name="_Toc195025386"/>
      <w:r>
        <w:t>Förändringar sedan föregående version</w:t>
      </w:r>
      <w:bookmarkEnd w:id="14"/>
    </w:p>
    <w:p w14:paraId="0B58F64D" w14:textId="1EB538EA" w:rsidR="644EF5E7" w:rsidRDefault="644EF5E7">
      <w:r>
        <w:t>Endast gjort små justeringar i tabellen avseende förtydliganden.</w:t>
      </w:r>
    </w:p>
    <w:p w14:paraId="4A60E9E0" w14:textId="77777777" w:rsidR="0022165F" w:rsidRPr="002706AE" w:rsidRDefault="0022165F" w:rsidP="004478BC">
      <w:pPr>
        <w:spacing w:before="360" w:after="40" w:line="240" w:lineRule="auto"/>
        <w:rPr>
          <w:rFonts w:ascii="Verdana" w:hAnsi="Verdana" w:cstheme="majorHAnsi"/>
          <w:sz w:val="28"/>
          <w:szCs w:val="28"/>
        </w:rPr>
      </w:pPr>
      <w:r w:rsidRPr="002706AE">
        <w:rPr>
          <w:rFonts w:ascii="Verdana" w:hAnsi="Verdana" w:cstheme="majorHAnsi"/>
          <w:sz w:val="28"/>
          <w:szCs w:val="28"/>
        </w:rPr>
        <w:t>Innehållsförteckning</w:t>
      </w:r>
    </w:p>
    <w:p w14:paraId="40AFA498" w14:textId="37176C93" w:rsidR="004478BC" w:rsidRDefault="00406FCA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rPr>
          <w:rFonts w:ascii="Arial" w:hAnsi="Arial"/>
          <w:noProof/>
          <w:color w:val="0000FF"/>
          <w:sz w:val="22"/>
          <w:szCs w:val="32"/>
          <w:u w:val="single"/>
        </w:rPr>
        <w:fldChar w:fldCharType="begin"/>
      </w:r>
      <w:r>
        <w:rPr>
          <w:rFonts w:ascii="Arial" w:hAnsi="Arial"/>
          <w:noProof/>
          <w:color w:val="0000FF"/>
          <w:sz w:val="22"/>
          <w:szCs w:val="32"/>
          <w:u w:val="single"/>
        </w:rPr>
        <w:instrText xml:space="preserve"> TOC \h \z \t "Rubrik 2;1;Rubrik 3;2;Mellanrubrik VGR;3" </w:instrText>
      </w:r>
      <w:r>
        <w:rPr>
          <w:rFonts w:ascii="Arial" w:hAnsi="Arial"/>
          <w:noProof/>
          <w:color w:val="0000FF"/>
          <w:sz w:val="22"/>
          <w:szCs w:val="32"/>
          <w:u w:val="single"/>
        </w:rPr>
        <w:fldChar w:fldCharType="separate"/>
      </w:r>
      <w:hyperlink w:anchor="_Toc195025385" w:history="1">
        <w:r w:rsidR="004478BC" w:rsidRPr="00026AB9">
          <w:rPr>
            <w:rStyle w:val="Hyperlnk"/>
            <w:rFonts w:eastAsia="MS Gothic"/>
            <w:noProof/>
          </w:rPr>
          <w:t>Sammanfattning</w:t>
        </w:r>
        <w:r w:rsidR="004478BC">
          <w:rPr>
            <w:noProof/>
            <w:webHidden/>
          </w:rPr>
          <w:tab/>
        </w:r>
        <w:r w:rsidR="004478BC">
          <w:rPr>
            <w:noProof/>
            <w:webHidden/>
          </w:rPr>
          <w:fldChar w:fldCharType="begin"/>
        </w:r>
        <w:r w:rsidR="004478BC">
          <w:rPr>
            <w:noProof/>
            <w:webHidden/>
          </w:rPr>
          <w:instrText xml:space="preserve"> PAGEREF _Toc195025385 \h </w:instrText>
        </w:r>
        <w:r w:rsidR="004478BC">
          <w:rPr>
            <w:noProof/>
            <w:webHidden/>
          </w:rPr>
        </w:r>
        <w:r w:rsidR="004478BC">
          <w:rPr>
            <w:noProof/>
            <w:webHidden/>
          </w:rPr>
          <w:fldChar w:fldCharType="separate"/>
        </w:r>
        <w:r w:rsidR="004478BC">
          <w:rPr>
            <w:noProof/>
            <w:webHidden/>
          </w:rPr>
          <w:t>1</w:t>
        </w:r>
        <w:r w:rsidR="004478BC">
          <w:rPr>
            <w:noProof/>
            <w:webHidden/>
          </w:rPr>
          <w:fldChar w:fldCharType="end"/>
        </w:r>
      </w:hyperlink>
    </w:p>
    <w:p w14:paraId="2D4A2D31" w14:textId="2957C895" w:rsidR="004478BC" w:rsidRDefault="004478BC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025386" w:history="1">
        <w:r w:rsidRPr="00026AB9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_Toc195025386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1B47FB4" w14:textId="594CCFB2" w:rsidR="004478BC" w:rsidRDefault="004478BC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025387" w:history="1">
        <w:r w:rsidRPr="00026AB9">
          <w:rPr>
            <w:rStyle w:val="Hyperlnk"/>
            <w:rFonts w:eastAsia="MS Gothic"/>
            <w:noProof/>
          </w:rPr>
          <w:t>Bakgrund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_Toc195025387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493DA21" w14:textId="3839BACE" w:rsidR="004478BC" w:rsidRDefault="004478BC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025388" w:history="1">
        <w:r w:rsidRPr="00026AB9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_Toc195025388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724179A" w14:textId="4057F6D1" w:rsidR="004478BC" w:rsidRDefault="004478BC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025389" w:history="1">
        <w:r w:rsidRPr="00026AB9">
          <w:rPr>
            <w:rStyle w:val="Hyperlnk"/>
            <w:rFonts w:eastAsia="MS Gothic"/>
            <w:noProof/>
          </w:rPr>
          <w:t>Generella riktlinjer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_Toc195025389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EAA5333" w14:textId="6E6B1291" w:rsidR="004478BC" w:rsidRDefault="004478BC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025390" w:history="1">
        <w:r w:rsidRPr="00026AB9">
          <w:rPr>
            <w:rStyle w:val="Hyperlnk"/>
            <w:rFonts w:eastAsia="MS Gothic"/>
            <w:noProof/>
          </w:rPr>
          <w:t>Ultraljud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_Toc195025390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746A6B6" w14:textId="39E266A4" w:rsidR="004478BC" w:rsidRDefault="004478BC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025391" w:history="1">
        <w:r w:rsidRPr="00026AB9">
          <w:rPr>
            <w:rStyle w:val="Hyperlnk"/>
            <w:rFonts w:eastAsia="MS Gothic"/>
            <w:noProof/>
          </w:rPr>
          <w:t>MR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_Toc195025391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C76967D" w14:textId="38639F1B" w:rsidR="004478BC" w:rsidRDefault="004478BC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025392" w:history="1">
        <w:r w:rsidRPr="00026AB9">
          <w:rPr>
            <w:rStyle w:val="Hyperlnk"/>
            <w:rFonts w:eastAsia="MS Gothic"/>
            <w:noProof/>
          </w:rPr>
          <w:t>Röntgenremissen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_Toc195025392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C783BB7" w14:textId="0C464541" w:rsidR="004478BC" w:rsidRDefault="004478BC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025393" w:history="1">
        <w:r w:rsidRPr="00026AB9">
          <w:rPr>
            <w:rStyle w:val="Hyperlnk"/>
            <w:rFonts w:eastAsia="MS Gothic"/>
            <w:noProof/>
          </w:rPr>
          <w:t>Neonatal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_Toc195025393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B978A29" w14:textId="757BDF45" w:rsidR="004478BC" w:rsidRDefault="004478BC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025394" w:history="1">
        <w:r w:rsidRPr="00026AB9">
          <w:rPr>
            <w:rStyle w:val="Hyperlnk"/>
            <w:rFonts w:eastAsia="MS Gothic"/>
            <w:noProof/>
          </w:rPr>
          <w:t>IVA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_Toc195025394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F9C26F5" w14:textId="3CF02854" w:rsidR="004478BC" w:rsidRDefault="004478BC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025395" w:history="1">
        <w:r w:rsidRPr="00026AB9">
          <w:rPr>
            <w:rStyle w:val="Hyperlnk"/>
            <w:rFonts w:eastAsia="MS Gothic"/>
            <w:noProof/>
          </w:rPr>
          <w:t>Genomförande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_Toc195025395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48F333B" w14:textId="7EC97ED1" w:rsidR="004478BC" w:rsidRDefault="004478BC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025396" w:history="1">
        <w:r w:rsidRPr="00026AB9">
          <w:rPr>
            <w:rStyle w:val="Hyperlnk"/>
            <w:rFonts w:eastAsia="MS Gothic"/>
            <w:noProof/>
          </w:rPr>
          <w:t>DT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_Toc195025396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4AD6169" w14:textId="6A71583E" w:rsidR="004478BC" w:rsidRDefault="004478BC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025397" w:history="1">
        <w:r w:rsidRPr="00026AB9">
          <w:rPr>
            <w:rStyle w:val="Hyperlnk"/>
            <w:rFonts w:eastAsia="MS Gothic"/>
            <w:noProof/>
          </w:rPr>
          <w:t>RTG/GNM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_Toc195025397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A7EC019" w14:textId="09E10421" w:rsidR="004478BC" w:rsidRDefault="004478BC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025398" w:history="1">
        <w:r w:rsidRPr="00026AB9">
          <w:rPr>
            <w:rStyle w:val="Hyperlnk"/>
            <w:rFonts w:eastAsia="MS Gothic"/>
            <w:noProof/>
          </w:rPr>
          <w:t>MR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_Toc195025398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B9C7FCE" w14:textId="2B5E9F5A" w:rsidR="004478BC" w:rsidRDefault="004478BC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025399" w:history="1">
        <w:r w:rsidRPr="00026AB9">
          <w:rPr>
            <w:rStyle w:val="Hyperlnk"/>
            <w:rFonts w:eastAsia="MS Gothic"/>
            <w:noProof/>
          </w:rPr>
          <w:t>UL/INTERVEN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_Toc195025399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DE0046F" w14:textId="5DF8869F" w:rsidR="004478BC" w:rsidRDefault="004478BC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025400" w:history="1">
        <w:r w:rsidRPr="00026AB9">
          <w:rPr>
            <w:rStyle w:val="Hyperlnk"/>
            <w:rFonts w:eastAsia="MS Gothic"/>
            <w:noProof/>
          </w:rPr>
          <w:t>Uppföljning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_Toc195025400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617073E" w14:textId="43B786AF" w:rsidR="004478BC" w:rsidRDefault="004478BC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025401" w:history="1">
        <w:r w:rsidRPr="00026AB9">
          <w:rPr>
            <w:rStyle w:val="Hyperl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_Toc195025401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C7DA52B" w14:textId="3A269182" w:rsidR="004478BC" w:rsidRDefault="004478BC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025402" w:history="1">
        <w:r w:rsidRPr="00026AB9">
          <w:rPr>
            <w:rStyle w:val="Hyperlnk"/>
            <w:rFonts w:eastAsia="MS Gothic"/>
            <w:noProof/>
          </w:rPr>
          <w:t>Länkförteckning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_Toc195025402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6D397F2" w14:textId="7B36660B" w:rsidR="0022165F" w:rsidRPr="0022165F" w:rsidRDefault="00406FCA" w:rsidP="008236F0">
      <w:pPr>
        <w:pStyle w:val="Rubrik2"/>
        <w:spacing w:before="360"/>
      </w:pPr>
      <w:r>
        <w:rPr>
          <w:rFonts w:ascii="Arial" w:hAnsi="Arial"/>
          <w:noProof/>
          <w:color w:val="0000FF"/>
          <w:sz w:val="22"/>
          <w:szCs w:val="32"/>
          <w:u w:val="single"/>
        </w:rPr>
        <w:lastRenderedPageBreak/>
        <w:fldChar w:fldCharType="end"/>
      </w:r>
      <w:bookmarkStart w:id="15" w:name="_Toc477773161"/>
      <w:bookmarkStart w:id="16" w:name="_Toc256000001"/>
      <w:bookmarkStart w:id="17" w:name="_Toc477774553"/>
      <w:bookmarkStart w:id="18" w:name="_Toc256000023"/>
      <w:bookmarkStart w:id="19" w:name="_Toc477865643"/>
      <w:bookmarkStart w:id="20" w:name="_Toc256000045"/>
      <w:bookmarkStart w:id="21" w:name="_Toc256000067"/>
      <w:bookmarkStart w:id="22" w:name="_Toc256000089"/>
      <w:bookmarkStart w:id="23" w:name="_Toc256000111"/>
      <w:bookmarkStart w:id="24" w:name="_Toc256000133"/>
      <w:bookmarkStart w:id="25" w:name="_Toc535573189"/>
      <w:bookmarkStart w:id="26" w:name="_Toc256000155"/>
      <w:bookmarkStart w:id="27" w:name="_Toc195025387"/>
      <w:r w:rsidR="0022165F" w:rsidRPr="0022165F">
        <w:t>Bakgrund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14:paraId="2E791321" w14:textId="2BBC125B" w:rsidR="0022165F" w:rsidRPr="0022165F" w:rsidRDefault="0022165F" w:rsidP="00DF6BF0">
      <w:r>
        <w:t>Under jourtid (vardagar kl. 16:00-07:30) och helger (hela dygnet) har bild- och funktionsmedicin (röntgen och nuklearmedicin) begränsad verksamhet och bemanning. Detta innebär att begränsningar finns av vilka undersökningar som kan utföras under denna tid.</w:t>
      </w:r>
      <w:r w:rsidR="1D01B8E7">
        <w:t xml:space="preserve"> Under tiden </w:t>
      </w:r>
      <w:r w:rsidR="006531AD">
        <w:t>kl.</w:t>
      </w:r>
      <w:r w:rsidR="1D01B8E7">
        <w:t xml:space="preserve"> </w:t>
      </w:r>
      <w:r w:rsidR="000727BB">
        <w:t>22</w:t>
      </w:r>
      <w:r w:rsidR="006531AD">
        <w:t>:00</w:t>
      </w:r>
      <w:r w:rsidR="000727BB">
        <w:t>–07</w:t>
      </w:r>
      <w:r w:rsidR="00B45DB6">
        <w:t>:00</w:t>
      </w:r>
      <w:r w:rsidR="1D01B8E7">
        <w:t xml:space="preserve"> sker granskning av undersökning av extern aktör.</w:t>
      </w:r>
    </w:p>
    <w:p w14:paraId="75DFA856" w14:textId="77777777" w:rsidR="0022165F" w:rsidRPr="0022165F" w:rsidRDefault="0022165F" w:rsidP="00DF6BF0">
      <w:pPr>
        <w:pStyle w:val="Rubrik2"/>
        <w:rPr>
          <w:rFonts w:ascii="Arial" w:hAnsi="Arial"/>
          <w:kern w:val="32"/>
          <w:sz w:val="32"/>
          <w:szCs w:val="20"/>
        </w:rPr>
      </w:pPr>
      <w:bookmarkStart w:id="28" w:name="_Toc477773162"/>
      <w:bookmarkStart w:id="29" w:name="_Toc256000002"/>
      <w:bookmarkStart w:id="30" w:name="_Toc477774554"/>
      <w:bookmarkStart w:id="31" w:name="_Toc256000024"/>
      <w:bookmarkStart w:id="32" w:name="_Toc477865644"/>
      <w:bookmarkStart w:id="33" w:name="_Toc256000046"/>
      <w:bookmarkStart w:id="34" w:name="_Toc256000068"/>
      <w:bookmarkStart w:id="35" w:name="_Toc256000090"/>
      <w:bookmarkStart w:id="36" w:name="_Toc256000112"/>
      <w:bookmarkStart w:id="37" w:name="_Toc256000134"/>
      <w:bookmarkStart w:id="38" w:name="_Toc535573190"/>
      <w:bookmarkStart w:id="39" w:name="_Toc256000156"/>
      <w:bookmarkStart w:id="40" w:name="_Toc195025388"/>
      <w:r w:rsidRPr="00DF6BF0">
        <w:rPr>
          <w:rStyle w:val="Rubrik2Char"/>
        </w:rPr>
        <w:t>Förutsättningar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14:paraId="2049D2CC" w14:textId="77777777" w:rsidR="0022165F" w:rsidRPr="0022165F" w:rsidRDefault="0022165F" w:rsidP="003E255F">
      <w:pPr>
        <w:pStyle w:val="Rubrik3"/>
        <w:spacing w:before="120"/>
      </w:pPr>
      <w:bookmarkStart w:id="41" w:name="_Toc477773163"/>
      <w:bookmarkStart w:id="42" w:name="_Toc256000003"/>
      <w:bookmarkStart w:id="43" w:name="_Toc477774555"/>
      <w:bookmarkStart w:id="44" w:name="_Toc256000025"/>
      <w:bookmarkStart w:id="45" w:name="_Toc477865645"/>
      <w:bookmarkStart w:id="46" w:name="_Toc256000047"/>
      <w:bookmarkStart w:id="47" w:name="_Toc256000069"/>
      <w:bookmarkStart w:id="48" w:name="_Toc256000091"/>
      <w:bookmarkStart w:id="49" w:name="_Toc256000113"/>
      <w:bookmarkStart w:id="50" w:name="_Toc256000135"/>
      <w:bookmarkStart w:id="51" w:name="_Toc535573191"/>
      <w:bookmarkStart w:id="52" w:name="_Toc256000157"/>
      <w:bookmarkStart w:id="53" w:name="_Toc195025389"/>
      <w:r w:rsidRPr="0022165F">
        <w:t>Generella riktlinjer</w:t>
      </w:r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p w14:paraId="4B2890C9" w14:textId="77777777" w:rsidR="0022165F" w:rsidRPr="0022165F" w:rsidRDefault="0022165F" w:rsidP="00DF6BF0">
      <w:r w:rsidRPr="0022165F">
        <w:t xml:space="preserve">Röntgenundersökning utförs jourtid om patientens allmäntillstånd och/eller förväntade röntgenfynd föranleder åtgärd som inte bör skjutas upp till påföljande dag. </w:t>
      </w:r>
    </w:p>
    <w:p w14:paraId="6E473D18" w14:textId="2FBF048B" w:rsidR="0022165F" w:rsidRPr="0022165F" w:rsidRDefault="0022165F" w:rsidP="00DF6BF0">
      <w:r w:rsidRPr="49F72C75">
        <w:rPr>
          <w:b/>
          <w:bCs/>
        </w:rPr>
        <w:t>Efter kl. 02:00</w:t>
      </w:r>
      <w:r>
        <w:t xml:space="preserve"> ska </w:t>
      </w:r>
      <w:r w:rsidR="2FB149F1">
        <w:t xml:space="preserve">extern aktör </w:t>
      </w:r>
      <w:r>
        <w:t xml:space="preserve">kontaktas för ställningstagande till undersökning, anknytning </w:t>
      </w:r>
      <w:r w:rsidRPr="49F72C75">
        <w:rPr>
          <w:b/>
          <w:bCs/>
        </w:rPr>
        <w:t>1229</w:t>
      </w:r>
      <w:r>
        <w:t xml:space="preserve"> eller via växeln.</w:t>
      </w:r>
    </w:p>
    <w:p w14:paraId="3DFFA5E6" w14:textId="77777777" w:rsidR="0022165F" w:rsidRPr="0022165F" w:rsidRDefault="0022165F" w:rsidP="00DF6BF0">
      <w:pPr>
        <w:pStyle w:val="MellanrubrikVGR"/>
      </w:pPr>
      <w:bookmarkStart w:id="54" w:name="_Toc477773164"/>
      <w:bookmarkStart w:id="55" w:name="_Toc256000004"/>
      <w:bookmarkStart w:id="56" w:name="_Toc477774556"/>
      <w:bookmarkStart w:id="57" w:name="_Toc256000026"/>
      <w:bookmarkStart w:id="58" w:name="_Toc477865646"/>
      <w:bookmarkStart w:id="59" w:name="_Toc256000048"/>
      <w:bookmarkStart w:id="60" w:name="_Toc256000070"/>
      <w:bookmarkStart w:id="61" w:name="_Toc256000092"/>
      <w:bookmarkStart w:id="62" w:name="_Toc256000114"/>
      <w:bookmarkStart w:id="63" w:name="_Toc256000136"/>
      <w:bookmarkStart w:id="64" w:name="_Toc535573192"/>
      <w:bookmarkStart w:id="65" w:name="_Toc256000158"/>
      <w:bookmarkStart w:id="66" w:name="_Toc195025390"/>
      <w:r w:rsidRPr="0022165F">
        <w:t>Ultraljud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p w14:paraId="138C3CDA" w14:textId="1DE8A623" w:rsidR="0022165F" w:rsidRPr="0022165F" w:rsidRDefault="0022165F" w:rsidP="00DF6BF0">
      <w:r>
        <w:t xml:space="preserve">Ultraljudsundersökningar utförs </w:t>
      </w:r>
      <w:r w:rsidR="003A568F">
        <w:t xml:space="preserve">kl. </w:t>
      </w:r>
      <w:r>
        <w:t>07:30–21:00</w:t>
      </w:r>
      <w:r w:rsidR="00302ABB">
        <w:t>,</w:t>
      </w:r>
      <w:r>
        <w:t xml:space="preserve"> undantaget </w:t>
      </w:r>
      <w:r w:rsidR="6FD2B6DE">
        <w:t xml:space="preserve">vid </w:t>
      </w:r>
      <w:r>
        <w:t>frågeställning DVT</w:t>
      </w:r>
      <w:r w:rsidR="00302ABB">
        <w:t>,</w:t>
      </w:r>
      <w:r>
        <w:t xml:space="preserve"> som inte utförs efter kl. 18:00.</w:t>
      </w:r>
    </w:p>
    <w:p w14:paraId="060737F0" w14:textId="77E4A29A" w:rsidR="0022165F" w:rsidRPr="0022165F" w:rsidRDefault="0022165F" w:rsidP="00DF6BF0">
      <w:r>
        <w:t>Om särskilda skäl föreligger för ultraljudsundersökning utanför tider enligt ovan, ska remittenten alltid rin</w:t>
      </w:r>
      <w:r w:rsidR="0F03BC8A">
        <w:t xml:space="preserve">ga </w:t>
      </w:r>
      <w:r>
        <w:t>jourhavande radiologjour för diskussion innan remiss skickas.</w:t>
      </w:r>
      <w:r w:rsidR="6DDE57FD">
        <w:t xml:space="preserve"> Mellan kl</w:t>
      </w:r>
      <w:r w:rsidR="003702BA">
        <w:t>.</w:t>
      </w:r>
      <w:r w:rsidR="6DDE57FD">
        <w:t xml:space="preserve"> 22</w:t>
      </w:r>
      <w:r w:rsidR="003702BA">
        <w:t>:00</w:t>
      </w:r>
      <w:r w:rsidR="6DDE57FD">
        <w:t>-07</w:t>
      </w:r>
      <w:r w:rsidR="003702BA">
        <w:t>:00</w:t>
      </w:r>
      <w:r w:rsidR="6DDE57FD">
        <w:t xml:space="preserve"> kontaktas extern aktör i första hand</w:t>
      </w:r>
      <w:r w:rsidR="003C1D7A">
        <w:t xml:space="preserve">, anknytning </w:t>
      </w:r>
      <w:r w:rsidR="003C1D7A" w:rsidRPr="49F72C75">
        <w:rPr>
          <w:b/>
          <w:bCs/>
        </w:rPr>
        <w:t>1229</w:t>
      </w:r>
      <w:r w:rsidR="6DDE57FD">
        <w:t xml:space="preserve">. </w:t>
      </w:r>
    </w:p>
    <w:p w14:paraId="5DF9A344" w14:textId="77777777" w:rsidR="0022165F" w:rsidRPr="0022165F" w:rsidRDefault="0022165F" w:rsidP="00DF6BF0">
      <w:pPr>
        <w:pStyle w:val="MellanrubrikVGR"/>
      </w:pPr>
      <w:bookmarkStart w:id="67" w:name="_Toc477773165"/>
      <w:bookmarkStart w:id="68" w:name="_Toc256000005"/>
      <w:bookmarkStart w:id="69" w:name="_Toc477774557"/>
      <w:bookmarkStart w:id="70" w:name="_Toc256000027"/>
      <w:bookmarkStart w:id="71" w:name="_Toc477865647"/>
      <w:bookmarkStart w:id="72" w:name="_Toc256000049"/>
      <w:bookmarkStart w:id="73" w:name="_Toc256000071"/>
      <w:bookmarkStart w:id="74" w:name="_Toc256000093"/>
      <w:bookmarkStart w:id="75" w:name="_Toc256000115"/>
      <w:bookmarkStart w:id="76" w:name="_Toc256000137"/>
      <w:bookmarkStart w:id="77" w:name="_Toc535573193"/>
      <w:bookmarkStart w:id="78" w:name="_Toc256000159"/>
      <w:bookmarkStart w:id="79" w:name="_Toc195025391"/>
      <w:r w:rsidRPr="0022165F">
        <w:t>MR</w:t>
      </w:r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</w:p>
    <w:p w14:paraId="4CF94091" w14:textId="4B25BB16" w:rsidR="0022165F" w:rsidRPr="0022165F" w:rsidRDefault="0022165F" w:rsidP="00DF6BF0">
      <w:r w:rsidRPr="0022165F">
        <w:t xml:space="preserve">Det finns </w:t>
      </w:r>
      <w:r w:rsidRPr="0022165F">
        <w:rPr>
          <w:b/>
        </w:rPr>
        <w:t>inte</w:t>
      </w:r>
      <w:r w:rsidRPr="0022165F">
        <w:t xml:space="preserve"> möjlighet att utföra MR-undersökningar jourtid. För denna och övriga undersökningar som inte kan utföras vid SÄS ska </w:t>
      </w:r>
      <w:r w:rsidR="21B7C669">
        <w:t xml:space="preserve">remittenten ta </w:t>
      </w:r>
      <w:r w:rsidRPr="0022165F">
        <w:t>kontakt med Sahlgrenska Universitetssjukhuset (SU).</w:t>
      </w:r>
    </w:p>
    <w:p w14:paraId="112EE4DA" w14:textId="77777777" w:rsidR="0022165F" w:rsidRPr="0022165F" w:rsidRDefault="0022165F" w:rsidP="00DF6BF0">
      <w:pPr>
        <w:pStyle w:val="Rubrik3"/>
      </w:pPr>
      <w:bookmarkStart w:id="80" w:name="_Toc477773166"/>
      <w:bookmarkStart w:id="81" w:name="_Toc256000006"/>
      <w:bookmarkStart w:id="82" w:name="_Toc477774558"/>
      <w:bookmarkStart w:id="83" w:name="_Toc256000028"/>
      <w:bookmarkStart w:id="84" w:name="_Toc477865648"/>
      <w:bookmarkStart w:id="85" w:name="_Toc256000050"/>
      <w:bookmarkStart w:id="86" w:name="_Toc256000072"/>
      <w:bookmarkStart w:id="87" w:name="_Toc256000094"/>
      <w:bookmarkStart w:id="88" w:name="_Toc256000116"/>
      <w:bookmarkStart w:id="89" w:name="_Toc256000138"/>
      <w:bookmarkStart w:id="90" w:name="_Toc535573194"/>
      <w:bookmarkStart w:id="91" w:name="_Toc256000160"/>
      <w:bookmarkStart w:id="92" w:name="_Toc195025392"/>
      <w:r w:rsidRPr="0022165F">
        <w:t>Röntgenremissen</w:t>
      </w:r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</w:p>
    <w:p w14:paraId="4F0E416E" w14:textId="1A2E7005" w:rsidR="0022165F" w:rsidRPr="0022165F" w:rsidRDefault="0022165F" w:rsidP="00DF6BF0">
      <w:r>
        <w:t xml:space="preserve">För att kunna ge en god radiologisk </w:t>
      </w:r>
      <w:r w:rsidR="55C439D6">
        <w:t xml:space="preserve">kvalitet </w:t>
      </w:r>
      <w:r>
        <w:t>måste informationen i remissen vara tillräcklig och adekvat. Orsaken till snar handläggning måste framgå tydligt. Angelägenhetsgrad ska anges för att möjliggöra adekvat sortering.</w:t>
      </w:r>
    </w:p>
    <w:p w14:paraId="70F108AD" w14:textId="77777777" w:rsidR="0022165F" w:rsidRPr="0022165F" w:rsidRDefault="0022165F" w:rsidP="00DF6BF0">
      <w:r w:rsidRPr="0022165F">
        <w:t>Samtliga nedanstående punkter ska vara kopplade till aktuell frågeställning:</w:t>
      </w:r>
    </w:p>
    <w:p w14:paraId="69E6CE61" w14:textId="782A1BD9" w:rsidR="0022165F" w:rsidRPr="0022165F" w:rsidRDefault="0022165F" w:rsidP="00E40541">
      <w:r>
        <w:t>Relevant anamnes</w:t>
      </w:r>
      <w:r w:rsidR="1D5A8935">
        <w:t xml:space="preserve"> och aktuell och adekvat frågeställning</w:t>
      </w:r>
      <w:r>
        <w:t>.</w:t>
      </w:r>
    </w:p>
    <w:p w14:paraId="5688510E" w14:textId="77777777" w:rsidR="0022165F" w:rsidRPr="0022165F" w:rsidRDefault="0022165F" w:rsidP="00DF6BF0">
      <w:pPr>
        <w:pStyle w:val="Punktlista"/>
      </w:pPr>
      <w:r w:rsidRPr="0022165F">
        <w:lastRenderedPageBreak/>
        <w:t xml:space="preserve">Viktiga kliniska data, </w:t>
      </w:r>
      <w:proofErr w:type="gramStart"/>
      <w:r w:rsidRPr="0022165F">
        <w:t>t.ex.</w:t>
      </w:r>
      <w:proofErr w:type="gramEnd"/>
      <w:r w:rsidRPr="0022165F">
        <w:t xml:space="preserve"> lokal- och distalstatus vid misstänkt skelettskada.</w:t>
      </w:r>
    </w:p>
    <w:p w14:paraId="6E048A88" w14:textId="39EC2DA5" w:rsidR="0022165F" w:rsidRPr="0022165F" w:rsidRDefault="0022165F" w:rsidP="00BC13F6">
      <w:pPr>
        <w:pStyle w:val="Punktlista"/>
      </w:pPr>
      <w:r>
        <w:t>Relevanta laboratorievärden</w:t>
      </w:r>
      <w:r w:rsidR="2094F0F4">
        <w:t xml:space="preserve">. </w:t>
      </w:r>
      <w:r>
        <w:t>Vid kontrastundersökning krävs vikt, längd och kreatinin.</w:t>
      </w:r>
      <w:r w:rsidR="1E803DD5">
        <w:t xml:space="preserve"> </w:t>
      </w:r>
    </w:p>
    <w:p w14:paraId="469A5C8E" w14:textId="574182CE" w:rsidR="0022165F" w:rsidRPr="0022165F" w:rsidRDefault="1E803DD5" w:rsidP="000C256F">
      <w:pPr>
        <w:pStyle w:val="Punktlista"/>
      </w:pPr>
      <w:r>
        <w:t xml:space="preserve">Det är ett önskemål att man avvaktar och värderar svar på utförda laboratorieundersökningar innan man går vidare till radiologisk utredning av akuta buksmärtor. </w:t>
      </w:r>
      <w:r w:rsidR="3E08169C">
        <w:t xml:space="preserve">Då det </w:t>
      </w:r>
      <w:r>
        <w:t>påverkar både ordination och bedömning av undersökningen.</w:t>
      </w:r>
    </w:p>
    <w:p w14:paraId="0E4E39E1" w14:textId="77777777" w:rsidR="0022165F" w:rsidRPr="0022165F" w:rsidRDefault="0022165F" w:rsidP="00DF6BF0">
      <w:pPr>
        <w:pStyle w:val="Punktlista"/>
      </w:pPr>
      <w:r w:rsidRPr="0022165F">
        <w:t>OBS-rutan ska endast innehålla viktig generell patientinformation såsom</w:t>
      </w:r>
    </w:p>
    <w:p w14:paraId="6A0F2A1A" w14:textId="7D144C87" w:rsidR="0022165F" w:rsidRPr="0022165F" w:rsidRDefault="00D242C2" w:rsidP="00DF6BF0">
      <w:pPr>
        <w:pStyle w:val="Punktlistaunderliggande"/>
      </w:pPr>
      <w:r>
        <w:t>e</w:t>
      </w:r>
      <w:r w:rsidR="0022165F" w:rsidRPr="0022165F">
        <w:t>ventuell allergi och läkemedelsöverkänslighet.</w:t>
      </w:r>
    </w:p>
    <w:p w14:paraId="62CF1E94" w14:textId="48CB6B15" w:rsidR="0022165F" w:rsidRPr="0022165F" w:rsidRDefault="00D242C2" w:rsidP="00DF6BF0">
      <w:pPr>
        <w:pStyle w:val="Punktlistaunderliggande"/>
      </w:pPr>
      <w:r>
        <w:t>b</w:t>
      </w:r>
      <w:r w:rsidR="0022165F" w:rsidRPr="0022165F">
        <w:t>ehov av tolk eller annan assistans.</w:t>
      </w:r>
    </w:p>
    <w:p w14:paraId="3ED50CA0" w14:textId="36B77F75" w:rsidR="0022165F" w:rsidRPr="0022165F" w:rsidRDefault="00D242C2" w:rsidP="00DF6BF0">
      <w:pPr>
        <w:pStyle w:val="Punktlistaunderliggande"/>
      </w:pPr>
      <w:r>
        <w:t>k</w:t>
      </w:r>
      <w:r w:rsidR="0022165F" w:rsidRPr="0022165F">
        <w:t>laustrofobi.</w:t>
      </w:r>
    </w:p>
    <w:p w14:paraId="19B31CC8" w14:textId="53F7F1B6" w:rsidR="001A3690" w:rsidRDefault="0022165F" w:rsidP="001A3690">
      <w:pPr>
        <w:pStyle w:val="Normalmedindrag"/>
      </w:pPr>
      <w:r>
        <w:t>OBS-texten får alltså inte innehålla information specifikt kopplad till den begärda undersökningen. Vid behov skrivs sådan information i rutan ”övrigt”.</w:t>
      </w:r>
    </w:p>
    <w:p w14:paraId="0E522F71" w14:textId="71C9B161" w:rsidR="0022165F" w:rsidRPr="0022165F" w:rsidRDefault="0022165F" w:rsidP="001A3690">
      <w:pPr>
        <w:pStyle w:val="Punktlista"/>
      </w:pPr>
      <w:r>
        <w:t xml:space="preserve">Remisstext får inte hänvisa till anteckningar </w:t>
      </w:r>
      <w:r w:rsidR="2C63B3ED">
        <w:t>i</w:t>
      </w:r>
      <w:r>
        <w:t xml:space="preserve"> journalsystem.</w:t>
      </w:r>
    </w:p>
    <w:p w14:paraId="682EBE2C" w14:textId="77777777" w:rsidR="719844F8" w:rsidRDefault="719844F8" w:rsidP="49F72C75">
      <w:pPr>
        <w:spacing w:before="120" w:after="0"/>
        <w:rPr>
          <w:b/>
          <w:bCs/>
        </w:rPr>
      </w:pPr>
      <w:r w:rsidRPr="49F72C75">
        <w:rPr>
          <w:b/>
          <w:bCs/>
        </w:rPr>
        <w:t>Hantering av interventioner då kapacitet eller kompetens inte finns i tillräcklig omfattning på SÄS</w:t>
      </w:r>
    </w:p>
    <w:p w14:paraId="4C2B06D9" w14:textId="07E3FD99" w:rsidR="49F72C75" w:rsidRDefault="719844F8" w:rsidP="49F72C75">
      <w:r>
        <w:t xml:space="preserve">Om förutsättningar att utföra ingreppet saknas vid SÄS, och akut behov av angiografi och/eller intervention föreligger under jourtid, måste patienter handläggas regionalt. </w:t>
      </w:r>
      <w:r w:rsidR="3E8C48BE">
        <w:t>R</w:t>
      </w:r>
      <w:r>
        <w:t xml:space="preserve">emittenten </w:t>
      </w:r>
      <w:r w:rsidR="46A9DCDA">
        <w:t xml:space="preserve">tar </w:t>
      </w:r>
      <w:r>
        <w:t>kontakt med SU för vidare handläggning</w:t>
      </w:r>
      <w:r w:rsidR="76CA978B">
        <w:t xml:space="preserve">. </w:t>
      </w:r>
    </w:p>
    <w:p w14:paraId="4B8FD3EE" w14:textId="77777777" w:rsidR="7D643DDA" w:rsidRDefault="7D643DDA" w:rsidP="49F72C75">
      <w:pPr>
        <w:pStyle w:val="Rubrik3"/>
      </w:pPr>
      <w:bookmarkStart w:id="93" w:name="_Toc195025393"/>
      <w:r>
        <w:t>Neonatal</w:t>
      </w:r>
      <w:bookmarkEnd w:id="93"/>
    </w:p>
    <w:p w14:paraId="5161450D" w14:textId="569B673C" w:rsidR="7D643DDA" w:rsidRDefault="7D643DDA" w:rsidP="00D61313">
      <w:r>
        <w:t xml:space="preserve">Alla </w:t>
      </w:r>
      <w:r w:rsidR="143B29B6">
        <w:t>röntgen</w:t>
      </w:r>
      <w:r>
        <w:t xml:space="preserve">undersökningar som begärs från </w:t>
      </w:r>
      <w:r w:rsidR="002F4D19">
        <w:t>n</w:t>
      </w:r>
      <w:r w:rsidR="002F4D19" w:rsidRPr="002F4D19">
        <w:t>eonatalavdelning</w:t>
      </w:r>
      <w:r w:rsidR="002F4D19">
        <w:t>en</w:t>
      </w:r>
      <w:r>
        <w:t xml:space="preserve"> utförs nattetid. Om undersökningen </w:t>
      </w:r>
      <w:r w:rsidRPr="002F4D19">
        <w:rPr>
          <w:i/>
        </w:rPr>
        <w:t>inte</w:t>
      </w:r>
      <w:r>
        <w:t xml:space="preserve"> behöver utföras på nattetid</w:t>
      </w:r>
      <w:r w:rsidR="00EC2F19">
        <w:t>,</w:t>
      </w:r>
      <w:r>
        <w:t xml:space="preserve"> vänligen ange det i remissen.</w:t>
      </w:r>
    </w:p>
    <w:p w14:paraId="33D9F9C9" w14:textId="77777777" w:rsidR="7D643DDA" w:rsidRDefault="7D643DDA" w:rsidP="49F72C75">
      <w:pPr>
        <w:pStyle w:val="Rubrik3"/>
      </w:pPr>
      <w:bookmarkStart w:id="94" w:name="_Toc195025394"/>
      <w:r>
        <w:t>IVA</w:t>
      </w:r>
      <w:bookmarkEnd w:id="94"/>
    </w:p>
    <w:p w14:paraId="7BCADCD0" w14:textId="675BA4BB" w:rsidR="72301284" w:rsidRDefault="7D643DDA" w:rsidP="72301284">
      <w:pPr>
        <w:rPr>
          <w:highlight w:val="yellow"/>
        </w:rPr>
      </w:pPr>
      <w:r>
        <w:t xml:space="preserve">Alla </w:t>
      </w:r>
      <w:r w:rsidR="0E58C574">
        <w:t>röntgen</w:t>
      </w:r>
      <w:r>
        <w:t xml:space="preserve">undersökningar som begärs från IVA utförs nattetid. Om undersökningen </w:t>
      </w:r>
      <w:r w:rsidRPr="00F24B4A">
        <w:rPr>
          <w:i/>
        </w:rPr>
        <w:t>inte</w:t>
      </w:r>
      <w:r>
        <w:t xml:space="preserve"> behöver utföras nattetid</w:t>
      </w:r>
      <w:r w:rsidR="00F24B4A">
        <w:t>,</w:t>
      </w:r>
      <w:r>
        <w:t xml:space="preserve"> vänligen ange det i remissen.</w:t>
      </w:r>
    </w:p>
    <w:p w14:paraId="01F2C950" w14:textId="77777777" w:rsidR="0022165F" w:rsidRPr="0022165F" w:rsidRDefault="0022165F" w:rsidP="007B0136">
      <w:pPr>
        <w:pStyle w:val="Rubrik2"/>
        <w:pageBreakBefore/>
      </w:pPr>
      <w:bookmarkStart w:id="95" w:name="_Genomförande"/>
      <w:bookmarkStart w:id="96" w:name="_Toc477773167"/>
      <w:bookmarkStart w:id="97" w:name="_Toc256000007"/>
      <w:bookmarkStart w:id="98" w:name="_Toc477774559"/>
      <w:bookmarkStart w:id="99" w:name="_Toc256000029"/>
      <w:bookmarkStart w:id="100" w:name="_Toc477865649"/>
      <w:bookmarkStart w:id="101" w:name="_Toc256000051"/>
      <w:bookmarkStart w:id="102" w:name="_Toc256000073"/>
      <w:bookmarkStart w:id="103" w:name="_Toc256000095"/>
      <w:bookmarkStart w:id="104" w:name="_Toc256000117"/>
      <w:bookmarkStart w:id="105" w:name="_Toc256000139"/>
      <w:bookmarkStart w:id="106" w:name="_Toc535573195"/>
      <w:bookmarkStart w:id="107" w:name="_Toc256000161"/>
      <w:bookmarkStart w:id="108" w:name="_Toc195025395"/>
      <w:bookmarkEnd w:id="95"/>
      <w:r>
        <w:lastRenderedPageBreak/>
        <w:t>Genomförande</w:t>
      </w:r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</w:p>
    <w:tbl>
      <w:tblPr>
        <w:tblW w:w="9356" w:type="dxa"/>
        <w:tblInd w:w="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58"/>
        <w:gridCol w:w="3037"/>
        <w:gridCol w:w="1277"/>
        <w:gridCol w:w="1404"/>
        <w:gridCol w:w="1780"/>
      </w:tblGrid>
      <w:tr w:rsidR="00090AA0" w:rsidRPr="009E4DEC" w14:paraId="1CD33507" w14:textId="77777777" w:rsidTr="007502D1">
        <w:trPr>
          <w:tblHeader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FFFF99"/>
            <w:vAlign w:val="center"/>
          </w:tcPr>
          <w:p w14:paraId="59063C82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FFFF99"/>
            <w:vAlign w:val="center"/>
          </w:tcPr>
          <w:p w14:paraId="5F4C24CF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FFFF99"/>
            <w:vAlign w:val="center"/>
          </w:tcPr>
          <w:p w14:paraId="072D1463" w14:textId="77777777" w:rsidR="00090AA0" w:rsidRPr="009E4DEC" w:rsidRDefault="00090AA0" w:rsidP="002B0428">
            <w:pPr>
              <w:pStyle w:val="Rubrik3"/>
              <w:spacing w:before="40"/>
              <w:ind w:left="0" w:right="0"/>
              <w:jc w:val="center"/>
            </w:pPr>
            <w:bookmarkStart w:id="109" w:name="_Toc195025396"/>
            <w:r w:rsidRPr="009E4DEC">
              <w:t>DT</w:t>
            </w:r>
            <w:bookmarkEnd w:id="109"/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FFFF99"/>
            <w:vAlign w:val="center"/>
          </w:tcPr>
          <w:p w14:paraId="6773BEC1" w14:textId="77777777" w:rsidR="00090AA0" w:rsidRPr="009E4DEC" w:rsidRDefault="00090AA0" w:rsidP="00090AA0">
            <w:pPr>
              <w:spacing w:after="0" w:line="240" w:lineRule="auto"/>
              <w:ind w:left="0" w:righ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E69D312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090AA0" w:rsidRPr="009E4DEC" w14:paraId="3E52EEE3" w14:textId="77777777" w:rsidTr="007502D1">
        <w:trPr>
          <w:tblHeader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vAlign w:val="center"/>
          </w:tcPr>
          <w:p w14:paraId="6DA61F10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  <w:r w:rsidRPr="009E4DEC">
              <w:rPr>
                <w:rFonts w:ascii="Verdana" w:hAnsi="Verdana" w:cstheme="majorHAnsi"/>
                <w:b/>
                <w:sz w:val="22"/>
                <w:szCs w:val="22"/>
              </w:rPr>
              <w:t>Undersökning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vAlign w:val="center"/>
          </w:tcPr>
          <w:p w14:paraId="19029AA2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  <w:r w:rsidRPr="009E4DEC">
              <w:rPr>
                <w:rFonts w:ascii="Verdana" w:hAnsi="Verdana" w:cstheme="majorHAnsi"/>
                <w:b/>
                <w:sz w:val="22"/>
                <w:szCs w:val="22"/>
              </w:rPr>
              <w:t>Frågeställning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vAlign w:val="center"/>
          </w:tcPr>
          <w:p w14:paraId="13F2E909" w14:textId="77777777" w:rsidR="00090AA0" w:rsidRPr="009E4DEC" w:rsidRDefault="00090AA0" w:rsidP="00090AA0">
            <w:pPr>
              <w:spacing w:after="0" w:line="240" w:lineRule="auto"/>
              <w:ind w:left="0" w:right="0"/>
              <w:jc w:val="center"/>
              <w:rPr>
                <w:rFonts w:ascii="Verdana" w:hAnsi="Verdana" w:cstheme="majorHAnsi"/>
                <w:b/>
                <w:sz w:val="22"/>
                <w:szCs w:val="22"/>
              </w:rPr>
            </w:pPr>
            <w:r w:rsidRPr="009E4DEC">
              <w:rPr>
                <w:rFonts w:ascii="Verdana" w:hAnsi="Verdana" w:cstheme="majorHAnsi"/>
                <w:b/>
                <w:sz w:val="22"/>
                <w:szCs w:val="22"/>
              </w:rPr>
              <w:t>1</w:t>
            </w:r>
          </w:p>
          <w:p w14:paraId="68E2A9E0" w14:textId="77777777" w:rsidR="00090AA0" w:rsidRPr="009E4DEC" w:rsidRDefault="00090AA0" w:rsidP="00090AA0">
            <w:pPr>
              <w:spacing w:after="0" w:line="240" w:lineRule="auto"/>
              <w:ind w:left="0" w:right="0"/>
              <w:jc w:val="center"/>
              <w:rPr>
                <w:rFonts w:ascii="Verdana" w:hAnsi="Verdana" w:cstheme="majorHAnsi"/>
                <w:sz w:val="22"/>
                <w:szCs w:val="22"/>
              </w:rPr>
            </w:pPr>
            <w:r w:rsidRPr="009E4DEC">
              <w:rPr>
                <w:rFonts w:ascii="Verdana" w:hAnsi="Verdana" w:cstheme="majorHAnsi"/>
                <w:b/>
                <w:sz w:val="22"/>
                <w:szCs w:val="22"/>
              </w:rPr>
              <w:t>Dygnet runt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vAlign w:val="center"/>
          </w:tcPr>
          <w:p w14:paraId="5A9BEBA3" w14:textId="77777777" w:rsidR="00090AA0" w:rsidRPr="009E4DEC" w:rsidRDefault="00090AA0" w:rsidP="00090AA0">
            <w:pPr>
              <w:spacing w:after="0" w:line="240" w:lineRule="auto"/>
              <w:ind w:left="0" w:right="0"/>
              <w:jc w:val="center"/>
              <w:rPr>
                <w:rFonts w:ascii="Verdana" w:hAnsi="Verdana" w:cstheme="majorHAnsi"/>
                <w:b/>
                <w:sz w:val="22"/>
                <w:szCs w:val="22"/>
              </w:rPr>
            </w:pPr>
            <w:r w:rsidRPr="009E4DEC">
              <w:rPr>
                <w:rFonts w:ascii="Verdana" w:hAnsi="Verdana" w:cstheme="majorHAnsi"/>
                <w:b/>
                <w:sz w:val="22"/>
                <w:szCs w:val="22"/>
              </w:rPr>
              <w:t>2</w:t>
            </w:r>
          </w:p>
          <w:p w14:paraId="2AABB052" w14:textId="04E29DDC" w:rsidR="00090AA0" w:rsidRPr="009E4DEC" w:rsidRDefault="00090AA0" w:rsidP="00090AA0">
            <w:pPr>
              <w:spacing w:after="0" w:line="240" w:lineRule="auto"/>
              <w:ind w:left="0" w:right="0"/>
              <w:jc w:val="center"/>
              <w:rPr>
                <w:rFonts w:ascii="Verdana" w:hAnsi="Verdana" w:cstheme="majorHAnsi"/>
                <w:sz w:val="22"/>
                <w:szCs w:val="22"/>
              </w:rPr>
            </w:pPr>
            <w:r w:rsidRPr="009E4DEC">
              <w:rPr>
                <w:rFonts w:ascii="Verdana" w:hAnsi="Verdana" w:cstheme="majorHAnsi"/>
                <w:b/>
                <w:sz w:val="22"/>
                <w:szCs w:val="22"/>
              </w:rPr>
              <w:t xml:space="preserve">Kvällstid till </w:t>
            </w:r>
            <w:r w:rsidR="006B1AB0" w:rsidRPr="009E4DEC">
              <w:rPr>
                <w:rFonts w:ascii="Verdana" w:hAnsi="Verdana" w:cstheme="majorHAnsi"/>
                <w:b/>
                <w:sz w:val="22"/>
                <w:szCs w:val="22"/>
              </w:rPr>
              <w:br/>
            </w:r>
            <w:r w:rsidRPr="009E4DEC">
              <w:rPr>
                <w:rFonts w:ascii="Verdana" w:hAnsi="Verdana" w:cstheme="majorHAnsi"/>
                <w:b/>
                <w:sz w:val="22"/>
                <w:szCs w:val="22"/>
              </w:rPr>
              <w:t>kl 02</w:t>
            </w:r>
            <w:r w:rsidR="002B0428" w:rsidRPr="009E4DEC">
              <w:rPr>
                <w:rFonts w:ascii="Verdana" w:hAnsi="Verdana" w:cstheme="majorHAnsi"/>
                <w:b/>
                <w:sz w:val="22"/>
                <w:szCs w:val="22"/>
              </w:rPr>
              <w:t>:00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798070B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  <w:r w:rsidRPr="009E4DEC">
              <w:rPr>
                <w:rFonts w:ascii="Verdana" w:hAnsi="Verdana" w:cstheme="majorHAnsi"/>
                <w:b/>
                <w:sz w:val="22"/>
                <w:szCs w:val="22"/>
              </w:rPr>
              <w:t>Kommentar</w:t>
            </w:r>
          </w:p>
        </w:tc>
      </w:tr>
      <w:tr w:rsidR="00090AA0" w:rsidRPr="009E4DEC" w14:paraId="0EAEFD89" w14:textId="77777777" w:rsidTr="1B6B25CE"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A355A8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  <w:r w:rsidRPr="009E4DEC">
              <w:rPr>
                <w:rFonts w:ascii="Verdana" w:hAnsi="Verdana" w:cstheme="majorHAnsi"/>
                <w:b/>
                <w:sz w:val="22"/>
                <w:szCs w:val="22"/>
              </w:rPr>
              <w:t>DT skalle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19C3AE" w14:textId="77777777" w:rsidR="00090AA0" w:rsidRPr="009E4DEC" w:rsidRDefault="00090AA0" w:rsidP="00654713">
            <w:pPr>
              <w:pStyle w:val="Tabelltext"/>
              <w:rPr>
                <w:rFonts w:ascii="Verdana" w:hAnsi="Verdana"/>
                <w:szCs w:val="22"/>
              </w:rPr>
            </w:pPr>
            <w:r w:rsidRPr="009E4DEC">
              <w:rPr>
                <w:rFonts w:ascii="Verdana" w:hAnsi="Verdana"/>
                <w:szCs w:val="22"/>
              </w:rPr>
              <w:t>Trauma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74C627" w14:textId="77777777" w:rsidR="00090AA0" w:rsidRPr="009E4DEC" w:rsidRDefault="00090AA0" w:rsidP="00654713">
            <w:pPr>
              <w:pStyle w:val="Tabelltext"/>
              <w:rPr>
                <w:rFonts w:ascii="Verdana" w:hAnsi="Verdana"/>
                <w:szCs w:val="22"/>
              </w:rPr>
            </w:pPr>
            <w:r w:rsidRPr="009E4DEC">
              <w:rPr>
                <w:rFonts w:ascii="Verdana" w:hAnsi="Verdana"/>
                <w:szCs w:val="22"/>
              </w:rPr>
              <w:t>X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274C7" w14:textId="77777777" w:rsidR="00090AA0" w:rsidRPr="009E4DEC" w:rsidRDefault="00090AA0" w:rsidP="00654713">
            <w:pPr>
              <w:pStyle w:val="Tabelltext"/>
              <w:rPr>
                <w:rFonts w:ascii="Verdana" w:hAnsi="Verdana"/>
                <w:szCs w:val="2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A6A905" w14:textId="77777777" w:rsidR="00090AA0" w:rsidRPr="009E4DEC" w:rsidRDefault="00090AA0" w:rsidP="00654713">
            <w:pPr>
              <w:pStyle w:val="Tabelltext"/>
              <w:rPr>
                <w:rFonts w:ascii="Verdana" w:hAnsi="Verdana"/>
                <w:szCs w:val="22"/>
              </w:rPr>
            </w:pPr>
          </w:p>
        </w:tc>
      </w:tr>
      <w:tr w:rsidR="00090AA0" w:rsidRPr="009E4DEC" w14:paraId="40E32456" w14:textId="77777777" w:rsidTr="1B6B25CE">
        <w:tc>
          <w:tcPr>
            <w:tcW w:w="1482" w:type="dxa"/>
            <w:vMerge/>
            <w:vAlign w:val="center"/>
          </w:tcPr>
          <w:p w14:paraId="6A4126A4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4526B" w14:textId="77777777" w:rsidR="00090AA0" w:rsidRPr="009E4DEC" w:rsidRDefault="00090AA0" w:rsidP="00654713">
            <w:pPr>
              <w:pStyle w:val="Tabelltext"/>
              <w:rPr>
                <w:rFonts w:ascii="Verdana" w:hAnsi="Verdana"/>
                <w:szCs w:val="22"/>
              </w:rPr>
            </w:pPr>
            <w:r w:rsidRPr="009E4DEC">
              <w:rPr>
                <w:rFonts w:ascii="Verdana" w:hAnsi="Verdana"/>
                <w:szCs w:val="22"/>
              </w:rPr>
              <w:t>Subaraknoidalblödning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C1D6" w14:textId="77777777" w:rsidR="00090AA0" w:rsidRPr="009E4DEC" w:rsidRDefault="00090AA0" w:rsidP="00654713">
            <w:pPr>
              <w:pStyle w:val="Tabelltext"/>
              <w:rPr>
                <w:rFonts w:ascii="Verdana" w:hAnsi="Verdana"/>
                <w:szCs w:val="22"/>
              </w:rPr>
            </w:pPr>
            <w:r w:rsidRPr="009E4DEC">
              <w:rPr>
                <w:rFonts w:ascii="Verdana" w:hAnsi="Verdana"/>
                <w:szCs w:val="22"/>
              </w:rPr>
              <w:t>X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2F53" w14:textId="77777777" w:rsidR="00090AA0" w:rsidRPr="009E4DEC" w:rsidRDefault="00090AA0" w:rsidP="00654713">
            <w:pPr>
              <w:pStyle w:val="Tabelltext"/>
              <w:rPr>
                <w:rFonts w:ascii="Verdana" w:hAnsi="Verdana"/>
                <w:szCs w:val="2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932AF0" w14:textId="77777777" w:rsidR="00090AA0" w:rsidRPr="009E4DEC" w:rsidRDefault="00090AA0" w:rsidP="00654713">
            <w:pPr>
              <w:pStyle w:val="Tabelltext"/>
              <w:rPr>
                <w:rFonts w:ascii="Verdana" w:hAnsi="Verdana"/>
                <w:szCs w:val="22"/>
              </w:rPr>
            </w:pPr>
          </w:p>
        </w:tc>
      </w:tr>
      <w:tr w:rsidR="00090AA0" w:rsidRPr="009E4DEC" w14:paraId="189E7D6D" w14:textId="77777777" w:rsidTr="1B6B25CE">
        <w:tc>
          <w:tcPr>
            <w:tcW w:w="1482" w:type="dxa"/>
            <w:vMerge/>
            <w:vAlign w:val="center"/>
          </w:tcPr>
          <w:p w14:paraId="64F5C77D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2F4DB" w14:textId="4BB9ED40" w:rsidR="00090AA0" w:rsidRPr="009E4DEC" w:rsidRDefault="00090AA0" w:rsidP="00654713">
            <w:pPr>
              <w:pStyle w:val="Tabelltext"/>
              <w:rPr>
                <w:rFonts w:ascii="Verdana" w:hAnsi="Verdana"/>
                <w:szCs w:val="22"/>
              </w:rPr>
            </w:pPr>
            <w:r w:rsidRPr="009E4DEC">
              <w:rPr>
                <w:rFonts w:ascii="Verdana" w:hAnsi="Verdana"/>
                <w:szCs w:val="22"/>
              </w:rPr>
              <w:t xml:space="preserve">Fråga blödning/infarkt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8455B" w14:textId="77777777" w:rsidR="00090AA0" w:rsidRPr="009E4DEC" w:rsidRDefault="00090AA0" w:rsidP="00654713">
            <w:pPr>
              <w:pStyle w:val="Tabelltext"/>
              <w:rPr>
                <w:rFonts w:ascii="Verdana" w:hAnsi="Verdana"/>
                <w:szCs w:val="22"/>
              </w:rPr>
            </w:pPr>
            <w:r w:rsidRPr="009E4DEC">
              <w:rPr>
                <w:rFonts w:ascii="Verdana" w:hAnsi="Verdana"/>
                <w:szCs w:val="22"/>
              </w:rPr>
              <w:t>X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99F0F" w14:textId="77777777" w:rsidR="00090AA0" w:rsidRPr="009E4DEC" w:rsidRDefault="00090AA0" w:rsidP="00654713">
            <w:pPr>
              <w:pStyle w:val="Tabelltext"/>
              <w:rPr>
                <w:rFonts w:ascii="Verdana" w:hAnsi="Verdana"/>
                <w:szCs w:val="2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D7C49C" w14:textId="77777777" w:rsidR="00090AA0" w:rsidRPr="009E4DEC" w:rsidRDefault="00090AA0" w:rsidP="00654713">
            <w:pPr>
              <w:pStyle w:val="Tabelltext"/>
              <w:rPr>
                <w:rFonts w:ascii="Verdana" w:hAnsi="Verdana"/>
                <w:szCs w:val="22"/>
              </w:rPr>
            </w:pPr>
          </w:p>
        </w:tc>
      </w:tr>
      <w:tr w:rsidR="00090AA0" w:rsidRPr="009E4DEC" w14:paraId="0BB7DC57" w14:textId="77777777" w:rsidTr="1B6B25CE">
        <w:tc>
          <w:tcPr>
            <w:tcW w:w="1482" w:type="dxa"/>
            <w:vMerge/>
            <w:vAlign w:val="center"/>
            <w:hideMark/>
          </w:tcPr>
          <w:p w14:paraId="58BBF6B8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F4D878" w14:textId="77777777" w:rsidR="00090AA0" w:rsidRPr="009E4DEC" w:rsidRDefault="00090AA0" w:rsidP="00654713">
            <w:pPr>
              <w:pStyle w:val="Tabelltext"/>
              <w:rPr>
                <w:rFonts w:ascii="Verdana" w:hAnsi="Verdana"/>
                <w:szCs w:val="22"/>
              </w:rPr>
            </w:pPr>
            <w:r w:rsidRPr="009E4DEC">
              <w:rPr>
                <w:rFonts w:ascii="Verdana" w:hAnsi="Verdana"/>
                <w:szCs w:val="22"/>
              </w:rPr>
              <w:t>Förstagångskramp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15572" w14:textId="77777777" w:rsidR="00090AA0" w:rsidRPr="009E4DEC" w:rsidRDefault="00090AA0" w:rsidP="00654713">
            <w:pPr>
              <w:pStyle w:val="Tabelltext"/>
              <w:rPr>
                <w:rFonts w:ascii="Verdana" w:hAnsi="Verdana"/>
                <w:szCs w:val="22"/>
              </w:rPr>
            </w:pPr>
            <w:r w:rsidRPr="009E4DEC">
              <w:rPr>
                <w:rFonts w:ascii="Verdana" w:hAnsi="Verdana"/>
                <w:szCs w:val="22"/>
              </w:rPr>
              <w:t>X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D7FF29" w14:textId="77777777" w:rsidR="00090AA0" w:rsidRPr="009E4DEC" w:rsidRDefault="00090AA0" w:rsidP="00654713">
            <w:pPr>
              <w:pStyle w:val="Tabelltext"/>
              <w:rPr>
                <w:rFonts w:ascii="Verdana" w:hAnsi="Verdana"/>
                <w:szCs w:val="22"/>
              </w:rPr>
            </w:pP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648E66" w14:textId="77777777" w:rsidR="00090AA0" w:rsidRPr="009E4DEC" w:rsidRDefault="00090AA0" w:rsidP="00654713">
            <w:pPr>
              <w:pStyle w:val="Tabelltext"/>
              <w:rPr>
                <w:rFonts w:ascii="Verdana" w:hAnsi="Verdana"/>
                <w:szCs w:val="22"/>
              </w:rPr>
            </w:pPr>
          </w:p>
        </w:tc>
      </w:tr>
      <w:tr w:rsidR="00090AA0" w:rsidRPr="009E4DEC" w14:paraId="0B4E2FAC" w14:textId="77777777" w:rsidTr="1B6B25CE">
        <w:tc>
          <w:tcPr>
            <w:tcW w:w="1482" w:type="dxa"/>
            <w:vMerge/>
            <w:vAlign w:val="center"/>
            <w:hideMark/>
          </w:tcPr>
          <w:p w14:paraId="278C9DB2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8A6FF5" w14:textId="0AC02B95" w:rsidR="00090AA0" w:rsidRPr="009E4DEC" w:rsidRDefault="382A28DB" w:rsidP="00654713">
            <w:pPr>
              <w:pStyle w:val="Tabelltext"/>
              <w:rPr>
                <w:rFonts w:ascii="Verdana" w:hAnsi="Verdana"/>
                <w:szCs w:val="22"/>
              </w:rPr>
            </w:pPr>
            <w:r w:rsidRPr="009E4DEC">
              <w:rPr>
                <w:rFonts w:ascii="Verdana" w:hAnsi="Verdana"/>
                <w:szCs w:val="22"/>
              </w:rPr>
              <w:t>T</w:t>
            </w:r>
            <w:r w:rsidR="41CD7F60" w:rsidRPr="009E4DEC">
              <w:rPr>
                <w:rFonts w:ascii="Verdana" w:hAnsi="Verdana"/>
                <w:szCs w:val="22"/>
              </w:rPr>
              <w:t>umör- eller hydrocefalus frågeställning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EFFB" w14:textId="77777777" w:rsidR="00090AA0" w:rsidRPr="009E4DEC" w:rsidRDefault="00090AA0" w:rsidP="00654713">
            <w:pPr>
              <w:pStyle w:val="Tabelltext"/>
              <w:rPr>
                <w:rFonts w:ascii="Verdana" w:hAnsi="Verdana"/>
                <w:szCs w:val="22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5230" w14:textId="025EBB47" w:rsidR="00090AA0" w:rsidRPr="009E4DEC" w:rsidRDefault="00A35F94" w:rsidP="00654713">
            <w:pPr>
              <w:pStyle w:val="Tabelltext"/>
              <w:rPr>
                <w:rFonts w:ascii="Verdana" w:hAnsi="Verdana"/>
                <w:szCs w:val="22"/>
              </w:rPr>
            </w:pPr>
            <w:r w:rsidRPr="009E4DEC">
              <w:rPr>
                <w:rFonts w:ascii="Verdana" w:hAnsi="Verdana"/>
                <w:szCs w:val="22"/>
              </w:rPr>
              <w:t>X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7D1EBC1" w14:textId="364D608A" w:rsidR="00090AA0" w:rsidRPr="009E4DEC" w:rsidRDefault="00090AA0" w:rsidP="00654713">
            <w:pPr>
              <w:pStyle w:val="Tabelltext"/>
              <w:rPr>
                <w:rFonts w:ascii="Verdana" w:hAnsi="Verdana"/>
                <w:szCs w:val="22"/>
              </w:rPr>
            </w:pPr>
            <w:r w:rsidRPr="009E4DEC">
              <w:rPr>
                <w:rFonts w:ascii="Verdana" w:hAnsi="Verdana"/>
                <w:szCs w:val="22"/>
              </w:rPr>
              <w:t xml:space="preserve">Beroende på symtom. </w:t>
            </w:r>
            <w:r w:rsidR="0085153A" w:rsidRPr="009E4DEC">
              <w:rPr>
                <w:rFonts w:ascii="Verdana" w:hAnsi="Verdana"/>
                <w:szCs w:val="22"/>
              </w:rPr>
              <w:br/>
            </w:r>
            <w:proofErr w:type="gramStart"/>
            <w:r w:rsidR="0085153A" w:rsidRPr="009E4DEC">
              <w:rPr>
                <w:rFonts w:ascii="Verdana" w:hAnsi="Verdana"/>
                <w:szCs w:val="22"/>
              </w:rPr>
              <w:t>0</w:t>
            </w:r>
            <w:r w:rsidR="00C516C6" w:rsidRPr="009E4DEC">
              <w:rPr>
                <w:rFonts w:ascii="Verdana" w:hAnsi="Verdana"/>
                <w:szCs w:val="22"/>
              </w:rPr>
              <w:t>2-07</w:t>
            </w:r>
            <w:proofErr w:type="gramEnd"/>
          </w:p>
        </w:tc>
      </w:tr>
      <w:tr w:rsidR="00090AA0" w:rsidRPr="009E4DEC" w14:paraId="27D63A3D" w14:textId="77777777" w:rsidTr="1B6B25CE">
        <w:tc>
          <w:tcPr>
            <w:tcW w:w="1482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518783D1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  <w:r w:rsidRPr="009E4DEC">
              <w:rPr>
                <w:rFonts w:ascii="Verdana" w:hAnsi="Verdana" w:cstheme="majorHAnsi"/>
                <w:b/>
                <w:sz w:val="22"/>
                <w:szCs w:val="22"/>
              </w:rPr>
              <w:t>DT skalle med ivk</w:t>
            </w: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8DAD1" w14:textId="77777777" w:rsidR="00090AA0" w:rsidRPr="009E4DEC" w:rsidRDefault="00090AA0" w:rsidP="00654713">
            <w:pPr>
              <w:pStyle w:val="Tabelltext"/>
              <w:rPr>
                <w:rFonts w:ascii="Verdana" w:hAnsi="Verdana"/>
                <w:szCs w:val="22"/>
              </w:rPr>
            </w:pPr>
            <w:r w:rsidRPr="009E4DEC">
              <w:rPr>
                <w:rFonts w:ascii="Verdana" w:hAnsi="Verdana"/>
                <w:szCs w:val="22"/>
              </w:rPr>
              <w:t>Abscess/tumör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F615C" w14:textId="77777777" w:rsidR="00090AA0" w:rsidRPr="009E4DEC" w:rsidRDefault="00090AA0" w:rsidP="00654713">
            <w:pPr>
              <w:pStyle w:val="Tabelltext"/>
              <w:rPr>
                <w:rFonts w:ascii="Verdana" w:hAnsi="Verdana"/>
                <w:szCs w:val="22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6F3AA" w14:textId="3B72B0AA" w:rsidR="00090AA0" w:rsidRPr="009E4DEC" w:rsidRDefault="00A35F94" w:rsidP="00654713">
            <w:pPr>
              <w:pStyle w:val="Tabelltext"/>
              <w:rPr>
                <w:rFonts w:ascii="Verdana" w:hAnsi="Verdana"/>
                <w:szCs w:val="22"/>
              </w:rPr>
            </w:pPr>
            <w:r w:rsidRPr="009E4DEC">
              <w:rPr>
                <w:rFonts w:ascii="Verdana" w:hAnsi="Verdana"/>
                <w:szCs w:val="22"/>
              </w:rPr>
              <w:t>X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CEBA84" w14:textId="2B4D1CCD" w:rsidR="00090AA0" w:rsidRPr="009E4DEC" w:rsidRDefault="00090AA0" w:rsidP="00654713">
            <w:pPr>
              <w:pStyle w:val="Tabelltext"/>
              <w:rPr>
                <w:rFonts w:ascii="Verdana" w:hAnsi="Verdana"/>
                <w:szCs w:val="22"/>
              </w:rPr>
            </w:pPr>
            <w:r w:rsidRPr="009E4DEC">
              <w:rPr>
                <w:rFonts w:ascii="Verdana" w:hAnsi="Verdana"/>
                <w:szCs w:val="22"/>
              </w:rPr>
              <w:t xml:space="preserve">Beroende på symtom. </w:t>
            </w:r>
            <w:r w:rsidR="0085153A" w:rsidRPr="009E4DEC">
              <w:rPr>
                <w:rFonts w:ascii="Verdana" w:hAnsi="Verdana"/>
                <w:szCs w:val="22"/>
              </w:rPr>
              <w:br/>
            </w:r>
            <w:proofErr w:type="gramStart"/>
            <w:r w:rsidR="0085153A" w:rsidRPr="009E4DEC">
              <w:rPr>
                <w:rFonts w:ascii="Verdana" w:hAnsi="Verdana"/>
                <w:szCs w:val="22"/>
              </w:rPr>
              <w:t>0</w:t>
            </w:r>
            <w:r w:rsidR="00C516C6" w:rsidRPr="009E4DEC">
              <w:rPr>
                <w:rFonts w:ascii="Verdana" w:hAnsi="Verdana"/>
                <w:szCs w:val="22"/>
              </w:rPr>
              <w:t>2-07</w:t>
            </w:r>
            <w:proofErr w:type="gramEnd"/>
          </w:p>
        </w:tc>
      </w:tr>
      <w:tr w:rsidR="00090AA0" w:rsidRPr="009E4DEC" w14:paraId="1F42945B" w14:textId="77777777" w:rsidTr="1B6B25CE">
        <w:tc>
          <w:tcPr>
            <w:tcW w:w="148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F94B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CA8DB" w14:textId="77777777" w:rsidR="00090AA0" w:rsidRPr="009E4DEC" w:rsidRDefault="00090AA0" w:rsidP="00654713">
            <w:pPr>
              <w:pStyle w:val="Tabelltext"/>
              <w:rPr>
                <w:rFonts w:ascii="Verdana" w:hAnsi="Verdana"/>
                <w:szCs w:val="22"/>
              </w:rPr>
            </w:pPr>
            <w:r w:rsidRPr="009E4DEC">
              <w:rPr>
                <w:rFonts w:ascii="Verdana" w:hAnsi="Verdana"/>
                <w:szCs w:val="22"/>
              </w:rPr>
              <w:t>Metastaser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C801" w14:textId="77777777" w:rsidR="00090AA0" w:rsidRPr="009E4DEC" w:rsidRDefault="00090AA0" w:rsidP="00654713">
            <w:pPr>
              <w:pStyle w:val="Tabelltext"/>
              <w:rPr>
                <w:rFonts w:ascii="Verdana" w:hAnsi="Verdana"/>
                <w:szCs w:val="22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9E29" w14:textId="4EB758C3" w:rsidR="00090AA0" w:rsidRPr="009E4DEC" w:rsidRDefault="00A35F94" w:rsidP="00654713">
            <w:pPr>
              <w:pStyle w:val="Tabelltext"/>
              <w:rPr>
                <w:rFonts w:ascii="Verdana" w:hAnsi="Verdana"/>
                <w:szCs w:val="22"/>
              </w:rPr>
            </w:pPr>
            <w:r w:rsidRPr="009E4DEC">
              <w:rPr>
                <w:rFonts w:ascii="Verdana" w:hAnsi="Verdana"/>
                <w:szCs w:val="22"/>
              </w:rPr>
              <w:t>X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0775E5" w14:textId="26F59E00" w:rsidR="00090AA0" w:rsidRPr="009E4DEC" w:rsidRDefault="00090AA0" w:rsidP="00654713">
            <w:pPr>
              <w:pStyle w:val="Tabelltext"/>
              <w:rPr>
                <w:rFonts w:ascii="Verdana" w:hAnsi="Verdana"/>
                <w:szCs w:val="22"/>
              </w:rPr>
            </w:pPr>
            <w:r w:rsidRPr="009E4DEC">
              <w:rPr>
                <w:rFonts w:ascii="Verdana" w:hAnsi="Verdana"/>
                <w:szCs w:val="22"/>
              </w:rPr>
              <w:t>Beroende på symtom.</w:t>
            </w:r>
            <w:r w:rsidR="0085153A" w:rsidRPr="009E4DEC">
              <w:rPr>
                <w:rFonts w:ascii="Verdana" w:hAnsi="Verdana"/>
                <w:szCs w:val="22"/>
              </w:rPr>
              <w:br/>
              <w:t>0</w:t>
            </w:r>
            <w:r w:rsidR="00C516C6" w:rsidRPr="009E4DEC">
              <w:rPr>
                <w:rFonts w:ascii="Verdana" w:hAnsi="Verdana"/>
                <w:szCs w:val="22"/>
              </w:rPr>
              <w:t>2</w:t>
            </w:r>
            <w:r w:rsidR="0085153A" w:rsidRPr="009E4DEC">
              <w:rPr>
                <w:rFonts w:ascii="Verdana" w:hAnsi="Verdana"/>
                <w:szCs w:val="22"/>
              </w:rPr>
              <w:t>–0</w:t>
            </w:r>
            <w:r w:rsidR="00C516C6" w:rsidRPr="009E4DEC">
              <w:rPr>
                <w:rFonts w:ascii="Verdana" w:hAnsi="Verdana"/>
                <w:szCs w:val="22"/>
              </w:rPr>
              <w:t>7</w:t>
            </w:r>
          </w:p>
        </w:tc>
      </w:tr>
      <w:tr w:rsidR="00090AA0" w:rsidRPr="009E4DEC" w14:paraId="37A72438" w14:textId="77777777" w:rsidTr="1B6B25CE">
        <w:tc>
          <w:tcPr>
            <w:tcW w:w="1482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422972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  <w:r w:rsidRPr="009E4DEC">
              <w:rPr>
                <w:rFonts w:ascii="Verdana" w:hAnsi="Verdana" w:cstheme="majorHAnsi"/>
                <w:b/>
                <w:sz w:val="22"/>
                <w:szCs w:val="22"/>
              </w:rPr>
              <w:t>DT angio hjärna/hals</w:t>
            </w: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3CD1B4" w14:textId="77777777" w:rsidR="00090AA0" w:rsidRPr="009E4DEC" w:rsidRDefault="00090AA0" w:rsidP="00654713">
            <w:pPr>
              <w:pStyle w:val="Tabelltext"/>
              <w:rPr>
                <w:rFonts w:ascii="Verdana" w:hAnsi="Verdana"/>
                <w:szCs w:val="22"/>
              </w:rPr>
            </w:pPr>
            <w:r w:rsidRPr="009E4DEC">
              <w:rPr>
                <w:rFonts w:ascii="Verdana" w:hAnsi="Verdana"/>
                <w:szCs w:val="22"/>
              </w:rPr>
              <w:t>Subaraknoidalblödning, aneurysm?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5D7AF" w14:textId="0BAB3401" w:rsidR="00090AA0" w:rsidRPr="009E4DEC" w:rsidRDefault="00090AA0" w:rsidP="00654713">
            <w:pPr>
              <w:pStyle w:val="Tabelltext"/>
              <w:rPr>
                <w:rFonts w:ascii="Verdana" w:hAnsi="Verdana"/>
                <w:szCs w:val="22"/>
              </w:rPr>
            </w:pPr>
            <w:r w:rsidRPr="009E4DEC">
              <w:rPr>
                <w:rFonts w:ascii="Verdana" w:hAnsi="Verdana"/>
                <w:szCs w:val="22"/>
              </w:rPr>
              <w:t>X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20A1" w14:textId="77777777" w:rsidR="00090AA0" w:rsidRPr="009E4DEC" w:rsidRDefault="00090AA0" w:rsidP="00654713">
            <w:pPr>
              <w:pStyle w:val="Tabelltext"/>
              <w:rPr>
                <w:rFonts w:ascii="Verdana" w:hAnsi="Verdana"/>
                <w:szCs w:val="22"/>
              </w:rPr>
            </w:pP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BA081F9" w14:textId="77777777" w:rsidR="00090AA0" w:rsidRPr="009E4DEC" w:rsidRDefault="00090AA0" w:rsidP="00654713">
            <w:pPr>
              <w:pStyle w:val="Tabelltext"/>
              <w:rPr>
                <w:rFonts w:ascii="Verdana" w:hAnsi="Verdana"/>
                <w:szCs w:val="22"/>
              </w:rPr>
            </w:pPr>
          </w:p>
        </w:tc>
      </w:tr>
      <w:tr w:rsidR="00090AA0" w:rsidRPr="009E4DEC" w14:paraId="40D91A3C" w14:textId="77777777" w:rsidTr="1B6B25CE">
        <w:tc>
          <w:tcPr>
            <w:tcW w:w="1482" w:type="dxa"/>
            <w:vMerge/>
            <w:vAlign w:val="center"/>
          </w:tcPr>
          <w:p w14:paraId="22254E5D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0D58" w14:textId="77777777" w:rsidR="00090AA0" w:rsidRPr="009E4DEC" w:rsidRDefault="00090AA0" w:rsidP="00654713">
            <w:pPr>
              <w:pStyle w:val="Tabelltext"/>
              <w:rPr>
                <w:rFonts w:ascii="Verdana" w:hAnsi="Verdana"/>
                <w:szCs w:val="22"/>
              </w:rPr>
            </w:pPr>
            <w:r w:rsidRPr="009E4DEC">
              <w:rPr>
                <w:rFonts w:ascii="Verdana" w:hAnsi="Verdana"/>
                <w:szCs w:val="22"/>
              </w:rPr>
              <w:t>Övriga blödningar, källa?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8AE59" w14:textId="339E1E9B" w:rsidR="00090AA0" w:rsidRPr="009E4DEC" w:rsidRDefault="00090AA0" w:rsidP="00654713">
            <w:pPr>
              <w:pStyle w:val="Tabelltext"/>
              <w:rPr>
                <w:rFonts w:ascii="Verdana" w:hAnsi="Verdana"/>
                <w:szCs w:val="22"/>
              </w:rPr>
            </w:pPr>
            <w:r w:rsidRPr="009E4DEC">
              <w:rPr>
                <w:rFonts w:ascii="Verdana" w:hAnsi="Verdana"/>
                <w:szCs w:val="22"/>
              </w:rPr>
              <w:t>X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5942D" w14:textId="77777777" w:rsidR="00090AA0" w:rsidRPr="009E4DEC" w:rsidRDefault="00090AA0" w:rsidP="00654713">
            <w:pPr>
              <w:pStyle w:val="Tabelltext"/>
              <w:rPr>
                <w:rFonts w:ascii="Verdana" w:hAnsi="Verdana"/>
                <w:szCs w:val="22"/>
              </w:rPr>
            </w:pP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326852" w14:textId="77777777" w:rsidR="00090AA0" w:rsidRPr="009E4DEC" w:rsidRDefault="00090AA0" w:rsidP="00654713">
            <w:pPr>
              <w:pStyle w:val="Tabelltext"/>
              <w:rPr>
                <w:rFonts w:ascii="Verdana" w:hAnsi="Verdana"/>
                <w:szCs w:val="22"/>
              </w:rPr>
            </w:pPr>
          </w:p>
        </w:tc>
      </w:tr>
      <w:tr w:rsidR="00090AA0" w:rsidRPr="009E4DEC" w14:paraId="4BEAFDF2" w14:textId="77777777" w:rsidTr="1B6B25CE">
        <w:tc>
          <w:tcPr>
            <w:tcW w:w="1482" w:type="dxa"/>
            <w:vMerge/>
            <w:vAlign w:val="center"/>
          </w:tcPr>
          <w:p w14:paraId="63D040CB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29326" w14:textId="77777777" w:rsidR="00090AA0" w:rsidRPr="009E4DEC" w:rsidRDefault="00090AA0" w:rsidP="006B1AB0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</w:rPr>
              <w:t>Sinustrombos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3E5C2" w14:textId="7304C86E" w:rsidR="00090AA0" w:rsidRPr="009E4DEC" w:rsidRDefault="00090AA0" w:rsidP="006B1AB0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  <w:szCs w:val="22"/>
              </w:rPr>
              <w:t>X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0BDB" w14:textId="77777777" w:rsidR="00090AA0" w:rsidRPr="009E4DEC" w:rsidRDefault="00090AA0" w:rsidP="006B1AB0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BDBC3B" w14:textId="77777777" w:rsidR="00090AA0" w:rsidRPr="009E4DEC" w:rsidRDefault="00090AA0" w:rsidP="006B1AB0">
            <w:pPr>
              <w:pStyle w:val="Tabelltext"/>
              <w:rPr>
                <w:rFonts w:ascii="Verdana" w:hAnsi="Verdana"/>
              </w:rPr>
            </w:pPr>
          </w:p>
        </w:tc>
      </w:tr>
      <w:tr w:rsidR="00090AA0" w:rsidRPr="009E4DEC" w14:paraId="34A76579" w14:textId="77777777" w:rsidTr="1B6B25CE">
        <w:tc>
          <w:tcPr>
            <w:tcW w:w="1482" w:type="dxa"/>
            <w:vMerge/>
            <w:vAlign w:val="center"/>
          </w:tcPr>
          <w:p w14:paraId="111D16F1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5CFDA" w14:textId="321E0D2B" w:rsidR="00090AA0" w:rsidRPr="009E4DEC" w:rsidRDefault="5BAC3025" w:rsidP="006B1AB0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</w:rPr>
              <w:t>D</w:t>
            </w:r>
            <w:r w:rsidR="00090AA0" w:rsidRPr="009E4DEC">
              <w:rPr>
                <w:rFonts w:ascii="Verdana" w:hAnsi="Verdana"/>
              </w:rPr>
              <w:t>issektion</w:t>
            </w:r>
            <w:r w:rsidR="3FF23C0D" w:rsidRPr="009E4DEC">
              <w:rPr>
                <w:rFonts w:ascii="Verdana" w:hAnsi="Verdana"/>
              </w:rPr>
              <w:t xml:space="preserve">?                            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AFCC" w14:textId="5FA65E87" w:rsidR="00090AA0" w:rsidRPr="009E4DEC" w:rsidRDefault="00090AA0" w:rsidP="006B1AB0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  <w:szCs w:val="22"/>
              </w:rPr>
              <w:t>X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D12B" w14:textId="77777777" w:rsidR="00090AA0" w:rsidRPr="009E4DEC" w:rsidRDefault="00090AA0" w:rsidP="006B1AB0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1430F8" w14:textId="77777777" w:rsidR="00090AA0" w:rsidRPr="009E4DEC" w:rsidRDefault="00090AA0" w:rsidP="006B1AB0">
            <w:pPr>
              <w:pStyle w:val="Tabelltext"/>
              <w:rPr>
                <w:rFonts w:ascii="Verdana" w:hAnsi="Verdana"/>
              </w:rPr>
            </w:pPr>
          </w:p>
        </w:tc>
      </w:tr>
      <w:tr w:rsidR="00090AA0" w:rsidRPr="009E4DEC" w14:paraId="5109BAB6" w14:textId="77777777" w:rsidTr="1B6B25CE">
        <w:tc>
          <w:tcPr>
            <w:tcW w:w="1482" w:type="dxa"/>
            <w:vMerge/>
            <w:vAlign w:val="center"/>
            <w:hideMark/>
          </w:tcPr>
          <w:p w14:paraId="5CAEE6C8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D876E6" w14:textId="77777777" w:rsidR="00090AA0" w:rsidRPr="009E4DEC" w:rsidRDefault="00090AA0" w:rsidP="00B56EBE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</w:rPr>
              <w:t xml:space="preserve">Karotiskartläggning inför kirurgi/stentning 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563324" w14:textId="77777777" w:rsidR="00090AA0" w:rsidRPr="009E4DEC" w:rsidRDefault="00090AA0" w:rsidP="00B56EBE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4C0E6" w14:textId="77777777" w:rsidR="00090AA0" w:rsidRPr="009E4DEC" w:rsidRDefault="00090AA0" w:rsidP="00B56EBE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902B5" w14:textId="7AD78E0E" w:rsidR="00090AA0" w:rsidRPr="009E4DEC" w:rsidRDefault="00090AA0" w:rsidP="00B56EBE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</w:rPr>
              <w:t xml:space="preserve">Inom 48h. </w:t>
            </w:r>
            <w:r w:rsidRPr="009E4DEC">
              <w:rPr>
                <w:rFonts w:ascii="Verdana" w:hAnsi="Verdana"/>
              </w:rPr>
              <w:br/>
            </w:r>
            <w:r w:rsidR="1FF55F54" w:rsidRPr="009E4DEC">
              <w:rPr>
                <w:rFonts w:ascii="Verdana" w:hAnsi="Verdana"/>
              </w:rPr>
              <w:t>DT halsangio inom 48h. BMA-ulj i selekterade fall, dock endast kontorstid.</w:t>
            </w:r>
          </w:p>
        </w:tc>
      </w:tr>
      <w:tr w:rsidR="00090AA0" w:rsidRPr="009E4DEC" w14:paraId="15CED910" w14:textId="77777777" w:rsidTr="1B6B25CE">
        <w:tc>
          <w:tcPr>
            <w:tcW w:w="148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4CB39A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  <w:r w:rsidRPr="009E4DEC">
              <w:rPr>
                <w:rFonts w:ascii="Verdana" w:hAnsi="Verdana" w:cstheme="majorHAnsi"/>
                <w:b/>
                <w:sz w:val="22"/>
                <w:szCs w:val="22"/>
              </w:rPr>
              <w:t>DT sinus/orbita</w:t>
            </w: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12D6" w14:textId="77777777" w:rsidR="00090AA0" w:rsidRPr="009E4DEC" w:rsidRDefault="00090AA0" w:rsidP="00B56EBE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</w:rPr>
              <w:t>Sinuit, främmande kropp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40D5" w14:textId="77777777" w:rsidR="00090AA0" w:rsidRPr="009E4DEC" w:rsidRDefault="00090AA0" w:rsidP="00B56EBE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01DA" w14:textId="6E16E2EF" w:rsidR="00090AA0" w:rsidRPr="009E4DEC" w:rsidRDefault="00A35F94" w:rsidP="00B56EBE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  <w:szCs w:val="22"/>
              </w:rPr>
              <w:t>X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C3D8" w14:textId="77777777" w:rsidR="00090AA0" w:rsidRPr="009E4DEC" w:rsidRDefault="00090AA0" w:rsidP="00B56EBE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</w:rPr>
              <w:t>CBCT-tillgängligt vardagar.</w:t>
            </w:r>
          </w:p>
        </w:tc>
      </w:tr>
      <w:tr w:rsidR="00090AA0" w:rsidRPr="009E4DEC" w14:paraId="5AD74748" w14:textId="77777777" w:rsidTr="1B6B25CE">
        <w:tc>
          <w:tcPr>
            <w:tcW w:w="14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9F901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  <w:r w:rsidRPr="009E4DEC">
              <w:rPr>
                <w:rFonts w:ascii="Verdana" w:hAnsi="Verdana" w:cstheme="majorHAnsi"/>
                <w:b/>
                <w:sz w:val="22"/>
                <w:szCs w:val="22"/>
              </w:rPr>
              <w:t>DT hals med ivk</w:t>
            </w: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6C0F" w14:textId="77777777" w:rsidR="00090AA0" w:rsidRPr="009E4DEC" w:rsidRDefault="00090AA0" w:rsidP="00B56EBE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</w:rPr>
              <w:t>Abscess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86D58" w14:textId="2D5F2031" w:rsidR="00090AA0" w:rsidRPr="009E4DEC" w:rsidRDefault="00A35F94" w:rsidP="00B56EBE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  <w:szCs w:val="22"/>
              </w:rPr>
              <w:t>X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800A" w14:textId="77777777" w:rsidR="00090AA0" w:rsidRPr="009E4DEC" w:rsidRDefault="00090AA0" w:rsidP="00B56EBE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ECE1" w14:textId="77777777" w:rsidR="00090AA0" w:rsidRPr="009E4DEC" w:rsidRDefault="00090AA0" w:rsidP="00B56EBE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</w:rPr>
              <w:t>Dygnet runt om ÖNH planerar åtgärd efter us. Annars dagtid.</w:t>
            </w:r>
          </w:p>
        </w:tc>
      </w:tr>
      <w:tr w:rsidR="00090AA0" w:rsidRPr="009E4DEC" w14:paraId="1EE0077D" w14:textId="77777777" w:rsidTr="1B6B25CE">
        <w:tc>
          <w:tcPr>
            <w:tcW w:w="1482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CEF0E76" w14:textId="30B1B2CD" w:rsidR="00090AA0" w:rsidRPr="009E4DEC" w:rsidRDefault="00FC4547" w:rsidP="00090AA0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  <w:r w:rsidRPr="009E4DEC">
              <w:rPr>
                <w:rFonts w:ascii="Verdana" w:hAnsi="Verdana" w:cstheme="majorHAnsi"/>
                <w:b/>
                <w:sz w:val="22"/>
                <w:szCs w:val="22"/>
              </w:rPr>
              <w:t>DT thorax</w:t>
            </w: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8588" w14:textId="0D2E7D77" w:rsidR="00090AA0" w:rsidRPr="009E4DEC" w:rsidRDefault="00090AA0" w:rsidP="00B56EBE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</w:rPr>
              <w:t>Lungemboli</w:t>
            </w:r>
            <w:r w:rsidR="3B6D6B68" w:rsidRPr="009E4DEC">
              <w:rPr>
                <w:rFonts w:ascii="Verdana" w:hAnsi="Verdana"/>
              </w:rPr>
              <w:t>?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82E2" w14:textId="27F7F5F2" w:rsidR="00090AA0" w:rsidRPr="009E4DEC" w:rsidRDefault="00090AA0" w:rsidP="00B56EBE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  <w:szCs w:val="22"/>
              </w:rPr>
              <w:t>X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CEB9" w14:textId="77777777" w:rsidR="00090AA0" w:rsidRPr="009E4DEC" w:rsidRDefault="00090AA0" w:rsidP="00B56EBE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7902" w14:textId="77777777" w:rsidR="00090AA0" w:rsidRPr="009E4DEC" w:rsidRDefault="00090AA0" w:rsidP="00B56EBE">
            <w:pPr>
              <w:pStyle w:val="Tabelltext"/>
              <w:rPr>
                <w:rFonts w:ascii="Verdana" w:hAnsi="Verdana"/>
              </w:rPr>
            </w:pPr>
          </w:p>
        </w:tc>
      </w:tr>
      <w:tr w:rsidR="00090AA0" w:rsidRPr="009E4DEC" w14:paraId="22B12C4B" w14:textId="77777777" w:rsidTr="1B6B25CE"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66E0CD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AD324" w14:textId="5FFA7415" w:rsidR="00090AA0" w:rsidRPr="009E4DEC" w:rsidRDefault="4F00047A" w:rsidP="00B56EBE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</w:rPr>
              <w:t>I</w:t>
            </w:r>
            <w:r w:rsidR="00090AA0" w:rsidRPr="009E4DEC">
              <w:rPr>
                <w:rFonts w:ascii="Verdana" w:hAnsi="Verdana"/>
              </w:rPr>
              <w:t>nfiltrat/stas/pleuravätska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2EE89" w14:textId="4484CC30" w:rsidR="00090AA0" w:rsidRPr="009E4DEC" w:rsidRDefault="00090AA0" w:rsidP="00B56EBE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5CB52" w14:textId="01131EDD" w:rsidR="00090AA0" w:rsidRPr="009E4DEC" w:rsidRDefault="00A35F94" w:rsidP="00B56EBE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  <w:szCs w:val="22"/>
              </w:rPr>
              <w:t>X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5E28E" w14:textId="257321B6" w:rsidR="00090AA0" w:rsidRPr="009E4DEC" w:rsidRDefault="00090AA0" w:rsidP="00B56EBE">
            <w:pPr>
              <w:pStyle w:val="Tabelltext"/>
              <w:rPr>
                <w:rFonts w:ascii="Verdana" w:hAnsi="Verdana"/>
              </w:rPr>
            </w:pPr>
          </w:p>
        </w:tc>
      </w:tr>
      <w:tr w:rsidR="00090AA0" w:rsidRPr="009E4DEC" w14:paraId="6B1CC31F" w14:textId="77777777" w:rsidTr="1B6B25CE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FCF066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  <w:r w:rsidRPr="009E4DEC">
              <w:rPr>
                <w:rFonts w:ascii="Verdana" w:hAnsi="Verdana" w:cstheme="majorHAnsi"/>
                <w:b/>
                <w:sz w:val="22"/>
                <w:szCs w:val="22"/>
              </w:rPr>
              <w:t>DT thorax</w:t>
            </w: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208A" w14:textId="729C9904" w:rsidR="00090AA0" w:rsidRPr="009E4DEC" w:rsidRDefault="00090AA0" w:rsidP="00B56EBE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</w:rPr>
              <w:t>Esofagus, ruptur</w:t>
            </w:r>
            <w:r w:rsidR="70254666" w:rsidRPr="009E4DEC">
              <w:rPr>
                <w:rFonts w:ascii="Verdana" w:hAnsi="Verdana"/>
              </w:rPr>
              <w:t>, mediastinit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43C5" w14:textId="00C8FBD8" w:rsidR="00090AA0" w:rsidRPr="009E4DEC" w:rsidRDefault="00A35F94" w:rsidP="00B56EBE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  <w:szCs w:val="22"/>
              </w:rPr>
              <w:t>X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D426" w14:textId="30BAF418" w:rsidR="00090AA0" w:rsidRPr="009E4DEC" w:rsidRDefault="00090AA0" w:rsidP="00B56EBE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BB21D" w14:textId="1DCB1C85" w:rsidR="00090AA0" w:rsidRPr="009E4DEC" w:rsidRDefault="00090AA0" w:rsidP="00B56EBE">
            <w:pPr>
              <w:pStyle w:val="Tabelltext"/>
              <w:rPr>
                <w:rFonts w:ascii="Verdana" w:hAnsi="Verdana"/>
              </w:rPr>
            </w:pPr>
          </w:p>
        </w:tc>
      </w:tr>
      <w:tr w:rsidR="00090AA0" w:rsidRPr="009E4DEC" w14:paraId="12E270F1" w14:textId="77777777" w:rsidTr="1B6B25CE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9766C21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  <w:r w:rsidRPr="009E4DEC">
              <w:rPr>
                <w:rFonts w:ascii="Verdana" w:hAnsi="Verdana" w:cstheme="majorHAnsi"/>
                <w:b/>
                <w:sz w:val="22"/>
                <w:szCs w:val="22"/>
              </w:rPr>
              <w:lastRenderedPageBreak/>
              <w:t>DT buk</w:t>
            </w: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0F2B" w14:textId="15924BB2" w:rsidR="00090AA0" w:rsidRPr="009E4DEC" w:rsidRDefault="00090AA0" w:rsidP="00B56EBE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</w:rPr>
              <w:t xml:space="preserve">Fri gas </w:t>
            </w:r>
            <w:r w:rsidR="00125450" w:rsidRPr="009E4DEC">
              <w:rPr>
                <w:rFonts w:ascii="Verdana" w:hAnsi="Verdana"/>
              </w:rPr>
              <w:br/>
            </w:r>
            <w:r w:rsidRPr="009E4DEC">
              <w:rPr>
                <w:rFonts w:ascii="Verdana" w:hAnsi="Verdana"/>
              </w:rPr>
              <w:t>(ulcus,</w:t>
            </w:r>
            <w:r w:rsidR="00125450" w:rsidRPr="009E4DEC">
              <w:rPr>
                <w:rFonts w:ascii="Verdana" w:hAnsi="Verdana"/>
              </w:rPr>
              <w:t xml:space="preserve"> </w:t>
            </w:r>
            <w:r w:rsidRPr="009E4DEC">
              <w:rPr>
                <w:rFonts w:ascii="Verdana" w:hAnsi="Verdana"/>
              </w:rPr>
              <w:t>tarmperforation)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5D503" w14:textId="6F0457A7" w:rsidR="00090AA0" w:rsidRPr="009E4DEC" w:rsidRDefault="00090AA0" w:rsidP="00B56EBE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  <w:szCs w:val="22"/>
              </w:rPr>
              <w:t>X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9BF9D" w14:textId="77777777" w:rsidR="00090AA0" w:rsidRPr="009E4DEC" w:rsidRDefault="00090AA0" w:rsidP="00B56EBE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B69D" w14:textId="77777777" w:rsidR="00090AA0" w:rsidRPr="009E4DEC" w:rsidRDefault="00090AA0" w:rsidP="00B56EBE">
            <w:pPr>
              <w:pStyle w:val="Tabelltext"/>
              <w:rPr>
                <w:rFonts w:ascii="Verdana" w:hAnsi="Verdana"/>
              </w:rPr>
            </w:pPr>
          </w:p>
        </w:tc>
      </w:tr>
      <w:tr w:rsidR="00090AA0" w:rsidRPr="009E4DEC" w14:paraId="0853CF65" w14:textId="77777777" w:rsidTr="1B6B25CE"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413811B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9B16" w14:textId="77777777" w:rsidR="00090AA0" w:rsidRPr="009E4DEC" w:rsidRDefault="00090AA0" w:rsidP="00B56EBE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</w:rPr>
              <w:t>Tarmischemi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67042" w14:textId="648E5972" w:rsidR="00090AA0" w:rsidRPr="009E4DEC" w:rsidRDefault="00090AA0" w:rsidP="00B56EBE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  <w:szCs w:val="22"/>
              </w:rPr>
              <w:t>X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D88F1" w14:textId="77777777" w:rsidR="00090AA0" w:rsidRPr="009E4DEC" w:rsidRDefault="00090AA0" w:rsidP="00B56EBE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B4DC8" w14:textId="77777777" w:rsidR="00090AA0" w:rsidRPr="009E4DEC" w:rsidRDefault="00090AA0" w:rsidP="00B56EBE">
            <w:pPr>
              <w:pStyle w:val="Tabelltext"/>
              <w:rPr>
                <w:rFonts w:ascii="Verdana" w:hAnsi="Verdana"/>
              </w:rPr>
            </w:pPr>
          </w:p>
        </w:tc>
      </w:tr>
      <w:tr w:rsidR="00090AA0" w:rsidRPr="009E4DEC" w14:paraId="7E8B1FAD" w14:textId="77777777" w:rsidTr="1B6B25CE"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2481216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98E7" w14:textId="77777777" w:rsidR="00090AA0" w:rsidRPr="009E4DEC" w:rsidRDefault="00090AA0" w:rsidP="00B56EBE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</w:rPr>
              <w:t>GBP, inre bråck?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8B7A0" w14:textId="59146158" w:rsidR="00090AA0" w:rsidRPr="009E4DEC" w:rsidRDefault="00090AA0" w:rsidP="00B56EBE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  <w:szCs w:val="22"/>
              </w:rPr>
              <w:t>X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94992" w14:textId="77777777" w:rsidR="00090AA0" w:rsidRPr="009E4DEC" w:rsidRDefault="00090AA0" w:rsidP="00B56EBE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34B6" w14:textId="77777777" w:rsidR="00090AA0" w:rsidRPr="009E4DEC" w:rsidRDefault="00090AA0" w:rsidP="00B56EBE">
            <w:pPr>
              <w:pStyle w:val="Tabelltext"/>
              <w:rPr>
                <w:rFonts w:ascii="Verdana" w:hAnsi="Verdana"/>
              </w:rPr>
            </w:pPr>
          </w:p>
        </w:tc>
      </w:tr>
      <w:tr w:rsidR="00090AA0" w:rsidRPr="009E4DEC" w14:paraId="0573E7FA" w14:textId="77777777" w:rsidTr="1B6B25CE"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A4B2FD3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694C8" w14:textId="77777777" w:rsidR="00090AA0" w:rsidRPr="009E4DEC" w:rsidRDefault="00090AA0" w:rsidP="00B56EBE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</w:rPr>
              <w:t>Ileus, volvulus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6A268" w14:textId="2EBF0BEA" w:rsidR="00090AA0" w:rsidRPr="009E4DEC" w:rsidRDefault="00090AA0" w:rsidP="00B56EBE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  <w:szCs w:val="22"/>
              </w:rPr>
              <w:t>X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16365" w14:textId="77777777" w:rsidR="00090AA0" w:rsidRPr="009E4DEC" w:rsidRDefault="00090AA0" w:rsidP="00B56EBE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EFE06" w14:textId="77777777" w:rsidR="00090AA0" w:rsidRPr="009E4DEC" w:rsidRDefault="00090AA0" w:rsidP="00B56EBE">
            <w:pPr>
              <w:pStyle w:val="Tabelltext"/>
              <w:rPr>
                <w:rFonts w:ascii="Verdana" w:hAnsi="Verdana"/>
              </w:rPr>
            </w:pPr>
          </w:p>
        </w:tc>
      </w:tr>
      <w:tr w:rsidR="00090AA0" w:rsidRPr="009E4DEC" w14:paraId="4A23B0CC" w14:textId="77777777" w:rsidTr="1B6B25CE"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A971359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E19A5" w14:textId="77777777" w:rsidR="00090AA0" w:rsidRPr="009E4DEC" w:rsidRDefault="00090AA0" w:rsidP="005F2967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</w:rPr>
              <w:t>Appendicit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AA064" w14:textId="082BACA7" w:rsidR="00090AA0" w:rsidRPr="009E4DEC" w:rsidRDefault="00A35F94" w:rsidP="005F2967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  <w:szCs w:val="22"/>
              </w:rPr>
              <w:t>X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7E0D1" w14:textId="77777777" w:rsidR="00090AA0" w:rsidRPr="009E4DEC" w:rsidRDefault="00090AA0" w:rsidP="005F2967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86627" w14:textId="77777777" w:rsidR="00090AA0" w:rsidRPr="009E4DEC" w:rsidRDefault="00090AA0" w:rsidP="00C6288B">
            <w:pPr>
              <w:pStyle w:val="Tabelltext"/>
              <w:rPr>
                <w:rFonts w:ascii="Verdana" w:hAnsi="Verdana"/>
              </w:rPr>
            </w:pPr>
          </w:p>
        </w:tc>
      </w:tr>
      <w:tr w:rsidR="00090AA0" w:rsidRPr="009E4DEC" w14:paraId="34E80929" w14:textId="77777777" w:rsidTr="1B6B25CE"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564258A7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D0A4" w14:textId="77777777" w:rsidR="00090AA0" w:rsidRPr="009E4DEC" w:rsidRDefault="00090AA0" w:rsidP="005F2967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</w:rPr>
              <w:t xml:space="preserve">Divertikulit 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3F27A" w14:textId="697C1800" w:rsidR="00090AA0" w:rsidRPr="009E4DEC" w:rsidRDefault="00090AA0" w:rsidP="005F2967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166C" w14:textId="0C950788" w:rsidR="00090AA0" w:rsidRPr="009E4DEC" w:rsidRDefault="00A35F94" w:rsidP="005F2967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  <w:szCs w:val="22"/>
              </w:rPr>
              <w:t>X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20D9" w14:textId="77777777" w:rsidR="00090AA0" w:rsidRPr="009E4DEC" w:rsidRDefault="00090AA0" w:rsidP="00C6288B">
            <w:pPr>
              <w:pStyle w:val="Tabelltext"/>
              <w:rPr>
                <w:rFonts w:ascii="Verdana" w:hAnsi="Verdana"/>
              </w:rPr>
            </w:pPr>
          </w:p>
        </w:tc>
      </w:tr>
      <w:tr w:rsidR="00090AA0" w:rsidRPr="009E4DEC" w14:paraId="041BBCAC" w14:textId="77777777" w:rsidTr="1B6B25CE"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4B44C0D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669D" w14:textId="77777777" w:rsidR="00090AA0" w:rsidRPr="009E4DEC" w:rsidRDefault="00090AA0" w:rsidP="001E406D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</w:rPr>
              <w:t>Pankreatit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B7158" w14:textId="508F3C24" w:rsidR="00090AA0" w:rsidRPr="009E4DEC" w:rsidRDefault="00090AA0" w:rsidP="001E406D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834C8" w14:textId="37A530B3" w:rsidR="00090AA0" w:rsidRPr="009E4DEC" w:rsidRDefault="00125450" w:rsidP="001E406D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  <w:szCs w:val="22"/>
              </w:rPr>
              <w:t>X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DA125" w14:textId="77777777" w:rsidR="00090AA0" w:rsidRPr="009E4DEC" w:rsidRDefault="00090AA0" w:rsidP="00C6288B">
            <w:pPr>
              <w:pStyle w:val="Tabelltext"/>
              <w:rPr>
                <w:rFonts w:ascii="Verdana" w:hAnsi="Verdana"/>
              </w:rPr>
            </w:pPr>
          </w:p>
        </w:tc>
      </w:tr>
      <w:tr w:rsidR="00090AA0" w:rsidRPr="009E4DEC" w14:paraId="4F1DD3BD" w14:textId="77777777" w:rsidTr="1B6B25CE"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721B6C0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CBA4B" w14:textId="77777777" w:rsidR="00090AA0" w:rsidRPr="009E4DEC" w:rsidRDefault="00090AA0" w:rsidP="001E406D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</w:rPr>
              <w:t>Cholecystit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3A138" w14:textId="218329FA" w:rsidR="00090AA0" w:rsidRPr="009E4DEC" w:rsidRDefault="00090AA0" w:rsidP="001E406D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B03E" w14:textId="4E34657F" w:rsidR="00090AA0" w:rsidRPr="009E4DEC" w:rsidRDefault="00125450" w:rsidP="001E406D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  <w:szCs w:val="22"/>
              </w:rPr>
              <w:t>X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21EA1" w14:textId="77777777" w:rsidR="00090AA0" w:rsidRPr="009E4DEC" w:rsidRDefault="00090AA0" w:rsidP="00C6288B">
            <w:pPr>
              <w:pStyle w:val="Tabelltext"/>
              <w:rPr>
                <w:rFonts w:ascii="Verdana" w:hAnsi="Verdana"/>
              </w:rPr>
            </w:pPr>
          </w:p>
        </w:tc>
      </w:tr>
      <w:tr w:rsidR="00090AA0" w:rsidRPr="009E4DEC" w14:paraId="620816A6" w14:textId="77777777" w:rsidTr="1B6B25CE"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650DDEA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3533" w14:textId="75E11C40" w:rsidR="00090AA0" w:rsidRPr="009E4DEC" w:rsidRDefault="00090AA0" w:rsidP="001E406D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</w:rPr>
              <w:t xml:space="preserve">Njursten 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B9B2D" w14:textId="71E7F742" w:rsidR="00090AA0" w:rsidRPr="009E4DEC" w:rsidRDefault="19BB2AED" w:rsidP="001E406D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</w:rPr>
              <w:t>(</w:t>
            </w:r>
            <w:r w:rsidR="00125450" w:rsidRPr="009E4DEC">
              <w:rPr>
                <w:rFonts w:ascii="Verdana" w:hAnsi="Verdana"/>
              </w:rPr>
              <w:t>X</w:t>
            </w:r>
            <w:r w:rsidR="785B8B15" w:rsidRPr="009E4DEC">
              <w:rPr>
                <w:rFonts w:ascii="Verdana" w:hAnsi="Verdana"/>
              </w:rPr>
              <w:t>)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E948" w14:textId="231204C9" w:rsidR="00090AA0" w:rsidRPr="009E4DEC" w:rsidRDefault="00125450" w:rsidP="001E406D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  <w:szCs w:val="22"/>
              </w:rPr>
              <w:t>X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6A7D" w14:textId="30572C21" w:rsidR="00090AA0" w:rsidRPr="009E4DEC" w:rsidRDefault="6D15E514" w:rsidP="001E406D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</w:rPr>
              <w:t>Om patient inte går att smärtlindra e</w:t>
            </w:r>
            <w:r w:rsidR="11344956" w:rsidRPr="009E4DEC">
              <w:rPr>
                <w:rFonts w:ascii="Verdana" w:hAnsi="Verdana"/>
              </w:rPr>
              <w:t>l</w:t>
            </w:r>
            <w:r w:rsidRPr="009E4DEC">
              <w:rPr>
                <w:rFonts w:ascii="Verdana" w:hAnsi="Verdana"/>
              </w:rPr>
              <w:t>ler vid misstanke om avstängd pyelit</w:t>
            </w:r>
            <w:r w:rsidR="1BB78D67" w:rsidRPr="009E4DEC">
              <w:rPr>
                <w:rFonts w:ascii="Verdana" w:hAnsi="Verdana"/>
              </w:rPr>
              <w:t xml:space="preserve"> dygnet runt, annars dagtid.</w:t>
            </w:r>
          </w:p>
        </w:tc>
      </w:tr>
      <w:tr w:rsidR="00090AA0" w:rsidRPr="009E4DEC" w14:paraId="2D1BA22B" w14:textId="77777777" w:rsidTr="1B6B25CE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753695D7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  <w:r w:rsidRPr="009E4DEC">
              <w:rPr>
                <w:rFonts w:ascii="Verdana" w:hAnsi="Verdana" w:cstheme="majorHAnsi"/>
                <w:b/>
                <w:sz w:val="22"/>
                <w:szCs w:val="22"/>
              </w:rPr>
              <w:t>DT skelett</w:t>
            </w: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F4FB7" w14:textId="77777777" w:rsidR="00090AA0" w:rsidRPr="009E4DEC" w:rsidRDefault="00090AA0" w:rsidP="001E406D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</w:rPr>
              <w:t>Ansikte, fråga fraktur MED ögonmuskelpåverkan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0E00" w14:textId="1E455289" w:rsidR="00090AA0" w:rsidRPr="009E4DEC" w:rsidRDefault="00125450" w:rsidP="001E406D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  <w:szCs w:val="22"/>
              </w:rPr>
              <w:t>X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FECC5" w14:textId="77777777" w:rsidR="00090AA0" w:rsidRPr="009E4DEC" w:rsidRDefault="00090AA0" w:rsidP="001E406D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B0214" w14:textId="77777777" w:rsidR="00090AA0" w:rsidRPr="009E4DEC" w:rsidRDefault="00090AA0" w:rsidP="001E406D">
            <w:pPr>
              <w:pStyle w:val="Tabelltext"/>
              <w:rPr>
                <w:rFonts w:ascii="Verdana" w:hAnsi="Verdana"/>
              </w:rPr>
            </w:pPr>
          </w:p>
        </w:tc>
      </w:tr>
      <w:tr w:rsidR="00090AA0" w:rsidRPr="009E4DEC" w14:paraId="7DA29ED1" w14:textId="77777777" w:rsidTr="1B6B25CE"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8290A7D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842018" w14:textId="77777777" w:rsidR="00090AA0" w:rsidRPr="009E4DEC" w:rsidRDefault="00090AA0" w:rsidP="001E406D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</w:rPr>
              <w:t>Ansikte, fråga fraktur UTAN ögonmuskelpåverkan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D02BE2" w14:textId="77777777" w:rsidR="00090AA0" w:rsidRPr="009E4DEC" w:rsidRDefault="00090AA0" w:rsidP="001E406D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305DFC" w14:textId="11592B1E" w:rsidR="00090AA0" w:rsidRPr="009E4DEC" w:rsidRDefault="00125450" w:rsidP="001E406D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  <w:szCs w:val="22"/>
              </w:rPr>
              <w:t>X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26112" w14:textId="508E9F19" w:rsidR="00090AA0" w:rsidRPr="009E4DEC" w:rsidRDefault="00090AA0" w:rsidP="001E406D">
            <w:pPr>
              <w:pStyle w:val="Tabelltext"/>
              <w:rPr>
                <w:rFonts w:ascii="Verdana" w:hAnsi="Verdana"/>
              </w:rPr>
            </w:pPr>
          </w:p>
        </w:tc>
      </w:tr>
      <w:tr w:rsidR="00090AA0" w:rsidRPr="009E4DEC" w14:paraId="16F3D9BA" w14:textId="77777777" w:rsidTr="1B6B25CE"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2B3A95E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75554A" w14:textId="77777777" w:rsidR="00090AA0" w:rsidRPr="009E4DEC" w:rsidRDefault="00090AA0" w:rsidP="001E406D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</w:rPr>
              <w:t>Halsrygg, trauma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55BF11" w14:textId="06F2FBC4" w:rsidR="00090AA0" w:rsidRPr="009E4DEC" w:rsidRDefault="00125450" w:rsidP="001E406D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  <w:szCs w:val="22"/>
              </w:rPr>
              <w:t>X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8FB815" w14:textId="77777777" w:rsidR="00090AA0" w:rsidRPr="009E4DEC" w:rsidRDefault="00090AA0" w:rsidP="001E406D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CD5B" w14:textId="6775D33E" w:rsidR="00090AA0" w:rsidRPr="009E4DEC" w:rsidRDefault="00090AA0" w:rsidP="001E406D">
            <w:pPr>
              <w:pStyle w:val="Tabelltext"/>
              <w:rPr>
                <w:rFonts w:ascii="Verdana" w:hAnsi="Verdana"/>
              </w:rPr>
            </w:pPr>
          </w:p>
        </w:tc>
      </w:tr>
      <w:tr w:rsidR="00090AA0" w:rsidRPr="009E4DEC" w14:paraId="63779180" w14:textId="77777777" w:rsidTr="1B6B25CE"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3F47ADB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19E591" w14:textId="6E158C09" w:rsidR="00090AA0" w:rsidRPr="009E4DEC" w:rsidRDefault="00090AA0" w:rsidP="001E406D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</w:rPr>
              <w:t>Bröst-/ländrygg</w:t>
            </w:r>
            <w:r w:rsidR="41CA7D4C" w:rsidRPr="009E4DEC">
              <w:rPr>
                <w:rFonts w:ascii="Verdana" w:hAnsi="Verdana"/>
              </w:rPr>
              <w:t xml:space="preserve"> med frågeställning fraktur?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88ECD9" w14:textId="56793323" w:rsidR="00090AA0" w:rsidRPr="009E4DEC" w:rsidRDefault="00125450" w:rsidP="001E406D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  <w:szCs w:val="22"/>
              </w:rPr>
              <w:t>X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F346BC" w14:textId="77777777" w:rsidR="00090AA0" w:rsidRPr="009E4DEC" w:rsidRDefault="00090AA0" w:rsidP="001E406D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3E2F" w14:textId="5F3C4923" w:rsidR="00090AA0" w:rsidRPr="009E4DEC" w:rsidRDefault="00090AA0" w:rsidP="001E406D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</w:rPr>
              <w:t>Konventionell r</w:t>
            </w:r>
            <w:r w:rsidR="00D11A61" w:rsidRPr="009E4DEC">
              <w:rPr>
                <w:rFonts w:ascii="Verdana" w:hAnsi="Verdana"/>
              </w:rPr>
              <w:t>öntgen</w:t>
            </w:r>
            <w:r w:rsidRPr="009E4DEC">
              <w:rPr>
                <w:rFonts w:ascii="Verdana" w:hAnsi="Verdana"/>
              </w:rPr>
              <w:t xml:space="preserve"> om int</w:t>
            </w:r>
            <w:r w:rsidR="70FA3932" w:rsidRPr="009E4DEC">
              <w:rPr>
                <w:rFonts w:ascii="Verdana" w:hAnsi="Verdana"/>
              </w:rPr>
              <w:t>e</w:t>
            </w:r>
            <w:r w:rsidRPr="009E4DEC">
              <w:rPr>
                <w:rFonts w:ascii="Verdana" w:hAnsi="Verdana"/>
              </w:rPr>
              <w:t xml:space="preserve"> Trauma DT.</w:t>
            </w:r>
          </w:p>
        </w:tc>
      </w:tr>
      <w:tr w:rsidR="00090AA0" w:rsidRPr="009E4DEC" w14:paraId="1F104EF0" w14:textId="77777777" w:rsidTr="1B6B25CE"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7D15C239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C90608" w14:textId="1FA6322F" w:rsidR="00090AA0" w:rsidRPr="009E4DEC" w:rsidRDefault="00090AA0" w:rsidP="001E406D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</w:rPr>
              <w:t>Höft/bäcken</w:t>
            </w:r>
            <w:r w:rsidR="3D5AC373" w:rsidRPr="009E4DEC">
              <w:rPr>
                <w:rFonts w:ascii="Verdana" w:hAnsi="Verdana"/>
              </w:rPr>
              <w:t xml:space="preserve"> med frågeställning fraktur?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F94E87" w14:textId="077F6D6E" w:rsidR="00090AA0" w:rsidRPr="009E4DEC" w:rsidRDefault="00125450" w:rsidP="001E406D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  <w:szCs w:val="22"/>
              </w:rPr>
              <w:t>X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4660EA" w14:textId="77777777" w:rsidR="00090AA0" w:rsidRPr="009E4DEC" w:rsidRDefault="00090AA0" w:rsidP="001E406D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E2F9" w14:textId="68640127" w:rsidR="00090AA0" w:rsidRPr="009E4DEC" w:rsidRDefault="00090AA0" w:rsidP="001E406D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</w:rPr>
              <w:t>Konventionell</w:t>
            </w:r>
            <w:r w:rsidR="2981966D" w:rsidRPr="009E4DEC">
              <w:rPr>
                <w:rFonts w:ascii="Verdana" w:hAnsi="Verdana"/>
              </w:rPr>
              <w:t xml:space="preserve"> i första hand.</w:t>
            </w:r>
            <w:r w:rsidRPr="009E4DEC">
              <w:rPr>
                <w:rFonts w:ascii="Verdana" w:hAnsi="Verdana"/>
              </w:rPr>
              <w:t xml:space="preserve"> MR </w:t>
            </w:r>
            <w:r w:rsidR="57CB3454" w:rsidRPr="009E4DEC">
              <w:rPr>
                <w:rFonts w:ascii="Verdana" w:hAnsi="Verdana"/>
              </w:rPr>
              <w:t>endast</w:t>
            </w:r>
            <w:r w:rsidRPr="009E4DEC">
              <w:rPr>
                <w:rFonts w:ascii="Verdana" w:hAnsi="Verdana"/>
              </w:rPr>
              <w:t xml:space="preserve"> dagtid vid misstanke om inkilad fraktur.</w:t>
            </w:r>
          </w:p>
        </w:tc>
      </w:tr>
      <w:tr w:rsidR="00090AA0" w:rsidRPr="009E4DEC" w14:paraId="3CE6099A" w14:textId="77777777" w:rsidTr="1B6B25CE"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B116EB" w14:textId="77777777" w:rsidR="00090AA0" w:rsidRPr="009E4DEC" w:rsidRDefault="00090AA0" w:rsidP="00090AA0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90505" w14:textId="77777777" w:rsidR="00090AA0" w:rsidRPr="009E4DEC" w:rsidRDefault="00090AA0" w:rsidP="001E406D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</w:rPr>
              <w:t>Preoperativ kartläggning av fraktur (ex fotled, axel)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26DE0" w14:textId="6D9587FC" w:rsidR="00090AA0" w:rsidRPr="009E4DEC" w:rsidRDefault="00090AA0" w:rsidP="001E406D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E1B25" w14:textId="162B4059" w:rsidR="00090AA0" w:rsidRPr="009E4DEC" w:rsidRDefault="00125450" w:rsidP="001E406D">
            <w:pPr>
              <w:pStyle w:val="Tabelltext"/>
              <w:rPr>
                <w:rFonts w:ascii="Verdana" w:hAnsi="Verdana"/>
              </w:rPr>
            </w:pPr>
            <w:r w:rsidRPr="009E4DEC">
              <w:rPr>
                <w:rFonts w:ascii="Verdana" w:hAnsi="Verdana"/>
                <w:szCs w:val="22"/>
              </w:rPr>
              <w:t>X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1C13" w14:textId="7765E529" w:rsidR="00090AA0" w:rsidRPr="009E4DEC" w:rsidRDefault="00090AA0" w:rsidP="001E406D">
            <w:pPr>
              <w:pStyle w:val="Tabelltext"/>
              <w:rPr>
                <w:rFonts w:ascii="Verdana" w:hAnsi="Verdana"/>
              </w:rPr>
            </w:pPr>
          </w:p>
        </w:tc>
      </w:tr>
    </w:tbl>
    <w:p w14:paraId="666D609C" w14:textId="77777777" w:rsidR="00090AA0" w:rsidRPr="00B84618" w:rsidRDefault="00090AA0" w:rsidP="00B84618">
      <w:pPr>
        <w:spacing w:line="240" w:lineRule="auto"/>
        <w:rPr>
          <w:sz w:val="16"/>
          <w:szCs w:val="16"/>
        </w:rPr>
      </w:pPr>
    </w:p>
    <w:tbl>
      <w:tblPr>
        <w:tblW w:w="9356" w:type="dxa"/>
        <w:tblInd w:w="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56"/>
        <w:gridCol w:w="2401"/>
        <w:gridCol w:w="1742"/>
        <w:gridCol w:w="1746"/>
        <w:gridCol w:w="2011"/>
      </w:tblGrid>
      <w:tr w:rsidR="00074B6E" w:rsidRPr="0056750E" w14:paraId="7B523B03" w14:textId="77777777" w:rsidTr="005E0762">
        <w:trPr>
          <w:tblHeader/>
        </w:trPr>
        <w:tc>
          <w:tcPr>
            <w:tcW w:w="1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FFFF99"/>
            <w:vAlign w:val="center"/>
          </w:tcPr>
          <w:p w14:paraId="47A028F7" w14:textId="77777777" w:rsidR="00074B6E" w:rsidRPr="0056750E" w:rsidRDefault="00074B6E" w:rsidP="005E0762">
            <w:pPr>
              <w:keepNext/>
              <w:keepLines/>
              <w:spacing w:after="0" w:line="240" w:lineRule="auto"/>
              <w:ind w:left="0" w:right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588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99"/>
            <w:vAlign w:val="center"/>
          </w:tcPr>
          <w:p w14:paraId="7235DFC0" w14:textId="5EB5E57F" w:rsidR="00074B6E" w:rsidRPr="0056750E" w:rsidRDefault="00074B6E" w:rsidP="005E0762">
            <w:pPr>
              <w:pStyle w:val="Rubrik3"/>
              <w:ind w:left="1676"/>
              <w:jc w:val="center"/>
              <w:rPr>
                <w:rFonts w:cs="Arial"/>
                <w:b/>
                <w:sz w:val="20"/>
                <w:szCs w:val="20"/>
              </w:rPr>
            </w:pPr>
            <w:bookmarkStart w:id="110" w:name="_Toc195025397"/>
            <w:r w:rsidRPr="0056750E">
              <w:t>RTG/GNM</w:t>
            </w:r>
            <w:bookmarkEnd w:id="110"/>
          </w:p>
        </w:tc>
        <w:tc>
          <w:tcPr>
            <w:tcW w:w="20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7D5ACC8" w14:textId="77777777" w:rsidR="00074B6E" w:rsidRPr="0056750E" w:rsidRDefault="00074B6E" w:rsidP="005E0762">
            <w:pPr>
              <w:keepNext/>
              <w:keepLines/>
              <w:spacing w:after="0" w:line="240" w:lineRule="auto"/>
              <w:ind w:left="0" w:right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</w:tr>
      <w:tr w:rsidR="00EE476A" w:rsidRPr="0056750E" w14:paraId="3096F794" w14:textId="77777777" w:rsidTr="005E0762">
        <w:trPr>
          <w:tblHeader/>
        </w:trPr>
        <w:tc>
          <w:tcPr>
            <w:tcW w:w="1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vAlign w:val="center"/>
            <w:hideMark/>
          </w:tcPr>
          <w:p w14:paraId="3CA879FA" w14:textId="20D61EC8" w:rsidR="00EE476A" w:rsidRPr="0056750E" w:rsidRDefault="00EE476A" w:rsidP="005E0762">
            <w:pPr>
              <w:keepNext/>
              <w:keepLines/>
              <w:spacing w:after="0" w:line="240" w:lineRule="auto"/>
              <w:ind w:left="0" w:right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56750E">
              <w:rPr>
                <w:rFonts w:ascii="Verdana" w:hAnsi="Verdana" w:cs="Arial"/>
                <w:b/>
                <w:bCs/>
                <w:sz w:val="20"/>
                <w:szCs w:val="20"/>
              </w:rPr>
              <w:t>Undersök</w:t>
            </w:r>
            <w:r w:rsidR="00DE664F" w:rsidRPr="0056750E">
              <w:rPr>
                <w:rFonts w:ascii="Verdana" w:hAnsi="Verdana" w:cs="Arial"/>
                <w:b/>
                <w:bCs/>
                <w:sz w:val="20"/>
                <w:szCs w:val="20"/>
              </w:rPr>
              <w:t>-</w:t>
            </w:r>
            <w:r w:rsidRPr="0056750E">
              <w:rPr>
                <w:rFonts w:ascii="Verdana" w:hAnsi="Verdana" w:cs="Arial"/>
                <w:b/>
                <w:bCs/>
                <w:sz w:val="20"/>
                <w:szCs w:val="20"/>
              </w:rPr>
              <w:t>ning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vAlign w:val="center"/>
            <w:hideMark/>
          </w:tcPr>
          <w:p w14:paraId="265C4091" w14:textId="77777777" w:rsidR="00EE476A" w:rsidRPr="0056750E" w:rsidRDefault="00EE476A" w:rsidP="005E0762">
            <w:pPr>
              <w:keepNext/>
              <w:keepLines/>
              <w:spacing w:after="0" w:line="240" w:lineRule="auto"/>
              <w:ind w:left="0" w:right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56750E">
              <w:rPr>
                <w:rFonts w:ascii="Verdana" w:hAnsi="Verdana" w:cs="Arial"/>
                <w:b/>
                <w:bCs/>
                <w:sz w:val="20"/>
                <w:szCs w:val="20"/>
              </w:rPr>
              <w:t>Frågeställning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vAlign w:val="center"/>
            <w:hideMark/>
          </w:tcPr>
          <w:p w14:paraId="3C25BEDC" w14:textId="77777777" w:rsidR="00EE476A" w:rsidRPr="0056750E" w:rsidRDefault="00EE476A" w:rsidP="005E0762">
            <w:pPr>
              <w:keepNext/>
              <w:keepLines/>
              <w:spacing w:after="0" w:line="240" w:lineRule="auto"/>
              <w:ind w:left="0" w:right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56750E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1 </w:t>
            </w:r>
            <w:r w:rsidRPr="0056750E">
              <w:rPr>
                <w:rFonts w:ascii="Verdana" w:hAnsi="Verdana" w:cs="Arial"/>
                <w:b/>
                <w:bCs/>
                <w:sz w:val="20"/>
                <w:szCs w:val="20"/>
              </w:rPr>
              <w:br/>
              <w:t>Dygnet runt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vAlign w:val="center"/>
            <w:hideMark/>
          </w:tcPr>
          <w:p w14:paraId="0F17E301" w14:textId="2DBCA2CF" w:rsidR="00EE476A" w:rsidRPr="0056750E" w:rsidRDefault="00EE476A" w:rsidP="005E0762">
            <w:pPr>
              <w:keepNext/>
              <w:keepLines/>
              <w:spacing w:after="0" w:line="240" w:lineRule="auto"/>
              <w:ind w:left="0" w:right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56750E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2 </w:t>
            </w:r>
            <w:r w:rsidRPr="0056750E">
              <w:rPr>
                <w:rFonts w:ascii="Verdana" w:hAnsi="Verdana" w:cs="Arial"/>
                <w:b/>
                <w:bCs/>
                <w:sz w:val="20"/>
                <w:szCs w:val="20"/>
              </w:rPr>
              <w:br/>
              <w:t xml:space="preserve">Kvällstid till </w:t>
            </w:r>
            <w:r w:rsidR="00133ACB" w:rsidRPr="0056750E">
              <w:rPr>
                <w:rFonts w:ascii="Verdana" w:hAnsi="Verdana" w:cs="Arial"/>
                <w:b/>
                <w:bCs/>
                <w:sz w:val="20"/>
                <w:szCs w:val="20"/>
              </w:rPr>
              <w:br/>
            </w:r>
            <w:r w:rsidRPr="0056750E">
              <w:rPr>
                <w:rFonts w:ascii="Verdana" w:hAnsi="Verdana" w:cs="Arial"/>
                <w:b/>
                <w:bCs/>
                <w:sz w:val="20"/>
                <w:szCs w:val="20"/>
              </w:rPr>
              <w:t>kl 02</w:t>
            </w:r>
            <w:r w:rsidR="008205FF" w:rsidRPr="0056750E">
              <w:rPr>
                <w:rFonts w:ascii="Verdana" w:hAnsi="Verdana" w:cs="Arial"/>
                <w:b/>
                <w:bCs/>
                <w:sz w:val="20"/>
                <w:szCs w:val="20"/>
              </w:rPr>
              <w:t>:00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226C521D" w14:textId="77777777" w:rsidR="00EE476A" w:rsidRPr="0056750E" w:rsidRDefault="00EE476A" w:rsidP="005E0762">
            <w:pPr>
              <w:keepNext/>
              <w:keepLines/>
              <w:spacing w:after="0" w:line="240" w:lineRule="auto"/>
              <w:ind w:left="0" w:right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56750E">
              <w:rPr>
                <w:rFonts w:ascii="Verdana" w:hAnsi="Verdana" w:cs="Arial"/>
                <w:b/>
                <w:bCs/>
                <w:sz w:val="20"/>
                <w:szCs w:val="20"/>
              </w:rPr>
              <w:t>Kommentar</w:t>
            </w:r>
          </w:p>
        </w:tc>
      </w:tr>
      <w:tr w:rsidR="00EE476A" w:rsidRPr="0056750E" w14:paraId="7052839A" w14:textId="77777777" w:rsidTr="1B6B25CE">
        <w:tc>
          <w:tcPr>
            <w:tcW w:w="1456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A4C8D3" w14:textId="77777777" w:rsidR="00EE476A" w:rsidRPr="0056750E" w:rsidRDefault="00EE476A" w:rsidP="00EE476A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  <w:r w:rsidRPr="0056750E">
              <w:rPr>
                <w:rFonts w:ascii="Verdana" w:hAnsi="Verdana" w:cstheme="majorHAnsi"/>
                <w:b/>
                <w:sz w:val="22"/>
                <w:szCs w:val="22"/>
              </w:rPr>
              <w:t>Lungröntgen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B91B40" w14:textId="77777777" w:rsidR="00EE476A" w:rsidRPr="0056750E" w:rsidRDefault="00EE476A" w:rsidP="00B762EA">
            <w:pPr>
              <w:pStyle w:val="Tabelltext"/>
              <w:rPr>
                <w:rFonts w:ascii="Verdana" w:hAnsi="Verdana"/>
              </w:rPr>
            </w:pPr>
            <w:r w:rsidRPr="0056750E">
              <w:rPr>
                <w:rFonts w:ascii="Verdana" w:hAnsi="Verdana"/>
              </w:rPr>
              <w:t>Pneumothorax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571C7F" w14:textId="77777777" w:rsidR="00EE476A" w:rsidRPr="0056750E" w:rsidRDefault="00EE476A" w:rsidP="00B762EA">
            <w:pPr>
              <w:pStyle w:val="Tabelltext"/>
              <w:rPr>
                <w:rFonts w:ascii="Verdana" w:hAnsi="Verdana"/>
              </w:rPr>
            </w:pPr>
            <w:r w:rsidRPr="0056750E">
              <w:rPr>
                <w:rFonts w:ascii="Verdana" w:hAnsi="Verdana"/>
              </w:rPr>
              <w:t>X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D2176" w14:textId="77777777" w:rsidR="00EE476A" w:rsidRPr="0056750E" w:rsidRDefault="00EE476A" w:rsidP="00B762EA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295FF2" w14:textId="23597B20" w:rsidR="00EE476A" w:rsidRPr="0056750E" w:rsidRDefault="00EE476A" w:rsidP="00B762EA">
            <w:pPr>
              <w:pStyle w:val="Tabelltext"/>
              <w:rPr>
                <w:rFonts w:ascii="Verdana" w:hAnsi="Verdana"/>
              </w:rPr>
            </w:pPr>
          </w:p>
        </w:tc>
      </w:tr>
      <w:tr w:rsidR="00EE476A" w:rsidRPr="0056750E" w14:paraId="16DF6688" w14:textId="77777777" w:rsidTr="1B6B25CE">
        <w:tc>
          <w:tcPr>
            <w:tcW w:w="1456" w:type="dxa"/>
            <w:vMerge/>
            <w:vAlign w:val="center"/>
            <w:hideMark/>
          </w:tcPr>
          <w:p w14:paraId="288FB018" w14:textId="77777777" w:rsidR="00EE476A" w:rsidRPr="0056750E" w:rsidRDefault="00EE476A" w:rsidP="00EE476A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635A04" w14:textId="77777777" w:rsidR="00EE476A" w:rsidRPr="0056750E" w:rsidRDefault="00EE476A" w:rsidP="00B762EA">
            <w:pPr>
              <w:pStyle w:val="Tabelltext"/>
              <w:rPr>
                <w:rFonts w:ascii="Verdana" w:hAnsi="Verdana"/>
              </w:rPr>
            </w:pPr>
            <w:r w:rsidRPr="0056750E">
              <w:rPr>
                <w:rFonts w:ascii="Verdana" w:hAnsi="Verdana"/>
              </w:rPr>
              <w:t>Stas, infektion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285E" w14:textId="77777777" w:rsidR="00EE476A" w:rsidRPr="0056750E" w:rsidRDefault="00EE476A" w:rsidP="00B762EA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F65A9D" w14:textId="1808BA85" w:rsidR="00EE476A" w:rsidRPr="0056750E" w:rsidRDefault="00B762EA" w:rsidP="00B762EA">
            <w:pPr>
              <w:pStyle w:val="Tabelltext"/>
              <w:rPr>
                <w:rFonts w:ascii="Verdana" w:hAnsi="Verdana"/>
              </w:rPr>
            </w:pPr>
            <w:r w:rsidRPr="0056750E">
              <w:rPr>
                <w:rFonts w:ascii="Verdana" w:hAnsi="Verdana"/>
              </w:rPr>
              <w:t>X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BFF2947" w14:textId="4779B2AA" w:rsidR="00EE476A" w:rsidRPr="0056750E" w:rsidRDefault="00EE476A" w:rsidP="00B762EA">
            <w:pPr>
              <w:pStyle w:val="Tabelltext"/>
              <w:rPr>
                <w:rFonts w:ascii="Verdana" w:hAnsi="Verdana"/>
              </w:rPr>
            </w:pPr>
          </w:p>
        </w:tc>
      </w:tr>
      <w:tr w:rsidR="00EE476A" w:rsidRPr="0056750E" w14:paraId="3E285219" w14:textId="77777777" w:rsidTr="1B6B25CE">
        <w:tc>
          <w:tcPr>
            <w:tcW w:w="1456" w:type="dxa"/>
            <w:vMerge/>
            <w:vAlign w:val="center"/>
            <w:hideMark/>
          </w:tcPr>
          <w:p w14:paraId="136D2BCD" w14:textId="77777777" w:rsidR="00EE476A" w:rsidRPr="0056750E" w:rsidRDefault="00EE476A" w:rsidP="00EE476A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361A62" w14:textId="77777777" w:rsidR="00EE476A" w:rsidRPr="0056750E" w:rsidRDefault="00EE476A" w:rsidP="00B762EA">
            <w:pPr>
              <w:pStyle w:val="Tabelltext"/>
              <w:rPr>
                <w:rFonts w:ascii="Verdana" w:hAnsi="Verdana"/>
              </w:rPr>
            </w:pPr>
            <w:r w:rsidRPr="0056750E">
              <w:rPr>
                <w:rFonts w:ascii="Verdana" w:hAnsi="Verdana"/>
              </w:rPr>
              <w:t>Drän-/CVK-/tubläge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F034E" w14:textId="66ACE6AC" w:rsidR="00EE476A" w:rsidRPr="0056750E" w:rsidRDefault="00B762EA" w:rsidP="00B762EA">
            <w:pPr>
              <w:pStyle w:val="Tabelltext"/>
              <w:rPr>
                <w:rFonts w:ascii="Verdana" w:hAnsi="Verdana"/>
              </w:rPr>
            </w:pPr>
            <w:r w:rsidRPr="0056750E">
              <w:rPr>
                <w:rFonts w:ascii="Verdana" w:hAnsi="Verdana"/>
              </w:rPr>
              <w:t>X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EC224" w14:textId="77777777" w:rsidR="00EE476A" w:rsidRPr="0056750E" w:rsidRDefault="00EE476A" w:rsidP="00B762EA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7AD41D" w14:textId="40AA0F9C" w:rsidR="00EE476A" w:rsidRPr="0056750E" w:rsidRDefault="00EE476A" w:rsidP="00B762EA">
            <w:pPr>
              <w:pStyle w:val="Tabelltext"/>
              <w:rPr>
                <w:rFonts w:ascii="Verdana" w:hAnsi="Verdana"/>
              </w:rPr>
            </w:pPr>
          </w:p>
        </w:tc>
      </w:tr>
      <w:tr w:rsidR="00EE476A" w:rsidRPr="0056750E" w14:paraId="3C02D1C5" w14:textId="77777777" w:rsidTr="1B6B25CE">
        <w:trPr>
          <w:trHeight w:val="528"/>
        </w:trPr>
        <w:tc>
          <w:tcPr>
            <w:tcW w:w="1456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E262C6" w14:textId="77777777" w:rsidR="00EE476A" w:rsidRPr="0056750E" w:rsidRDefault="00EE476A" w:rsidP="00EE476A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  <w:r w:rsidRPr="0056750E">
              <w:rPr>
                <w:rFonts w:ascii="Verdana" w:hAnsi="Verdana" w:cstheme="majorHAnsi"/>
                <w:b/>
                <w:sz w:val="22"/>
                <w:szCs w:val="22"/>
              </w:rPr>
              <w:t>Skelett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F409AB" w14:textId="77777777" w:rsidR="00EE476A" w:rsidRPr="0056750E" w:rsidRDefault="00EE476A" w:rsidP="00B762EA">
            <w:pPr>
              <w:pStyle w:val="Tabelltext"/>
              <w:rPr>
                <w:rFonts w:ascii="Verdana" w:hAnsi="Verdana"/>
              </w:rPr>
            </w:pPr>
            <w:r w:rsidRPr="0056750E">
              <w:rPr>
                <w:rFonts w:ascii="Verdana" w:hAnsi="Verdana"/>
              </w:rPr>
              <w:t>Fraktur, småskelett, extremiteter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3A063" w14:textId="1237186C" w:rsidR="00EE476A" w:rsidRPr="0056750E" w:rsidRDefault="0E701229" w:rsidP="00B762EA">
            <w:pPr>
              <w:pStyle w:val="Tabelltext"/>
              <w:rPr>
                <w:rFonts w:ascii="Verdana" w:hAnsi="Verdana"/>
              </w:rPr>
            </w:pPr>
            <w:r w:rsidRPr="0056750E">
              <w:rPr>
                <w:rFonts w:ascii="Verdana" w:hAnsi="Verdana"/>
              </w:rPr>
              <w:t>(</w:t>
            </w:r>
            <w:r w:rsidR="00B762EA" w:rsidRPr="0056750E">
              <w:rPr>
                <w:rFonts w:ascii="Verdana" w:hAnsi="Verdana"/>
              </w:rPr>
              <w:t>X</w:t>
            </w:r>
            <w:r w:rsidRPr="0056750E">
              <w:rPr>
                <w:rFonts w:ascii="Verdana" w:hAnsi="Verdana"/>
              </w:rPr>
              <w:t>)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E9CE" w14:textId="130DE534" w:rsidR="00EE476A" w:rsidRPr="0056750E" w:rsidRDefault="00B762EA" w:rsidP="00B762EA">
            <w:pPr>
              <w:pStyle w:val="Tabelltext"/>
              <w:rPr>
                <w:rFonts w:ascii="Verdana" w:hAnsi="Verdana"/>
              </w:rPr>
            </w:pPr>
            <w:r w:rsidRPr="0056750E">
              <w:rPr>
                <w:rFonts w:ascii="Verdana" w:hAnsi="Verdana"/>
              </w:rPr>
              <w:t>X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638136B" w14:textId="6C172ACD" w:rsidR="00EE476A" w:rsidRPr="0056750E" w:rsidRDefault="37EB4A77" w:rsidP="00B762EA">
            <w:pPr>
              <w:pStyle w:val="Tabelltext"/>
              <w:rPr>
                <w:rFonts w:ascii="Verdana" w:hAnsi="Verdana"/>
              </w:rPr>
            </w:pPr>
            <w:r w:rsidRPr="0056750E">
              <w:rPr>
                <w:rFonts w:ascii="Verdana" w:hAnsi="Verdana"/>
              </w:rPr>
              <w:t>Förmodade frakturer utan synlig yttre felställning och utan tecken till påverkan av nerv- eller kärlfunktion</w:t>
            </w:r>
            <w:r w:rsidR="43ABF314" w:rsidRPr="0056750E">
              <w:rPr>
                <w:rFonts w:ascii="Verdana" w:hAnsi="Verdana"/>
              </w:rPr>
              <w:t xml:space="preserve"> röntgas ej nattetid</w:t>
            </w:r>
            <w:r w:rsidRPr="0056750E">
              <w:rPr>
                <w:rFonts w:ascii="Verdana" w:hAnsi="Verdana"/>
              </w:rPr>
              <w:t>.</w:t>
            </w:r>
          </w:p>
          <w:p w14:paraId="02882512" w14:textId="7AC3300D" w:rsidR="00EE476A" w:rsidRPr="0056750E" w:rsidRDefault="43BE9581" w:rsidP="00C6288B">
            <w:pPr>
              <w:pStyle w:val="Tabelltext"/>
              <w:rPr>
                <w:rFonts w:ascii="Verdana" w:hAnsi="Verdana"/>
              </w:rPr>
            </w:pPr>
            <w:r w:rsidRPr="0056750E">
              <w:rPr>
                <w:rFonts w:ascii="Verdana" w:hAnsi="Verdana"/>
              </w:rPr>
              <w:t>Reponerade frakturer/luxationer röntgas påföljande morgon om det inte finns anledning tro att repositionen misslyckats och nytt repositionsförsök därför övervägs under samma natt.</w:t>
            </w:r>
          </w:p>
        </w:tc>
      </w:tr>
      <w:tr w:rsidR="00EE476A" w:rsidRPr="0056750E" w14:paraId="0717032F" w14:textId="77777777" w:rsidTr="1B6B25CE">
        <w:trPr>
          <w:trHeight w:val="666"/>
        </w:trPr>
        <w:tc>
          <w:tcPr>
            <w:tcW w:w="1456" w:type="dxa"/>
            <w:vMerge/>
            <w:vAlign w:val="center"/>
            <w:hideMark/>
          </w:tcPr>
          <w:p w14:paraId="53364F2E" w14:textId="77777777" w:rsidR="00EE476A" w:rsidRPr="0056750E" w:rsidRDefault="00EE476A" w:rsidP="00EE476A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8875AB" w14:textId="372FAF5D" w:rsidR="00EE476A" w:rsidRPr="0056750E" w:rsidRDefault="37EB4A77" w:rsidP="00E07D12">
            <w:pPr>
              <w:pStyle w:val="Tabelltext"/>
              <w:rPr>
                <w:rFonts w:ascii="Verdana" w:hAnsi="Verdana"/>
              </w:rPr>
            </w:pPr>
            <w:r w:rsidRPr="0056750E">
              <w:rPr>
                <w:rFonts w:ascii="Verdana" w:hAnsi="Verdana"/>
              </w:rPr>
              <w:t>Fraktur, bröst</w:t>
            </w:r>
            <w:r w:rsidR="0B674FDE" w:rsidRPr="0056750E">
              <w:rPr>
                <w:rFonts w:ascii="Verdana" w:hAnsi="Verdana"/>
              </w:rPr>
              <w:t>-</w:t>
            </w:r>
            <w:r w:rsidR="42586F74" w:rsidRPr="0056750E">
              <w:rPr>
                <w:rFonts w:ascii="Verdana" w:hAnsi="Verdana"/>
              </w:rPr>
              <w:t>,</w:t>
            </w:r>
            <w:r w:rsidRPr="0056750E">
              <w:rPr>
                <w:rFonts w:ascii="Verdana" w:hAnsi="Verdana"/>
              </w:rPr>
              <w:t xml:space="preserve"> ländrygg, höft, bäcken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1718C8" w14:textId="4FFCFDEF" w:rsidR="00EE476A" w:rsidRPr="0056750E" w:rsidRDefault="00165762" w:rsidP="00E07D12">
            <w:pPr>
              <w:pStyle w:val="Tabelltext"/>
              <w:rPr>
                <w:rFonts w:ascii="Verdana" w:hAnsi="Verdana"/>
              </w:rPr>
            </w:pPr>
            <w:r w:rsidRPr="0056750E">
              <w:rPr>
                <w:rFonts w:ascii="Verdana" w:hAnsi="Verdana"/>
              </w:rPr>
              <w:t>X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E8D91" w14:textId="77777777" w:rsidR="00EE476A" w:rsidRPr="0056750E" w:rsidRDefault="00EE476A" w:rsidP="00E07D12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329D681" w14:textId="1188ACF8" w:rsidR="00EE476A" w:rsidRPr="0056750E" w:rsidRDefault="00EE476A" w:rsidP="00E07D12">
            <w:pPr>
              <w:pStyle w:val="Tabelltext"/>
              <w:rPr>
                <w:rFonts w:ascii="Verdana" w:hAnsi="Verdana"/>
              </w:rPr>
            </w:pPr>
          </w:p>
        </w:tc>
      </w:tr>
      <w:tr w:rsidR="00EE476A" w:rsidRPr="0056750E" w14:paraId="2337942A" w14:textId="77777777" w:rsidTr="1B6B25CE">
        <w:trPr>
          <w:trHeight w:val="675"/>
        </w:trPr>
        <w:tc>
          <w:tcPr>
            <w:tcW w:w="145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8E1E044" w14:textId="490F867A" w:rsidR="00EE476A" w:rsidRPr="0056750E" w:rsidRDefault="00EE476A" w:rsidP="00EE476A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  <w:r w:rsidRPr="0056750E">
              <w:rPr>
                <w:rFonts w:ascii="Verdana" w:hAnsi="Verdana" w:cstheme="majorHAnsi"/>
                <w:b/>
                <w:sz w:val="22"/>
                <w:szCs w:val="22"/>
              </w:rPr>
              <w:t>Akut GI-genomlys</w:t>
            </w:r>
            <w:r w:rsidR="009C7824">
              <w:rPr>
                <w:rFonts w:ascii="Verdana" w:hAnsi="Verdana" w:cstheme="majorHAnsi"/>
                <w:b/>
                <w:sz w:val="22"/>
                <w:szCs w:val="22"/>
              </w:rPr>
              <w:t>-</w:t>
            </w:r>
            <w:r w:rsidRPr="0056750E">
              <w:rPr>
                <w:rFonts w:ascii="Verdana" w:hAnsi="Verdana" w:cstheme="majorHAnsi"/>
                <w:b/>
                <w:sz w:val="22"/>
                <w:szCs w:val="22"/>
              </w:rPr>
              <w:t>ning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656167" w14:textId="3C58A316" w:rsidR="00EE476A" w:rsidRPr="0056750E" w:rsidRDefault="00EE476A" w:rsidP="00E07D12">
            <w:pPr>
              <w:pStyle w:val="Tabelltext"/>
              <w:rPr>
                <w:rFonts w:ascii="Verdana" w:hAnsi="Verdana"/>
              </w:rPr>
            </w:pPr>
            <w:r w:rsidRPr="0056750E">
              <w:rPr>
                <w:rFonts w:ascii="Verdana" w:hAnsi="Verdana"/>
              </w:rPr>
              <w:t>Sigmoideum</w:t>
            </w:r>
            <w:r w:rsidR="00B95F96" w:rsidRPr="0056750E">
              <w:rPr>
                <w:rFonts w:ascii="Verdana" w:hAnsi="Verdana"/>
              </w:rPr>
              <w:t>-</w:t>
            </w:r>
            <w:r w:rsidRPr="0056750E">
              <w:rPr>
                <w:rFonts w:ascii="Verdana" w:hAnsi="Verdana"/>
              </w:rPr>
              <w:t>volvulus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5677F2" w14:textId="0CFA2CBE" w:rsidR="00EE476A" w:rsidRPr="0056750E" w:rsidRDefault="00165762" w:rsidP="00E07D12">
            <w:pPr>
              <w:pStyle w:val="Tabelltext"/>
              <w:rPr>
                <w:rFonts w:ascii="Verdana" w:hAnsi="Verdana"/>
              </w:rPr>
            </w:pPr>
            <w:r w:rsidRPr="0056750E">
              <w:rPr>
                <w:rFonts w:ascii="Verdana" w:hAnsi="Verdana"/>
              </w:rPr>
              <w:t>X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5C5A" w14:textId="77777777" w:rsidR="00EE476A" w:rsidRPr="0056750E" w:rsidRDefault="00EE476A" w:rsidP="00E07D12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97AF94" w14:textId="712869EC" w:rsidR="00EE476A" w:rsidRPr="0056750E" w:rsidRDefault="3DC52D7F" w:rsidP="00E07D12">
            <w:pPr>
              <w:pStyle w:val="Tabelltext"/>
              <w:rPr>
                <w:rFonts w:ascii="Verdana" w:hAnsi="Verdana"/>
              </w:rPr>
            </w:pPr>
            <w:r w:rsidRPr="0056750E">
              <w:rPr>
                <w:rFonts w:ascii="Verdana" w:hAnsi="Verdana"/>
              </w:rPr>
              <w:t>Extern aktör kontaktar lokal</w:t>
            </w:r>
            <w:r w:rsidR="708D8567" w:rsidRPr="0056750E">
              <w:rPr>
                <w:rFonts w:ascii="Verdana" w:hAnsi="Verdana"/>
              </w:rPr>
              <w:t xml:space="preserve"> jour som får </w:t>
            </w:r>
            <w:r w:rsidR="2358D70C" w:rsidRPr="0056750E">
              <w:rPr>
                <w:rFonts w:ascii="Verdana" w:hAnsi="Verdana"/>
              </w:rPr>
              <w:t>avgöra</w:t>
            </w:r>
            <w:r w:rsidR="708D8567" w:rsidRPr="0056750E">
              <w:rPr>
                <w:rFonts w:ascii="Verdana" w:hAnsi="Verdana"/>
              </w:rPr>
              <w:t xml:space="preserve"> hur fallet ska handläggas.</w:t>
            </w:r>
            <w:r w:rsidR="2358D70C" w:rsidRPr="0056750E">
              <w:rPr>
                <w:rFonts w:ascii="Verdana" w:hAnsi="Verdana"/>
              </w:rPr>
              <w:t xml:space="preserve"> </w:t>
            </w:r>
          </w:p>
        </w:tc>
      </w:tr>
      <w:tr w:rsidR="00EE476A" w:rsidRPr="0056750E" w14:paraId="476D8419" w14:textId="77777777" w:rsidTr="1B6B25CE">
        <w:trPr>
          <w:trHeight w:val="675"/>
        </w:trPr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63BC91B" w14:textId="77777777" w:rsidR="00EE476A" w:rsidRPr="0056750E" w:rsidRDefault="00EE476A" w:rsidP="00EE476A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ECCF9" w14:textId="3D9927A6" w:rsidR="00EE476A" w:rsidRPr="0056750E" w:rsidRDefault="00EE476A" w:rsidP="00E07D12">
            <w:pPr>
              <w:pStyle w:val="Tabelltext"/>
              <w:rPr>
                <w:rFonts w:ascii="Verdana" w:hAnsi="Verdana"/>
              </w:rPr>
            </w:pPr>
            <w:r w:rsidRPr="0056750E">
              <w:rPr>
                <w:rFonts w:ascii="Verdana" w:hAnsi="Verdana"/>
              </w:rPr>
              <w:t>Invaginations</w:t>
            </w:r>
            <w:r w:rsidR="00B63A96">
              <w:rPr>
                <w:rFonts w:ascii="Verdana" w:hAnsi="Verdana"/>
              </w:rPr>
              <w:t>-</w:t>
            </w:r>
            <w:r w:rsidRPr="0056750E">
              <w:rPr>
                <w:rFonts w:ascii="Verdana" w:hAnsi="Verdana"/>
              </w:rPr>
              <w:t>lösning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6731" w14:textId="4E06B6D7" w:rsidR="00EE476A" w:rsidRPr="0056750E" w:rsidRDefault="00165762" w:rsidP="00E07D12">
            <w:pPr>
              <w:pStyle w:val="Tabelltext"/>
              <w:rPr>
                <w:rFonts w:ascii="Verdana" w:hAnsi="Verdana"/>
              </w:rPr>
            </w:pPr>
            <w:r w:rsidRPr="0056750E">
              <w:rPr>
                <w:rFonts w:ascii="Verdana" w:hAnsi="Verdana"/>
              </w:rPr>
              <w:t>X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58A82" w14:textId="77777777" w:rsidR="00EE476A" w:rsidRPr="0056750E" w:rsidRDefault="00EE476A" w:rsidP="00E07D12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5F708B" w14:textId="251876A7" w:rsidR="00EE476A" w:rsidRPr="0056750E" w:rsidRDefault="0E957199" w:rsidP="00E07D12">
            <w:pPr>
              <w:pStyle w:val="Tabelltext"/>
              <w:rPr>
                <w:rFonts w:ascii="Verdana" w:hAnsi="Verdana"/>
              </w:rPr>
            </w:pPr>
            <w:r w:rsidRPr="0056750E">
              <w:rPr>
                <w:rFonts w:ascii="Verdana" w:hAnsi="Verdana"/>
              </w:rPr>
              <w:t>E</w:t>
            </w:r>
            <w:r w:rsidR="75C299C1" w:rsidRPr="0056750E">
              <w:rPr>
                <w:rFonts w:ascii="Verdana" w:hAnsi="Verdana"/>
              </w:rPr>
              <w:t xml:space="preserve">xtern aktör kontaktar lokal jour som får </w:t>
            </w:r>
            <w:r w:rsidR="34A56279" w:rsidRPr="0056750E">
              <w:rPr>
                <w:rFonts w:ascii="Verdana" w:hAnsi="Verdana"/>
              </w:rPr>
              <w:t>avgöra</w:t>
            </w:r>
            <w:r w:rsidR="75C299C1" w:rsidRPr="0056750E">
              <w:rPr>
                <w:rFonts w:ascii="Verdana" w:hAnsi="Verdana"/>
              </w:rPr>
              <w:t xml:space="preserve"> hur fallet ska handläggas.</w:t>
            </w:r>
          </w:p>
        </w:tc>
      </w:tr>
      <w:tr w:rsidR="00EE476A" w:rsidRPr="0056750E" w14:paraId="2615AF66" w14:textId="77777777" w:rsidTr="1B6B25CE">
        <w:trPr>
          <w:trHeight w:val="675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7199CF" w14:textId="77777777" w:rsidR="00EE476A" w:rsidRPr="0056750E" w:rsidRDefault="00EE476A" w:rsidP="00EE476A">
            <w:pPr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67529" w14:textId="77777777" w:rsidR="00EE476A" w:rsidRPr="0056750E" w:rsidRDefault="00EE476A" w:rsidP="006920A3">
            <w:pPr>
              <w:pStyle w:val="Tabelltext"/>
              <w:keepNext/>
              <w:keepLines/>
              <w:rPr>
                <w:rFonts w:ascii="Verdana" w:hAnsi="Verdana"/>
              </w:rPr>
            </w:pPr>
            <w:r w:rsidRPr="0056750E">
              <w:rPr>
                <w:rFonts w:ascii="Verdana" w:hAnsi="Verdana"/>
              </w:rPr>
              <w:t>Esofagus, främmande kropp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935D" w14:textId="4ECCEEEC" w:rsidR="00EE476A" w:rsidRPr="0056750E" w:rsidRDefault="00EE476A" w:rsidP="006920A3">
            <w:pPr>
              <w:pStyle w:val="Tabelltext"/>
              <w:keepNext/>
              <w:keepLines/>
              <w:rPr>
                <w:rFonts w:ascii="Verdana" w:hAnsi="Verdana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73F17" w14:textId="30230146" w:rsidR="00EE476A" w:rsidRPr="0056750E" w:rsidRDefault="00165762" w:rsidP="006920A3">
            <w:pPr>
              <w:pStyle w:val="Tabelltext"/>
              <w:keepNext/>
              <w:keepLines/>
              <w:rPr>
                <w:rFonts w:ascii="Verdana" w:hAnsi="Verdana"/>
              </w:rPr>
            </w:pPr>
            <w:r w:rsidRPr="0056750E">
              <w:rPr>
                <w:rFonts w:ascii="Verdana" w:hAnsi="Verdana"/>
              </w:rPr>
              <w:t>X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4C02D6" w14:textId="4307F954" w:rsidR="00EE476A" w:rsidRPr="0056750E" w:rsidRDefault="09C2EC20" w:rsidP="006920A3">
            <w:pPr>
              <w:pStyle w:val="Tabelltext"/>
              <w:keepNext/>
              <w:keepLines/>
              <w:rPr>
                <w:rFonts w:ascii="Verdana" w:hAnsi="Verdana"/>
              </w:rPr>
            </w:pPr>
            <w:r w:rsidRPr="0056750E">
              <w:rPr>
                <w:rFonts w:ascii="Verdana" w:hAnsi="Verdana"/>
              </w:rPr>
              <w:t>Dygnet runt</w:t>
            </w:r>
            <w:r w:rsidR="1EF86122" w:rsidRPr="0056750E">
              <w:rPr>
                <w:rFonts w:ascii="Verdana" w:hAnsi="Verdana"/>
              </w:rPr>
              <w:t xml:space="preserve"> om misstänkt perforati</w:t>
            </w:r>
            <w:r w:rsidR="50211E8D" w:rsidRPr="0056750E">
              <w:rPr>
                <w:rFonts w:ascii="Verdana" w:hAnsi="Verdana"/>
              </w:rPr>
              <w:t>o</w:t>
            </w:r>
            <w:r w:rsidR="1EF86122" w:rsidRPr="0056750E">
              <w:rPr>
                <w:rFonts w:ascii="Verdana" w:hAnsi="Verdana"/>
              </w:rPr>
              <w:t xml:space="preserve">n. </w:t>
            </w:r>
            <w:r w:rsidR="4EE3E2F4" w:rsidRPr="0056750E">
              <w:rPr>
                <w:rFonts w:ascii="Verdana" w:hAnsi="Verdana"/>
              </w:rPr>
              <w:br/>
            </w:r>
            <w:r w:rsidR="1EF86122" w:rsidRPr="0056750E">
              <w:rPr>
                <w:rFonts w:ascii="Verdana" w:hAnsi="Verdana"/>
              </w:rPr>
              <w:t>DT hals</w:t>
            </w:r>
            <w:r w:rsidR="7421E21A" w:rsidRPr="0056750E">
              <w:rPr>
                <w:rFonts w:ascii="Verdana" w:hAnsi="Verdana"/>
              </w:rPr>
              <w:t>/thorax</w:t>
            </w:r>
            <w:r w:rsidR="1EF86122" w:rsidRPr="0056750E">
              <w:rPr>
                <w:rFonts w:ascii="Verdana" w:hAnsi="Verdana"/>
              </w:rPr>
              <w:t xml:space="preserve"> om akut med</w:t>
            </w:r>
            <w:r w:rsidR="2D784940" w:rsidRPr="0056750E">
              <w:rPr>
                <w:rFonts w:ascii="Verdana" w:hAnsi="Verdana"/>
              </w:rPr>
              <w:t>i</w:t>
            </w:r>
            <w:r w:rsidR="1EF86122" w:rsidRPr="0056750E">
              <w:rPr>
                <w:rFonts w:ascii="Verdana" w:hAnsi="Verdana"/>
              </w:rPr>
              <w:t xml:space="preserve">astinit. </w:t>
            </w:r>
          </w:p>
        </w:tc>
      </w:tr>
    </w:tbl>
    <w:p w14:paraId="701FFFB3" w14:textId="77777777" w:rsidR="00401E6E" w:rsidRPr="00B84618" w:rsidRDefault="00401E6E" w:rsidP="00B84618">
      <w:pPr>
        <w:spacing w:line="240" w:lineRule="auto"/>
        <w:rPr>
          <w:sz w:val="16"/>
          <w:szCs w:val="16"/>
        </w:rPr>
      </w:pPr>
    </w:p>
    <w:tbl>
      <w:tblPr>
        <w:tblW w:w="9356" w:type="dxa"/>
        <w:tblInd w:w="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01"/>
        <w:gridCol w:w="2447"/>
        <w:gridCol w:w="1603"/>
        <w:gridCol w:w="1640"/>
        <w:gridCol w:w="1965"/>
      </w:tblGrid>
      <w:tr w:rsidR="00492954" w:rsidRPr="00B63A96" w14:paraId="1EC14110" w14:textId="77777777" w:rsidTr="00E73101">
        <w:trPr>
          <w:trHeight w:val="302"/>
        </w:trPr>
        <w:tc>
          <w:tcPr>
            <w:tcW w:w="14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FFFF99"/>
            <w:vAlign w:val="center"/>
          </w:tcPr>
          <w:p w14:paraId="11273624" w14:textId="77777777" w:rsidR="00492954" w:rsidRPr="00B63A96" w:rsidRDefault="00492954" w:rsidP="00492954">
            <w:pPr>
              <w:spacing w:after="0" w:line="240" w:lineRule="auto"/>
              <w:ind w:left="0" w:right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99"/>
            <w:vAlign w:val="center"/>
          </w:tcPr>
          <w:p w14:paraId="2854C71D" w14:textId="77777777" w:rsidR="00492954" w:rsidRPr="00B63A96" w:rsidRDefault="00492954" w:rsidP="00492954">
            <w:pPr>
              <w:spacing w:after="0" w:line="240" w:lineRule="auto"/>
              <w:ind w:left="0" w:right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99"/>
            <w:vAlign w:val="center"/>
          </w:tcPr>
          <w:p w14:paraId="37DA2234" w14:textId="77777777" w:rsidR="00492954" w:rsidRPr="00B63A96" w:rsidRDefault="00492954" w:rsidP="00224B5B">
            <w:pPr>
              <w:pStyle w:val="Rubrik3"/>
              <w:spacing w:before="40"/>
              <w:ind w:left="0" w:right="0"/>
              <w:jc w:val="center"/>
            </w:pPr>
            <w:bookmarkStart w:id="111" w:name="_Toc195025398"/>
            <w:r w:rsidRPr="00B63A96">
              <w:t>MR</w:t>
            </w:r>
            <w:bookmarkEnd w:id="111"/>
          </w:p>
        </w:tc>
        <w:tc>
          <w:tcPr>
            <w:tcW w:w="17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99"/>
            <w:vAlign w:val="center"/>
          </w:tcPr>
          <w:p w14:paraId="448A672D" w14:textId="77777777" w:rsidR="00492954" w:rsidRPr="00B63A96" w:rsidRDefault="00492954" w:rsidP="00492954">
            <w:pPr>
              <w:spacing w:after="0" w:line="240" w:lineRule="auto"/>
              <w:ind w:left="0" w:right="0"/>
              <w:rPr>
                <w:rFonts w:ascii="Verdana" w:hAnsi="Verdana" w:cs="Arial"/>
                <w:sz w:val="20"/>
                <w:szCs w:val="20"/>
              </w:rPr>
            </w:pPr>
          </w:p>
          <w:p w14:paraId="0CA500CB" w14:textId="77777777" w:rsidR="00492954" w:rsidRPr="00B63A96" w:rsidRDefault="00492954" w:rsidP="00492954">
            <w:pPr>
              <w:spacing w:after="0" w:line="240" w:lineRule="auto"/>
              <w:ind w:left="0" w:righ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11C1E40" w14:textId="77777777" w:rsidR="00492954" w:rsidRPr="00B63A96" w:rsidRDefault="00492954" w:rsidP="00492954">
            <w:pPr>
              <w:spacing w:after="0" w:line="240" w:lineRule="auto"/>
              <w:ind w:left="0" w:right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</w:tr>
      <w:tr w:rsidR="00492954" w:rsidRPr="00B63A96" w14:paraId="019B188D" w14:textId="77777777" w:rsidTr="00E73101">
        <w:trPr>
          <w:trHeight w:val="792"/>
        </w:trPr>
        <w:tc>
          <w:tcPr>
            <w:tcW w:w="14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vAlign w:val="center"/>
            <w:hideMark/>
          </w:tcPr>
          <w:p w14:paraId="76E9C50C" w14:textId="77777777" w:rsidR="00492954" w:rsidRPr="00B63A96" w:rsidRDefault="00492954" w:rsidP="00492954">
            <w:pPr>
              <w:spacing w:after="0" w:line="240" w:lineRule="auto"/>
              <w:ind w:left="0" w:right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63A96">
              <w:rPr>
                <w:rFonts w:ascii="Verdana" w:hAnsi="Verdana" w:cs="Arial"/>
                <w:b/>
                <w:bCs/>
                <w:sz w:val="20"/>
                <w:szCs w:val="20"/>
              </w:rPr>
              <w:t>Undersökning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vAlign w:val="center"/>
            <w:hideMark/>
          </w:tcPr>
          <w:p w14:paraId="01394D15" w14:textId="77777777" w:rsidR="00492954" w:rsidRPr="00B63A96" w:rsidRDefault="00492954" w:rsidP="00492954">
            <w:pPr>
              <w:spacing w:after="0" w:line="240" w:lineRule="auto"/>
              <w:ind w:left="0" w:right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63A96">
              <w:rPr>
                <w:rFonts w:ascii="Verdana" w:hAnsi="Verdana" w:cs="Arial"/>
                <w:b/>
                <w:bCs/>
                <w:sz w:val="20"/>
                <w:szCs w:val="20"/>
              </w:rPr>
              <w:t>Frågeställning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vAlign w:val="center"/>
            <w:hideMark/>
          </w:tcPr>
          <w:p w14:paraId="0E4ECB84" w14:textId="77777777" w:rsidR="00492954" w:rsidRPr="00B63A96" w:rsidRDefault="00492954" w:rsidP="00492954">
            <w:pPr>
              <w:spacing w:after="0" w:line="240" w:lineRule="auto"/>
              <w:ind w:left="0" w:right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63A96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1 </w:t>
            </w:r>
            <w:r w:rsidRPr="00B63A96">
              <w:rPr>
                <w:rFonts w:ascii="Verdana" w:hAnsi="Verdana" w:cs="Arial"/>
                <w:b/>
                <w:bCs/>
                <w:sz w:val="20"/>
                <w:szCs w:val="20"/>
              </w:rPr>
              <w:br/>
              <w:t>Dygnet runt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vAlign w:val="center"/>
            <w:hideMark/>
          </w:tcPr>
          <w:p w14:paraId="7FE232DC" w14:textId="3D1E42B0" w:rsidR="00492954" w:rsidRPr="00B63A96" w:rsidRDefault="00492954" w:rsidP="00492954">
            <w:pPr>
              <w:spacing w:after="0" w:line="240" w:lineRule="auto"/>
              <w:ind w:left="0" w:right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63A96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2 </w:t>
            </w:r>
            <w:r w:rsidRPr="00B63A96">
              <w:rPr>
                <w:rFonts w:ascii="Verdana" w:hAnsi="Verdana" w:cs="Arial"/>
                <w:b/>
                <w:bCs/>
                <w:sz w:val="20"/>
                <w:szCs w:val="20"/>
              </w:rPr>
              <w:br/>
              <w:t>Kvällstid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23C61833" w14:textId="77777777" w:rsidR="00492954" w:rsidRPr="00B63A96" w:rsidRDefault="00492954" w:rsidP="00492954">
            <w:pPr>
              <w:spacing w:after="0" w:line="240" w:lineRule="auto"/>
              <w:ind w:left="0" w:right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B63A96">
              <w:rPr>
                <w:rFonts w:ascii="Verdana" w:hAnsi="Verdana" w:cs="Arial"/>
                <w:b/>
                <w:bCs/>
                <w:sz w:val="16"/>
                <w:szCs w:val="16"/>
              </w:rPr>
              <w:t>Kommentar</w:t>
            </w:r>
          </w:p>
        </w:tc>
      </w:tr>
      <w:tr w:rsidR="00492954" w:rsidRPr="00B63A96" w14:paraId="3556E8FA" w14:textId="77777777" w:rsidTr="00E73101">
        <w:tc>
          <w:tcPr>
            <w:tcW w:w="1480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609794B" w14:textId="77777777" w:rsidR="00492954" w:rsidRPr="00B63A96" w:rsidRDefault="00492954" w:rsidP="008709A3">
            <w:pPr>
              <w:pStyle w:val="Tabelltext"/>
              <w:jc w:val="left"/>
              <w:rPr>
                <w:rFonts w:ascii="Verdana" w:hAnsi="Verdana"/>
                <w:b/>
              </w:rPr>
            </w:pPr>
            <w:r w:rsidRPr="00B63A96">
              <w:rPr>
                <w:rFonts w:ascii="Verdana" w:hAnsi="Verdana"/>
                <w:b/>
              </w:rPr>
              <w:t>MR rygg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7F0233" w14:textId="77777777" w:rsidR="00492954" w:rsidRPr="00B63A96" w:rsidRDefault="00492954" w:rsidP="008709A3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Hotande tvärsnittslesion, ryggmärgspåverkan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841633" w14:textId="77777777" w:rsidR="00492954" w:rsidRPr="00B63A96" w:rsidRDefault="00492954" w:rsidP="008709A3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7ACB" w14:textId="77777777" w:rsidR="00492954" w:rsidRPr="00B63A96" w:rsidRDefault="00492954" w:rsidP="008709A3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207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7968A" w14:textId="77777777" w:rsidR="00492954" w:rsidRPr="00B63A96" w:rsidRDefault="00492954" w:rsidP="008709A3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Vi har inte MR på kvällar, nätter eller helger. Akuta patienter ska hänvisas till Sahlgrenska. Remittenten ansvarar för kontakt med Sahlgrenska och transport dit enligt lokala rutiner.</w:t>
            </w:r>
          </w:p>
        </w:tc>
      </w:tr>
      <w:tr w:rsidR="00492954" w:rsidRPr="00B63A96" w14:paraId="43F94CB3" w14:textId="77777777" w:rsidTr="00E73101">
        <w:tc>
          <w:tcPr>
            <w:tcW w:w="1480" w:type="dxa"/>
            <w:vMerge/>
            <w:vAlign w:val="center"/>
            <w:hideMark/>
          </w:tcPr>
          <w:p w14:paraId="6234852D" w14:textId="77777777" w:rsidR="00492954" w:rsidRPr="00B63A96" w:rsidRDefault="00492954" w:rsidP="00545675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E60A32" w14:textId="77777777" w:rsidR="00492954" w:rsidRPr="00B63A96" w:rsidRDefault="00492954" w:rsidP="008709A3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Cauda equina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1DF1A" w14:textId="77777777" w:rsidR="00492954" w:rsidRPr="00B63A96" w:rsidRDefault="00492954" w:rsidP="008709A3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78D876" w14:textId="77777777" w:rsidR="00492954" w:rsidRPr="00B63A96" w:rsidRDefault="00492954" w:rsidP="008709A3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2070" w:type="dxa"/>
            <w:vMerge/>
            <w:vAlign w:val="center"/>
            <w:hideMark/>
          </w:tcPr>
          <w:p w14:paraId="001515FD" w14:textId="77777777" w:rsidR="00492954" w:rsidRPr="00B63A96" w:rsidRDefault="00492954" w:rsidP="00545675">
            <w:pPr>
              <w:pStyle w:val="Tabelltext"/>
              <w:rPr>
                <w:rFonts w:ascii="Verdana" w:hAnsi="Verdana"/>
                <w:sz w:val="16"/>
                <w:szCs w:val="16"/>
              </w:rPr>
            </w:pPr>
          </w:p>
        </w:tc>
      </w:tr>
      <w:tr w:rsidR="00492954" w:rsidRPr="00B63A96" w14:paraId="18647477" w14:textId="77777777" w:rsidTr="00E73101">
        <w:tc>
          <w:tcPr>
            <w:tcW w:w="1480" w:type="dxa"/>
            <w:vMerge/>
            <w:vAlign w:val="center"/>
            <w:hideMark/>
          </w:tcPr>
          <w:p w14:paraId="4E0034F0" w14:textId="77777777" w:rsidR="00492954" w:rsidRPr="00B63A96" w:rsidRDefault="00492954" w:rsidP="00545675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FBAE5B" w14:textId="77777777" w:rsidR="00492954" w:rsidRPr="00B63A96" w:rsidRDefault="00492954" w:rsidP="008709A3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Epiduralblödning efter anestesi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5CCAB9" w14:textId="77777777" w:rsidR="00492954" w:rsidRPr="00B63A96" w:rsidRDefault="00492954" w:rsidP="008709A3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4DA0A2E" w14:textId="77777777" w:rsidR="00492954" w:rsidRPr="00B63A96" w:rsidRDefault="00492954" w:rsidP="008709A3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2070" w:type="dxa"/>
            <w:vMerge/>
            <w:vAlign w:val="center"/>
            <w:hideMark/>
          </w:tcPr>
          <w:p w14:paraId="3BC53A90" w14:textId="77777777" w:rsidR="00492954" w:rsidRPr="00B63A96" w:rsidRDefault="00492954" w:rsidP="00545675">
            <w:pPr>
              <w:pStyle w:val="Tabelltext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68F49832" w14:textId="77777777" w:rsidR="007B0136" w:rsidRPr="003555DF" w:rsidRDefault="007B0136" w:rsidP="00545675">
      <w:pPr>
        <w:pStyle w:val="Tabelltext"/>
        <w:rPr>
          <w:sz w:val="16"/>
          <w:szCs w:val="16"/>
        </w:rPr>
      </w:pPr>
    </w:p>
    <w:tbl>
      <w:tblPr>
        <w:tblW w:w="9356" w:type="dxa"/>
        <w:tblInd w:w="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42"/>
        <w:gridCol w:w="2405"/>
        <w:gridCol w:w="1745"/>
        <w:gridCol w:w="1749"/>
        <w:gridCol w:w="2015"/>
      </w:tblGrid>
      <w:tr w:rsidR="004C7F84" w:rsidRPr="00B63A96" w14:paraId="00CED24D" w14:textId="77777777" w:rsidTr="006920A3">
        <w:trPr>
          <w:trHeight w:val="792"/>
          <w:tblHeader/>
        </w:trPr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FFFF99"/>
            <w:vAlign w:val="center"/>
          </w:tcPr>
          <w:p w14:paraId="6ABCA0E3" w14:textId="77777777" w:rsidR="004C7F84" w:rsidRPr="00B63A96" w:rsidRDefault="004C7F84" w:rsidP="006920A3">
            <w:pPr>
              <w:keepNext/>
              <w:keepLines/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</w:p>
        </w:tc>
        <w:tc>
          <w:tcPr>
            <w:tcW w:w="59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99"/>
            <w:vAlign w:val="center"/>
          </w:tcPr>
          <w:p w14:paraId="6DFB517E" w14:textId="0CA1AA1C" w:rsidR="004C7F84" w:rsidRPr="00B63A96" w:rsidRDefault="004C7F84" w:rsidP="006920A3">
            <w:pPr>
              <w:pStyle w:val="Rubrik3"/>
              <w:ind w:left="1545"/>
              <w:jc w:val="center"/>
              <w:rPr>
                <w:rFonts w:cstheme="majorHAnsi"/>
                <w:b/>
                <w:sz w:val="22"/>
                <w:szCs w:val="22"/>
              </w:rPr>
            </w:pPr>
            <w:bookmarkStart w:id="112" w:name="_Toc195025399"/>
            <w:r w:rsidRPr="00B63A96">
              <w:t>UL/INTERVEN</w:t>
            </w:r>
            <w:bookmarkEnd w:id="112"/>
          </w:p>
        </w:tc>
        <w:tc>
          <w:tcPr>
            <w:tcW w:w="20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D723101" w14:textId="77777777" w:rsidR="004C7F84" w:rsidRPr="00B63A96" w:rsidRDefault="004C7F84" w:rsidP="006920A3">
            <w:pPr>
              <w:keepNext/>
              <w:keepLines/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</w:p>
        </w:tc>
      </w:tr>
      <w:tr w:rsidR="002C2756" w:rsidRPr="00B63A96" w14:paraId="793E7D96" w14:textId="77777777" w:rsidTr="006920A3">
        <w:trPr>
          <w:trHeight w:val="792"/>
          <w:tblHeader/>
        </w:trPr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vAlign w:val="center"/>
            <w:hideMark/>
          </w:tcPr>
          <w:p w14:paraId="67298EC1" w14:textId="52141A5D" w:rsidR="002C2756" w:rsidRPr="00B63A96" w:rsidRDefault="002C2756" w:rsidP="006920A3">
            <w:pPr>
              <w:keepNext/>
              <w:keepLines/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  <w:r w:rsidRPr="00B63A96">
              <w:rPr>
                <w:rFonts w:ascii="Verdana" w:hAnsi="Verdana" w:cstheme="majorHAnsi"/>
                <w:b/>
                <w:sz w:val="22"/>
                <w:szCs w:val="22"/>
              </w:rPr>
              <w:t>Undersök</w:t>
            </w:r>
            <w:r w:rsidR="00DC2066" w:rsidRPr="00B63A96">
              <w:rPr>
                <w:rFonts w:ascii="Verdana" w:hAnsi="Verdana" w:cstheme="majorHAnsi"/>
                <w:b/>
                <w:sz w:val="22"/>
                <w:szCs w:val="22"/>
              </w:rPr>
              <w:t>-</w:t>
            </w:r>
            <w:r w:rsidRPr="00B63A96">
              <w:rPr>
                <w:rFonts w:ascii="Verdana" w:hAnsi="Verdana" w:cstheme="majorHAnsi"/>
                <w:b/>
                <w:sz w:val="22"/>
                <w:szCs w:val="22"/>
              </w:rPr>
              <w:t>ning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vAlign w:val="center"/>
            <w:hideMark/>
          </w:tcPr>
          <w:p w14:paraId="40566B17" w14:textId="77777777" w:rsidR="002C2756" w:rsidRPr="00B63A96" w:rsidRDefault="002C2756" w:rsidP="006920A3">
            <w:pPr>
              <w:keepNext/>
              <w:keepLines/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  <w:r w:rsidRPr="00B63A96">
              <w:rPr>
                <w:rFonts w:ascii="Verdana" w:hAnsi="Verdana" w:cstheme="majorHAnsi"/>
                <w:b/>
                <w:sz w:val="22"/>
                <w:szCs w:val="22"/>
              </w:rPr>
              <w:t>Frågeställning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vAlign w:val="center"/>
            <w:hideMark/>
          </w:tcPr>
          <w:p w14:paraId="4E571730" w14:textId="77777777" w:rsidR="002C2756" w:rsidRPr="00B63A96" w:rsidRDefault="002C2756" w:rsidP="006920A3">
            <w:pPr>
              <w:keepNext/>
              <w:keepLines/>
              <w:spacing w:after="0" w:line="240" w:lineRule="auto"/>
              <w:ind w:left="0" w:right="0"/>
              <w:jc w:val="center"/>
              <w:rPr>
                <w:rFonts w:ascii="Verdana" w:hAnsi="Verdana" w:cstheme="majorHAnsi"/>
                <w:b/>
                <w:sz w:val="22"/>
                <w:szCs w:val="22"/>
              </w:rPr>
            </w:pPr>
            <w:r w:rsidRPr="00B63A96">
              <w:rPr>
                <w:rFonts w:ascii="Verdana" w:hAnsi="Verdana" w:cstheme="majorHAnsi"/>
                <w:b/>
                <w:sz w:val="22"/>
                <w:szCs w:val="22"/>
              </w:rPr>
              <w:t xml:space="preserve">1 </w:t>
            </w:r>
            <w:r w:rsidRPr="00B63A96">
              <w:rPr>
                <w:rFonts w:ascii="Verdana" w:hAnsi="Verdana" w:cstheme="majorHAnsi"/>
                <w:b/>
                <w:sz w:val="22"/>
                <w:szCs w:val="22"/>
              </w:rPr>
              <w:br/>
              <w:t>Dygnet runt</w:t>
            </w: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vAlign w:val="center"/>
            <w:hideMark/>
          </w:tcPr>
          <w:p w14:paraId="7E21715D" w14:textId="0727D85D" w:rsidR="002C2756" w:rsidRPr="00B63A96" w:rsidRDefault="002C2756" w:rsidP="006920A3">
            <w:pPr>
              <w:keepNext/>
              <w:keepLines/>
              <w:spacing w:after="0" w:line="240" w:lineRule="auto"/>
              <w:ind w:left="0" w:right="0"/>
              <w:jc w:val="center"/>
              <w:rPr>
                <w:rFonts w:ascii="Verdana" w:hAnsi="Verdana" w:cstheme="majorHAnsi"/>
                <w:b/>
                <w:sz w:val="22"/>
                <w:szCs w:val="22"/>
              </w:rPr>
            </w:pPr>
            <w:r w:rsidRPr="00B63A96">
              <w:rPr>
                <w:rFonts w:ascii="Verdana" w:hAnsi="Verdana" w:cstheme="majorHAnsi"/>
                <w:b/>
                <w:sz w:val="22"/>
                <w:szCs w:val="22"/>
              </w:rPr>
              <w:t xml:space="preserve">2 </w:t>
            </w:r>
            <w:r w:rsidRPr="00B63A96">
              <w:rPr>
                <w:rFonts w:ascii="Verdana" w:hAnsi="Verdana" w:cstheme="majorHAnsi"/>
                <w:b/>
                <w:sz w:val="22"/>
                <w:szCs w:val="22"/>
              </w:rPr>
              <w:br/>
              <w:t xml:space="preserve">Kvällstid till </w:t>
            </w:r>
            <w:r w:rsidR="00513327" w:rsidRPr="00B63A96">
              <w:rPr>
                <w:rFonts w:ascii="Verdana" w:hAnsi="Verdana" w:cstheme="majorHAnsi"/>
                <w:b/>
                <w:bCs/>
                <w:sz w:val="22"/>
                <w:szCs w:val="22"/>
              </w:rPr>
              <w:br/>
            </w:r>
            <w:r w:rsidRPr="00B63A96">
              <w:rPr>
                <w:rFonts w:ascii="Verdana" w:hAnsi="Verdana" w:cstheme="majorHAnsi"/>
                <w:b/>
                <w:sz w:val="22"/>
                <w:szCs w:val="22"/>
              </w:rPr>
              <w:t>kl 21:00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6406F053" w14:textId="77777777" w:rsidR="002C2756" w:rsidRPr="00B63A96" w:rsidRDefault="002C2756" w:rsidP="006920A3">
            <w:pPr>
              <w:keepNext/>
              <w:keepLines/>
              <w:spacing w:after="0" w:line="240" w:lineRule="auto"/>
              <w:ind w:left="0" w:right="0"/>
              <w:rPr>
                <w:rFonts w:ascii="Verdana" w:hAnsi="Verdana" w:cstheme="majorHAnsi"/>
                <w:b/>
                <w:sz w:val="22"/>
                <w:szCs w:val="22"/>
              </w:rPr>
            </w:pPr>
            <w:r w:rsidRPr="00B63A96">
              <w:rPr>
                <w:rFonts w:ascii="Verdana" w:hAnsi="Verdana" w:cstheme="majorHAnsi"/>
                <w:b/>
                <w:sz w:val="22"/>
                <w:szCs w:val="22"/>
              </w:rPr>
              <w:t>Kommentar</w:t>
            </w:r>
          </w:p>
        </w:tc>
      </w:tr>
      <w:tr w:rsidR="002C2756" w:rsidRPr="00B63A96" w14:paraId="49D4EAF2" w14:textId="77777777" w:rsidTr="009A3A38">
        <w:tc>
          <w:tcPr>
            <w:tcW w:w="145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135ABB" w14:textId="77777777" w:rsidR="002C2756" w:rsidRPr="00B63A96" w:rsidRDefault="002C2756" w:rsidP="00DD0EAF">
            <w:pPr>
              <w:pStyle w:val="Tabelltext"/>
              <w:rPr>
                <w:rFonts w:ascii="Verdana" w:hAnsi="Verdana"/>
                <w:b/>
                <w:bCs/>
              </w:rPr>
            </w:pPr>
            <w:r w:rsidRPr="00B63A96">
              <w:rPr>
                <w:rFonts w:ascii="Verdana" w:hAnsi="Verdana"/>
                <w:b/>
                <w:bCs/>
              </w:rPr>
              <w:t>Ultraljud buk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8CA6AD" w14:textId="77777777" w:rsidR="002C2756" w:rsidRPr="00B63A96" w:rsidRDefault="002C2756" w:rsidP="00DD0EAF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Appendicit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E326AC" w14:textId="77777777" w:rsidR="002C2756" w:rsidRPr="00B63A96" w:rsidRDefault="002C2756" w:rsidP="00DD0EAF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F5692" w14:textId="2A7E4570" w:rsidR="002C2756" w:rsidRPr="00B63A96" w:rsidRDefault="0048565F" w:rsidP="00DD0EAF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X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DB900D1" w14:textId="77777777" w:rsidR="002C2756" w:rsidRPr="00B63A96" w:rsidRDefault="002C2756" w:rsidP="00DD0EAF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Endast barn och endast då man planerar operation under natten.</w:t>
            </w:r>
          </w:p>
          <w:p w14:paraId="6D6153B3" w14:textId="218736AF" w:rsidR="002C2756" w:rsidRPr="00B63A96" w:rsidRDefault="5207DE71" w:rsidP="00DD0EAF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 xml:space="preserve">Vb </w:t>
            </w:r>
            <w:r w:rsidR="71DCE862" w:rsidRPr="00B63A96">
              <w:rPr>
                <w:rFonts w:ascii="Verdana" w:hAnsi="Verdana"/>
              </w:rPr>
              <w:t xml:space="preserve">tar extern </w:t>
            </w:r>
            <w:proofErr w:type="gramStart"/>
            <w:r w:rsidR="71DCE862" w:rsidRPr="00B63A96">
              <w:rPr>
                <w:rFonts w:ascii="Verdana" w:hAnsi="Verdana"/>
              </w:rPr>
              <w:t>aktör kontakt</w:t>
            </w:r>
            <w:proofErr w:type="gramEnd"/>
            <w:r w:rsidR="71DCE862" w:rsidRPr="00B63A96">
              <w:rPr>
                <w:rFonts w:ascii="Verdana" w:hAnsi="Verdana"/>
              </w:rPr>
              <w:t xml:space="preserve"> med l</w:t>
            </w:r>
            <w:r w:rsidRPr="00B63A96">
              <w:rPr>
                <w:rFonts w:ascii="Verdana" w:hAnsi="Verdana"/>
              </w:rPr>
              <w:t xml:space="preserve">okal jour som får bestämma om hur fallet ska handläggas. </w:t>
            </w:r>
          </w:p>
        </w:tc>
      </w:tr>
      <w:tr w:rsidR="002C2756" w:rsidRPr="00B63A96" w14:paraId="25738B68" w14:textId="77777777" w:rsidTr="009A3A38">
        <w:tc>
          <w:tcPr>
            <w:tcW w:w="1454" w:type="dxa"/>
            <w:vMerge/>
            <w:vAlign w:val="center"/>
            <w:hideMark/>
          </w:tcPr>
          <w:p w14:paraId="08461591" w14:textId="77777777" w:rsidR="002C2756" w:rsidRPr="00B63A96" w:rsidRDefault="002C2756" w:rsidP="002C2756">
            <w:pPr>
              <w:spacing w:after="0" w:line="240" w:lineRule="auto"/>
              <w:ind w:left="0" w:right="0"/>
              <w:rPr>
                <w:rFonts w:ascii="Verdana" w:hAnsi="Verdana" w:cs="Calibri"/>
                <w:b/>
                <w:sz w:val="22"/>
                <w:szCs w:val="22"/>
              </w:rPr>
            </w:pP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B61261" w14:textId="77777777" w:rsidR="002C2756" w:rsidRPr="00B63A96" w:rsidRDefault="002C2756" w:rsidP="00DD0EAF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Cholecystit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BB747" w14:textId="77777777" w:rsidR="002C2756" w:rsidRPr="00B63A96" w:rsidRDefault="002C2756" w:rsidP="00DD0EAF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E306CB" w14:textId="3CA7A6A2" w:rsidR="002C2756" w:rsidRPr="00B63A96" w:rsidRDefault="5E16B4D1" w:rsidP="00DD0EAF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X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3887816" w14:textId="25A1F956" w:rsidR="002C2756" w:rsidRPr="00B63A96" w:rsidRDefault="002C2756" w:rsidP="00DD0EAF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Informera om att patienten ska fasta och att undersökning utförs under morgondagens fm. Det finns information på akut</w:t>
            </w:r>
            <w:r w:rsidR="00B73E68" w:rsidRPr="00B63A96">
              <w:rPr>
                <w:rFonts w:ascii="Verdana" w:hAnsi="Verdana"/>
              </w:rPr>
              <w:t>mottagningen</w:t>
            </w:r>
            <w:r w:rsidRPr="00B63A96">
              <w:rPr>
                <w:rFonts w:ascii="Verdana" w:hAnsi="Verdana"/>
              </w:rPr>
              <w:t xml:space="preserve"> om hur patienten ska ta kontakt med röntgen på morgonen och boka tid. </w:t>
            </w:r>
          </w:p>
        </w:tc>
      </w:tr>
      <w:tr w:rsidR="002C2756" w:rsidRPr="00B63A96" w14:paraId="28797A2C" w14:textId="77777777" w:rsidTr="009A3A38">
        <w:tc>
          <w:tcPr>
            <w:tcW w:w="1454" w:type="dxa"/>
            <w:vMerge/>
            <w:vAlign w:val="center"/>
            <w:hideMark/>
          </w:tcPr>
          <w:p w14:paraId="5CB7DD16" w14:textId="77777777" w:rsidR="002C2756" w:rsidRPr="00B63A96" w:rsidRDefault="002C2756" w:rsidP="002C2756">
            <w:pPr>
              <w:spacing w:after="0" w:line="240" w:lineRule="auto"/>
              <w:ind w:left="0" w:right="0"/>
              <w:rPr>
                <w:rFonts w:ascii="Verdana" w:hAnsi="Verdana" w:cs="Calibri"/>
                <w:b/>
                <w:sz w:val="22"/>
                <w:szCs w:val="22"/>
              </w:rPr>
            </w:pP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A979B3" w14:textId="77777777" w:rsidR="002C2756" w:rsidRPr="00B63A96" w:rsidRDefault="002C2756" w:rsidP="00113FB4">
            <w:pPr>
              <w:pStyle w:val="Tabelltext"/>
              <w:keepNext/>
              <w:keepLines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Gallsten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804C" w14:textId="77777777" w:rsidR="002C2756" w:rsidRPr="00B63A96" w:rsidRDefault="002C2756" w:rsidP="00113FB4">
            <w:pPr>
              <w:pStyle w:val="Tabelltext"/>
              <w:keepNext/>
              <w:keepLines/>
              <w:rPr>
                <w:rFonts w:ascii="Verdana" w:hAnsi="Verdana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7CCD41" w14:textId="748454C2" w:rsidR="002C2756" w:rsidRPr="00B63A96" w:rsidRDefault="002C2756" w:rsidP="00113FB4">
            <w:pPr>
              <w:pStyle w:val="Tabelltext"/>
              <w:keepNext/>
              <w:keepLines/>
              <w:rPr>
                <w:rFonts w:ascii="Verdana" w:hAnsi="Verdana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FDB3B29" w14:textId="6F8FBE6A" w:rsidR="002C2756" w:rsidRPr="00B63A96" w:rsidRDefault="5B9725D9" w:rsidP="00113FB4">
            <w:pPr>
              <w:pStyle w:val="Tabelltext"/>
              <w:keepNext/>
              <w:keepLines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Ej akut undersökning. Undersökningen utförs elektivt.</w:t>
            </w:r>
          </w:p>
        </w:tc>
      </w:tr>
      <w:tr w:rsidR="002C2756" w:rsidRPr="00B63A96" w14:paraId="6AF8193E" w14:textId="77777777" w:rsidTr="009A3A38">
        <w:tc>
          <w:tcPr>
            <w:tcW w:w="1454" w:type="dxa"/>
            <w:vMerge/>
            <w:vAlign w:val="center"/>
            <w:hideMark/>
          </w:tcPr>
          <w:p w14:paraId="5750C180" w14:textId="77777777" w:rsidR="002C2756" w:rsidRPr="00B63A96" w:rsidRDefault="002C2756" w:rsidP="002C2756">
            <w:pPr>
              <w:spacing w:after="0" w:line="240" w:lineRule="auto"/>
              <w:ind w:left="0" w:right="0"/>
              <w:rPr>
                <w:rFonts w:ascii="Verdana" w:hAnsi="Verdana" w:cs="Calibri"/>
                <w:b/>
                <w:sz w:val="22"/>
                <w:szCs w:val="22"/>
              </w:rPr>
            </w:pP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1C2B55" w14:textId="77777777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Hydronefros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41EE" w14:textId="77777777" w:rsidR="002C2756" w:rsidRPr="00B63A96" w:rsidRDefault="002C2756" w:rsidP="00DD0EAF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3070" w14:textId="688CE9D6" w:rsidR="002C2756" w:rsidRPr="00B63A96" w:rsidRDefault="00032FE4" w:rsidP="00DD0EAF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X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673FE85" w14:textId="77777777" w:rsidR="002C2756" w:rsidRPr="00B63A96" w:rsidRDefault="002C2756" w:rsidP="00DD0EAF">
            <w:pPr>
              <w:pStyle w:val="Tabelltext"/>
              <w:rPr>
                <w:rFonts w:ascii="Verdana" w:hAnsi="Verdana"/>
              </w:rPr>
            </w:pPr>
          </w:p>
        </w:tc>
      </w:tr>
      <w:tr w:rsidR="002C2756" w:rsidRPr="00B63A96" w14:paraId="1995AFC1" w14:textId="77777777" w:rsidTr="009A3A38">
        <w:tc>
          <w:tcPr>
            <w:tcW w:w="145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D5310" w14:textId="77777777" w:rsidR="002C2756" w:rsidRPr="00B63A96" w:rsidRDefault="002C2756" w:rsidP="002C2756">
            <w:pPr>
              <w:spacing w:after="0" w:line="240" w:lineRule="auto"/>
              <w:ind w:left="0" w:right="0"/>
              <w:rPr>
                <w:rFonts w:ascii="Verdana" w:hAnsi="Verdana" w:cs="Calibri"/>
                <w:b/>
                <w:sz w:val="22"/>
                <w:szCs w:val="22"/>
              </w:rPr>
            </w:pP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86A40" w14:textId="77777777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Invagination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0E022" w14:textId="3E2A6CAC" w:rsidR="002C2756" w:rsidRPr="00B63A96" w:rsidRDefault="00032FE4" w:rsidP="00DD0EAF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X</w:t>
            </w: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4BC0" w14:textId="77777777" w:rsidR="002C2756" w:rsidRPr="00B63A96" w:rsidRDefault="002C2756" w:rsidP="00DD0EAF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4DBE98" w14:textId="5806B2B5" w:rsidR="002C2756" w:rsidRPr="00B63A96" w:rsidRDefault="619EE98B" w:rsidP="00DD0EAF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 xml:space="preserve">Extern aktör kontaktar </w:t>
            </w:r>
            <w:r w:rsidR="5207DE71" w:rsidRPr="00B63A96">
              <w:rPr>
                <w:rFonts w:ascii="Verdana" w:hAnsi="Verdana"/>
              </w:rPr>
              <w:t>lokal jour som får bestämma om hur fallet ska handläggas.</w:t>
            </w:r>
          </w:p>
        </w:tc>
      </w:tr>
      <w:tr w:rsidR="002C2756" w:rsidRPr="00B63A96" w14:paraId="475E9AA1" w14:textId="77777777" w:rsidTr="009A3A38"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E842D1F" w14:textId="77777777" w:rsidR="002C2756" w:rsidRPr="00B63A96" w:rsidRDefault="002C2756" w:rsidP="002C2756">
            <w:pPr>
              <w:spacing w:after="0" w:line="240" w:lineRule="auto"/>
              <w:ind w:left="0" w:right="0"/>
              <w:rPr>
                <w:rFonts w:ascii="Verdana" w:hAnsi="Verdana" w:cs="Calibri"/>
                <w:b/>
                <w:sz w:val="22"/>
                <w:szCs w:val="22"/>
              </w:rPr>
            </w:pPr>
            <w:r w:rsidRPr="00B63A96">
              <w:rPr>
                <w:rFonts w:ascii="Verdana" w:hAnsi="Verdana" w:cs="Calibri"/>
                <w:b/>
                <w:sz w:val="22"/>
                <w:szCs w:val="22"/>
              </w:rPr>
              <w:t>Ultraljud scrotum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C3C5F8" w14:textId="77777777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Torsion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E8E6A" w14:textId="5343B558" w:rsidR="002C2756" w:rsidRPr="00B63A96" w:rsidRDefault="00032FE4" w:rsidP="00DD0EAF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X</w:t>
            </w: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FA51C0" w14:textId="77777777" w:rsidR="002C2756" w:rsidRPr="00B63A96" w:rsidRDefault="002C2756" w:rsidP="00DD0EAF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AE20DD6" w14:textId="17E1A562" w:rsidR="002C2756" w:rsidRPr="00B63A96" w:rsidRDefault="0097753C" w:rsidP="00DD0EAF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Enligt lokal rutin. Om akut misstanke kontaktar urolog lokal jour för handläggning.</w:t>
            </w:r>
          </w:p>
          <w:p w14:paraId="1D1EF30A" w14:textId="6369F967" w:rsidR="002C2756" w:rsidRPr="00B63A96" w:rsidRDefault="7C52B4D0" w:rsidP="00DD0EAF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OBS! 30 min inställelsetid.</w:t>
            </w:r>
          </w:p>
        </w:tc>
      </w:tr>
      <w:tr w:rsidR="002C2756" w:rsidRPr="00B63A96" w14:paraId="50FD7803" w14:textId="77777777" w:rsidTr="009A3A38">
        <w:tc>
          <w:tcPr>
            <w:tcW w:w="145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35EDDB8" w14:textId="77777777" w:rsidR="002C2756" w:rsidRPr="00B63A96" w:rsidRDefault="002C2756" w:rsidP="002C2756">
            <w:pPr>
              <w:spacing w:after="0" w:line="240" w:lineRule="auto"/>
              <w:ind w:left="0" w:right="0"/>
              <w:rPr>
                <w:rFonts w:ascii="Verdana" w:hAnsi="Verdana" w:cs="Calibri"/>
                <w:b/>
                <w:sz w:val="22"/>
                <w:szCs w:val="22"/>
              </w:rPr>
            </w:pP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C9D68" w14:textId="77777777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Trauma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F7627" w14:textId="541C8A1E" w:rsidR="002C2756" w:rsidRPr="00B63A96" w:rsidRDefault="00032FE4" w:rsidP="00032FE4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X</w:t>
            </w: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61B4" w14:textId="77777777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E4FE53" w14:textId="00BBBC66" w:rsidR="002C2756" w:rsidRPr="00B63A96" w:rsidRDefault="53A0ED2E" w:rsidP="00B84618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Extern aktör kontaktar lokal jour som får bestämma om hur fallet ska handläggas.</w:t>
            </w:r>
          </w:p>
        </w:tc>
      </w:tr>
      <w:tr w:rsidR="002C2756" w:rsidRPr="00B63A96" w14:paraId="769D267E" w14:textId="77777777" w:rsidTr="009A3A38">
        <w:tc>
          <w:tcPr>
            <w:tcW w:w="145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1FE55" w14:textId="77777777" w:rsidR="002C2756" w:rsidRPr="00B63A96" w:rsidRDefault="002C2756" w:rsidP="002C2756">
            <w:pPr>
              <w:spacing w:after="0" w:line="240" w:lineRule="auto"/>
              <w:ind w:left="0" w:right="0"/>
              <w:rPr>
                <w:rFonts w:ascii="Verdana" w:hAnsi="Verdana" w:cs="Calibri"/>
                <w:b/>
                <w:sz w:val="22"/>
                <w:szCs w:val="22"/>
              </w:rPr>
            </w:pP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C44B" w14:textId="77777777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Infektion/tumör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3AAC" w14:textId="77777777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8D8FC" w14:textId="75528E24" w:rsidR="002C2756" w:rsidRPr="00B63A96" w:rsidRDefault="00032FE4" w:rsidP="00032FE4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X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A9292A" w14:textId="2D84C64A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</w:p>
        </w:tc>
      </w:tr>
      <w:tr w:rsidR="002C2756" w:rsidRPr="00B63A96" w14:paraId="42B3A698" w14:textId="77777777" w:rsidTr="009A3A38">
        <w:tc>
          <w:tcPr>
            <w:tcW w:w="145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DAA1BE" w14:textId="77777777" w:rsidR="002C2756" w:rsidRPr="00B63A96" w:rsidRDefault="002C2756" w:rsidP="00032FE4">
            <w:pPr>
              <w:keepNext/>
              <w:spacing w:after="0" w:line="240" w:lineRule="auto"/>
              <w:ind w:left="0" w:right="0"/>
              <w:rPr>
                <w:rFonts w:ascii="Verdana" w:hAnsi="Verdana" w:cs="Calibri"/>
                <w:b/>
                <w:sz w:val="22"/>
                <w:szCs w:val="22"/>
              </w:rPr>
            </w:pPr>
            <w:r w:rsidRPr="00B63A96">
              <w:rPr>
                <w:rFonts w:ascii="Verdana" w:hAnsi="Verdana" w:cs="Calibri"/>
                <w:b/>
                <w:sz w:val="22"/>
                <w:szCs w:val="22"/>
              </w:rPr>
              <w:lastRenderedPageBreak/>
              <w:t>Ultraljud arm/ben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7BB424" w14:textId="77777777" w:rsidR="002C2756" w:rsidRPr="00B63A96" w:rsidRDefault="002C2756" w:rsidP="00032FE4">
            <w:pPr>
              <w:pStyle w:val="Tabelltext"/>
              <w:keepNext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Pseudoaneurysm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92CF" w14:textId="77777777" w:rsidR="002C2756" w:rsidRPr="00B63A96" w:rsidRDefault="002C2756" w:rsidP="00032FE4">
            <w:pPr>
              <w:pStyle w:val="Tabelltext"/>
              <w:keepNext/>
              <w:rPr>
                <w:rFonts w:ascii="Verdana" w:hAnsi="Verdana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EDEDA" w14:textId="0A48D0CF" w:rsidR="002C2756" w:rsidRPr="00B63A96" w:rsidRDefault="00032FE4" w:rsidP="00032FE4">
            <w:pPr>
              <w:pStyle w:val="Tabelltext"/>
              <w:keepNext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X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8D807E4" w14:textId="77777777" w:rsidR="002C2756" w:rsidRPr="00B63A96" w:rsidRDefault="002C2756" w:rsidP="00032FE4">
            <w:pPr>
              <w:pStyle w:val="Tabelltext"/>
              <w:keepNext/>
              <w:rPr>
                <w:rFonts w:ascii="Verdana" w:hAnsi="Verdana"/>
              </w:rPr>
            </w:pPr>
          </w:p>
        </w:tc>
      </w:tr>
      <w:tr w:rsidR="002C2756" w:rsidRPr="00B63A96" w14:paraId="39F59D5D" w14:textId="77777777" w:rsidTr="009A3A38">
        <w:tc>
          <w:tcPr>
            <w:tcW w:w="1454" w:type="dxa"/>
            <w:vMerge/>
            <w:vAlign w:val="center"/>
            <w:hideMark/>
          </w:tcPr>
          <w:p w14:paraId="010AFD39" w14:textId="77777777" w:rsidR="002C2756" w:rsidRPr="00B63A96" w:rsidRDefault="002C2756" w:rsidP="002C2756">
            <w:pPr>
              <w:spacing w:after="0" w:line="240" w:lineRule="auto"/>
              <w:ind w:left="0" w:right="0"/>
              <w:rPr>
                <w:rFonts w:ascii="Verdana" w:hAnsi="Verdana" w:cs="Calibri"/>
                <w:b/>
                <w:sz w:val="22"/>
                <w:szCs w:val="22"/>
              </w:rPr>
            </w:pP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A12BAE" w14:textId="77777777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DVT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157FFD" w14:textId="77777777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BE0B8" w14:textId="10046835" w:rsidR="002C2756" w:rsidRPr="00B63A96" w:rsidRDefault="00FF1D59" w:rsidP="00B84618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X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848BFDF" w14:textId="7503B451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 xml:space="preserve">Utföres dagtid. </w:t>
            </w:r>
            <w:r w:rsidR="00821F49" w:rsidRPr="00B63A96">
              <w:rPr>
                <w:rFonts w:ascii="Verdana" w:hAnsi="Verdana"/>
              </w:rPr>
              <w:t>T.o.m.</w:t>
            </w:r>
            <w:r w:rsidRPr="00B63A96">
              <w:rPr>
                <w:rFonts w:ascii="Verdana" w:hAnsi="Verdana"/>
              </w:rPr>
              <w:t xml:space="preserve"> kl</w:t>
            </w:r>
            <w:r w:rsidR="00821F49" w:rsidRPr="00B63A96">
              <w:rPr>
                <w:rFonts w:ascii="Verdana" w:hAnsi="Verdana"/>
              </w:rPr>
              <w:t>.</w:t>
            </w:r>
            <w:r w:rsidRPr="00B63A96">
              <w:rPr>
                <w:rFonts w:ascii="Verdana" w:hAnsi="Verdana"/>
              </w:rPr>
              <w:t xml:space="preserve"> 18</w:t>
            </w:r>
            <w:r w:rsidR="001971BF" w:rsidRPr="00B63A96">
              <w:rPr>
                <w:rFonts w:ascii="Verdana" w:hAnsi="Verdana"/>
              </w:rPr>
              <w:t>:00</w:t>
            </w:r>
            <w:r w:rsidRPr="00B63A96">
              <w:rPr>
                <w:rFonts w:ascii="Verdana" w:hAnsi="Verdana"/>
              </w:rPr>
              <w:t>.</w:t>
            </w:r>
          </w:p>
        </w:tc>
      </w:tr>
      <w:tr w:rsidR="002C2756" w:rsidRPr="00B63A96" w14:paraId="0A1A76EA" w14:textId="77777777" w:rsidTr="009A3A38"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EA2B9FA" w14:textId="77777777" w:rsidR="002C2756" w:rsidRPr="00B63A96" w:rsidRDefault="002C2756" w:rsidP="002C2756">
            <w:pPr>
              <w:spacing w:after="0" w:line="240" w:lineRule="auto"/>
              <w:ind w:left="0" w:right="0"/>
              <w:rPr>
                <w:rFonts w:ascii="Verdana" w:hAnsi="Verdana" w:cs="Calibri"/>
                <w:b/>
                <w:sz w:val="22"/>
                <w:szCs w:val="22"/>
              </w:rPr>
            </w:pPr>
            <w:r w:rsidRPr="00B63A96">
              <w:rPr>
                <w:rFonts w:ascii="Verdana" w:hAnsi="Verdana" w:cs="Calibri"/>
                <w:b/>
                <w:sz w:val="22"/>
                <w:szCs w:val="22"/>
              </w:rPr>
              <w:t>Ultraljud + intervention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C56058" w14:textId="77777777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Pleuradrän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DF679" w14:textId="77777777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B54605" w14:textId="77777777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54BDAEC" w14:textId="77777777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Endast markering. Endast dagtid.</w:t>
            </w:r>
          </w:p>
        </w:tc>
      </w:tr>
      <w:tr w:rsidR="002C2756" w:rsidRPr="00B63A96" w14:paraId="75195FC7" w14:textId="77777777" w:rsidTr="009A3A38">
        <w:tc>
          <w:tcPr>
            <w:tcW w:w="145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450B285" w14:textId="77777777" w:rsidR="002C2756" w:rsidRPr="00B63A96" w:rsidRDefault="002C2756" w:rsidP="002C2756">
            <w:pPr>
              <w:spacing w:after="0" w:line="240" w:lineRule="auto"/>
              <w:ind w:left="0" w:right="0"/>
              <w:rPr>
                <w:rFonts w:ascii="Verdana" w:hAnsi="Verdana" w:cs="Calibri"/>
                <w:b/>
                <w:sz w:val="22"/>
                <w:szCs w:val="22"/>
              </w:rPr>
            </w:pP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D650C" w14:textId="77777777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Ascitesdrän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A30D6" w14:textId="77777777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536A" w14:textId="77777777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7CE2E5" w14:textId="77777777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Endast dagtid</w:t>
            </w:r>
          </w:p>
        </w:tc>
      </w:tr>
      <w:tr w:rsidR="002C2756" w:rsidRPr="00B63A96" w14:paraId="0B1A148A" w14:textId="77777777" w:rsidTr="009A3A38">
        <w:tc>
          <w:tcPr>
            <w:tcW w:w="145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97C4768" w14:textId="77777777" w:rsidR="002C2756" w:rsidRPr="00B63A96" w:rsidRDefault="002C2756" w:rsidP="002C2756">
            <w:pPr>
              <w:spacing w:after="0" w:line="240" w:lineRule="auto"/>
              <w:ind w:left="0" w:right="0"/>
              <w:rPr>
                <w:rFonts w:ascii="Verdana" w:hAnsi="Verdana" w:cs="Calibri"/>
                <w:b/>
                <w:sz w:val="22"/>
                <w:szCs w:val="22"/>
              </w:rPr>
            </w:pP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C5332" w14:textId="77777777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Abscessdrän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8D04" w14:textId="77777777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A2D9" w14:textId="77777777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CA5B37" w14:textId="77777777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Endast dagtid</w:t>
            </w:r>
          </w:p>
        </w:tc>
      </w:tr>
      <w:tr w:rsidR="002C2756" w:rsidRPr="00B63A96" w14:paraId="72AF497F" w14:textId="77777777" w:rsidTr="009A3A38">
        <w:tc>
          <w:tcPr>
            <w:tcW w:w="145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292B785" w14:textId="77777777" w:rsidR="002C2756" w:rsidRPr="00B63A96" w:rsidRDefault="002C2756" w:rsidP="002C2756">
            <w:pPr>
              <w:spacing w:after="0" w:line="240" w:lineRule="auto"/>
              <w:ind w:left="0" w:right="0"/>
              <w:rPr>
                <w:rFonts w:ascii="Verdana" w:hAnsi="Verdana" w:cs="Calibri"/>
                <w:b/>
                <w:sz w:val="22"/>
                <w:szCs w:val="22"/>
              </w:rPr>
            </w:pP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246F" w14:textId="77777777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Leder, septisk artrit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9C3B" w14:textId="77777777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F4F1C" w14:textId="77777777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CAD08C" w14:textId="77777777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Endast dagtid</w:t>
            </w:r>
          </w:p>
        </w:tc>
      </w:tr>
      <w:tr w:rsidR="002C2756" w:rsidRPr="00B63A96" w14:paraId="55F8AD07" w14:textId="77777777" w:rsidTr="009A3A38">
        <w:tc>
          <w:tcPr>
            <w:tcW w:w="145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387A5" w14:textId="77777777" w:rsidR="002C2756" w:rsidRPr="00B63A96" w:rsidRDefault="002C2756" w:rsidP="002C2756">
            <w:pPr>
              <w:spacing w:after="0" w:line="240" w:lineRule="auto"/>
              <w:ind w:left="0" w:right="0"/>
              <w:rPr>
                <w:rFonts w:ascii="Verdana" w:hAnsi="Verdana" w:cs="Calibri"/>
                <w:b/>
                <w:sz w:val="22"/>
                <w:szCs w:val="22"/>
              </w:rPr>
            </w:pP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79E2F" w14:textId="77777777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Suprapubisk kateter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C315D" w14:textId="77777777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90C8" w14:textId="77777777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A513E3" w14:textId="77777777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Endast dagtid</w:t>
            </w:r>
          </w:p>
        </w:tc>
      </w:tr>
      <w:tr w:rsidR="002C2756" w:rsidRPr="00B63A96" w14:paraId="14B35AB1" w14:textId="77777777" w:rsidTr="009A3A38">
        <w:tc>
          <w:tcPr>
            <w:tcW w:w="1454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012BCE9" w14:textId="437A5B05" w:rsidR="002C2756" w:rsidRPr="00B63A96" w:rsidRDefault="002C2756" w:rsidP="002C2756">
            <w:pPr>
              <w:spacing w:after="0" w:line="240" w:lineRule="auto"/>
              <w:ind w:left="0" w:right="0"/>
              <w:rPr>
                <w:rFonts w:ascii="Verdana" w:hAnsi="Verdana" w:cs="Calibri"/>
                <w:b/>
                <w:sz w:val="22"/>
                <w:szCs w:val="22"/>
              </w:rPr>
            </w:pPr>
            <w:r w:rsidRPr="00B63A96">
              <w:rPr>
                <w:rFonts w:ascii="Verdana" w:hAnsi="Verdana" w:cs="Calibri"/>
                <w:b/>
                <w:sz w:val="22"/>
                <w:szCs w:val="22"/>
              </w:rPr>
              <w:t>Nefro</w:t>
            </w:r>
            <w:r w:rsidR="00FE5698">
              <w:rPr>
                <w:rFonts w:ascii="Verdana" w:hAnsi="Verdana" w:cs="Calibri"/>
                <w:b/>
                <w:sz w:val="22"/>
                <w:szCs w:val="22"/>
              </w:rPr>
              <w:t>-</w:t>
            </w:r>
            <w:r w:rsidRPr="00B63A96">
              <w:rPr>
                <w:rFonts w:ascii="Verdana" w:hAnsi="Verdana" w:cs="Calibri"/>
                <w:b/>
                <w:sz w:val="22"/>
                <w:szCs w:val="22"/>
              </w:rPr>
              <w:t>stomi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E6088B" w14:textId="77777777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Avstängd pyelit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2846D" w14:textId="712971FA" w:rsidR="002C2756" w:rsidRPr="00B63A96" w:rsidRDefault="00FF1D59" w:rsidP="00B84618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X</w:t>
            </w: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FF31D3" w14:textId="77777777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D27389A" w14:textId="664D37BD" w:rsidR="002C2756" w:rsidRPr="00B63A96" w:rsidRDefault="32F35FC7" w:rsidP="00B84618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Extern aktör kontaktar lokal jour som tar ställning till vidare handläggning.</w:t>
            </w:r>
          </w:p>
        </w:tc>
      </w:tr>
      <w:tr w:rsidR="002C2756" w:rsidRPr="00B63A96" w14:paraId="7BDF19C7" w14:textId="77777777" w:rsidTr="009A3A38">
        <w:tc>
          <w:tcPr>
            <w:tcW w:w="1454" w:type="dxa"/>
            <w:vMerge/>
            <w:vAlign w:val="center"/>
            <w:hideMark/>
          </w:tcPr>
          <w:p w14:paraId="3FAAFDC2" w14:textId="77777777" w:rsidR="002C2756" w:rsidRPr="00B63A96" w:rsidRDefault="002C2756" w:rsidP="002C2756">
            <w:pPr>
              <w:spacing w:after="0" w:line="240" w:lineRule="auto"/>
              <w:ind w:left="0" w:right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D5E3EE" w14:textId="77777777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Övriga - nyinläggning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5DCE1" w14:textId="77777777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77F26" w14:textId="3B59E80C" w:rsidR="002C2756" w:rsidRPr="00B63A96" w:rsidRDefault="00FF1D59" w:rsidP="00B84618">
            <w:pPr>
              <w:pStyle w:val="Tabelltext"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X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AE5C5B9" w14:textId="77777777" w:rsidR="002C2756" w:rsidRPr="00B63A96" w:rsidRDefault="002C2756" w:rsidP="00B84618">
            <w:pPr>
              <w:pStyle w:val="Tabelltext"/>
              <w:rPr>
                <w:rFonts w:ascii="Verdana" w:hAnsi="Verdana"/>
              </w:rPr>
            </w:pPr>
          </w:p>
        </w:tc>
      </w:tr>
      <w:tr w:rsidR="002C2756" w:rsidRPr="00B63A96" w14:paraId="04A94FA1" w14:textId="77777777" w:rsidTr="009A3A38">
        <w:tc>
          <w:tcPr>
            <w:tcW w:w="1454" w:type="dxa"/>
            <w:vMerge/>
            <w:vAlign w:val="center"/>
            <w:hideMark/>
          </w:tcPr>
          <w:p w14:paraId="38ECE3C0" w14:textId="77777777" w:rsidR="002C2756" w:rsidRPr="00B63A96" w:rsidRDefault="002C2756" w:rsidP="002C2756">
            <w:pPr>
              <w:spacing w:after="0" w:line="240" w:lineRule="auto"/>
              <w:ind w:left="0" w:right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2EA0B59" w14:textId="77777777" w:rsidR="002C2756" w:rsidRPr="00B63A96" w:rsidRDefault="002C2756" w:rsidP="00FE5698">
            <w:pPr>
              <w:pStyle w:val="Tabelltext"/>
              <w:keepNext/>
              <w:keepLines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Nefrostomibyte, kontroll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C243EE" w14:textId="77777777" w:rsidR="002C2756" w:rsidRPr="00B63A96" w:rsidRDefault="002C2756" w:rsidP="00FE5698">
            <w:pPr>
              <w:pStyle w:val="Tabelltext"/>
              <w:keepNext/>
              <w:keepLines/>
              <w:rPr>
                <w:rFonts w:ascii="Verdana" w:hAnsi="Verdana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2B4B8D6" w14:textId="60058815" w:rsidR="002C2756" w:rsidRPr="00B63A96" w:rsidRDefault="00D65425" w:rsidP="00FE5698">
            <w:pPr>
              <w:pStyle w:val="Tabelltext"/>
              <w:keepNext/>
              <w:keepLines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X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A623" w14:textId="3876BFA3" w:rsidR="002C2756" w:rsidRPr="00B63A96" w:rsidRDefault="5207DE71" w:rsidP="00FE5698">
            <w:pPr>
              <w:pStyle w:val="Tabelltext"/>
              <w:keepNext/>
              <w:keepLines/>
              <w:rPr>
                <w:rFonts w:ascii="Verdana" w:hAnsi="Verdana"/>
              </w:rPr>
            </w:pPr>
            <w:r w:rsidRPr="00B63A96">
              <w:rPr>
                <w:rFonts w:ascii="Verdana" w:hAnsi="Verdana"/>
              </w:rPr>
              <w:t>Nattetid endast om nyanlagd kateter åkt ur. Om aktuellt på natten tag kontakt med lokal jour.</w:t>
            </w:r>
          </w:p>
        </w:tc>
      </w:tr>
    </w:tbl>
    <w:p w14:paraId="112B070C" w14:textId="77777777" w:rsidR="0022165F" w:rsidRPr="0022165F" w:rsidRDefault="0022165F" w:rsidP="00D65425">
      <w:pPr>
        <w:pStyle w:val="Rubrik3"/>
        <w:spacing w:before="360"/>
      </w:pPr>
      <w:bookmarkStart w:id="113" w:name="_Toc477773179"/>
      <w:bookmarkStart w:id="114" w:name="_Toc256000019"/>
      <w:bookmarkStart w:id="115" w:name="_Toc477774571"/>
      <w:bookmarkStart w:id="116" w:name="_Toc256000041"/>
      <w:bookmarkStart w:id="117" w:name="_Toc477865661"/>
      <w:bookmarkStart w:id="118" w:name="_Toc256000063"/>
      <w:bookmarkStart w:id="119" w:name="_Toc256000085"/>
      <w:bookmarkStart w:id="120" w:name="_Toc256000107"/>
      <w:bookmarkStart w:id="121" w:name="_Toc256000129"/>
      <w:bookmarkStart w:id="122" w:name="_Toc256000151"/>
      <w:bookmarkStart w:id="123" w:name="_Toc535573211"/>
      <w:bookmarkStart w:id="124" w:name="_Toc256000177"/>
      <w:bookmarkStart w:id="125" w:name="_Toc195025400"/>
      <w:r>
        <w:t>Uppföljning</w:t>
      </w:r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</w:p>
    <w:p w14:paraId="3ABA0CEF" w14:textId="77777777" w:rsidR="0022165F" w:rsidRPr="0022165F" w:rsidRDefault="0022165F" w:rsidP="00BC339E">
      <w:r w:rsidRPr="0022165F">
        <w:t>Innehållet i denna riktlinje kan komma att revideras allt eftersom indikationer och remissförfaranden ändras.</w:t>
      </w:r>
    </w:p>
    <w:p w14:paraId="0E8F0F74" w14:textId="4C45FF5D" w:rsidR="0022165F" w:rsidRPr="0022165F" w:rsidRDefault="0022165F" w:rsidP="00BE76B2">
      <w:pPr>
        <w:pStyle w:val="Rubrik2"/>
      </w:pPr>
      <w:bookmarkStart w:id="126" w:name="_Toc477773180"/>
      <w:bookmarkStart w:id="127" w:name="_Toc256000020"/>
      <w:bookmarkStart w:id="128" w:name="_Toc477774572"/>
      <w:bookmarkStart w:id="129" w:name="_Toc256000042"/>
      <w:bookmarkStart w:id="130" w:name="_Toc477865662"/>
      <w:bookmarkStart w:id="131" w:name="_Toc256000064"/>
      <w:bookmarkStart w:id="132" w:name="_Toc256000086"/>
      <w:bookmarkStart w:id="133" w:name="_Toc256000108"/>
      <w:bookmarkStart w:id="134" w:name="_Toc256000130"/>
      <w:bookmarkStart w:id="135" w:name="_Toc256000152"/>
      <w:bookmarkStart w:id="136" w:name="_Toc535573212"/>
      <w:bookmarkStart w:id="137" w:name="_Toc256000178"/>
      <w:bookmarkStart w:id="138" w:name="_Toc195025401"/>
      <w:r w:rsidRPr="0022165F">
        <w:lastRenderedPageBreak/>
        <w:t>Dokumentinformation</w:t>
      </w:r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</w:p>
    <w:p w14:paraId="21508240" w14:textId="5221D167" w:rsidR="0022165F" w:rsidRPr="00BC339E" w:rsidRDefault="0022165F" w:rsidP="00BE76B2">
      <w:pPr>
        <w:keepNext/>
        <w:keepLines/>
        <w:spacing w:after="0"/>
        <w:rPr>
          <w:b/>
          <w:bCs/>
        </w:rPr>
      </w:pPr>
      <w:r w:rsidRPr="00BC339E">
        <w:rPr>
          <w:b/>
          <w:bCs/>
        </w:rPr>
        <w:t>För innehållet svarar</w:t>
      </w:r>
    </w:p>
    <w:p w14:paraId="5E91C5B9" w14:textId="48F93E81" w:rsidR="00FD1E69" w:rsidRDefault="1DEF03D3" w:rsidP="00BE76B2">
      <w:pPr>
        <w:keepNext/>
        <w:keepLines/>
        <w:ind w:right="-1136"/>
      </w:pPr>
      <w:r>
        <w:t>Anders Båth</w:t>
      </w:r>
      <w:r w:rsidR="0022165F">
        <w:t xml:space="preserve">, </w:t>
      </w:r>
      <w:r w:rsidR="329B460C">
        <w:t>överläkare</w:t>
      </w:r>
      <w:r w:rsidR="0022165F">
        <w:t xml:space="preserve">, </w:t>
      </w:r>
      <w:r w:rsidR="00DB185E">
        <w:t>bild- och funktionsmedicin</w:t>
      </w:r>
      <w:r w:rsidR="003706C4">
        <w:t>,</w:t>
      </w:r>
      <w:r w:rsidR="00266217">
        <w:t xml:space="preserve"> SÄS</w:t>
      </w:r>
      <w:r w:rsidR="0022165F">
        <w:br/>
        <w:t xml:space="preserve">Markus Håkansson, verksamhetschef, </w:t>
      </w:r>
      <w:r w:rsidR="00DB185E">
        <w:t>VO bild- och funktionsmedicin och medicinsk service</w:t>
      </w:r>
      <w:r w:rsidR="00266217">
        <w:t>, SÄS</w:t>
      </w:r>
    </w:p>
    <w:p w14:paraId="3963E753" w14:textId="195B434B" w:rsidR="0022165F" w:rsidRPr="00BC339E" w:rsidRDefault="0022165F" w:rsidP="00BE76B2">
      <w:pPr>
        <w:keepNext/>
        <w:keepLines/>
        <w:spacing w:after="0"/>
        <w:rPr>
          <w:b/>
          <w:bCs/>
        </w:rPr>
      </w:pPr>
      <w:r w:rsidRPr="49F72C75">
        <w:rPr>
          <w:b/>
          <w:bCs/>
        </w:rPr>
        <w:t>Fastställt av</w:t>
      </w:r>
    </w:p>
    <w:p w14:paraId="40B31F0B" w14:textId="4D64977E" w:rsidR="49F72C75" w:rsidRDefault="00FD1E69" w:rsidP="00BE76B2">
      <w:pPr>
        <w:keepNext/>
        <w:keepLines/>
      </w:pPr>
      <w:r>
        <w:t>Jerker Nilson, chefläkare, SÄS</w:t>
      </w:r>
    </w:p>
    <w:p w14:paraId="5FE2F28B" w14:textId="766B4E88" w:rsidR="0022165F" w:rsidRPr="00BC339E" w:rsidRDefault="0022165F" w:rsidP="00BE76B2">
      <w:pPr>
        <w:keepNext/>
        <w:keepLines/>
        <w:spacing w:after="0"/>
        <w:rPr>
          <w:b/>
          <w:bCs/>
        </w:rPr>
      </w:pPr>
      <w:r w:rsidRPr="00BC339E">
        <w:rPr>
          <w:b/>
          <w:bCs/>
        </w:rPr>
        <w:t>Nyckelord</w:t>
      </w:r>
    </w:p>
    <w:p w14:paraId="207FB9E8" w14:textId="77777777" w:rsidR="0022165F" w:rsidRPr="0022165F" w:rsidRDefault="0022165F" w:rsidP="00BE76B2">
      <w:pPr>
        <w:keepNext/>
        <w:keepLines/>
        <w:rPr>
          <w:szCs w:val="20"/>
        </w:rPr>
      </w:pPr>
      <w:r w:rsidRPr="0022165F">
        <w:rPr>
          <w:szCs w:val="20"/>
        </w:rPr>
        <w:t>Röntgen, radiologi, ultraljud, DT, CT, akut, jourfall, jourtid, undersökningar, konsultationer, remisser</w:t>
      </w:r>
    </w:p>
    <w:p w14:paraId="5EDDF56A" w14:textId="77777777" w:rsidR="0022165F" w:rsidRDefault="0022165F" w:rsidP="008236F0">
      <w:pPr>
        <w:pStyle w:val="Rubrik2"/>
      </w:pPr>
      <w:bookmarkStart w:id="139" w:name="_Toc477773181"/>
      <w:bookmarkStart w:id="140" w:name="_Toc256000021"/>
      <w:bookmarkStart w:id="141" w:name="_Toc477774573"/>
      <w:bookmarkStart w:id="142" w:name="_Toc256000043"/>
      <w:bookmarkStart w:id="143" w:name="_Toc477865663"/>
      <w:bookmarkStart w:id="144" w:name="_Toc256000065"/>
      <w:bookmarkStart w:id="145" w:name="_Toc256000087"/>
      <w:bookmarkStart w:id="146" w:name="_Toc256000109"/>
      <w:bookmarkStart w:id="147" w:name="_Toc256000131"/>
      <w:bookmarkStart w:id="148" w:name="_Toc256000153"/>
      <w:bookmarkStart w:id="149" w:name="_Toc535573213"/>
      <w:bookmarkStart w:id="150" w:name="_Toc256000179"/>
      <w:bookmarkStart w:id="151" w:name="_Toc195025402"/>
      <w:r w:rsidRPr="008236F0">
        <w:t>Länkförteckning</w:t>
      </w:r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</w:p>
    <w:p w14:paraId="5B271F17" w14:textId="2FDBCF76" w:rsidR="004546F4" w:rsidRDefault="004546F4" w:rsidP="00BC339E">
      <w:pPr>
        <w:pStyle w:val="Punktlista"/>
      </w:pPr>
      <w:r>
        <w:t>Styrdokument upprättade av höftfrakturprocessen, SÄS</w:t>
      </w:r>
      <w:r>
        <w:br/>
      </w:r>
      <w:hyperlink r:id="rId12" w:history="1">
        <w:r w:rsidR="00E71CBF" w:rsidRPr="002502D3">
          <w:rPr>
            <w:rStyle w:val="Hyperlnk"/>
          </w:rPr>
          <w:t>https://insidan.vgregion.se/forvaltningar/sodra-alvsborgs-sjukhus/styrdokument/processer/hoftfraktur</w:t>
        </w:r>
      </w:hyperlink>
    </w:p>
    <w:p w14:paraId="5E032C38" w14:textId="6FC4F564" w:rsidR="0022165F" w:rsidRPr="0022165F" w:rsidRDefault="0022165F" w:rsidP="00BC339E">
      <w:pPr>
        <w:pStyle w:val="Punktlista"/>
      </w:pPr>
      <w:r>
        <w:t>Ryggmärgsskada/-kompression - Akut handläggning vid SÄS. Sjukhusövergripande riktlinje, SÄS</w:t>
      </w:r>
      <w:r>
        <w:br/>
      </w:r>
      <w:hyperlink r:id="rId13" w:history="1">
        <w:r w:rsidR="00BA4A98">
          <w:rPr>
            <w:rStyle w:val="Hyperlnk"/>
          </w:rPr>
          <w:t>https://insidan.vgregion.se/forvaltningar/sodra-alvsborgs-sjukhus/styrdokument</w:t>
        </w:r>
      </w:hyperlink>
    </w:p>
    <w:bookmarkEnd w:id="0"/>
    <w:p w14:paraId="76B9F95B" w14:textId="184E713C" w:rsidR="00536A5A" w:rsidRPr="00536A5A" w:rsidRDefault="0022165F" w:rsidP="007F71CD">
      <w:pPr>
        <w:pStyle w:val="Punktlista"/>
      </w:pPr>
      <w:r>
        <w:t>Styrdokument upprättade av stroke/TIA-processen SÄS</w:t>
      </w:r>
      <w:r>
        <w:br/>
      </w:r>
      <w:hyperlink r:id="rId14">
        <w:r w:rsidR="00FD40CE">
          <w:rPr>
            <w:rStyle w:val="Hyperlnk"/>
          </w:rPr>
          <w:t>https://insidan.vgregion.se/forvaltningar/sodra-alvsborgs-sjukhus/styrdokument/pr</w:t>
        </w:r>
        <w:r w:rsidR="00FD40CE">
          <w:rPr>
            <w:rStyle w:val="Hyperlnk"/>
          </w:rPr>
          <w:t>o</w:t>
        </w:r>
        <w:r w:rsidR="00FD40CE">
          <w:rPr>
            <w:rStyle w:val="Hyperlnk"/>
          </w:rPr>
          <w:t>cesser/stroke/</w:t>
        </w:r>
      </w:hyperlink>
    </w:p>
    <w:sectPr w:rsidR="00536A5A" w:rsidRPr="00536A5A" w:rsidSect="0022165F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F9BC0" w14:textId="77777777" w:rsidR="00B11348" w:rsidRDefault="00B11348">
      <w:r>
        <w:separator/>
      </w:r>
    </w:p>
  </w:endnote>
  <w:endnote w:type="continuationSeparator" w:id="0">
    <w:p w14:paraId="3F4CCC7B" w14:textId="77777777" w:rsidR="00B11348" w:rsidRDefault="00B11348">
      <w:r>
        <w:continuationSeparator/>
      </w:r>
    </w:p>
  </w:endnote>
  <w:endnote w:type="continuationNotice" w:id="1">
    <w:p w14:paraId="333BC42E" w14:textId="77777777" w:rsidR="00B11348" w:rsidRDefault="00B113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2335D7D" w:rsidR="00660269" w:rsidRDefault="009E4DEC" w:rsidP="009E4DEC">
    <w:pPr>
      <w:pStyle w:val="Sidfot"/>
      <w:spacing w:after="0" w:line="240" w:lineRule="auto"/>
      <w:ind w:left="6237" w:firstLine="567"/>
      <w:jc w:val="left"/>
    </w:pPr>
    <w:r>
      <w:rPr>
        <w:noProof/>
      </w:rPr>
      <w:drawing>
        <wp:inline distT="0" distB="0" distL="0" distR="0" wp14:anchorId="07964809" wp14:editId="2B564545">
          <wp:extent cx="1897200" cy="363600"/>
          <wp:effectExtent l="0" t="0" r="0" b="0"/>
          <wp:docPr id="153909288" name="Bildobjekt 1" descr="Logotyp Västra Götalandsregion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909288" name="Bildobjekt 1" descr="Logotyp Västra Götalandsregione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7200" cy="3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152B8" w14:textId="77777777" w:rsidR="00B11348" w:rsidRDefault="00B11348"/>
  </w:footnote>
  <w:footnote w:type="continuationSeparator" w:id="0">
    <w:p w14:paraId="5B124094" w14:textId="77777777" w:rsidR="00B11348" w:rsidRDefault="00B11348">
      <w:r>
        <w:continuationSeparator/>
      </w:r>
    </w:p>
  </w:footnote>
  <w:footnote w:type="continuationNotice" w:id="1">
    <w:p w14:paraId="6908029A" w14:textId="77777777" w:rsidR="00B11348" w:rsidRDefault="00B113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61D27682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Pr="002706AE" w:rsidRDefault="00413A60">
                          <w:pPr>
                            <w:ind w:left="0"/>
                          </w:pPr>
                          <w:r w:rsidRPr="002706AE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 w:rsidRPr="002706AE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Pr="002706AE" w:rsidRDefault="00413A60">
                    <w:pPr>
                      <w:ind w:left="0"/>
                    </w:pPr>
                    <w:r w:rsidRPr="002706AE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 w:rsidRPr="002706AE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AAFAC87C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01B32AB"/>
    <w:multiLevelType w:val="hybridMultilevel"/>
    <w:tmpl w:val="F3D49CD2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1BE214F2"/>
    <w:lvl w:ilvl="0" w:tplc="C584CB08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E882FCF"/>
    <w:multiLevelType w:val="hybridMultilevel"/>
    <w:tmpl w:val="C90C5B1A"/>
    <w:lvl w:ilvl="0" w:tplc="F594E726">
      <w:start w:val="2"/>
      <w:numFmt w:val="bullet"/>
      <w:pStyle w:val="Punktlistaunderliggande"/>
      <w:lvlText w:val="-"/>
      <w:lvlJc w:val="left"/>
      <w:pPr>
        <w:ind w:left="2069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31765954">
    <w:abstractNumId w:val="20"/>
  </w:num>
  <w:num w:numId="2" w16cid:durableId="1552573239">
    <w:abstractNumId w:val="17"/>
  </w:num>
  <w:num w:numId="3" w16cid:durableId="1472820334">
    <w:abstractNumId w:val="0"/>
  </w:num>
  <w:num w:numId="4" w16cid:durableId="178129146">
    <w:abstractNumId w:val="7"/>
  </w:num>
  <w:num w:numId="5" w16cid:durableId="29652760">
    <w:abstractNumId w:val="18"/>
  </w:num>
  <w:num w:numId="6" w16cid:durableId="1830750427">
    <w:abstractNumId w:val="3"/>
  </w:num>
  <w:num w:numId="7" w16cid:durableId="659307984">
    <w:abstractNumId w:val="14"/>
  </w:num>
  <w:num w:numId="8" w16cid:durableId="1251699669">
    <w:abstractNumId w:val="10"/>
  </w:num>
  <w:num w:numId="9" w16cid:durableId="1204319294">
    <w:abstractNumId w:val="2"/>
  </w:num>
  <w:num w:numId="10" w16cid:durableId="411700376">
    <w:abstractNumId w:val="2"/>
  </w:num>
  <w:num w:numId="11" w16cid:durableId="764883437">
    <w:abstractNumId w:val="4"/>
  </w:num>
  <w:num w:numId="12" w16cid:durableId="173300903">
    <w:abstractNumId w:val="5"/>
  </w:num>
  <w:num w:numId="13" w16cid:durableId="1405839465">
    <w:abstractNumId w:val="16"/>
  </w:num>
  <w:num w:numId="14" w16cid:durableId="1720738559">
    <w:abstractNumId w:val="11"/>
  </w:num>
  <w:num w:numId="15" w16cid:durableId="1428497958">
    <w:abstractNumId w:val="8"/>
  </w:num>
  <w:num w:numId="16" w16cid:durableId="1735351606">
    <w:abstractNumId w:val="15"/>
  </w:num>
  <w:num w:numId="17" w16cid:durableId="179242974">
    <w:abstractNumId w:val="6"/>
  </w:num>
  <w:num w:numId="18" w16cid:durableId="1072387547">
    <w:abstractNumId w:val="13"/>
  </w:num>
  <w:num w:numId="19" w16cid:durableId="1790203963">
    <w:abstractNumId w:val="19"/>
  </w:num>
  <w:num w:numId="20" w16cid:durableId="1391882630">
    <w:abstractNumId w:val="1"/>
  </w:num>
  <w:num w:numId="21" w16cid:durableId="1867596546">
    <w:abstractNumId w:val="9"/>
  </w:num>
  <w:num w:numId="22" w16cid:durableId="5960603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68A"/>
    <w:rsid w:val="000051D5"/>
    <w:rsid w:val="00005792"/>
    <w:rsid w:val="00006D2A"/>
    <w:rsid w:val="00010D47"/>
    <w:rsid w:val="00011083"/>
    <w:rsid w:val="00016CF0"/>
    <w:rsid w:val="00017A44"/>
    <w:rsid w:val="0002435C"/>
    <w:rsid w:val="00030DDD"/>
    <w:rsid w:val="000313BB"/>
    <w:rsid w:val="00032FE4"/>
    <w:rsid w:val="00033ED5"/>
    <w:rsid w:val="00034F5C"/>
    <w:rsid w:val="00050500"/>
    <w:rsid w:val="0005691C"/>
    <w:rsid w:val="00056ECB"/>
    <w:rsid w:val="00056ED5"/>
    <w:rsid w:val="000617C4"/>
    <w:rsid w:val="000655CC"/>
    <w:rsid w:val="00066C60"/>
    <w:rsid w:val="000700AE"/>
    <w:rsid w:val="000725F5"/>
    <w:rsid w:val="000727BB"/>
    <w:rsid w:val="00074B6E"/>
    <w:rsid w:val="00075979"/>
    <w:rsid w:val="00084024"/>
    <w:rsid w:val="0009062C"/>
    <w:rsid w:val="00090AA0"/>
    <w:rsid w:val="00090FBB"/>
    <w:rsid w:val="000930AA"/>
    <w:rsid w:val="00095368"/>
    <w:rsid w:val="000954C4"/>
    <w:rsid w:val="000A4C35"/>
    <w:rsid w:val="000A611A"/>
    <w:rsid w:val="000B12D9"/>
    <w:rsid w:val="000B4536"/>
    <w:rsid w:val="000B7715"/>
    <w:rsid w:val="000C256F"/>
    <w:rsid w:val="000C2DE0"/>
    <w:rsid w:val="000D691D"/>
    <w:rsid w:val="000E2954"/>
    <w:rsid w:val="000E463B"/>
    <w:rsid w:val="000E5A7E"/>
    <w:rsid w:val="000F0000"/>
    <w:rsid w:val="000F43A3"/>
    <w:rsid w:val="000F7681"/>
    <w:rsid w:val="001014DD"/>
    <w:rsid w:val="00103031"/>
    <w:rsid w:val="001044FE"/>
    <w:rsid w:val="001139D4"/>
    <w:rsid w:val="00113FB4"/>
    <w:rsid w:val="001224AC"/>
    <w:rsid w:val="00122CFB"/>
    <w:rsid w:val="00125450"/>
    <w:rsid w:val="00131B08"/>
    <w:rsid w:val="00132894"/>
    <w:rsid w:val="00132A59"/>
    <w:rsid w:val="00133337"/>
    <w:rsid w:val="00133A0F"/>
    <w:rsid w:val="00133ACB"/>
    <w:rsid w:val="0013580F"/>
    <w:rsid w:val="00137B6D"/>
    <w:rsid w:val="0014070B"/>
    <w:rsid w:val="001422C1"/>
    <w:rsid w:val="00143FB4"/>
    <w:rsid w:val="0015135F"/>
    <w:rsid w:val="001522AE"/>
    <w:rsid w:val="00155CFF"/>
    <w:rsid w:val="00157D5B"/>
    <w:rsid w:val="00157EBC"/>
    <w:rsid w:val="00161FE6"/>
    <w:rsid w:val="00163630"/>
    <w:rsid w:val="001647EA"/>
    <w:rsid w:val="00164C3D"/>
    <w:rsid w:val="00165762"/>
    <w:rsid w:val="00166D3A"/>
    <w:rsid w:val="001753CF"/>
    <w:rsid w:val="00181FDC"/>
    <w:rsid w:val="00184744"/>
    <w:rsid w:val="00184E96"/>
    <w:rsid w:val="001860B9"/>
    <w:rsid w:val="00186F2B"/>
    <w:rsid w:val="001874D6"/>
    <w:rsid w:val="0019632A"/>
    <w:rsid w:val="001970E9"/>
    <w:rsid w:val="001971BF"/>
    <w:rsid w:val="001A3690"/>
    <w:rsid w:val="001A4E7C"/>
    <w:rsid w:val="001B4168"/>
    <w:rsid w:val="001B762C"/>
    <w:rsid w:val="001C3472"/>
    <w:rsid w:val="001C4D0A"/>
    <w:rsid w:val="001C5FEF"/>
    <w:rsid w:val="001C6FF7"/>
    <w:rsid w:val="001C7632"/>
    <w:rsid w:val="001E406D"/>
    <w:rsid w:val="001F0AB0"/>
    <w:rsid w:val="001F192E"/>
    <w:rsid w:val="001F7508"/>
    <w:rsid w:val="00211487"/>
    <w:rsid w:val="00211D91"/>
    <w:rsid w:val="00217DEC"/>
    <w:rsid w:val="00221460"/>
    <w:rsid w:val="0022165F"/>
    <w:rsid w:val="0022311E"/>
    <w:rsid w:val="00224B5B"/>
    <w:rsid w:val="00235B57"/>
    <w:rsid w:val="00250F24"/>
    <w:rsid w:val="002523C5"/>
    <w:rsid w:val="0025380B"/>
    <w:rsid w:val="0025703A"/>
    <w:rsid w:val="002603D2"/>
    <w:rsid w:val="00262F3D"/>
    <w:rsid w:val="00263281"/>
    <w:rsid w:val="002651D6"/>
    <w:rsid w:val="0026551F"/>
    <w:rsid w:val="00266217"/>
    <w:rsid w:val="002706AE"/>
    <w:rsid w:val="00270AF9"/>
    <w:rsid w:val="00280A85"/>
    <w:rsid w:val="00284119"/>
    <w:rsid w:val="00290B5C"/>
    <w:rsid w:val="002926EC"/>
    <w:rsid w:val="00294791"/>
    <w:rsid w:val="002B0428"/>
    <w:rsid w:val="002B0B30"/>
    <w:rsid w:val="002B0C78"/>
    <w:rsid w:val="002C0C02"/>
    <w:rsid w:val="002C1277"/>
    <w:rsid w:val="002C17C8"/>
    <w:rsid w:val="002C2756"/>
    <w:rsid w:val="002C60AD"/>
    <w:rsid w:val="002D0E0E"/>
    <w:rsid w:val="002D6023"/>
    <w:rsid w:val="002E263F"/>
    <w:rsid w:val="002E3ECE"/>
    <w:rsid w:val="002E5D69"/>
    <w:rsid w:val="002E6F81"/>
    <w:rsid w:val="002F08BA"/>
    <w:rsid w:val="002F2CFF"/>
    <w:rsid w:val="002F4A91"/>
    <w:rsid w:val="002F4D19"/>
    <w:rsid w:val="002F568B"/>
    <w:rsid w:val="002F59A7"/>
    <w:rsid w:val="002F7818"/>
    <w:rsid w:val="0030143F"/>
    <w:rsid w:val="00301C26"/>
    <w:rsid w:val="00302ABB"/>
    <w:rsid w:val="003066D0"/>
    <w:rsid w:val="00311401"/>
    <w:rsid w:val="003203D7"/>
    <w:rsid w:val="003208BC"/>
    <w:rsid w:val="00320F86"/>
    <w:rsid w:val="003231A9"/>
    <w:rsid w:val="00324171"/>
    <w:rsid w:val="00326C24"/>
    <w:rsid w:val="00337F99"/>
    <w:rsid w:val="0034307B"/>
    <w:rsid w:val="00345EB1"/>
    <w:rsid w:val="00350CC4"/>
    <w:rsid w:val="00355407"/>
    <w:rsid w:val="003555DF"/>
    <w:rsid w:val="00360426"/>
    <w:rsid w:val="00360E0D"/>
    <w:rsid w:val="0036357D"/>
    <w:rsid w:val="00363B23"/>
    <w:rsid w:val="0036594C"/>
    <w:rsid w:val="00367D19"/>
    <w:rsid w:val="003702BA"/>
    <w:rsid w:val="003706C4"/>
    <w:rsid w:val="00371BED"/>
    <w:rsid w:val="00384019"/>
    <w:rsid w:val="003847DA"/>
    <w:rsid w:val="003854F1"/>
    <w:rsid w:val="00390307"/>
    <w:rsid w:val="00390E40"/>
    <w:rsid w:val="0039118E"/>
    <w:rsid w:val="00397F54"/>
    <w:rsid w:val="003A0D43"/>
    <w:rsid w:val="003A15CF"/>
    <w:rsid w:val="003A568F"/>
    <w:rsid w:val="003B2A4B"/>
    <w:rsid w:val="003C1D7A"/>
    <w:rsid w:val="003D099E"/>
    <w:rsid w:val="003D21A2"/>
    <w:rsid w:val="003D29D2"/>
    <w:rsid w:val="003E0705"/>
    <w:rsid w:val="003E255F"/>
    <w:rsid w:val="003E2FF7"/>
    <w:rsid w:val="003F1013"/>
    <w:rsid w:val="003F1ACF"/>
    <w:rsid w:val="00401E6E"/>
    <w:rsid w:val="004032CE"/>
    <w:rsid w:val="00404948"/>
    <w:rsid w:val="00406A79"/>
    <w:rsid w:val="00406BEA"/>
    <w:rsid w:val="00406FCA"/>
    <w:rsid w:val="00407D64"/>
    <w:rsid w:val="00413A60"/>
    <w:rsid w:val="004221CD"/>
    <w:rsid w:val="0042266C"/>
    <w:rsid w:val="004230F7"/>
    <w:rsid w:val="0043167E"/>
    <w:rsid w:val="004319D6"/>
    <w:rsid w:val="0043409A"/>
    <w:rsid w:val="00443C1E"/>
    <w:rsid w:val="00446255"/>
    <w:rsid w:val="004478BC"/>
    <w:rsid w:val="00451935"/>
    <w:rsid w:val="004546F4"/>
    <w:rsid w:val="00460ED0"/>
    <w:rsid w:val="00465651"/>
    <w:rsid w:val="00465E05"/>
    <w:rsid w:val="00470CE7"/>
    <w:rsid w:val="00470F4F"/>
    <w:rsid w:val="00472482"/>
    <w:rsid w:val="00480DC7"/>
    <w:rsid w:val="0048565F"/>
    <w:rsid w:val="004868D2"/>
    <w:rsid w:val="004876F6"/>
    <w:rsid w:val="0049236A"/>
    <w:rsid w:val="00492718"/>
    <w:rsid w:val="00492954"/>
    <w:rsid w:val="004A170C"/>
    <w:rsid w:val="004A355D"/>
    <w:rsid w:val="004A4970"/>
    <w:rsid w:val="004B2183"/>
    <w:rsid w:val="004B293A"/>
    <w:rsid w:val="004B2A01"/>
    <w:rsid w:val="004C1B64"/>
    <w:rsid w:val="004C2559"/>
    <w:rsid w:val="004C7F84"/>
    <w:rsid w:val="004D4304"/>
    <w:rsid w:val="004D5F95"/>
    <w:rsid w:val="004D7BA3"/>
    <w:rsid w:val="004F4518"/>
    <w:rsid w:val="004F4C62"/>
    <w:rsid w:val="00501433"/>
    <w:rsid w:val="00506E6E"/>
    <w:rsid w:val="00511CC4"/>
    <w:rsid w:val="00513327"/>
    <w:rsid w:val="00514EAF"/>
    <w:rsid w:val="0051588A"/>
    <w:rsid w:val="00516C9A"/>
    <w:rsid w:val="00524A70"/>
    <w:rsid w:val="005250D9"/>
    <w:rsid w:val="00526A3E"/>
    <w:rsid w:val="00527C30"/>
    <w:rsid w:val="005303F8"/>
    <w:rsid w:val="00531E60"/>
    <w:rsid w:val="00536A5A"/>
    <w:rsid w:val="005371B1"/>
    <w:rsid w:val="0054075D"/>
    <w:rsid w:val="00541D07"/>
    <w:rsid w:val="005425D0"/>
    <w:rsid w:val="00544BAB"/>
    <w:rsid w:val="00545675"/>
    <w:rsid w:val="00545F31"/>
    <w:rsid w:val="005578FA"/>
    <w:rsid w:val="00565129"/>
    <w:rsid w:val="00565CD0"/>
    <w:rsid w:val="0056750E"/>
    <w:rsid w:val="00567820"/>
    <w:rsid w:val="00575DD5"/>
    <w:rsid w:val="005770AD"/>
    <w:rsid w:val="00580BFF"/>
    <w:rsid w:val="00581414"/>
    <w:rsid w:val="00581BA5"/>
    <w:rsid w:val="00582490"/>
    <w:rsid w:val="005826FA"/>
    <w:rsid w:val="00592230"/>
    <w:rsid w:val="00597E28"/>
    <w:rsid w:val="005A0475"/>
    <w:rsid w:val="005A2E3B"/>
    <w:rsid w:val="005A54ED"/>
    <w:rsid w:val="005A5D5B"/>
    <w:rsid w:val="005A6081"/>
    <w:rsid w:val="005A627D"/>
    <w:rsid w:val="005C0045"/>
    <w:rsid w:val="005C0841"/>
    <w:rsid w:val="005C084E"/>
    <w:rsid w:val="005C4606"/>
    <w:rsid w:val="005C648A"/>
    <w:rsid w:val="005D0B0C"/>
    <w:rsid w:val="005E02B3"/>
    <w:rsid w:val="005E0762"/>
    <w:rsid w:val="005E1E24"/>
    <w:rsid w:val="005F2967"/>
    <w:rsid w:val="005F356B"/>
    <w:rsid w:val="005F55FC"/>
    <w:rsid w:val="00602773"/>
    <w:rsid w:val="0060596B"/>
    <w:rsid w:val="00606C29"/>
    <w:rsid w:val="00606D97"/>
    <w:rsid w:val="00614E64"/>
    <w:rsid w:val="00617710"/>
    <w:rsid w:val="00617EE6"/>
    <w:rsid w:val="0062184C"/>
    <w:rsid w:val="0062245B"/>
    <w:rsid w:val="00623724"/>
    <w:rsid w:val="006241FB"/>
    <w:rsid w:val="00624A93"/>
    <w:rsid w:val="0062752E"/>
    <w:rsid w:val="00627BEA"/>
    <w:rsid w:val="006319DB"/>
    <w:rsid w:val="0063464D"/>
    <w:rsid w:val="00643AAC"/>
    <w:rsid w:val="006446C4"/>
    <w:rsid w:val="006509B0"/>
    <w:rsid w:val="006531AD"/>
    <w:rsid w:val="00654713"/>
    <w:rsid w:val="0065595B"/>
    <w:rsid w:val="00660155"/>
    <w:rsid w:val="00660269"/>
    <w:rsid w:val="00665F89"/>
    <w:rsid w:val="00667F1E"/>
    <w:rsid w:val="0067283C"/>
    <w:rsid w:val="00673C92"/>
    <w:rsid w:val="006741B0"/>
    <w:rsid w:val="006753EC"/>
    <w:rsid w:val="006920A3"/>
    <w:rsid w:val="006A2789"/>
    <w:rsid w:val="006A4978"/>
    <w:rsid w:val="006A7261"/>
    <w:rsid w:val="006B0D29"/>
    <w:rsid w:val="006B1819"/>
    <w:rsid w:val="006B1AB0"/>
    <w:rsid w:val="006B5DE7"/>
    <w:rsid w:val="006C5048"/>
    <w:rsid w:val="006C6A4B"/>
    <w:rsid w:val="006C779F"/>
    <w:rsid w:val="006D01F5"/>
    <w:rsid w:val="006D0CFB"/>
    <w:rsid w:val="006D30C0"/>
    <w:rsid w:val="006D7535"/>
    <w:rsid w:val="006E11B2"/>
    <w:rsid w:val="006E450B"/>
    <w:rsid w:val="006E7A2B"/>
    <w:rsid w:val="006F0D7E"/>
    <w:rsid w:val="00704646"/>
    <w:rsid w:val="00707398"/>
    <w:rsid w:val="0071007D"/>
    <w:rsid w:val="007107F8"/>
    <w:rsid w:val="00710B77"/>
    <w:rsid w:val="00712DA3"/>
    <w:rsid w:val="0071384B"/>
    <w:rsid w:val="0072075B"/>
    <w:rsid w:val="007221C2"/>
    <w:rsid w:val="00723855"/>
    <w:rsid w:val="00725816"/>
    <w:rsid w:val="00730955"/>
    <w:rsid w:val="00730ADF"/>
    <w:rsid w:val="0073350C"/>
    <w:rsid w:val="00733A9C"/>
    <w:rsid w:val="00736574"/>
    <w:rsid w:val="007367E0"/>
    <w:rsid w:val="00737215"/>
    <w:rsid w:val="007502D1"/>
    <w:rsid w:val="00754905"/>
    <w:rsid w:val="00760038"/>
    <w:rsid w:val="0076141E"/>
    <w:rsid w:val="00762EE0"/>
    <w:rsid w:val="00765C41"/>
    <w:rsid w:val="00771100"/>
    <w:rsid w:val="0077152A"/>
    <w:rsid w:val="00774CE7"/>
    <w:rsid w:val="007759DD"/>
    <w:rsid w:val="0078609F"/>
    <w:rsid w:val="0078701C"/>
    <w:rsid w:val="007917BA"/>
    <w:rsid w:val="007936AC"/>
    <w:rsid w:val="00793773"/>
    <w:rsid w:val="007A4A25"/>
    <w:rsid w:val="007A5C6F"/>
    <w:rsid w:val="007B0136"/>
    <w:rsid w:val="007B2AF5"/>
    <w:rsid w:val="007D4241"/>
    <w:rsid w:val="007D4317"/>
    <w:rsid w:val="007D4EA3"/>
    <w:rsid w:val="007D6EDC"/>
    <w:rsid w:val="007E0891"/>
    <w:rsid w:val="007E09CB"/>
    <w:rsid w:val="007E2B05"/>
    <w:rsid w:val="007F0CCC"/>
    <w:rsid w:val="007F1CFF"/>
    <w:rsid w:val="007F5DD5"/>
    <w:rsid w:val="007F71CD"/>
    <w:rsid w:val="00813D84"/>
    <w:rsid w:val="008205FF"/>
    <w:rsid w:val="00821305"/>
    <w:rsid w:val="00821A1B"/>
    <w:rsid w:val="00821F49"/>
    <w:rsid w:val="008236F0"/>
    <w:rsid w:val="008262E9"/>
    <w:rsid w:val="00827E69"/>
    <w:rsid w:val="00830793"/>
    <w:rsid w:val="00835C4D"/>
    <w:rsid w:val="00843F48"/>
    <w:rsid w:val="00844F4B"/>
    <w:rsid w:val="00850C5F"/>
    <w:rsid w:val="00851423"/>
    <w:rsid w:val="0085153A"/>
    <w:rsid w:val="008525B2"/>
    <w:rsid w:val="00857848"/>
    <w:rsid w:val="00864F9F"/>
    <w:rsid w:val="008654B6"/>
    <w:rsid w:val="00865D4F"/>
    <w:rsid w:val="008709A3"/>
    <w:rsid w:val="0087139C"/>
    <w:rsid w:val="00880E83"/>
    <w:rsid w:val="00881331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0DD"/>
    <w:rsid w:val="008E46B2"/>
    <w:rsid w:val="008E50A0"/>
    <w:rsid w:val="008E682C"/>
    <w:rsid w:val="008E78A1"/>
    <w:rsid w:val="008F149E"/>
    <w:rsid w:val="008F589F"/>
    <w:rsid w:val="00904C25"/>
    <w:rsid w:val="00906238"/>
    <w:rsid w:val="00907EF9"/>
    <w:rsid w:val="00910E1E"/>
    <w:rsid w:val="0091295C"/>
    <w:rsid w:val="00914D58"/>
    <w:rsid w:val="00915B52"/>
    <w:rsid w:val="00921F47"/>
    <w:rsid w:val="009228AB"/>
    <w:rsid w:val="00927723"/>
    <w:rsid w:val="0093085B"/>
    <w:rsid w:val="00931C57"/>
    <w:rsid w:val="009347A5"/>
    <w:rsid w:val="009347F2"/>
    <w:rsid w:val="00942257"/>
    <w:rsid w:val="00945864"/>
    <w:rsid w:val="009471BF"/>
    <w:rsid w:val="0094782E"/>
    <w:rsid w:val="00950E4E"/>
    <w:rsid w:val="009529BD"/>
    <w:rsid w:val="009533B4"/>
    <w:rsid w:val="00957601"/>
    <w:rsid w:val="00971D93"/>
    <w:rsid w:val="00973DE1"/>
    <w:rsid w:val="0097753C"/>
    <w:rsid w:val="00990D8A"/>
    <w:rsid w:val="00991BE8"/>
    <w:rsid w:val="00993E33"/>
    <w:rsid w:val="009A0289"/>
    <w:rsid w:val="009A3A38"/>
    <w:rsid w:val="009B1F6B"/>
    <w:rsid w:val="009B72F4"/>
    <w:rsid w:val="009C0D12"/>
    <w:rsid w:val="009C192E"/>
    <w:rsid w:val="009C7824"/>
    <w:rsid w:val="009D6819"/>
    <w:rsid w:val="009D6D1C"/>
    <w:rsid w:val="009E0CF9"/>
    <w:rsid w:val="009E4DEC"/>
    <w:rsid w:val="009E531B"/>
    <w:rsid w:val="009E6C56"/>
    <w:rsid w:val="009E7DCF"/>
    <w:rsid w:val="009F4A56"/>
    <w:rsid w:val="009F4E65"/>
    <w:rsid w:val="009F4F02"/>
    <w:rsid w:val="009F587A"/>
    <w:rsid w:val="009F68D5"/>
    <w:rsid w:val="00A006A5"/>
    <w:rsid w:val="00A05942"/>
    <w:rsid w:val="00A07BEC"/>
    <w:rsid w:val="00A103B4"/>
    <w:rsid w:val="00A24331"/>
    <w:rsid w:val="00A264BE"/>
    <w:rsid w:val="00A272CA"/>
    <w:rsid w:val="00A33051"/>
    <w:rsid w:val="00A333A9"/>
    <w:rsid w:val="00A35F94"/>
    <w:rsid w:val="00A407AD"/>
    <w:rsid w:val="00A40923"/>
    <w:rsid w:val="00A41C05"/>
    <w:rsid w:val="00A42426"/>
    <w:rsid w:val="00A44E08"/>
    <w:rsid w:val="00A514B7"/>
    <w:rsid w:val="00A532F1"/>
    <w:rsid w:val="00A54A0B"/>
    <w:rsid w:val="00A54C14"/>
    <w:rsid w:val="00A65FD4"/>
    <w:rsid w:val="00A80658"/>
    <w:rsid w:val="00A81198"/>
    <w:rsid w:val="00A81E48"/>
    <w:rsid w:val="00A82035"/>
    <w:rsid w:val="00A84C7C"/>
    <w:rsid w:val="00A90D77"/>
    <w:rsid w:val="00A92E07"/>
    <w:rsid w:val="00AA0B3A"/>
    <w:rsid w:val="00AA6EB4"/>
    <w:rsid w:val="00AA767D"/>
    <w:rsid w:val="00AB0CC9"/>
    <w:rsid w:val="00AB5E84"/>
    <w:rsid w:val="00AB7291"/>
    <w:rsid w:val="00AC1497"/>
    <w:rsid w:val="00AC3FF6"/>
    <w:rsid w:val="00AD0503"/>
    <w:rsid w:val="00AD73EC"/>
    <w:rsid w:val="00AE39B6"/>
    <w:rsid w:val="00AE5BC7"/>
    <w:rsid w:val="00AE5D88"/>
    <w:rsid w:val="00AF02D5"/>
    <w:rsid w:val="00AF5AAF"/>
    <w:rsid w:val="00AF5DEA"/>
    <w:rsid w:val="00AF71D5"/>
    <w:rsid w:val="00AF7A63"/>
    <w:rsid w:val="00B03FAD"/>
    <w:rsid w:val="00B046D8"/>
    <w:rsid w:val="00B11348"/>
    <w:rsid w:val="00B11F25"/>
    <w:rsid w:val="00B13F4C"/>
    <w:rsid w:val="00B16219"/>
    <w:rsid w:val="00B16C59"/>
    <w:rsid w:val="00B20784"/>
    <w:rsid w:val="00B23DB3"/>
    <w:rsid w:val="00B33FDD"/>
    <w:rsid w:val="00B359CC"/>
    <w:rsid w:val="00B36107"/>
    <w:rsid w:val="00B3732F"/>
    <w:rsid w:val="00B41789"/>
    <w:rsid w:val="00B45DB6"/>
    <w:rsid w:val="00B46C03"/>
    <w:rsid w:val="00B5414E"/>
    <w:rsid w:val="00B56EBE"/>
    <w:rsid w:val="00B60C6C"/>
    <w:rsid w:val="00B60D0F"/>
    <w:rsid w:val="00B61937"/>
    <w:rsid w:val="00B619A9"/>
    <w:rsid w:val="00B63A96"/>
    <w:rsid w:val="00B65A9D"/>
    <w:rsid w:val="00B66D60"/>
    <w:rsid w:val="00B71E84"/>
    <w:rsid w:val="00B73E68"/>
    <w:rsid w:val="00B758C3"/>
    <w:rsid w:val="00B75EDE"/>
    <w:rsid w:val="00B762EA"/>
    <w:rsid w:val="00B77D88"/>
    <w:rsid w:val="00B77FAF"/>
    <w:rsid w:val="00B80F17"/>
    <w:rsid w:val="00B84336"/>
    <w:rsid w:val="00B84618"/>
    <w:rsid w:val="00B851B9"/>
    <w:rsid w:val="00B86453"/>
    <w:rsid w:val="00B90054"/>
    <w:rsid w:val="00B91317"/>
    <w:rsid w:val="00B92C14"/>
    <w:rsid w:val="00B95F96"/>
    <w:rsid w:val="00BA0066"/>
    <w:rsid w:val="00BA4A98"/>
    <w:rsid w:val="00BB59E3"/>
    <w:rsid w:val="00BB69DB"/>
    <w:rsid w:val="00BC13F6"/>
    <w:rsid w:val="00BC322E"/>
    <w:rsid w:val="00BC339E"/>
    <w:rsid w:val="00BC44CD"/>
    <w:rsid w:val="00BC48A6"/>
    <w:rsid w:val="00BC5948"/>
    <w:rsid w:val="00BE689D"/>
    <w:rsid w:val="00BE76B2"/>
    <w:rsid w:val="00BE7978"/>
    <w:rsid w:val="00BF04AF"/>
    <w:rsid w:val="00C03926"/>
    <w:rsid w:val="00C07DDB"/>
    <w:rsid w:val="00C22C8A"/>
    <w:rsid w:val="00C4115D"/>
    <w:rsid w:val="00C42D00"/>
    <w:rsid w:val="00C43BDD"/>
    <w:rsid w:val="00C47778"/>
    <w:rsid w:val="00C5011E"/>
    <w:rsid w:val="00C50EE5"/>
    <w:rsid w:val="00C516C6"/>
    <w:rsid w:val="00C5240A"/>
    <w:rsid w:val="00C5398F"/>
    <w:rsid w:val="00C556F5"/>
    <w:rsid w:val="00C6288B"/>
    <w:rsid w:val="00C65B56"/>
    <w:rsid w:val="00C70E19"/>
    <w:rsid w:val="00C72574"/>
    <w:rsid w:val="00C7430C"/>
    <w:rsid w:val="00C835AD"/>
    <w:rsid w:val="00C85DA1"/>
    <w:rsid w:val="00C9071C"/>
    <w:rsid w:val="00C908FF"/>
    <w:rsid w:val="00C92A9A"/>
    <w:rsid w:val="00C97BD3"/>
    <w:rsid w:val="00CA39EF"/>
    <w:rsid w:val="00CA521F"/>
    <w:rsid w:val="00CB0493"/>
    <w:rsid w:val="00CB17FF"/>
    <w:rsid w:val="00CB1ED7"/>
    <w:rsid w:val="00CB5910"/>
    <w:rsid w:val="00CC167C"/>
    <w:rsid w:val="00CC52D9"/>
    <w:rsid w:val="00CD6647"/>
    <w:rsid w:val="00CE4B73"/>
    <w:rsid w:val="00CE7EE6"/>
    <w:rsid w:val="00CF6D11"/>
    <w:rsid w:val="00CF70BB"/>
    <w:rsid w:val="00D01CC8"/>
    <w:rsid w:val="00D03BD4"/>
    <w:rsid w:val="00D074DB"/>
    <w:rsid w:val="00D11A61"/>
    <w:rsid w:val="00D139CF"/>
    <w:rsid w:val="00D15CBE"/>
    <w:rsid w:val="00D1A50D"/>
    <w:rsid w:val="00D242C2"/>
    <w:rsid w:val="00D37E7F"/>
    <w:rsid w:val="00D47AD7"/>
    <w:rsid w:val="00D50E71"/>
    <w:rsid w:val="00D51529"/>
    <w:rsid w:val="00D61313"/>
    <w:rsid w:val="00D65425"/>
    <w:rsid w:val="00D85218"/>
    <w:rsid w:val="00D915B1"/>
    <w:rsid w:val="00D92F1A"/>
    <w:rsid w:val="00D968F5"/>
    <w:rsid w:val="00DA0B4F"/>
    <w:rsid w:val="00DA299D"/>
    <w:rsid w:val="00DA65C4"/>
    <w:rsid w:val="00DB185E"/>
    <w:rsid w:val="00DB2A1A"/>
    <w:rsid w:val="00DC2066"/>
    <w:rsid w:val="00DC52E7"/>
    <w:rsid w:val="00DC6F2C"/>
    <w:rsid w:val="00DD0EAF"/>
    <w:rsid w:val="00DD2BE0"/>
    <w:rsid w:val="00DD43A2"/>
    <w:rsid w:val="00DE4447"/>
    <w:rsid w:val="00DE5DA2"/>
    <w:rsid w:val="00DE664F"/>
    <w:rsid w:val="00DF0033"/>
    <w:rsid w:val="00DF6BF0"/>
    <w:rsid w:val="00E02129"/>
    <w:rsid w:val="00E026BF"/>
    <w:rsid w:val="00E07B1B"/>
    <w:rsid w:val="00E07D12"/>
    <w:rsid w:val="00E10F03"/>
    <w:rsid w:val="00E11853"/>
    <w:rsid w:val="00E206E5"/>
    <w:rsid w:val="00E40541"/>
    <w:rsid w:val="00E52A86"/>
    <w:rsid w:val="00E54B47"/>
    <w:rsid w:val="00E553BF"/>
    <w:rsid w:val="00E55D93"/>
    <w:rsid w:val="00E61294"/>
    <w:rsid w:val="00E673DB"/>
    <w:rsid w:val="00E70D5A"/>
    <w:rsid w:val="00E71CBF"/>
    <w:rsid w:val="00E7237C"/>
    <w:rsid w:val="00E73101"/>
    <w:rsid w:val="00E73DC3"/>
    <w:rsid w:val="00E77C46"/>
    <w:rsid w:val="00E86CE8"/>
    <w:rsid w:val="00E90E82"/>
    <w:rsid w:val="00E97695"/>
    <w:rsid w:val="00EA00CB"/>
    <w:rsid w:val="00EA1BAA"/>
    <w:rsid w:val="00EA3FCD"/>
    <w:rsid w:val="00EA42A0"/>
    <w:rsid w:val="00EB6714"/>
    <w:rsid w:val="00EC0A68"/>
    <w:rsid w:val="00EC2F19"/>
    <w:rsid w:val="00EC4AAE"/>
    <w:rsid w:val="00EC5006"/>
    <w:rsid w:val="00EC6D7C"/>
    <w:rsid w:val="00ED472E"/>
    <w:rsid w:val="00ED49C3"/>
    <w:rsid w:val="00ED6CE8"/>
    <w:rsid w:val="00ED7AA6"/>
    <w:rsid w:val="00EE2A56"/>
    <w:rsid w:val="00EE3818"/>
    <w:rsid w:val="00EE476A"/>
    <w:rsid w:val="00EF0805"/>
    <w:rsid w:val="00EF6B65"/>
    <w:rsid w:val="00F07F82"/>
    <w:rsid w:val="00F117E1"/>
    <w:rsid w:val="00F22264"/>
    <w:rsid w:val="00F22BD8"/>
    <w:rsid w:val="00F24B4A"/>
    <w:rsid w:val="00F24F4D"/>
    <w:rsid w:val="00F2564D"/>
    <w:rsid w:val="00F35B05"/>
    <w:rsid w:val="00F413D9"/>
    <w:rsid w:val="00F442FB"/>
    <w:rsid w:val="00F44AD4"/>
    <w:rsid w:val="00F5135F"/>
    <w:rsid w:val="00F51F78"/>
    <w:rsid w:val="00F553AA"/>
    <w:rsid w:val="00F7307D"/>
    <w:rsid w:val="00F773C0"/>
    <w:rsid w:val="00F7795E"/>
    <w:rsid w:val="00F86F47"/>
    <w:rsid w:val="00F90B64"/>
    <w:rsid w:val="00FA4BB8"/>
    <w:rsid w:val="00FB2F0F"/>
    <w:rsid w:val="00FB46D3"/>
    <w:rsid w:val="00FB5086"/>
    <w:rsid w:val="00FB5411"/>
    <w:rsid w:val="00FB6392"/>
    <w:rsid w:val="00FC03A7"/>
    <w:rsid w:val="00FC3537"/>
    <w:rsid w:val="00FC4547"/>
    <w:rsid w:val="00FD1E69"/>
    <w:rsid w:val="00FD222D"/>
    <w:rsid w:val="00FD3AE6"/>
    <w:rsid w:val="00FD3C70"/>
    <w:rsid w:val="00FD40CE"/>
    <w:rsid w:val="00FD6820"/>
    <w:rsid w:val="00FE12D8"/>
    <w:rsid w:val="00FE5698"/>
    <w:rsid w:val="00FF1D59"/>
    <w:rsid w:val="00FF5C13"/>
    <w:rsid w:val="00FF7C02"/>
    <w:rsid w:val="024801E3"/>
    <w:rsid w:val="02757174"/>
    <w:rsid w:val="030BD97A"/>
    <w:rsid w:val="03388A0D"/>
    <w:rsid w:val="03C65699"/>
    <w:rsid w:val="05F8F991"/>
    <w:rsid w:val="06E4CEFE"/>
    <w:rsid w:val="0734AF01"/>
    <w:rsid w:val="0856E8A1"/>
    <w:rsid w:val="08630302"/>
    <w:rsid w:val="08809F5F"/>
    <w:rsid w:val="09C2EC20"/>
    <w:rsid w:val="0B0D1E3E"/>
    <w:rsid w:val="0B30ACBC"/>
    <w:rsid w:val="0B5904AE"/>
    <w:rsid w:val="0B674FDE"/>
    <w:rsid w:val="0BB84021"/>
    <w:rsid w:val="0D2104DD"/>
    <w:rsid w:val="0E58C574"/>
    <w:rsid w:val="0E701229"/>
    <w:rsid w:val="0E957199"/>
    <w:rsid w:val="0F03BC8A"/>
    <w:rsid w:val="0F37117C"/>
    <w:rsid w:val="111A647F"/>
    <w:rsid w:val="11344956"/>
    <w:rsid w:val="1143BB7A"/>
    <w:rsid w:val="13641693"/>
    <w:rsid w:val="143B29B6"/>
    <w:rsid w:val="16B8A7AF"/>
    <w:rsid w:val="189EB0AF"/>
    <w:rsid w:val="18F3B01E"/>
    <w:rsid w:val="19BB2AED"/>
    <w:rsid w:val="19CD3F68"/>
    <w:rsid w:val="1B509178"/>
    <w:rsid w:val="1B6B25CE"/>
    <w:rsid w:val="1BB78D67"/>
    <w:rsid w:val="1D01B8E7"/>
    <w:rsid w:val="1D495235"/>
    <w:rsid w:val="1D5A8935"/>
    <w:rsid w:val="1DA8D978"/>
    <w:rsid w:val="1DEF03D3"/>
    <w:rsid w:val="1E44CEE2"/>
    <w:rsid w:val="1E803DD5"/>
    <w:rsid w:val="1EABDF04"/>
    <w:rsid w:val="1EF86122"/>
    <w:rsid w:val="1F8871D8"/>
    <w:rsid w:val="1FF55F54"/>
    <w:rsid w:val="2094F0F4"/>
    <w:rsid w:val="21B7C669"/>
    <w:rsid w:val="2358D70C"/>
    <w:rsid w:val="24CD38C3"/>
    <w:rsid w:val="25B90AC9"/>
    <w:rsid w:val="260F0CA9"/>
    <w:rsid w:val="2707EAFD"/>
    <w:rsid w:val="2981966D"/>
    <w:rsid w:val="29D8410A"/>
    <w:rsid w:val="29F16967"/>
    <w:rsid w:val="2A99DE9B"/>
    <w:rsid w:val="2BDB5C20"/>
    <w:rsid w:val="2C63B3ED"/>
    <w:rsid w:val="2C86FEE7"/>
    <w:rsid w:val="2D784940"/>
    <w:rsid w:val="2DF9CF53"/>
    <w:rsid w:val="2FB149F1"/>
    <w:rsid w:val="2FFEB093"/>
    <w:rsid w:val="3047828E"/>
    <w:rsid w:val="30A4F339"/>
    <w:rsid w:val="31B9D48A"/>
    <w:rsid w:val="31CDF7A7"/>
    <w:rsid w:val="32428E62"/>
    <w:rsid w:val="329B460C"/>
    <w:rsid w:val="32F35FC7"/>
    <w:rsid w:val="33554737"/>
    <w:rsid w:val="3369C808"/>
    <w:rsid w:val="34A56279"/>
    <w:rsid w:val="3704E4EB"/>
    <w:rsid w:val="3713144C"/>
    <w:rsid w:val="3772EC7A"/>
    <w:rsid w:val="37EB4A77"/>
    <w:rsid w:val="382A28DB"/>
    <w:rsid w:val="383D392B"/>
    <w:rsid w:val="3867CB59"/>
    <w:rsid w:val="3A804F2B"/>
    <w:rsid w:val="3ABA4A75"/>
    <w:rsid w:val="3AE227C7"/>
    <w:rsid w:val="3B6D6B68"/>
    <w:rsid w:val="3C7DF828"/>
    <w:rsid w:val="3D5AC373"/>
    <w:rsid w:val="3DC52D7F"/>
    <w:rsid w:val="3E08169C"/>
    <w:rsid w:val="3E67EAE1"/>
    <w:rsid w:val="3E7903FC"/>
    <w:rsid w:val="3E8C48BE"/>
    <w:rsid w:val="3FF23C0D"/>
    <w:rsid w:val="4188323A"/>
    <w:rsid w:val="41CA7D4C"/>
    <w:rsid w:val="41CD7F60"/>
    <w:rsid w:val="41F07DED"/>
    <w:rsid w:val="42586F74"/>
    <w:rsid w:val="437BB234"/>
    <w:rsid w:val="43ABF314"/>
    <w:rsid w:val="43BE9581"/>
    <w:rsid w:val="45CEF81A"/>
    <w:rsid w:val="46A9DCDA"/>
    <w:rsid w:val="47B3AFE6"/>
    <w:rsid w:val="48957120"/>
    <w:rsid w:val="494A60DB"/>
    <w:rsid w:val="49F72C75"/>
    <w:rsid w:val="4AE5E3F9"/>
    <w:rsid w:val="4B0D13EA"/>
    <w:rsid w:val="4C0951FD"/>
    <w:rsid w:val="4DA5225E"/>
    <w:rsid w:val="4E2D888D"/>
    <w:rsid w:val="4E75FF69"/>
    <w:rsid w:val="4E7DECEF"/>
    <w:rsid w:val="4EE3E2F4"/>
    <w:rsid w:val="4F00047A"/>
    <w:rsid w:val="4F3F9487"/>
    <w:rsid w:val="4F82EAB9"/>
    <w:rsid w:val="50211E8D"/>
    <w:rsid w:val="51CBF7E4"/>
    <w:rsid w:val="5207DE71"/>
    <w:rsid w:val="52294287"/>
    <w:rsid w:val="522F85F7"/>
    <w:rsid w:val="52EC4E5A"/>
    <w:rsid w:val="53A0ED2E"/>
    <w:rsid w:val="5472D6DA"/>
    <w:rsid w:val="549B3C60"/>
    <w:rsid w:val="55C439D6"/>
    <w:rsid w:val="574314DB"/>
    <w:rsid w:val="57CB3454"/>
    <w:rsid w:val="5824CF35"/>
    <w:rsid w:val="5AAEA743"/>
    <w:rsid w:val="5B9725D9"/>
    <w:rsid w:val="5BAC3025"/>
    <w:rsid w:val="5DAB77B8"/>
    <w:rsid w:val="5E085D16"/>
    <w:rsid w:val="5E16B4D1"/>
    <w:rsid w:val="5E24EDEB"/>
    <w:rsid w:val="5E38A25B"/>
    <w:rsid w:val="5F29098D"/>
    <w:rsid w:val="5F5F040F"/>
    <w:rsid w:val="5FD0A5A7"/>
    <w:rsid w:val="5FD472BC"/>
    <w:rsid w:val="60C190DE"/>
    <w:rsid w:val="619EE98B"/>
    <w:rsid w:val="620F797A"/>
    <w:rsid w:val="625D613F"/>
    <w:rsid w:val="63566742"/>
    <w:rsid w:val="63E4417F"/>
    <w:rsid w:val="641C39C5"/>
    <w:rsid w:val="644EF5E7"/>
    <w:rsid w:val="647B2B65"/>
    <w:rsid w:val="662DCCD6"/>
    <w:rsid w:val="67B074DA"/>
    <w:rsid w:val="6810B187"/>
    <w:rsid w:val="6A4F4AC7"/>
    <w:rsid w:val="6A5F90D6"/>
    <w:rsid w:val="6B2CF8ED"/>
    <w:rsid w:val="6C340B1E"/>
    <w:rsid w:val="6D15E514"/>
    <w:rsid w:val="6DDE57FD"/>
    <w:rsid w:val="6E7CA6BA"/>
    <w:rsid w:val="6EE76200"/>
    <w:rsid w:val="6F22BBEA"/>
    <w:rsid w:val="6FD2B6DE"/>
    <w:rsid w:val="6FE2D7FA"/>
    <w:rsid w:val="70254666"/>
    <w:rsid w:val="708D8567"/>
    <w:rsid w:val="70FA3932"/>
    <w:rsid w:val="719844F8"/>
    <w:rsid w:val="71DCE862"/>
    <w:rsid w:val="72301284"/>
    <w:rsid w:val="725A5CAC"/>
    <w:rsid w:val="731A78BC"/>
    <w:rsid w:val="7421E21A"/>
    <w:rsid w:val="75C299C1"/>
    <w:rsid w:val="762AC843"/>
    <w:rsid w:val="76CA978B"/>
    <w:rsid w:val="783A263E"/>
    <w:rsid w:val="785B8B15"/>
    <w:rsid w:val="793DE40B"/>
    <w:rsid w:val="7943033A"/>
    <w:rsid w:val="7BB9D159"/>
    <w:rsid w:val="7C52B4D0"/>
    <w:rsid w:val="7CB1724E"/>
    <w:rsid w:val="7D643DDA"/>
    <w:rsid w:val="7D8A8BC7"/>
    <w:rsid w:val="7D9FE70F"/>
    <w:rsid w:val="7F70E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CD9D96B-F945-4B77-B4A4-E5A29D1F3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6AE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2706AE"/>
    <w:pPr>
      <w:keepNext/>
      <w:spacing w:before="1400" w:after="240"/>
      <w:ind w:left="992"/>
      <w:contextualSpacing/>
      <w:outlineLvl w:val="0"/>
    </w:pPr>
    <w:rPr>
      <w:rFonts w:ascii="Verdana" w:eastAsia="MS Gothic" w:hAnsi="Verdana"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2706A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9E4DEC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30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2165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2165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2165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2706AE"/>
    <w:rPr>
      <w:rFonts w:ascii="Verdana" w:eastAsia="MS Gothic" w:hAnsi="Verdana"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2706A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9E4DEC"/>
    <w:rPr>
      <w:rFonts w:ascii="Verdana" w:eastAsiaTheme="majorEastAsia" w:hAnsi="Verdana" w:cstheme="majorBidi"/>
      <w:bCs/>
      <w:color w:val="000000" w:themeColor="text1"/>
      <w:sz w:val="30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406FCA"/>
    <w:pPr>
      <w:tabs>
        <w:tab w:val="right" w:leader="dot" w:pos="8779"/>
      </w:tabs>
      <w:spacing w:after="0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406FCA"/>
    <w:pPr>
      <w:tabs>
        <w:tab w:val="right" w:leader="dot" w:pos="8777"/>
      </w:tabs>
      <w:spacing w:after="0"/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406FCA"/>
    <w:pPr>
      <w:tabs>
        <w:tab w:val="right" w:leader="dot" w:pos="8777"/>
      </w:tabs>
      <w:spacing w:after="0"/>
      <w:ind w:left="1707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9E4DEC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BC339E"/>
    <w:pPr>
      <w:numPr>
        <w:numId w:val="14"/>
      </w:numPr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2165F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2165F"/>
    <w:rPr>
      <w:rFonts w:asciiTheme="majorHAnsi" w:eastAsiaTheme="majorEastAsia" w:hAnsiTheme="majorHAnsi" w:cstheme="majorBidi"/>
      <w:i/>
      <w:iCs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2165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unktlista2">
    <w:name w:val="List Bullet 2"/>
    <w:basedOn w:val="Normal"/>
    <w:uiPriority w:val="99"/>
    <w:semiHidden/>
    <w:unhideWhenUsed/>
    <w:rsid w:val="0022165F"/>
    <w:pPr>
      <w:numPr>
        <w:numId w:val="20"/>
      </w:numPr>
      <w:contextualSpacing/>
    </w:pPr>
  </w:style>
  <w:style w:type="paragraph" w:customStyle="1" w:styleId="Punktlistaunderliggande">
    <w:name w:val="Punktlista underliggande"/>
    <w:qFormat/>
    <w:rsid w:val="009E4DEC"/>
    <w:pPr>
      <w:numPr>
        <w:numId w:val="22"/>
      </w:numPr>
      <w:tabs>
        <w:tab w:val="left" w:pos="1707"/>
      </w:tabs>
      <w:spacing w:after="120" w:line="288" w:lineRule="auto"/>
      <w:ind w:left="1706" w:right="868" w:hanging="357"/>
      <w:contextualSpacing/>
    </w:pPr>
    <w:rPr>
      <w:rFonts w:ascii="Georgia" w:hAnsi="Georgia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2F4A91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2F4A91"/>
    <w:rPr>
      <w:color w:val="9EA2A2" w:themeColor="followedHyperlink"/>
      <w:u w:val="single"/>
    </w:r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customStyle="1" w:styleId="Normalmedindrag">
    <w:name w:val="Normal med indrag"/>
    <w:qFormat/>
    <w:rsid w:val="009E4DEC"/>
    <w:pPr>
      <w:spacing w:after="120" w:line="288" w:lineRule="auto"/>
      <w:ind w:left="1349" w:right="868"/>
    </w:pPr>
    <w:rPr>
      <w:rFonts w:ascii="Georgia" w:hAnsi="Georgia"/>
      <w:sz w:val="24"/>
      <w:szCs w:val="24"/>
    </w:rPr>
  </w:style>
  <w:style w:type="paragraph" w:customStyle="1" w:styleId="Tabelltext">
    <w:name w:val="Tabelltext"/>
    <w:qFormat/>
    <w:rsid w:val="001C6FF7"/>
    <w:pPr>
      <w:spacing w:before="30" w:after="30"/>
      <w:jc w:val="center"/>
    </w:pPr>
    <w:rPr>
      <w:rFonts w:ascii="Calibri" w:hAnsi="Calibri" w:cs="Arial"/>
      <w:sz w:val="22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C6FF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C6F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as9642-738863596-17/surrogate/Ryggm%c3%a4rgsskada%2c%20-kompression%20-%20Akut%20handl%c3%a4ggning%20vid%20S%c3%84S.pdf" TargetMode="External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https://insidan.vgregion.se/forvaltningar/sodra-alvsborgs-sjukhus/styrdokument/processer/hoftfraktur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openxmlformats.org/officeDocument/2006/relationships/hyperlink" Target="https://insidan.vgregion.se/forvaltningar/sodra-alvsborgs-sjukhus/styrdokument/processer/stroke/" TargetMode="Externa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14</TotalTime>
  <Pages>10</Pages>
  <Words>1739</Words>
  <Characters>9222</Characters>
  <Application>Microsoft Office Word</Application>
  <DocSecurity>0</DocSecurity>
  <Lines>76</Lines>
  <Paragraphs>21</Paragraphs>
  <ScaleCrop>false</ScaleCrop>
  <Manager/>
  <Company/>
  <LinksUpToDate>false</LinksUpToDate>
  <CharactersWithSpaces>10940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Röntgenundersökningar under jourtid, SÄS</dc:title>
  <dc:subject/>
  <dc:creator>patrik.jens.johansson@vgregion.se</dc:creator>
  <keywords/>
  <lastModifiedBy>Karin Åhlin</lastModifiedBy>
  <revision>119</revision>
  <lastPrinted>2016-03-31T10:56:00.0000000Z</lastPrinted>
  <dcterms:created xsi:type="dcterms:W3CDTF">2024-03-21T09:39:00.0000000Z</dcterms:created>
  <dcterms:modified xsi:type="dcterms:W3CDTF">2025-04-08T15:22:00.0000000Z</dcterms:modified>
</coreProperties>
</file>