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0291B" w:rsidP="00F35B05" w:rsidRDefault="00E0291B" w14:paraId="1CB4A86E" w14:textId="77777777">
      <w:pPr>
        <w:pStyle w:val="Rubrik2"/>
        <w:sectPr w:rsidR="00E0291B" w:rsidSect="004E2C7C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1701" w:right="1979" w:bottom="1276" w:left="992" w:header="284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E0291B" w:rsidR="00E0291B" w:rsidP="00E04442" w:rsidRDefault="00E0291B" w14:paraId="59AE327D" w14:textId="77777777">
      <w:pPr>
        <w:pStyle w:val="Rubrik1"/>
      </w:pPr>
      <w:bookmarkStart w:name="_Hlk92723190" w:id="1"/>
      <w:r w:rsidRPr="00E0291B">
        <w:t xml:space="preserve">Splenektomi </w:t>
      </w:r>
      <w:r w:rsidRPr="00E0291B">
        <w:br/>
      </w:r>
      <w:r w:rsidRPr="00E0291B">
        <w:t>– vaccination av vuxna patienter, SÄS</w:t>
      </w:r>
      <w:bookmarkStart w:name="_Toc447715996" w:id="2"/>
    </w:p>
    <w:p w:rsidRPr="00E0291B" w:rsidR="00E0291B" w:rsidP="00E04442" w:rsidRDefault="00E0291B" w14:paraId="0AD3DDE6" w14:textId="77777777">
      <w:pPr>
        <w:pStyle w:val="Rubrik2"/>
      </w:pPr>
      <w:bookmarkStart w:name="_Toc161748052" w:id="3"/>
      <w:bookmarkEnd w:id="1"/>
      <w:bookmarkEnd w:id="2"/>
      <w:r w:rsidRPr="00E0291B">
        <w:t>Sammanfattning</w:t>
      </w:r>
      <w:bookmarkEnd w:id="3"/>
    </w:p>
    <w:p w:rsidRPr="00E0291B" w:rsidR="00E0291B" w:rsidP="00E04442" w:rsidRDefault="00E0291B" w14:paraId="7CF47706" w14:textId="343B62C4">
      <w:r>
        <w:t xml:space="preserve">Beskrivning av vaccination, information och dokumentation vid </w:t>
      </w:r>
      <w:r w:rsidR="33E641AF">
        <w:t>S</w:t>
      </w:r>
      <w:r>
        <w:t>plenektomi – standardförfarande.</w:t>
      </w:r>
    </w:p>
    <w:p w:rsidR="00E0291B" w:rsidP="00E04442" w:rsidRDefault="00E04442" w14:paraId="49872368" w14:textId="744FC06C">
      <w:pPr>
        <w:pStyle w:val="Rubrik2"/>
      </w:pPr>
      <w:bookmarkStart w:name="_Toc161748053" w:id="4"/>
      <w:r>
        <w:t>Förändringar sedan föregående version</w:t>
      </w:r>
      <w:bookmarkEnd w:id="4"/>
    </w:p>
    <w:p w:rsidR="518373BB" w:rsidP="12419C82" w:rsidRDefault="0070481C" w14:paraId="019CB17A" w14:textId="1A445C9E">
      <w:r w:rsidRPr="0070481C">
        <w:t>Pneumokockvaccinet har uppdaterats och ett av meningokockvaccinen har tagits bort eftersom det inte längre tillhandahålls. Länkar har korrigerats.</w:t>
      </w:r>
    </w:p>
    <w:p w:rsidRPr="00CB547B" w:rsidR="00CB547B" w:rsidP="00CB547B" w:rsidRDefault="00CB547B" w14:paraId="0C4545FE" w14:textId="30131256">
      <w:pPr>
        <w:spacing w:before="360" w:after="40"/>
        <w:rPr>
          <w:rFonts w:asciiTheme="majorHAnsi" w:hAnsiTheme="majorHAnsi" w:cstheme="majorHAnsi"/>
          <w:sz w:val="28"/>
          <w:szCs w:val="28"/>
        </w:rPr>
      </w:pPr>
      <w:r w:rsidRPr="00CB547B">
        <w:rPr>
          <w:rFonts w:asciiTheme="majorHAnsi" w:hAnsiTheme="majorHAnsi" w:cstheme="majorHAnsi"/>
          <w:sz w:val="28"/>
          <w:szCs w:val="28"/>
        </w:rPr>
        <w:t>Innehållsförteckning</w:t>
      </w:r>
    </w:p>
    <w:p w:rsidR="00E3448B" w:rsidRDefault="00CB547B" w14:paraId="40A7A98D" w14:textId="50C11D0F">
      <w:pPr>
        <w:pStyle w:val="Innehll1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r>
        <w:fldChar w:fldCharType="begin"/>
      </w:r>
      <w:r>
        <w:instrText xml:space="preserve"> TOC \h \z \t "Rubrik 2;1;Rubrik 3;2;Mellanrubrik VGR;3" </w:instrText>
      </w:r>
      <w:r>
        <w:fldChar w:fldCharType="separate"/>
      </w:r>
      <w:hyperlink w:history="1" w:anchor="_Toc161748052">
        <w:r w:rsidRPr="009C43A6" w:rsidR="00E3448B">
          <w:rPr>
            <w:rStyle w:val="Hyperlnk"/>
            <w:rFonts w:eastAsia="MS Gothic"/>
            <w:noProof/>
          </w:rPr>
          <w:t>Sammanfattning</w:t>
        </w:r>
        <w:r w:rsidR="00E3448B">
          <w:rPr>
            <w:noProof/>
            <w:webHidden/>
          </w:rPr>
          <w:tab/>
        </w:r>
        <w:r w:rsidR="00E3448B">
          <w:rPr>
            <w:noProof/>
            <w:webHidden/>
          </w:rPr>
          <w:fldChar w:fldCharType="begin"/>
        </w:r>
        <w:r w:rsidR="00E3448B">
          <w:rPr>
            <w:noProof/>
            <w:webHidden/>
          </w:rPr>
          <w:instrText xml:space="preserve"> PAGEREF _Toc161748052 \h </w:instrText>
        </w:r>
        <w:r w:rsidR="00E3448B">
          <w:rPr>
            <w:noProof/>
            <w:webHidden/>
          </w:rPr>
        </w:r>
        <w:r w:rsidR="00E3448B">
          <w:rPr>
            <w:noProof/>
            <w:webHidden/>
          </w:rPr>
          <w:fldChar w:fldCharType="separate"/>
        </w:r>
        <w:r w:rsidR="00E3448B">
          <w:rPr>
            <w:noProof/>
            <w:webHidden/>
          </w:rPr>
          <w:t>1</w:t>
        </w:r>
        <w:r w:rsidR="00E3448B">
          <w:rPr>
            <w:noProof/>
            <w:webHidden/>
          </w:rPr>
          <w:fldChar w:fldCharType="end"/>
        </w:r>
      </w:hyperlink>
    </w:p>
    <w:p w:rsidR="00E3448B" w:rsidRDefault="00E3448B" w14:paraId="7B20636E" w14:textId="712FBA50">
      <w:pPr>
        <w:pStyle w:val="Innehll1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61748053">
        <w:r w:rsidRPr="009C43A6">
          <w:rPr>
            <w:rStyle w:val="Hyperlnk"/>
            <w:rFonts w:eastAsia="MS Gothic"/>
            <w:noProof/>
          </w:rPr>
          <w:t>Förändringar sedan föregående version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_Toc161748053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E3448B" w:rsidRDefault="00E3448B" w14:paraId="249371AB" w14:textId="7D4444B9">
      <w:pPr>
        <w:pStyle w:val="Innehll1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61748054">
        <w:r w:rsidRPr="009C43A6">
          <w:rPr>
            <w:rStyle w:val="Hyperlnk"/>
            <w:rFonts w:eastAsia="MS Gothic"/>
            <w:noProof/>
          </w:rPr>
          <w:t>Förutsättningar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_Toc161748054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E3448B" w:rsidRDefault="00E3448B" w14:paraId="477C6697" w14:textId="38C98A1E">
      <w:pPr>
        <w:pStyle w:val="Innehll2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61748055">
        <w:r w:rsidRPr="009C43A6">
          <w:rPr>
            <w:rStyle w:val="Hyperlnk"/>
            <w:rFonts w:eastAsia="MS Gothic"/>
            <w:noProof/>
          </w:rPr>
          <w:t>Aktuella vacciner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_Toc161748055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E3448B" w:rsidRDefault="00E3448B" w14:paraId="0A7894E9" w14:textId="079B6FB3">
      <w:pPr>
        <w:pStyle w:val="Innehll2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61748056">
        <w:r w:rsidRPr="009C43A6">
          <w:rPr>
            <w:rStyle w:val="Hyperlnk"/>
            <w:rFonts w:eastAsia="MS Gothic"/>
            <w:noProof/>
          </w:rPr>
          <w:t>Vaccinationsintervall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_Toc161748056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E3448B" w:rsidRDefault="00E3448B" w14:paraId="4EF57141" w14:textId="536DB45D">
      <w:pPr>
        <w:pStyle w:val="Innehll1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61748057">
        <w:r w:rsidRPr="009C43A6">
          <w:rPr>
            <w:rStyle w:val="Hyperlnk"/>
            <w:rFonts w:eastAsia="MS Gothic"/>
            <w:noProof/>
          </w:rPr>
          <w:t>Genomförande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_Toc161748057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E3448B" w:rsidRDefault="00E3448B" w14:paraId="3906B6CF" w14:textId="5399E6FE">
      <w:pPr>
        <w:pStyle w:val="Innehll2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61748058">
        <w:r w:rsidRPr="009C43A6">
          <w:rPr>
            <w:rStyle w:val="Hyperlnk"/>
            <w:rFonts w:eastAsia="MS Gothic"/>
            <w:noProof/>
          </w:rPr>
          <w:t>Pneumokockvaccin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_Toc161748058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E3448B" w:rsidRDefault="00E3448B" w14:paraId="51A00820" w14:textId="7F639D06">
      <w:pPr>
        <w:pStyle w:val="Innehll2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61748059">
        <w:r w:rsidRPr="009C43A6">
          <w:rPr>
            <w:rStyle w:val="Hyperlnk"/>
            <w:rFonts w:eastAsia="MS Gothic"/>
            <w:noProof/>
          </w:rPr>
          <w:t>Meningokockvaccin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_Toc161748059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E3448B" w:rsidRDefault="00E3448B" w14:paraId="0364A72B" w14:textId="3551E7A5">
      <w:pPr>
        <w:pStyle w:val="Innehll3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61748060">
        <w:r w:rsidRPr="009C43A6">
          <w:rPr>
            <w:rStyle w:val="Hyperlnk"/>
            <w:rFonts w:eastAsia="MS Gothic"/>
            <w:noProof/>
          </w:rPr>
          <w:t>Grundvaccination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_Toc161748060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E3448B" w:rsidRDefault="00E3448B" w14:paraId="476DD38B" w14:textId="08C4AAFF">
      <w:pPr>
        <w:pStyle w:val="Innehll3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61748061">
        <w:r w:rsidRPr="009C43A6">
          <w:rPr>
            <w:rStyle w:val="Hyperlnk"/>
            <w:rFonts w:eastAsia="MS Gothic"/>
            <w:noProof/>
          </w:rPr>
          <w:t>Boostervaccination till patienter upp till och med 25 års ålder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_Toc161748061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E3448B" w:rsidRDefault="00E3448B" w14:paraId="5B595ACE" w14:textId="0E2C2326">
      <w:pPr>
        <w:pStyle w:val="Innehll2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61748062">
        <w:r w:rsidRPr="009C43A6">
          <w:rPr>
            <w:rStyle w:val="Hyperlnk"/>
            <w:rFonts w:eastAsia="MS Gothic"/>
            <w:noProof/>
          </w:rPr>
          <w:t>Vaccin mot säsongsinfluensa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_Toc161748062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E3448B" w:rsidRDefault="00E3448B" w14:paraId="0DFD6C7A" w14:textId="748A1A32">
      <w:pPr>
        <w:pStyle w:val="Innehll2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61748063">
        <w:r w:rsidRPr="009C43A6">
          <w:rPr>
            <w:rStyle w:val="Hyperlnk"/>
            <w:rFonts w:eastAsia="MS Gothic"/>
            <w:noProof/>
          </w:rPr>
          <w:t>Sammanfattande rekommendationer för vuxna efter splenektomi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_Toc161748063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E3448B" w:rsidRDefault="00E3448B" w14:paraId="4E373D6A" w14:textId="108983C8">
      <w:pPr>
        <w:pStyle w:val="Innehll2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61748064">
        <w:r w:rsidRPr="009C43A6">
          <w:rPr>
            <w:rStyle w:val="Hyperlnk"/>
            <w:rFonts w:eastAsia="MS Gothic"/>
            <w:noProof/>
          </w:rPr>
          <w:t>Dokumentation i Melior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_Toc161748064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E3448B" w:rsidRDefault="00E3448B" w14:paraId="383BF515" w14:textId="6B16C675">
      <w:pPr>
        <w:pStyle w:val="Innehll2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61748065">
        <w:r w:rsidRPr="009C43A6">
          <w:rPr>
            <w:rStyle w:val="Hyperlnk"/>
            <w:rFonts w:eastAsia="MS Gothic"/>
            <w:noProof/>
          </w:rPr>
          <w:t>Information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_Toc161748065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E3448B" w:rsidRDefault="00E3448B" w14:paraId="6F35FDD8" w14:textId="2AA93643">
      <w:pPr>
        <w:pStyle w:val="Innehll1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61748066">
        <w:r w:rsidRPr="009C43A6">
          <w:rPr>
            <w:rStyle w:val="Hyperlnk"/>
            <w:rFonts w:eastAsia="MS Gothic"/>
            <w:noProof/>
          </w:rPr>
          <w:t>Dokumentinformation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_Toc161748066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E3448B" w:rsidRDefault="00E3448B" w14:paraId="055831CC" w14:textId="33DA69FA">
      <w:pPr>
        <w:pStyle w:val="Innehll1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61748067">
        <w:r w:rsidRPr="009C43A6">
          <w:rPr>
            <w:rStyle w:val="Hyperlnk"/>
            <w:rFonts w:eastAsia="MS Gothic"/>
            <w:noProof/>
          </w:rPr>
          <w:t>Referens- och länkförteckning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_Toc161748067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4E2C7C" w:rsidP="004E2C7C" w:rsidRDefault="00CB547B" w14:paraId="7F26FCD4" w14:textId="237B08FF">
      <w:pPr>
        <w:spacing w:before="240" w:after="0"/>
        <w:rPr>
          <w:rFonts w:asciiTheme="majorHAnsi" w:hAnsiTheme="majorHAnsi" w:cstheme="majorHAnsi"/>
        </w:rPr>
      </w:pPr>
      <w:r>
        <w:fldChar w:fldCharType="end"/>
      </w:r>
      <w:bookmarkStart w:name="_Toc447715997" w:id="5"/>
      <w:r w:rsidRPr="004E2C7C" w:rsidR="004E2C7C">
        <w:rPr>
          <w:rFonts w:asciiTheme="majorHAnsi" w:hAnsiTheme="majorHAnsi" w:cstheme="majorHAnsi"/>
        </w:rPr>
        <w:t>Bilaga</w:t>
      </w:r>
    </w:p>
    <w:p w:rsidR="00104464" w:rsidP="00104464" w:rsidRDefault="00104464" w14:paraId="02A7EEDC" w14:textId="6579F8AE">
      <w:r>
        <w:t xml:space="preserve">Patientinformation, </w:t>
      </w:r>
      <w:hyperlink w:history="1" r:id="rId17">
        <w:r w:rsidRPr="00534459">
          <w:rPr>
            <w:rStyle w:val="Hyperlnk"/>
          </w:rPr>
          <w:t>Information till dig som saknar mjälte/Splenektomi</w:t>
        </w:r>
      </w:hyperlink>
    </w:p>
    <w:p w:rsidRPr="00E0291B" w:rsidR="00E0291B" w:rsidP="00CB547B" w:rsidRDefault="00E0291B" w14:paraId="60661AEE" w14:textId="15BE448F">
      <w:pPr>
        <w:pStyle w:val="Rubrik2"/>
      </w:pPr>
      <w:bookmarkStart w:name="_Toc161748054" w:id="6"/>
      <w:r w:rsidRPr="00E0291B">
        <w:t>Förutsättningar</w:t>
      </w:r>
      <w:bookmarkEnd w:id="6"/>
    </w:p>
    <w:p w:rsidRPr="00E0291B" w:rsidR="00E0291B" w:rsidP="007565DB" w:rsidRDefault="00E0291B" w14:paraId="4824079C" w14:textId="77777777">
      <w:pPr>
        <w:pStyle w:val="Rubrik3"/>
        <w:spacing w:before="120"/>
      </w:pPr>
      <w:bookmarkStart w:name="_Toc161748055" w:id="7"/>
      <w:bookmarkStart w:name="_Hlk27141161" w:id="8"/>
      <w:r w:rsidRPr="00E0291B">
        <w:t>Aktuella vacciner</w:t>
      </w:r>
      <w:bookmarkEnd w:id="7"/>
    </w:p>
    <w:p w:rsidRPr="00E0291B" w:rsidR="00E0291B" w:rsidP="00870C27" w:rsidRDefault="00E0291B" w14:paraId="2944BBC6" w14:textId="226E6E9D">
      <w:r w:rsidRPr="00E0291B">
        <w:t>Som vaccination mot kapslade bakterier ges</w:t>
      </w:r>
      <w:r w:rsidR="009B45C2">
        <w:t>:</w:t>
      </w:r>
    </w:p>
    <w:p w:rsidRPr="00870C27" w:rsidR="00E0291B" w:rsidP="00EF26EA" w:rsidRDefault="00E0291B" w14:paraId="4CE45513" w14:textId="77777777">
      <w:pPr>
        <w:spacing w:after="0"/>
        <w:rPr>
          <w:b/>
          <w:bCs/>
        </w:rPr>
      </w:pPr>
      <w:r w:rsidRPr="00870C27">
        <w:rPr>
          <w:b/>
          <w:bCs/>
        </w:rPr>
        <w:t>Pneumokocker</w:t>
      </w:r>
    </w:p>
    <w:p w:rsidRPr="009B45C2" w:rsidR="00E0291B" w:rsidP="00DD00E1" w:rsidRDefault="171607BF" w14:paraId="6EA091F1" w14:textId="55D9D555">
      <w:pPr>
        <w:pStyle w:val="Punktlistaalfabetisk"/>
      </w:pPr>
      <w:r>
        <w:t>Capvaxive</w:t>
      </w:r>
      <w:r w:rsidRPr="46D7444B" w:rsidR="0C5CC2D8">
        <w:rPr>
          <w:vertAlign w:val="superscript"/>
        </w:rPr>
        <w:t>®</w:t>
      </w:r>
      <w:r w:rsidRPr="46D7444B" w:rsidR="08E2A567">
        <w:rPr>
          <w:vertAlign w:val="superscript"/>
        </w:rPr>
        <w:t xml:space="preserve"> </w:t>
      </w:r>
      <w:r w:rsidR="00E0291B">
        <w:t xml:space="preserve">som är </w:t>
      </w:r>
      <w:r w:rsidR="00EF26EA">
        <w:t>2</w:t>
      </w:r>
      <w:r w:rsidR="56F2FE8D">
        <w:t>1</w:t>
      </w:r>
      <w:r w:rsidR="00E0291B">
        <w:t>-valent konjugerat pneumokockvaccin</w:t>
      </w:r>
      <w:r w:rsidR="57DF9B3B">
        <w:t xml:space="preserve"> (PCV21)</w:t>
      </w:r>
      <w:r w:rsidR="00E0291B">
        <w:t>.</w:t>
      </w:r>
    </w:p>
    <w:p w:rsidRPr="009B45C2" w:rsidR="00EF26EA" w:rsidP="00DD00E1" w:rsidRDefault="00E0291B" w14:paraId="17996BDE" w14:textId="2927FAEC">
      <w:pPr>
        <w:pStyle w:val="Punktlistaalfabetisk"/>
      </w:pPr>
      <w:r>
        <w:t>Pneumovax</w:t>
      </w:r>
      <w:r w:rsidRPr="46D7444B">
        <w:rPr>
          <w:vertAlign w:val="superscript"/>
        </w:rPr>
        <w:t>®</w:t>
      </w:r>
      <w:r>
        <w:t xml:space="preserve"> som är 23-valent pneumokock-polysackaridvaccin</w:t>
      </w:r>
      <w:r w:rsidR="5C1A854C">
        <w:t xml:space="preserve"> (PPV23)</w:t>
      </w:r>
      <w:r>
        <w:t>.</w:t>
      </w:r>
    </w:p>
    <w:p w:rsidRPr="00EF26EA" w:rsidR="00E0291B" w:rsidP="00EF26EA" w:rsidRDefault="00EF26EA" w14:paraId="5923E5D4" w14:textId="2DD6C37B">
      <w:pPr>
        <w:spacing w:after="0"/>
        <w:rPr>
          <w:b/>
          <w:bCs/>
        </w:rPr>
      </w:pPr>
      <w:r w:rsidRPr="00EF26EA">
        <w:rPr>
          <w:b/>
          <w:bCs/>
        </w:rPr>
        <w:t>M</w:t>
      </w:r>
      <w:r w:rsidRPr="00EF26EA" w:rsidR="00E0291B">
        <w:rPr>
          <w:b/>
          <w:bCs/>
        </w:rPr>
        <w:t>eningokocker</w:t>
      </w:r>
    </w:p>
    <w:p w:rsidRPr="00DD00E1" w:rsidR="00E0291B" w:rsidP="00B67354" w:rsidRDefault="00E0291B" w14:paraId="5134C92F" w14:textId="6C7F5285">
      <w:pPr>
        <w:pStyle w:val="Punktlistaalfabetisk"/>
        <w:numPr>
          <w:ilvl w:val="0"/>
          <w:numId w:val="14"/>
        </w:numPr>
        <w:ind w:left="1349" w:hanging="357"/>
      </w:pPr>
      <w:r w:rsidRPr="00DD00E1">
        <w:t>Menveo® eller Nimenrix® (</w:t>
      </w:r>
      <w:r w:rsidRPr="00DD00E1" w:rsidR="007970BD">
        <w:t>kvadri</w:t>
      </w:r>
      <w:r w:rsidRPr="00DD00E1">
        <w:t>valent vaccin mot serogrupper A,C,W-135 samt Y).</w:t>
      </w:r>
    </w:p>
    <w:p w:rsidRPr="00DD00E1" w:rsidR="00E0291B" w:rsidP="00B67354" w:rsidRDefault="00E0291B" w14:paraId="711701BD" w14:textId="1CD2B647">
      <w:pPr>
        <w:pStyle w:val="Punktlistaalfabetisk"/>
      </w:pPr>
      <w:r>
        <w:t>Bexsero® (monovalent vaccin mot serogrupp B).</w:t>
      </w:r>
    </w:p>
    <w:p w:rsidRPr="00335DD7" w:rsidR="00335DD7" w:rsidP="00335DD7" w:rsidRDefault="00335DD7" w14:paraId="20946EAD" w14:textId="77777777">
      <w:pPr>
        <w:spacing w:after="0"/>
        <w:rPr>
          <w:b/>
          <w:bCs/>
        </w:rPr>
      </w:pPr>
      <w:r w:rsidRPr="00335DD7">
        <w:rPr>
          <w:b/>
          <w:bCs/>
        </w:rPr>
        <w:t>Säsongsinfluensa-vaccin</w:t>
      </w:r>
    </w:p>
    <w:p w:rsidR="00335DD7" w:rsidP="00335DD7" w:rsidRDefault="1FCD69B0" w14:paraId="2C031449" w14:textId="31BD3E32">
      <w:r>
        <w:t>Tex Fluarix</w:t>
      </w:r>
      <w:r w:rsidR="00B67354">
        <w:t>.</w:t>
      </w:r>
    </w:p>
    <w:p w:rsidRPr="00E0291B" w:rsidR="00E0291B" w:rsidP="00622EC2" w:rsidRDefault="00E0291B" w14:paraId="1AAA9E8E" w14:textId="0D2E0512">
      <w:pPr>
        <w:pStyle w:val="Rubrik3"/>
      </w:pPr>
      <w:bookmarkStart w:name="_Toc161748056" w:id="9"/>
      <w:r w:rsidRPr="00E0291B">
        <w:t>Vaccinationsintervall</w:t>
      </w:r>
      <w:bookmarkEnd w:id="9"/>
    </w:p>
    <w:p w:rsidRPr="00E0291B" w:rsidR="00E0291B" w:rsidP="00622EC2" w:rsidRDefault="00E0291B" w14:paraId="1E9180D5" w14:textId="77777777">
      <w:pPr>
        <w:keepNext/>
        <w:keepLines/>
      </w:pPr>
      <w:r w:rsidRPr="00E0291B">
        <w:t xml:space="preserve">Vid </w:t>
      </w:r>
      <w:r w:rsidRPr="00E0291B">
        <w:rPr>
          <w:i/>
        </w:rPr>
        <w:t>akut</w:t>
      </w:r>
      <w:r w:rsidRPr="00E0291B">
        <w:t xml:space="preserve"> splenektomi bör besök 1 ligga tidigast två veckor efter operation.</w:t>
      </w:r>
    </w:p>
    <w:p w:rsidRPr="00E0291B" w:rsidR="00E0291B" w:rsidP="00622EC2" w:rsidRDefault="00E0291B" w14:paraId="4F083DA6" w14:textId="39538480">
      <w:pPr>
        <w:keepNext/>
        <w:keepLines/>
      </w:pPr>
      <w:r>
        <w:t xml:space="preserve">Vid </w:t>
      </w:r>
      <w:r w:rsidRPr="12419C82">
        <w:rPr>
          <w:i/>
          <w:iCs/>
        </w:rPr>
        <w:t>planerad</w:t>
      </w:r>
      <w:r>
        <w:t xml:space="preserve"> splenektomi </w:t>
      </w:r>
      <w:r w:rsidR="286D8700">
        <w:t>rekommenderas att vaccinationerna är genomförda</w:t>
      </w:r>
      <w:r>
        <w:t xml:space="preserve"> helst två veckor </w:t>
      </w:r>
      <w:r w:rsidR="42377C3F">
        <w:t>före</w:t>
      </w:r>
      <w:r>
        <w:t xml:space="preserve"> </w:t>
      </w:r>
      <w:r w:rsidR="7DB032CB">
        <w:t>ingreppet</w:t>
      </w:r>
      <w:r>
        <w:t>.</w:t>
      </w:r>
    </w:p>
    <w:p w:rsidRPr="00E0291B" w:rsidR="00E0291B" w:rsidP="00A20AC8" w:rsidRDefault="00E0291B" w14:paraId="3776B137" w14:textId="77777777">
      <w:pPr>
        <w:pStyle w:val="Rubrik2"/>
      </w:pPr>
      <w:bookmarkStart w:name="_Toc161748057" w:id="10"/>
      <w:bookmarkEnd w:id="8"/>
      <w:r w:rsidRPr="00E0291B">
        <w:t>Genomförande</w:t>
      </w:r>
      <w:bookmarkEnd w:id="5"/>
      <w:bookmarkEnd w:id="10"/>
    </w:p>
    <w:p w:rsidRPr="00E0291B" w:rsidR="00E0291B" w:rsidP="0008113E" w:rsidRDefault="0077597F" w14:paraId="5F796125" w14:textId="52D4B3E0">
      <w:pPr>
        <w:pStyle w:val="Rubrik3"/>
        <w:spacing w:before="120"/>
      </w:pPr>
      <w:bookmarkStart w:name="_Toc447715998" w:id="11"/>
      <w:bookmarkStart w:name="_Toc161748058" w:id="12"/>
      <w:r>
        <w:t>Pneumo</w:t>
      </w:r>
      <w:r w:rsidR="004626E2">
        <w:t>k</w:t>
      </w:r>
      <w:r>
        <w:t>ockva</w:t>
      </w:r>
      <w:r w:rsidRPr="00E0291B" w:rsidR="00E0291B">
        <w:t>ccin</w:t>
      </w:r>
      <w:bookmarkEnd w:id="11"/>
      <w:bookmarkEnd w:id="12"/>
    </w:p>
    <w:p w:rsidRPr="00E0291B" w:rsidR="00E0291B" w:rsidP="00A20AC8" w:rsidRDefault="00E0291B" w14:paraId="22C77B1E" w14:textId="2D2016B9">
      <w:r>
        <w:t xml:space="preserve">En dos </w:t>
      </w:r>
      <w:r w:rsidR="3B0D3304">
        <w:t>Capvaxive</w:t>
      </w:r>
      <w:r w:rsidRPr="46D7444B" w:rsidR="00AB0274">
        <w:rPr>
          <w:vertAlign w:val="superscript"/>
        </w:rPr>
        <w:t xml:space="preserve">® </w:t>
      </w:r>
      <w:r w:rsidR="00EE6C4B">
        <w:t>(</w:t>
      </w:r>
      <w:r w:rsidR="00AB0274">
        <w:t>PCV2</w:t>
      </w:r>
      <w:r w:rsidR="0B8EA26B">
        <w:t>1</w:t>
      </w:r>
      <w:r w:rsidR="00AB0274">
        <w:t>)</w:t>
      </w:r>
      <w:r>
        <w:t>.</w:t>
      </w:r>
    </w:p>
    <w:p w:rsidR="00E0291B" w:rsidP="00A20AC8" w:rsidRDefault="00E0291B" w14:paraId="59CAE9C4" w14:textId="19B2BBF1">
      <w:r>
        <w:t xml:space="preserve">En dos </w:t>
      </w:r>
      <w:r w:rsidR="000F6DD8">
        <w:t>Pneumovax</w:t>
      </w:r>
      <w:r w:rsidRPr="4B7E1686">
        <w:rPr>
          <w:vertAlign w:val="superscript"/>
        </w:rPr>
        <w:t>®</w:t>
      </w:r>
      <w:r>
        <w:t xml:space="preserve"> </w:t>
      </w:r>
      <w:r w:rsidR="00E6262F">
        <w:t xml:space="preserve">(PPV23) ges </w:t>
      </w:r>
      <w:r w:rsidR="00AE0B7E">
        <w:t xml:space="preserve">2 </w:t>
      </w:r>
      <w:r w:rsidR="005A667E">
        <w:t>mån</w:t>
      </w:r>
      <w:r w:rsidR="00AE0B7E">
        <w:t xml:space="preserve">ader efter </w:t>
      </w:r>
      <w:r w:rsidR="2AA61A38">
        <w:t>Prevenar20</w:t>
      </w:r>
      <w:r w:rsidRPr="4B7E1686" w:rsidR="00A71099">
        <w:rPr>
          <w:vertAlign w:val="superscript"/>
        </w:rPr>
        <w:t>®</w:t>
      </w:r>
      <w:r>
        <w:t>.</w:t>
      </w:r>
    </w:p>
    <w:p w:rsidR="00F9176F" w:rsidP="00A20AC8" w:rsidRDefault="00F9176F" w14:paraId="532C9246" w14:textId="14E5A5D0">
      <w:r>
        <w:t>Reva</w:t>
      </w:r>
      <w:r w:rsidR="0078165F">
        <w:t>ccinationer/boostringar mede Pneumovax</w:t>
      </w:r>
      <w:r w:rsidRPr="00E0291B" w:rsidR="0078165F">
        <w:rPr>
          <w:vertAlign w:val="superscript"/>
        </w:rPr>
        <w:t>®</w:t>
      </w:r>
      <w:r w:rsidR="0078165F">
        <w:t xml:space="preserve"> (PPV23) vart 5:e år därefter.</w:t>
      </w:r>
    </w:p>
    <w:p w:rsidR="004F64B8" w:rsidP="00A20AC8" w:rsidRDefault="004F64B8" w14:paraId="2FD586DA" w14:textId="77860724">
      <w:r>
        <w:t>Vid tidigare pneumo</w:t>
      </w:r>
      <w:r w:rsidR="00086525">
        <w:t>k</w:t>
      </w:r>
      <w:r>
        <w:t>ockvaccination</w:t>
      </w:r>
      <w:r w:rsidR="00041DFF">
        <w:t>,</w:t>
      </w:r>
      <w:r>
        <w:t xml:space="preserve"> använd nedanstående tabell för optimering/boostring:</w:t>
      </w:r>
    </w:p>
    <w:tbl>
      <w:tblPr>
        <w:tblStyle w:val="Tabellrutnt"/>
        <w:tblW w:w="7938" w:type="dxa"/>
        <w:tblInd w:w="907" w:type="dxa"/>
        <w:tblLook w:val="04A0" w:firstRow="1" w:lastRow="0" w:firstColumn="1" w:lastColumn="0" w:noHBand="0" w:noVBand="1"/>
      </w:tblPr>
      <w:tblGrid>
        <w:gridCol w:w="3969"/>
        <w:gridCol w:w="3969"/>
      </w:tblGrid>
      <w:tr w:rsidR="00096F32" w:rsidTr="46D7444B" w14:paraId="23E09E05" w14:textId="77777777">
        <w:trPr>
          <w:tblHeader/>
        </w:trPr>
        <w:tc>
          <w:tcPr>
            <w:tcW w:w="3754" w:type="dxa"/>
            <w:shd w:val="clear" w:color="auto" w:fill="E5E5E5" w:themeFill="background2" w:themeFillTint="33"/>
          </w:tcPr>
          <w:p w:rsidRPr="00975BB1" w:rsidR="0040526F" w:rsidP="00F73FF0" w:rsidRDefault="00975BB1" w14:paraId="72995083" w14:textId="670D3844">
            <w:pPr>
              <w:spacing w:before="40" w:after="40" w:line="276" w:lineRule="auto"/>
              <w:ind w:left="0"/>
              <w:rPr>
                <w:rFonts w:asciiTheme="majorHAnsi" w:hAnsiTheme="majorHAnsi" w:cstheme="majorHAnsi"/>
                <w:b/>
                <w:bCs/>
              </w:rPr>
            </w:pPr>
            <w:r w:rsidRPr="00975BB1">
              <w:rPr>
                <w:rFonts w:asciiTheme="majorHAnsi" w:hAnsiTheme="majorHAnsi" w:cstheme="majorHAnsi"/>
                <w:b/>
                <w:bCs/>
              </w:rPr>
              <w:t>Vaccinationsstatus</w:t>
            </w:r>
          </w:p>
        </w:tc>
        <w:tc>
          <w:tcPr>
            <w:tcW w:w="3754" w:type="dxa"/>
            <w:shd w:val="clear" w:color="auto" w:fill="E5E5E5" w:themeFill="background2" w:themeFillTint="33"/>
          </w:tcPr>
          <w:p w:rsidRPr="00975BB1" w:rsidR="0040526F" w:rsidP="00F73FF0" w:rsidRDefault="00975BB1" w14:paraId="7EB293E4" w14:textId="1AB1E086">
            <w:pPr>
              <w:spacing w:before="40" w:after="40" w:line="276" w:lineRule="auto"/>
              <w:ind w:left="0"/>
              <w:rPr>
                <w:rFonts w:asciiTheme="majorHAnsi" w:hAnsiTheme="majorHAnsi" w:cstheme="majorHAnsi"/>
                <w:b/>
                <w:bCs/>
              </w:rPr>
            </w:pPr>
            <w:r w:rsidRPr="00975BB1">
              <w:rPr>
                <w:rFonts w:asciiTheme="majorHAnsi" w:hAnsiTheme="majorHAnsi" w:cstheme="majorHAnsi"/>
                <w:b/>
                <w:bCs/>
              </w:rPr>
              <w:t>Vaccin</w:t>
            </w:r>
          </w:p>
        </w:tc>
      </w:tr>
      <w:tr w:rsidR="0040526F" w:rsidTr="46D7444B" w14:paraId="3636E03E" w14:textId="77777777">
        <w:trPr>
          <w:tblHeader/>
        </w:trPr>
        <w:tc>
          <w:tcPr>
            <w:tcW w:w="3754" w:type="dxa"/>
          </w:tcPr>
          <w:p w:rsidR="0040526F" w:rsidP="00F73FF0" w:rsidRDefault="2BD95E24" w14:paraId="7B1AF9F5" w14:textId="5C82DD82">
            <w:pPr>
              <w:spacing w:before="40" w:after="40" w:line="276" w:lineRule="auto"/>
              <w:ind w:left="0" w:right="22"/>
            </w:pPr>
            <w:r>
              <w:t>Inte vaccinerad med pneu</w:t>
            </w:r>
            <w:r w:rsidR="1A0F8F57">
              <w:t>mo</w:t>
            </w:r>
            <w:r w:rsidR="7B57AE23">
              <w:t>kock</w:t>
            </w:r>
            <w:r w:rsidR="5B404A23">
              <w:t>vaccin</w:t>
            </w:r>
            <w:r w:rsidR="174DE233">
              <w:t xml:space="preserve"> eller </w:t>
            </w:r>
            <w:r w:rsidR="11F63BA2">
              <w:t>enbart PCV</w:t>
            </w:r>
            <w:r w:rsidR="665441E9">
              <w:t>7/</w:t>
            </w:r>
            <w:r w:rsidR="11F63BA2">
              <w:t>13</w:t>
            </w:r>
            <w:r w:rsidR="74618D8B">
              <w:t>.</w:t>
            </w:r>
          </w:p>
        </w:tc>
        <w:tc>
          <w:tcPr>
            <w:tcW w:w="3754" w:type="dxa"/>
          </w:tcPr>
          <w:p w:rsidR="0040526F" w:rsidP="00F73FF0" w:rsidRDefault="02C2C75D" w14:paraId="54F42B88" w14:textId="38A819CE">
            <w:pPr>
              <w:spacing w:before="40" w:after="40" w:line="276" w:lineRule="auto"/>
              <w:ind w:left="0" w:right="13"/>
            </w:pPr>
            <w:r>
              <w:t>En dos PCV2</w:t>
            </w:r>
            <w:r w:rsidR="586BE07F">
              <w:t>1</w:t>
            </w:r>
            <w:r w:rsidR="0486FD81">
              <w:t xml:space="preserve"> oc</w:t>
            </w:r>
            <w:r w:rsidR="769A6877">
              <w:t>h</w:t>
            </w:r>
            <w:r w:rsidR="187AAF97">
              <w:t xml:space="preserve"> minst 8 veckor senare en dos PPV23</w:t>
            </w:r>
            <w:r w:rsidR="1E86CB80">
              <w:t>.</w:t>
            </w:r>
          </w:p>
        </w:tc>
      </w:tr>
      <w:tr w:rsidR="0040526F" w:rsidTr="46D7444B" w14:paraId="1D86C721" w14:textId="77777777">
        <w:trPr>
          <w:tblHeader/>
        </w:trPr>
        <w:tc>
          <w:tcPr>
            <w:tcW w:w="3754" w:type="dxa"/>
          </w:tcPr>
          <w:p w:rsidR="0040526F" w:rsidP="00F73FF0" w:rsidRDefault="7B8C0F0F" w14:paraId="72456A36" w14:textId="2D832696">
            <w:pPr>
              <w:spacing w:before="40" w:after="40" w:line="276" w:lineRule="auto"/>
              <w:ind w:left="0" w:right="22"/>
            </w:pPr>
            <w:r>
              <w:t>Tidigare vaccinerad med PPV23 eller PCV</w:t>
            </w:r>
            <w:r w:rsidR="108620C1">
              <w:t>7/</w:t>
            </w:r>
            <w:r>
              <w:t>13 + PPV23</w:t>
            </w:r>
            <w:r w:rsidR="74618D8B">
              <w:t>.</w:t>
            </w:r>
          </w:p>
        </w:tc>
        <w:tc>
          <w:tcPr>
            <w:tcW w:w="3754" w:type="dxa"/>
          </w:tcPr>
          <w:p w:rsidR="0040526F" w:rsidP="00F73FF0" w:rsidRDefault="4C4624B2" w14:paraId="6C088297" w14:textId="28E1AA7C">
            <w:pPr>
              <w:spacing w:before="40" w:after="40" w:line="276" w:lineRule="auto"/>
              <w:ind w:left="0" w:right="13"/>
            </w:pPr>
            <w:r>
              <w:t>En dos PCV2</w:t>
            </w:r>
            <w:r w:rsidR="44686642">
              <w:t>1</w:t>
            </w:r>
            <w:r>
              <w:t xml:space="preserve"> minst 1 år efter senaste dosen och en dos PPV23 minst </w:t>
            </w:r>
            <w:r w:rsidR="6EBA7470">
              <w:t>5 år sedan föregående dos PPV23 men tidigast 8 veckor efter PCV2</w:t>
            </w:r>
            <w:r w:rsidR="6F5EB429">
              <w:t>1</w:t>
            </w:r>
            <w:r w:rsidR="6EBA7470">
              <w:t>.</w:t>
            </w:r>
          </w:p>
        </w:tc>
      </w:tr>
      <w:tr w:rsidR="0040526F" w:rsidTr="46D7444B" w14:paraId="074B4EDA" w14:textId="77777777">
        <w:trPr>
          <w:tblHeader/>
        </w:trPr>
        <w:tc>
          <w:tcPr>
            <w:tcW w:w="3754" w:type="dxa"/>
          </w:tcPr>
          <w:p w:rsidR="0040526F" w:rsidP="00F73FF0" w:rsidRDefault="00104F88" w14:paraId="56920298" w14:textId="7FD4A4CA">
            <w:pPr>
              <w:spacing w:before="40" w:after="40" w:line="276" w:lineRule="auto"/>
              <w:ind w:left="0" w:right="22"/>
            </w:pPr>
            <w:r>
              <w:t>Tidigare vaccinerad med PCV20 + PPV23.</w:t>
            </w:r>
          </w:p>
        </w:tc>
        <w:tc>
          <w:tcPr>
            <w:tcW w:w="3754" w:type="dxa"/>
          </w:tcPr>
          <w:p w:rsidR="0040526F" w:rsidP="00F73FF0" w:rsidRDefault="00502954" w14:paraId="3A7A779B" w14:textId="5CB193CA">
            <w:pPr>
              <w:spacing w:before="40" w:after="40" w:line="276" w:lineRule="auto"/>
              <w:ind w:left="0" w:right="13"/>
            </w:pPr>
            <w:r>
              <w:t>En dos PPV23 rekommenderas vart femte år. Behovet av boosterdos med  PCV är inte klarlagt.</w:t>
            </w:r>
          </w:p>
        </w:tc>
      </w:tr>
    </w:tbl>
    <w:p w:rsidR="001E6CBA" w:rsidP="001E6CBA" w:rsidRDefault="001E6CBA" w14:paraId="186EF811" w14:textId="65659963">
      <w:pPr>
        <w:pStyle w:val="Rubrik3"/>
      </w:pPr>
      <w:bookmarkStart w:name="_Toc161748059" w:id="13"/>
      <w:r>
        <w:t>Meningokockvaccin</w:t>
      </w:r>
      <w:bookmarkEnd w:id="13"/>
    </w:p>
    <w:p w:rsidR="00B30BE0" w:rsidP="00B30BE0" w:rsidRDefault="00B30BE0" w14:paraId="7D293E15" w14:textId="39255C5C">
      <w:r>
        <w:t>Till tidigare ovaccinerad person, 25 år eller yngre, rekommenderas meningokockvaccination oavsett tid från splenektomin. Till tidigare ovaccinerad person äldre än 25 år rekommenderas vaccination i normalfallet endast om det gått mindre än 5 år sedan splenektomin.</w:t>
      </w:r>
    </w:p>
    <w:p w:rsidR="00B30BE0" w:rsidP="002F1A96" w:rsidRDefault="00B30BE0" w14:paraId="323FB400" w14:textId="1C3E6C19">
      <w:pPr>
        <w:pStyle w:val="MellanrubrikVGR"/>
      </w:pPr>
      <w:bookmarkStart w:name="_Toc161748060" w:id="14"/>
      <w:r>
        <w:t>Grundvaccination</w:t>
      </w:r>
      <w:bookmarkEnd w:id="14"/>
    </w:p>
    <w:p w:rsidR="00B30BE0" w:rsidP="00B30BE0" w:rsidRDefault="00B30BE0" w14:paraId="50E92DF4" w14:textId="433F0D82">
      <w:r>
        <w:t>En dos konjugerat MenACWY</w:t>
      </w:r>
      <w:r w:rsidR="003F7F2B">
        <w:t>-</w:t>
      </w:r>
      <w:r>
        <w:t>vaccin (Menveo</w:t>
      </w:r>
      <w:r w:rsidRPr="46D7444B">
        <w:rPr>
          <w:vertAlign w:val="superscript"/>
        </w:rPr>
        <w:t>®</w:t>
      </w:r>
      <w:r>
        <w:t xml:space="preserve"> eller Nimenrix</w:t>
      </w:r>
      <w:r w:rsidRPr="46D7444B" w:rsidR="003F7F2B">
        <w:rPr>
          <w:vertAlign w:val="superscript"/>
        </w:rPr>
        <w:t>®</w:t>
      </w:r>
      <w:r>
        <w:t>) samt vaccination mot MenB (2 doser Bexsero</w:t>
      </w:r>
      <w:r w:rsidRPr="46D7444B" w:rsidR="003F7F2B">
        <w:rPr>
          <w:vertAlign w:val="superscript"/>
        </w:rPr>
        <w:t>®</w:t>
      </w:r>
      <w:r>
        <w:t>)</w:t>
      </w:r>
      <w:r w:rsidR="003F7F2B">
        <w:t>.</w:t>
      </w:r>
    </w:p>
    <w:p w:rsidR="00B30BE0" w:rsidP="00750DB5" w:rsidRDefault="00B30BE0" w14:paraId="1C94CE32" w14:textId="3F21FF1D">
      <w:pPr>
        <w:pStyle w:val="MellanrubrikVGR"/>
      </w:pPr>
      <w:bookmarkStart w:name="_Toc161748061" w:id="15"/>
      <w:r>
        <w:t>Boostervaccination till patienter upp till och med 25 års ålder</w:t>
      </w:r>
      <w:bookmarkEnd w:id="15"/>
    </w:p>
    <w:p w:rsidR="00B30BE0" w:rsidP="00B30BE0" w:rsidRDefault="00B30BE0" w14:paraId="13B724DD" w14:textId="243BE482">
      <w:r>
        <w:t>En dos MenB (Bexsero</w:t>
      </w:r>
      <w:r w:rsidRPr="46D7444B" w:rsidR="00750DB5">
        <w:rPr>
          <w:vertAlign w:val="superscript"/>
        </w:rPr>
        <w:t>®</w:t>
      </w:r>
      <w:r>
        <w:t>) efter 1 år</w:t>
      </w:r>
      <w:r w:rsidR="28CBAD52">
        <w:t xml:space="preserve"> och därefter vart tredje år till 26 års ålder</w:t>
      </w:r>
      <w:r w:rsidR="00EB08EE">
        <w:t>.</w:t>
      </w:r>
    </w:p>
    <w:p w:rsidR="00B30BE0" w:rsidP="00B30BE0" w:rsidRDefault="00B30BE0" w14:paraId="740DFDCF" w14:textId="357383D7">
      <w:r>
        <w:t>En dos MenACWY (Menveo</w:t>
      </w:r>
      <w:r w:rsidRPr="46D7444B" w:rsidR="00750DB5">
        <w:rPr>
          <w:vertAlign w:val="superscript"/>
        </w:rPr>
        <w:t>®</w:t>
      </w:r>
      <w:r>
        <w:t xml:space="preserve"> eller Nimenrix</w:t>
      </w:r>
      <w:r w:rsidRPr="46D7444B" w:rsidR="00750DB5">
        <w:rPr>
          <w:vertAlign w:val="superscript"/>
        </w:rPr>
        <w:t>®</w:t>
      </w:r>
      <w:r>
        <w:t>) efter 5 år</w:t>
      </w:r>
      <w:r w:rsidR="1D4AE16C">
        <w:t xml:space="preserve"> till 26 års ålder</w:t>
      </w:r>
      <w:r w:rsidR="00EB08EE">
        <w:t>.</w:t>
      </w:r>
    </w:p>
    <w:p w:rsidRPr="00DC594C" w:rsidR="00B30BE0" w:rsidP="00FC662C" w:rsidRDefault="00B30BE0" w14:paraId="3926B0F5" w14:textId="60DB9EA3">
      <w:r w:rsidRPr="00914FD9">
        <w:rPr>
          <w:b/>
          <w:bCs/>
        </w:rPr>
        <w:t>OBS!</w:t>
      </w:r>
      <w:r>
        <w:t xml:space="preserve"> Meningokockvaccination kan bli aktuell till patienter äldre än 25</w:t>
      </w:r>
      <w:r w:rsidR="00914FD9">
        <w:t> </w:t>
      </w:r>
      <w:r>
        <w:t>år</w:t>
      </w:r>
      <w:r w:rsidR="00C72868">
        <w:t>,</w:t>
      </w:r>
      <w:r>
        <w:t xml:space="preserve"> även om längre tid än fem år förflutit efter splenektomin vid till exempel </w:t>
      </w:r>
      <w:r w:rsidRPr="00DC594C">
        <w:t>pågående utbrott</w:t>
      </w:r>
      <w:r w:rsidR="00FC662C">
        <w:t xml:space="preserve">, </w:t>
      </w:r>
      <w:r w:rsidRPr="00DC594C">
        <w:t>inför utlandsresa eller vid annan samtidig immunbrist.</w:t>
      </w:r>
    </w:p>
    <w:p w:rsidR="001E6CBA" w:rsidP="00B30BE0" w:rsidRDefault="00B30BE0" w14:paraId="56BA7B53" w14:textId="4615A8EA">
      <w:r>
        <w:t>Observera att Menveo</w:t>
      </w:r>
      <w:r w:rsidRPr="46D7444B" w:rsidR="00FC662C">
        <w:rPr>
          <w:vertAlign w:val="superscript"/>
        </w:rPr>
        <w:t>®</w:t>
      </w:r>
      <w:r>
        <w:t xml:space="preserve"> och Nimenrix</w:t>
      </w:r>
      <w:r w:rsidRPr="46D7444B" w:rsidR="00FC662C">
        <w:rPr>
          <w:vertAlign w:val="superscript"/>
        </w:rPr>
        <w:t>®</w:t>
      </w:r>
      <w:r>
        <w:t xml:space="preserve">  inte är utbytbara</w:t>
      </w:r>
      <w:r w:rsidR="00F2245D">
        <w:t xml:space="preserve">; </w:t>
      </w:r>
      <w:r>
        <w:t>vid grundvaccination (dos 1 och 2) bör man helst ge samma vaccinsort. Vid uppföljande vaccindoser vid boostring kan man eftersträva samma vaccinsort</w:t>
      </w:r>
      <w:r w:rsidR="00F2245D">
        <w:t>,</w:t>
      </w:r>
      <w:r>
        <w:t xml:space="preserve"> men om det saknas används det vaccin som finns tillgängligt.</w:t>
      </w:r>
    </w:p>
    <w:p w:rsidR="004471A0" w:rsidP="004471A0" w:rsidRDefault="004471A0" w14:paraId="1A494543" w14:textId="77777777">
      <w:pPr>
        <w:pStyle w:val="Rubrik3"/>
      </w:pPr>
      <w:bookmarkStart w:name="_Toc161748062" w:id="16"/>
      <w:r>
        <w:t>Vaccin mot säsongsinfluensa</w:t>
      </w:r>
      <w:bookmarkEnd w:id="16"/>
    </w:p>
    <w:p w:rsidR="004471A0" w:rsidP="004471A0" w:rsidRDefault="004471A0" w14:paraId="095F54D1" w14:textId="77777777">
      <w:r>
        <w:t>Årlig influensavaccin inför eller under pågående influensasäsong. Syftet är att minska risken för allvarlig sekundär bakteriell pneumoni.</w:t>
      </w:r>
    </w:p>
    <w:p w:rsidRPr="0069066B" w:rsidR="00A142F9" w:rsidP="0069066B" w:rsidRDefault="00A142F9" w14:paraId="68FC805B" w14:textId="40409AEF">
      <w:pPr>
        <w:pStyle w:val="Rubrik3"/>
      </w:pPr>
      <w:bookmarkStart w:name="_Toc161748063" w:id="17"/>
      <w:r w:rsidRPr="0069066B">
        <w:t>Sammanfattande rekommendation</w:t>
      </w:r>
      <w:r w:rsidRPr="0069066B" w:rsidR="001907A0">
        <w:t>er</w:t>
      </w:r>
      <w:r w:rsidRPr="0069066B" w:rsidR="00FE28BD">
        <w:t xml:space="preserve"> för vuxna</w:t>
      </w:r>
      <w:r w:rsidRPr="0069066B" w:rsidR="0069066B">
        <w:t xml:space="preserve"> efter splenektomi</w:t>
      </w:r>
      <w:bookmarkEnd w:id="17"/>
    </w:p>
    <w:p w:rsidR="001907A0" w:rsidP="001907A0" w:rsidRDefault="001907A0" w14:paraId="75E24C04" w14:textId="65ED0124">
      <w:r>
        <w:t>Nedanstående faktaruta sammanfatta</w:t>
      </w:r>
      <w:r w:rsidR="00457556">
        <w:t xml:space="preserve">r </w:t>
      </w:r>
      <w:r w:rsidR="001C62F4">
        <w:t xml:space="preserve">infektionsläkarföreningens </w:t>
      </w:r>
      <w:r>
        <w:t>rekommendationer för vaccination av vuxna inför och efter splenektomi.</w:t>
      </w:r>
    </w:p>
    <w:tbl>
      <w:tblPr>
        <w:tblStyle w:val="Tabellrutnt"/>
        <w:tblW w:w="7938" w:type="dxa"/>
        <w:tblInd w:w="907" w:type="dxa"/>
        <w:tblLook w:val="04A0" w:firstRow="1" w:lastRow="0" w:firstColumn="1" w:lastColumn="0" w:noHBand="0" w:noVBand="1"/>
      </w:tblPr>
      <w:tblGrid>
        <w:gridCol w:w="7938"/>
      </w:tblGrid>
      <w:tr w:rsidR="003134E0" w:rsidTr="46D7444B" w14:paraId="4EB7C77A" w14:textId="77777777">
        <w:tc>
          <w:tcPr>
            <w:tcW w:w="7938" w:type="dxa"/>
          </w:tcPr>
          <w:p w:rsidRPr="0070481C" w:rsidR="002C14A6" w:rsidP="0070481C" w:rsidRDefault="070E866F" w14:paraId="41E7FBE2" w14:textId="1F6C4D98">
            <w:pPr>
              <w:ind w:left="0"/>
              <w:rPr>
                <w:b/>
                <w:bCs/>
              </w:rPr>
            </w:pPr>
            <w:r w:rsidRPr="0070481C">
              <w:rPr>
                <w:b/>
                <w:bCs/>
              </w:rPr>
              <w:t xml:space="preserve">Vaccination av splenektomerade </w:t>
            </w:r>
          </w:p>
          <w:p w:rsidR="002C14A6" w:rsidP="003E04CE" w:rsidRDefault="070E866F" w14:paraId="1B06DD13" w14:textId="010E408C">
            <w:pPr>
              <w:ind w:left="0"/>
            </w:pPr>
            <w:r w:rsidRPr="46D7444B">
              <w:t xml:space="preserve">Vaccinationen avslutas senast 14 dagar före splenektomin eller påbörjas tidigast 14 dagar efter ingreppet (AII-CIII)1 . Vid risk för fördröjd vaccination kan vaccinationen påbörjas innan patienten lämnar sjukhuset även tidigare än 14 dagar efter operationen. </w:t>
            </w:r>
          </w:p>
          <w:p w:rsidRPr="0070481C" w:rsidR="002C14A6" w:rsidP="0070481C" w:rsidRDefault="070E866F" w14:paraId="29B8EE06" w14:textId="108947D9">
            <w:pPr>
              <w:ind w:left="0"/>
              <w:rPr>
                <w:b/>
                <w:bCs/>
              </w:rPr>
            </w:pPr>
            <w:r w:rsidRPr="0070481C">
              <w:rPr>
                <w:b/>
                <w:bCs/>
              </w:rPr>
              <w:t xml:space="preserve">Vaccin mot pneumokocker </w:t>
            </w:r>
          </w:p>
          <w:p w:rsidR="002C14A6" w:rsidP="0070481C" w:rsidRDefault="070E866F" w14:paraId="07DE2E91" w14:textId="70BA65F2">
            <w:pPr>
              <w:ind w:left="0"/>
            </w:pPr>
            <w:r w:rsidRPr="46D7444B">
              <w:t xml:space="preserve">Till tidigare ovaccinerad rekommenderas vaccination oavsett tid sedan splenektomin. </w:t>
            </w:r>
          </w:p>
          <w:p w:rsidR="002C14A6" w:rsidP="0070481C" w:rsidRDefault="070E866F" w14:paraId="329D34EB" w14:textId="24EDC9B3">
            <w:pPr>
              <w:pStyle w:val="Punktlista"/>
            </w:pPr>
            <w:r w:rsidRPr="46D7444B">
              <w:t xml:space="preserve">En dos PCV21 (Capvaxive) följt av en dos PPV23 (Pneumovax) minst 8 veckor senare (BIII) </w:t>
            </w:r>
          </w:p>
          <w:p w:rsidR="002C14A6" w:rsidP="003E04CE" w:rsidRDefault="070E866F" w14:paraId="06A97073" w14:textId="1358DC0A">
            <w:pPr>
              <w:pStyle w:val="Punktlista"/>
            </w:pPr>
            <w:r w:rsidRPr="46D7444B">
              <w:t>Revaccination med en dos PPV23 vart 5:e år (CII)</w:t>
            </w:r>
          </w:p>
          <w:p w:rsidRPr="0070481C" w:rsidR="002C14A6" w:rsidP="0070481C" w:rsidRDefault="070E866F" w14:paraId="0B2CF411" w14:textId="3519AB07">
            <w:pPr>
              <w:ind w:left="0"/>
              <w:rPr>
                <w:b/>
                <w:bCs/>
              </w:rPr>
            </w:pPr>
            <w:r w:rsidRPr="0070481C">
              <w:rPr>
                <w:b/>
                <w:bCs/>
              </w:rPr>
              <w:t xml:space="preserve">Vaccin mot meningokocker </w:t>
            </w:r>
          </w:p>
          <w:p w:rsidR="002C14A6" w:rsidP="0070481C" w:rsidRDefault="070E866F" w14:paraId="6D2D0284" w14:textId="3CEA7040">
            <w:pPr>
              <w:ind w:left="0"/>
            </w:pPr>
            <w:r w:rsidRPr="46D7444B">
              <w:t xml:space="preserve">Grundvaccination Till tidigare ovaccinerad, 25 år eller yngre, rekommenderas vaccination oavsett tid från splenektomin: </w:t>
            </w:r>
          </w:p>
          <w:p w:rsidR="002C14A6" w:rsidP="003E04CE" w:rsidRDefault="070E866F" w14:paraId="311B998D" w14:textId="39C925BB">
            <w:pPr>
              <w:pStyle w:val="Punktlista"/>
            </w:pPr>
            <w:r w:rsidRPr="46D7444B">
              <w:t xml:space="preserve">En dos konjugerat MenACWY vaccin (Menveo eller Nimenrix) samt vaccination mot MenB (2 doser Bexsero) (CIII) </w:t>
            </w:r>
          </w:p>
          <w:p w:rsidR="002C14A6" w:rsidP="00BC1253" w:rsidRDefault="070E866F" w14:paraId="36CA681F" w14:textId="39FB97BB">
            <w:pPr>
              <w:ind w:left="0"/>
            </w:pPr>
            <w:r w:rsidRPr="46D7444B">
              <w:t xml:space="preserve">Till tidigare ovaccinerad äldre än 25 år rekommenderas vaccination enligt ovan i normalfallet endast om det gått mindre än 5 år sedan splenektomin. </w:t>
            </w:r>
          </w:p>
          <w:p w:rsidRPr="00BC1253" w:rsidR="002C14A6" w:rsidP="00BC1253" w:rsidRDefault="070E866F" w14:paraId="0D9CADE9" w14:textId="0ABBC1F5">
            <w:pPr>
              <w:ind w:left="0"/>
              <w:rPr>
                <w:b/>
                <w:bCs/>
              </w:rPr>
            </w:pPr>
            <w:r w:rsidRPr="00BC1253">
              <w:rPr>
                <w:b/>
                <w:bCs/>
              </w:rPr>
              <w:t xml:space="preserve">Boostervaccination </w:t>
            </w:r>
          </w:p>
          <w:p w:rsidR="002C14A6" w:rsidP="00BC1253" w:rsidRDefault="070E866F" w14:paraId="2BCCB37B" w14:textId="55C9F424">
            <w:pPr>
              <w:ind w:left="0"/>
            </w:pPr>
            <w:r w:rsidRPr="46D7444B">
              <w:t xml:space="preserve">Patienter upp till och med 25 års ålder: </w:t>
            </w:r>
          </w:p>
          <w:p w:rsidR="002C14A6" w:rsidP="00BC1253" w:rsidRDefault="070E866F" w14:paraId="10BBC34C" w14:textId="7628265C">
            <w:pPr>
              <w:pStyle w:val="Punktlista"/>
            </w:pPr>
            <w:r w:rsidRPr="46D7444B">
              <w:t xml:space="preserve">boostervaccination med en dos MenB efter 1 år och därefter vart tredje år (CIII) </w:t>
            </w:r>
          </w:p>
          <w:p w:rsidR="002C14A6" w:rsidP="0041264A" w:rsidRDefault="070E866F" w14:paraId="5E915886" w14:textId="3022140A">
            <w:pPr>
              <w:pStyle w:val="Punktlista"/>
            </w:pPr>
            <w:r w:rsidRPr="46D7444B">
              <w:t xml:space="preserve">en dos MenACWY vart 5 år (CIII) </w:t>
            </w:r>
          </w:p>
          <w:p w:rsidR="002C14A6" w:rsidP="0041264A" w:rsidRDefault="070E866F" w14:paraId="4B62EF32" w14:textId="441260DE">
            <w:pPr>
              <w:ind w:left="0"/>
            </w:pPr>
            <w:r w:rsidRPr="46D7444B">
              <w:t xml:space="preserve">Patienter från och med 26 års ålder: </w:t>
            </w:r>
          </w:p>
          <w:p w:rsidR="002C14A6" w:rsidP="0041264A" w:rsidRDefault="070E866F" w14:paraId="68D8E3F0" w14:textId="32B27CA1">
            <w:pPr>
              <w:pStyle w:val="Punktlista"/>
            </w:pPr>
            <w:r w:rsidRPr="46D7444B">
              <w:t xml:space="preserve">boostervaccination med MenB eller Men ACWY är vanligen inte aktuellt (CIII) </w:t>
            </w:r>
          </w:p>
          <w:p w:rsidR="002C14A6" w:rsidP="0041264A" w:rsidRDefault="070E866F" w14:paraId="6B4E6AF2" w14:textId="6737D7CC">
            <w:pPr>
              <w:pStyle w:val="Punktlista"/>
            </w:pPr>
            <w:r w:rsidRPr="46D7444B">
              <w:t xml:space="preserve">boostervaccination enligt ovan kan övervägas vid till exempel pågående utbrott, inför utlandsresa eller vid annan samtidig immunbrist </w:t>
            </w:r>
          </w:p>
          <w:p w:rsidRPr="0041264A" w:rsidR="002C14A6" w:rsidP="0041264A" w:rsidRDefault="070E866F" w14:paraId="7347C550" w14:textId="1F1793F6">
            <w:pPr>
              <w:ind w:left="0"/>
              <w:rPr>
                <w:b/>
                <w:bCs/>
              </w:rPr>
            </w:pPr>
            <w:r w:rsidRPr="0041264A">
              <w:rPr>
                <w:b/>
                <w:bCs/>
              </w:rPr>
              <w:t xml:space="preserve">Vaccin mot säsongsinfluensa </w:t>
            </w:r>
          </w:p>
          <w:p w:rsidR="00930E38" w:rsidP="00930E38" w:rsidRDefault="070E866F" w14:paraId="091AAA81" w14:textId="77777777">
            <w:pPr>
              <w:pStyle w:val="Punktlista"/>
            </w:pPr>
            <w:r w:rsidRPr="46D7444B">
              <w:t xml:space="preserve">Årlig influensavaccination (CIII) </w:t>
            </w:r>
          </w:p>
          <w:p w:rsidRPr="00930E38" w:rsidR="002C14A6" w:rsidP="00930E38" w:rsidRDefault="070E866F" w14:paraId="0534F7DA" w14:textId="0084FE41">
            <w:pPr>
              <w:pStyle w:val="Punktlista"/>
              <w:numPr>
                <w:ilvl w:val="0"/>
                <w:numId w:val="0"/>
              </w:numPr>
              <w:rPr>
                <w:b/>
                <w:bCs/>
              </w:rPr>
            </w:pPr>
            <w:r w:rsidRPr="00930E38">
              <w:rPr>
                <w:b/>
                <w:bCs/>
              </w:rPr>
              <w:t xml:space="preserve">Vaccin mot Haemophilus influenzae serotyp b </w:t>
            </w:r>
          </w:p>
          <w:p w:rsidR="002C14A6" w:rsidP="00930E38" w:rsidRDefault="070E866F" w14:paraId="2E214DF0" w14:textId="63EDD6CD">
            <w:pPr>
              <w:pStyle w:val="Punktlista"/>
            </w:pPr>
            <w:r w:rsidRPr="46D7444B">
              <w:t>Ges inte i normalfallet (DIII)</w:t>
            </w:r>
          </w:p>
        </w:tc>
      </w:tr>
    </w:tbl>
    <w:p w:rsidR="00911B7D" w:rsidP="00911B7D" w:rsidRDefault="00911B7D" w14:paraId="65DEC78C" w14:textId="456A3D08">
      <w:pPr>
        <w:pStyle w:val="Beskrivning"/>
        <w:spacing w:after="320"/>
      </w:pPr>
      <w:r w:rsidRPr="00813F5B">
        <w:t>Tab</w:t>
      </w:r>
      <w:r>
        <w:t xml:space="preserve">ell </w:t>
      </w:r>
      <w:r w:rsidRPr="00813F5B">
        <w:t>hämtad</w:t>
      </w:r>
      <w:r>
        <w:t xml:space="preserve"> från </w:t>
      </w:r>
      <w:r w:rsidRPr="00813F5B">
        <w:t>vårdprogram</w:t>
      </w:r>
      <w:r w:rsidR="00014828">
        <w:t xml:space="preserve">met </w:t>
      </w:r>
      <w:r w:rsidRPr="00014828">
        <w:rPr>
          <w:i/>
        </w:rPr>
        <w:t>Riktlinjer för vaccination av vuxna inför och efter splenektomi</w:t>
      </w:r>
      <w:r>
        <w:rPr>
          <w:iCs w:val="0"/>
        </w:rPr>
        <w:t xml:space="preserve"> </w:t>
      </w:r>
      <w:r w:rsidRPr="00911B7D">
        <w:rPr>
          <w:iCs w:val="0"/>
        </w:rPr>
        <w:t>på</w:t>
      </w:r>
      <w:r>
        <w:t xml:space="preserve"> webbplatsen </w:t>
      </w:r>
      <w:hyperlink w:history="1" r:id="rId18">
        <w:r w:rsidRPr="00110544">
          <w:rPr>
            <w:rStyle w:val="Hyperlnk"/>
          </w:rPr>
          <w:t>www.infektion.net</w:t>
        </w:r>
      </w:hyperlink>
      <w:r>
        <w:t>.</w:t>
      </w:r>
    </w:p>
    <w:p w:rsidR="002177F1" w:rsidP="002177F1" w:rsidRDefault="002177F1" w14:paraId="72B0661A" w14:textId="77777777">
      <w:pPr>
        <w:pStyle w:val="Rubrik3"/>
      </w:pPr>
      <w:bookmarkStart w:name="_Toc161748064" w:id="18"/>
      <w:r>
        <w:t>Dokumentation i Melior</w:t>
      </w:r>
      <w:bookmarkEnd w:id="18"/>
    </w:p>
    <w:p w:rsidR="002177F1" w:rsidP="002177F1" w:rsidRDefault="002177F1" w14:paraId="1C4B771F" w14:textId="7449DBD1">
      <w:r>
        <w:t xml:space="preserve">Gå in i </w:t>
      </w:r>
      <w:r w:rsidRPr="00D93302">
        <w:rPr>
          <w:i/>
          <w:iCs/>
        </w:rPr>
        <w:t>Patientbakgrund – Viktig information</w:t>
      </w:r>
      <w:r>
        <w:t>. Kryssa för ”Splenektomi/nedsatt mjältfunktion”. Fritexten ”Splenektomerad” kan vid behov ändras till ”Nedsatt mjältfunktion”.</w:t>
      </w:r>
    </w:p>
    <w:p w:rsidR="0097788E" w:rsidP="0097788E" w:rsidRDefault="0097788E" w14:paraId="68C2E7A7" w14:textId="77777777">
      <w:pPr>
        <w:pStyle w:val="Rubrik3"/>
      </w:pPr>
      <w:bookmarkStart w:name="_Toc161748065" w:id="19"/>
      <w:r>
        <w:t>Information</w:t>
      </w:r>
      <w:bookmarkEnd w:id="19"/>
    </w:p>
    <w:p w:rsidR="0097788E" w:rsidP="0097788E" w:rsidRDefault="00BE6680" w14:paraId="183DE6DC" w14:textId="1C860703">
      <w:r>
        <w:t xml:space="preserve">Lämna </w:t>
      </w:r>
      <w:r w:rsidR="0097788E">
        <w:t>muntlig och skriftlig information</w:t>
      </w:r>
      <w:r w:rsidR="00A84D98">
        <w:t xml:space="preserve"> till patienten</w:t>
      </w:r>
      <w:r w:rsidR="0097788E">
        <w:t>. Använd nedanstående skriftlig</w:t>
      </w:r>
      <w:r w:rsidR="0007597B">
        <w:t>a</w:t>
      </w:r>
      <w:r w:rsidR="0097788E">
        <w:t xml:space="preserve"> informationsblad.</w:t>
      </w:r>
    </w:p>
    <w:p w:rsidR="00892075" w:rsidP="00892075" w:rsidRDefault="00653FC6" w14:paraId="000E3F93" w14:textId="77777777">
      <w:hyperlink w:history="1" r:id="rId19">
        <w:r w:rsidRPr="00534459">
          <w:rPr>
            <w:rStyle w:val="Hyperlnk"/>
          </w:rPr>
          <w:t>Information till dig som saknar mjälte/Splenektomi</w:t>
        </w:r>
      </w:hyperlink>
    </w:p>
    <w:p w:rsidR="0097788E" w:rsidP="00892075" w:rsidRDefault="0097788E" w14:paraId="1E541F27" w14:textId="3DA9AA8B">
      <w:pPr>
        <w:spacing w:before="240"/>
      </w:pPr>
      <w:r w:rsidRPr="00892075">
        <w:t>Understryk vikten av att söka vård tidigt vid feber eller frossa och att</w:t>
      </w:r>
      <w:r>
        <w:t xml:space="preserve"> vaccinationerna aldrig ger ett hundraprocentigt skydd.</w:t>
      </w:r>
    </w:p>
    <w:p w:rsidR="002177F1" w:rsidP="0097788E" w:rsidRDefault="0097788E" w14:paraId="3A093230" w14:textId="64E74966">
      <w:r>
        <w:t>Se även rutinen ”</w:t>
      </w:r>
      <w:hyperlink w:history="1" r:id="rId20">
        <w:r w:rsidRPr="005A55B1" w:rsidR="003F1816">
          <w:rPr>
            <w:rStyle w:val="Hyperlnk"/>
          </w:rPr>
          <w:t>Vaccination av vuxna patienter inför och efter splenektomi</w:t>
        </w:r>
      </w:hyperlink>
      <w:r>
        <w:t xml:space="preserve">” utarbetad av infektionskliniken, </w:t>
      </w:r>
      <w:r w:rsidRPr="0096240D" w:rsidR="0096240D">
        <w:t>Sahlgrenska Universitetssjukhuset</w:t>
      </w:r>
      <w:r>
        <w:t>.</w:t>
      </w:r>
    </w:p>
    <w:p w:rsidRPr="00E0291B" w:rsidR="00E0291B" w:rsidP="00BF0733" w:rsidRDefault="00E0291B" w14:paraId="0F4362FD" w14:textId="79771763">
      <w:pPr>
        <w:pStyle w:val="Rubrik2"/>
      </w:pPr>
      <w:bookmarkStart w:name="_Toc182366122" w:id="20"/>
      <w:bookmarkStart w:name="_Toc447716002" w:id="21"/>
      <w:bookmarkStart w:name="_Toc161748066" w:id="22"/>
      <w:r w:rsidRPr="00E0291B">
        <w:t>Dokumentinformation</w:t>
      </w:r>
      <w:bookmarkEnd w:id="20"/>
      <w:bookmarkEnd w:id="21"/>
      <w:bookmarkEnd w:id="22"/>
    </w:p>
    <w:p w:rsidRPr="0088125F" w:rsidR="00E0291B" w:rsidP="00BF0733" w:rsidRDefault="00E0291B" w14:paraId="273940D4" w14:textId="77777777">
      <w:pPr>
        <w:keepNext/>
        <w:keepLines/>
        <w:spacing w:after="0"/>
        <w:rPr>
          <w:b/>
          <w:bCs/>
        </w:rPr>
      </w:pPr>
      <w:r w:rsidRPr="0088125F">
        <w:rPr>
          <w:b/>
          <w:bCs/>
        </w:rPr>
        <w:t>För innehållet svarar</w:t>
      </w:r>
    </w:p>
    <w:p w:rsidRPr="00E0291B" w:rsidR="00E0291B" w:rsidP="00BF0733" w:rsidRDefault="00E0291B" w14:paraId="5A78D257" w14:textId="77777777">
      <w:pPr>
        <w:keepNext/>
        <w:keepLines/>
        <w:rPr>
          <w:szCs w:val="20"/>
        </w:rPr>
      </w:pPr>
      <w:r w:rsidRPr="00E0291B">
        <w:rPr>
          <w:szCs w:val="20"/>
        </w:rPr>
        <w:t>Afshin Shahnavaz, överläkare, HIVÖ/infektionsmottagningen, SÄS</w:t>
      </w:r>
    </w:p>
    <w:p w:rsidRPr="0088125F" w:rsidR="00E0291B" w:rsidP="00BF0733" w:rsidRDefault="00E0291B" w14:paraId="682A3ED3" w14:textId="77777777">
      <w:pPr>
        <w:keepNext/>
        <w:keepLines/>
        <w:spacing w:after="0"/>
        <w:rPr>
          <w:b/>
          <w:bCs/>
        </w:rPr>
      </w:pPr>
      <w:r w:rsidRPr="0088125F">
        <w:rPr>
          <w:b/>
          <w:bCs/>
        </w:rPr>
        <w:t>Remissinstanser (utgåva 1)</w:t>
      </w:r>
    </w:p>
    <w:p w:rsidRPr="00E0291B" w:rsidR="00E0291B" w:rsidP="00BF0733" w:rsidRDefault="00E0291B" w14:paraId="37B92215" w14:textId="77777777">
      <w:pPr>
        <w:keepNext/>
        <w:keepLines/>
        <w:rPr>
          <w:szCs w:val="20"/>
        </w:rPr>
      </w:pPr>
      <w:r w:rsidRPr="00E0291B">
        <w:rPr>
          <w:szCs w:val="20"/>
        </w:rPr>
        <w:t>Verksamhetschefer, SÄS</w:t>
      </w:r>
    </w:p>
    <w:p w:rsidRPr="0088125F" w:rsidR="00E0291B" w:rsidP="00BF0733" w:rsidRDefault="00E0291B" w14:paraId="545D5C04" w14:textId="77777777">
      <w:pPr>
        <w:keepNext/>
        <w:keepLines/>
        <w:spacing w:after="0"/>
        <w:rPr>
          <w:b/>
          <w:bCs/>
        </w:rPr>
      </w:pPr>
      <w:r w:rsidRPr="0088125F">
        <w:rPr>
          <w:b/>
          <w:bCs/>
        </w:rPr>
        <w:t>Fastställt av</w:t>
      </w:r>
    </w:p>
    <w:p w:rsidRPr="00E0291B" w:rsidR="00E0291B" w:rsidP="00BF0733" w:rsidRDefault="00864787" w14:paraId="1C9FDDDF" w14:textId="4BD09D09">
      <w:pPr>
        <w:keepNext/>
        <w:keepLines/>
        <w:rPr>
          <w:szCs w:val="20"/>
        </w:rPr>
      </w:pPr>
      <w:r>
        <w:rPr>
          <w:szCs w:val="20"/>
        </w:rPr>
        <w:t>Jerker Nilson</w:t>
      </w:r>
      <w:r w:rsidRPr="00E0291B" w:rsidR="00E0291B">
        <w:rPr>
          <w:szCs w:val="20"/>
        </w:rPr>
        <w:t>, chefläkare, SÄS</w:t>
      </w:r>
    </w:p>
    <w:p w:rsidRPr="0088125F" w:rsidR="00E0291B" w:rsidP="00BF0733" w:rsidRDefault="00E0291B" w14:paraId="3C0F7460" w14:textId="77777777">
      <w:pPr>
        <w:keepNext/>
        <w:keepLines/>
        <w:spacing w:after="0"/>
        <w:rPr>
          <w:b/>
          <w:bCs/>
        </w:rPr>
      </w:pPr>
      <w:r w:rsidRPr="0088125F">
        <w:rPr>
          <w:b/>
          <w:bCs/>
        </w:rPr>
        <w:t>Nyckelord</w:t>
      </w:r>
    </w:p>
    <w:p w:rsidRPr="00E0291B" w:rsidR="00E0291B" w:rsidP="00BF0733" w:rsidRDefault="00E0291B" w14:paraId="37F061D7" w14:textId="7D5E5A05">
      <w:pPr>
        <w:keepNext/>
        <w:keepLines/>
        <w:rPr>
          <w:szCs w:val="20"/>
        </w:rPr>
      </w:pPr>
      <w:r w:rsidRPr="00E0291B">
        <w:rPr>
          <w:szCs w:val="20"/>
        </w:rPr>
        <w:t>Splenektomi, nedsatt mjältfunktion, vaccination, immunnedsättning, mjälte, mjältoperation</w:t>
      </w:r>
    </w:p>
    <w:p w:rsidRPr="00E0291B" w:rsidR="00E0291B" w:rsidP="00BF0733" w:rsidRDefault="00E0291B" w14:paraId="6AA0CBEA" w14:textId="77777777">
      <w:pPr>
        <w:pStyle w:val="Rubrik2"/>
      </w:pPr>
      <w:bookmarkStart w:name="_Toc161748067" w:id="23"/>
      <w:r w:rsidRPr="00E0291B">
        <w:t>Referens- och länkförteckning</w:t>
      </w:r>
      <w:bookmarkEnd w:id="23"/>
    </w:p>
    <w:p w:rsidRPr="00A82E0D" w:rsidR="00A82E0D" w:rsidP="46D7444B" w:rsidRDefault="00A82E0D" w14:paraId="7F8F86F0" w14:textId="0A7267F5">
      <w:pPr>
        <w:pStyle w:val="Punktlistanumrerad"/>
        <w:keepNext/>
        <w:keepLines/>
      </w:pPr>
      <w:r>
        <w:t>Riktlinjer för vaccination av vuxna splenektomi. Svenska infektionsläkarföreningen (SILF)</w:t>
      </w:r>
      <w:r w:rsidR="7887F8B1">
        <w:t xml:space="preserve">, </w:t>
      </w:r>
      <w:r w:rsidR="00113F0F">
        <w:t>20</w:t>
      </w:r>
      <w:r w:rsidR="7887F8B1">
        <w:t>26</w:t>
      </w:r>
      <w:r w:rsidR="00CE5AD3">
        <w:t>-</w:t>
      </w:r>
      <w:r w:rsidR="7887F8B1">
        <w:t>03</w:t>
      </w:r>
      <w:r w:rsidR="00CE5AD3">
        <w:t>-</w:t>
      </w:r>
      <w:r w:rsidR="7887F8B1">
        <w:t>25</w:t>
      </w:r>
      <w:r>
        <w:t>.</w:t>
      </w:r>
      <w:r>
        <w:br/>
      </w:r>
      <w:hyperlink r:id="rId21">
        <w:r w:rsidRPr="46D7444B" w:rsidR="398631D1">
          <w:rPr>
            <w:rStyle w:val="Hyperlnk"/>
          </w:rPr>
          <w:t>riktlinjer-for-vaccination-av-vuxna-infor-och-efter-splenektomi-2026-03-25.pdf</w:t>
        </w:r>
      </w:hyperlink>
    </w:p>
    <w:p w:rsidR="000604FF" w:rsidP="46D7444B" w:rsidRDefault="000604FF" w14:paraId="7A0C8FBA" w14:textId="0034C935">
      <w:pPr>
        <w:pStyle w:val="Punktlistanumrerad"/>
        <w:keepNext/>
        <w:keepLines/>
      </w:pPr>
      <w:r>
        <w:t xml:space="preserve">Vaccination av vuxna patienter inför och efter splenektomi”. Rutin utarbetad av infektionskliniken, Sahlgrenska </w:t>
      </w:r>
      <w:r w:rsidR="00113F0F">
        <w:t>Universitetssjukhuset</w:t>
      </w:r>
      <w:r>
        <w:t>, september 2023.</w:t>
      </w:r>
      <w:r>
        <w:br/>
      </w:r>
      <w:hyperlink r:id="rId22">
        <w:r w:rsidRPr="46D7444B" w:rsidR="44164845">
          <w:rPr>
            <w:rStyle w:val="Hyperlnk"/>
          </w:rPr>
          <w:t>Vaccination av vuxna patienter inför och efter splenektomi</w:t>
        </w:r>
      </w:hyperlink>
    </w:p>
    <w:p w:rsidR="002D3283" w:rsidP="00BF0733" w:rsidRDefault="007A2799" w14:paraId="5B752964" w14:textId="2057D325">
      <w:pPr>
        <w:pStyle w:val="Punktlistanumrerad"/>
        <w:keepNext/>
        <w:keepLines/>
        <w:rPr>
          <w:rStyle w:val="Hyperlnk"/>
          <w:color w:val="auto"/>
          <w:u w:val="none"/>
        </w:rPr>
      </w:pPr>
      <w:r w:rsidRPr="46D7444B">
        <w:rPr>
          <w:rStyle w:val="Hyperlnk"/>
          <w:color w:val="auto"/>
          <w:u w:val="none"/>
        </w:rPr>
        <w:t>Rekommendationer om förebyggande åtgärder mot invasiv meningokocksjukdom</w:t>
      </w:r>
      <w:r w:rsidRPr="46D7444B" w:rsidR="002D3283">
        <w:rPr>
          <w:rStyle w:val="Hyperlnk"/>
          <w:color w:val="auto"/>
          <w:u w:val="none"/>
        </w:rPr>
        <w:t xml:space="preserve">. </w:t>
      </w:r>
      <w:r w:rsidRPr="46D7444B" w:rsidR="009C5BC3">
        <w:rPr>
          <w:rStyle w:val="Hyperlnk"/>
          <w:color w:val="auto"/>
          <w:u w:val="none"/>
        </w:rPr>
        <w:t xml:space="preserve">Folkhälsomyndigheten, </w:t>
      </w:r>
      <w:r w:rsidRPr="46D7444B" w:rsidR="002D3283">
        <w:rPr>
          <w:rStyle w:val="Hyperlnk"/>
          <w:color w:val="auto"/>
          <w:u w:val="none"/>
        </w:rPr>
        <w:t>2018</w:t>
      </w:r>
      <w:r w:rsidR="00113F0F">
        <w:rPr>
          <w:rStyle w:val="Hyperlnk"/>
          <w:color w:val="auto"/>
          <w:u w:val="none"/>
        </w:rPr>
        <w:t>-</w:t>
      </w:r>
      <w:r w:rsidRPr="46D7444B" w:rsidR="0CF386A7">
        <w:rPr>
          <w:rStyle w:val="Hyperlnk"/>
          <w:color w:val="auto"/>
          <w:u w:val="none"/>
        </w:rPr>
        <w:t>04</w:t>
      </w:r>
      <w:r w:rsidR="00113F0F">
        <w:rPr>
          <w:rStyle w:val="Hyperlnk"/>
          <w:color w:val="auto"/>
          <w:u w:val="none"/>
        </w:rPr>
        <w:t>-</w:t>
      </w:r>
      <w:r w:rsidRPr="46D7444B" w:rsidR="0CF386A7">
        <w:rPr>
          <w:rStyle w:val="Hyperlnk"/>
          <w:color w:val="auto"/>
          <w:u w:val="none"/>
        </w:rPr>
        <w:t>01</w:t>
      </w:r>
      <w:r w:rsidRPr="46D7444B" w:rsidR="002D3283">
        <w:rPr>
          <w:rStyle w:val="Hyperlnk"/>
          <w:color w:val="auto"/>
          <w:u w:val="none"/>
        </w:rPr>
        <w:t xml:space="preserve">. </w:t>
      </w:r>
      <w:r>
        <w:br/>
      </w:r>
      <w:hyperlink r:id="rId23">
        <w:r w:rsidRPr="46D7444B" w:rsidR="002D3283">
          <w:rPr>
            <w:rStyle w:val="Hyperlnk"/>
          </w:rPr>
          <w:t>www.folkhalsomyndigheten.se/contentassets/941f1dd281b24e75b6e6d46d490b4d1d/rekommendationer-om-forebyggande-atgarder-mot-invasiv-meningokockinfektion.pdf</w:t>
        </w:r>
      </w:hyperlink>
    </w:p>
    <w:p w:rsidRPr="00B579D5" w:rsidR="00467E20" w:rsidP="46D7444B" w:rsidRDefault="00294A2E" w14:paraId="588DD746" w14:textId="198F5516">
      <w:pPr>
        <w:pStyle w:val="Punktlistanumrerad"/>
        <w:keepNext/>
        <w:keepLines/>
      </w:pPr>
      <w:r>
        <w:t>R</w:t>
      </w:r>
      <w:r w:rsidR="00D028C7">
        <w:t xml:space="preserve">ekommendationer om pneumokockvaccination till </w:t>
      </w:r>
      <w:r>
        <w:t>riskgrupper</w:t>
      </w:r>
      <w:r w:rsidR="00D028C7">
        <w:t>. Folkhälsomyndigheten</w:t>
      </w:r>
      <w:r w:rsidR="00AA208C">
        <w:t xml:space="preserve">, </w:t>
      </w:r>
      <w:r w:rsidR="0F09F8B6">
        <w:t xml:space="preserve">uppdaterad </w:t>
      </w:r>
      <w:r w:rsidR="008D460A">
        <w:t>20</w:t>
      </w:r>
      <w:r w:rsidR="0F09F8B6">
        <w:t>26</w:t>
      </w:r>
      <w:r w:rsidR="00113F0F">
        <w:t>-</w:t>
      </w:r>
      <w:r w:rsidR="0F09F8B6">
        <w:t>01</w:t>
      </w:r>
      <w:r w:rsidR="00113F0F">
        <w:t>-</w:t>
      </w:r>
      <w:r w:rsidR="0F09F8B6">
        <w:t>09</w:t>
      </w:r>
      <w:r w:rsidR="00E0291B">
        <w:t>.</w:t>
      </w:r>
      <w:bookmarkEnd w:id="0"/>
      <w:r>
        <w:br/>
      </w:r>
      <w:hyperlink r:id="rId24">
        <w:r w:rsidRPr="46D7444B" w:rsidR="082C8FF5">
          <w:rPr>
            <w:rStyle w:val="Hyperlnk"/>
          </w:rPr>
          <w:t>Rekommendationer om pneumokockvaccination till riskgrupper — Folkhälsomyndigheten</w:t>
        </w:r>
      </w:hyperlink>
    </w:p>
    <w:sectPr w:rsidRPr="00B579D5" w:rsidR="00467E20" w:rsidSect="00E0291B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97B8C" w:rsidRDefault="00497B8C" w14:paraId="76CE31EF" w14:textId="77777777">
      <w:r>
        <w:separator/>
      </w:r>
    </w:p>
  </w:endnote>
  <w:endnote w:type="continuationSeparator" w:id="0">
    <w:p w:rsidR="00497B8C" w:rsidRDefault="00497B8C" w14:paraId="4AB93189" w14:textId="77777777">
      <w:r>
        <w:continuationSeparator/>
      </w:r>
    </w:p>
  </w:endnote>
  <w:endnote w:type="continuationNotice" w:id="1">
    <w:p w:rsidR="00497B8C" w:rsidRDefault="00497B8C" w14:paraId="5E8C84DA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8" name="Bildobjekt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97B8C" w:rsidRDefault="00497B8C" w14:paraId="740A3FA7" w14:textId="77777777"/>
  </w:footnote>
  <w:footnote w:type="continuationSeparator" w:id="0">
    <w:p w:rsidR="00497B8C" w:rsidRDefault="00497B8C" w14:paraId="461B53AE" w14:textId="77777777">
      <w:r>
        <w:continuationSeparator/>
      </w:r>
    </w:p>
  </w:footnote>
  <w:footnote w:type="continuationNotice" w:id="1">
    <w:p w:rsidR="00497B8C" w:rsidRDefault="00497B8C" w14:paraId="62028094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 w14:anchorId="427579A8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dec="http://schemas.microsoft.com/office/drawing/2017/decorative" xmlns:pic="http://schemas.openxmlformats.org/drawingml/2006/picture" xmlns:a14="http://schemas.microsoft.com/office/drawing/2010/main">
          <w:pict w14:anchorId="4BDB8B19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7" name="Bildobjekt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3"/>
    <w:multiLevelType w:val="singleLevel"/>
    <w:tmpl w:val="F9DCF26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2" w15:restartNumberingAfterBreak="0">
    <w:nsid w:val="FFFFFF88"/>
    <w:multiLevelType w:val="singleLevel"/>
    <w:tmpl w:val="62BA08A4"/>
    <w:lvl w:ilvl="0">
      <w:start w:val="1"/>
      <w:numFmt w:val="decimal"/>
      <w:pStyle w:val="Punktlistanumrerad"/>
      <w:lvlText w:val="%1."/>
      <w:lvlJc w:val="left"/>
      <w:pPr>
        <w:ind w:left="1352" w:hanging="360"/>
      </w:pPr>
      <w:rPr>
        <w:rFonts w:hint="default"/>
      </w:rPr>
    </w:lvl>
  </w:abstractNum>
  <w:abstractNum w:abstractNumId="3" w15:restartNumberingAfterBreak="0">
    <w:nsid w:val="FFFFFF89"/>
    <w:multiLevelType w:val="singleLevel"/>
    <w:tmpl w:val="47644E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4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5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17973DD3"/>
    <w:multiLevelType w:val="hybridMultilevel"/>
    <w:tmpl w:val="387687A6"/>
    <w:lvl w:ilvl="0" w:tplc="3758A290">
      <w:start w:val="1"/>
      <w:numFmt w:val="bullet"/>
      <w:pStyle w:val="Punktlista"/>
      <w:lvlText w:val=""/>
      <w:lvlJc w:val="left"/>
      <w:pPr>
        <w:ind w:left="1352" w:hanging="360"/>
      </w:pPr>
      <w:rPr>
        <w:rFonts w:hint="default" w:ascii="Symbol" w:hAnsi="Symbol"/>
      </w:rPr>
    </w:lvl>
    <w:lvl w:ilvl="1" w:tplc="041D0019" w:tentative="1">
      <w:start w:val="1"/>
      <w:numFmt w:val="lowerLetter"/>
      <w:lvlText w:val="%2."/>
      <w:lvlJc w:val="left"/>
      <w:pPr>
        <w:ind w:left="2795" w:hanging="360"/>
      </w:pPr>
    </w:lvl>
    <w:lvl w:ilvl="2" w:tplc="041D001B" w:tentative="1">
      <w:start w:val="1"/>
      <w:numFmt w:val="lowerRoman"/>
      <w:lvlText w:val="%3."/>
      <w:lvlJc w:val="right"/>
      <w:pPr>
        <w:ind w:left="3515" w:hanging="180"/>
      </w:pPr>
    </w:lvl>
    <w:lvl w:ilvl="3" w:tplc="041D000F" w:tentative="1">
      <w:start w:val="1"/>
      <w:numFmt w:val="decimal"/>
      <w:lvlText w:val="%4."/>
      <w:lvlJc w:val="left"/>
      <w:pPr>
        <w:ind w:left="4235" w:hanging="360"/>
      </w:pPr>
    </w:lvl>
    <w:lvl w:ilvl="4" w:tplc="041D0019" w:tentative="1">
      <w:start w:val="1"/>
      <w:numFmt w:val="lowerLetter"/>
      <w:lvlText w:val="%5."/>
      <w:lvlJc w:val="left"/>
      <w:pPr>
        <w:ind w:left="4955" w:hanging="360"/>
      </w:pPr>
    </w:lvl>
    <w:lvl w:ilvl="5" w:tplc="041D001B" w:tentative="1">
      <w:start w:val="1"/>
      <w:numFmt w:val="lowerRoman"/>
      <w:lvlText w:val="%6."/>
      <w:lvlJc w:val="right"/>
      <w:pPr>
        <w:ind w:left="5675" w:hanging="180"/>
      </w:pPr>
    </w:lvl>
    <w:lvl w:ilvl="6" w:tplc="041D000F" w:tentative="1">
      <w:start w:val="1"/>
      <w:numFmt w:val="decimal"/>
      <w:lvlText w:val="%7."/>
      <w:lvlJc w:val="left"/>
      <w:pPr>
        <w:ind w:left="6395" w:hanging="360"/>
      </w:pPr>
    </w:lvl>
    <w:lvl w:ilvl="7" w:tplc="041D0019" w:tentative="1">
      <w:start w:val="1"/>
      <w:numFmt w:val="lowerLetter"/>
      <w:lvlText w:val="%8."/>
      <w:lvlJc w:val="left"/>
      <w:pPr>
        <w:ind w:left="7115" w:hanging="360"/>
      </w:pPr>
    </w:lvl>
    <w:lvl w:ilvl="8" w:tplc="041D001B" w:tentative="1">
      <w:start w:val="1"/>
      <w:numFmt w:val="lowerRoman"/>
      <w:lvlText w:val="%9."/>
      <w:lvlJc w:val="right"/>
      <w:pPr>
        <w:ind w:left="7835" w:hanging="180"/>
      </w:pPr>
    </w:lvl>
  </w:abstractNum>
  <w:abstractNum w:abstractNumId="9" w15:restartNumberingAfterBreak="0">
    <w:nsid w:val="1D074A65"/>
    <w:multiLevelType w:val="hybridMultilevel"/>
    <w:tmpl w:val="E104E4E6"/>
    <w:lvl w:ilvl="0" w:tplc="F49A556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0" w15:restartNumberingAfterBreak="0">
    <w:nsid w:val="1D091AC9"/>
    <w:multiLevelType w:val="hybridMultilevel"/>
    <w:tmpl w:val="7402EE08"/>
    <w:lvl w:ilvl="0" w:tplc="D688AF56">
      <w:start w:val="1"/>
      <w:numFmt w:val="upperLetter"/>
      <w:pStyle w:val="Punktlistaalfabetisk"/>
      <w:lvlText w:val="%1."/>
      <w:lvlJc w:val="left"/>
      <w:pPr>
        <w:ind w:left="1571" w:hanging="360"/>
      </w:pPr>
    </w:lvl>
    <w:lvl w:ilvl="1" w:tplc="041D0019" w:tentative="1">
      <w:start w:val="1"/>
      <w:numFmt w:val="lowerLetter"/>
      <w:lvlText w:val="%2."/>
      <w:lvlJc w:val="left"/>
      <w:pPr>
        <w:ind w:left="2291" w:hanging="360"/>
      </w:pPr>
    </w:lvl>
    <w:lvl w:ilvl="2" w:tplc="041D001B" w:tentative="1">
      <w:start w:val="1"/>
      <w:numFmt w:val="lowerRoman"/>
      <w:lvlText w:val="%3."/>
      <w:lvlJc w:val="right"/>
      <w:pPr>
        <w:ind w:left="3011" w:hanging="180"/>
      </w:pPr>
    </w:lvl>
    <w:lvl w:ilvl="3" w:tplc="041D000F" w:tentative="1">
      <w:start w:val="1"/>
      <w:numFmt w:val="decimal"/>
      <w:lvlText w:val="%4."/>
      <w:lvlJc w:val="left"/>
      <w:pPr>
        <w:ind w:left="3731" w:hanging="360"/>
      </w:pPr>
    </w:lvl>
    <w:lvl w:ilvl="4" w:tplc="041D0019" w:tentative="1">
      <w:start w:val="1"/>
      <w:numFmt w:val="lowerLetter"/>
      <w:lvlText w:val="%5."/>
      <w:lvlJc w:val="left"/>
      <w:pPr>
        <w:ind w:left="4451" w:hanging="360"/>
      </w:pPr>
    </w:lvl>
    <w:lvl w:ilvl="5" w:tplc="041D001B" w:tentative="1">
      <w:start w:val="1"/>
      <w:numFmt w:val="lowerRoman"/>
      <w:lvlText w:val="%6."/>
      <w:lvlJc w:val="right"/>
      <w:pPr>
        <w:ind w:left="5171" w:hanging="180"/>
      </w:pPr>
    </w:lvl>
    <w:lvl w:ilvl="6" w:tplc="041D000F" w:tentative="1">
      <w:start w:val="1"/>
      <w:numFmt w:val="decimal"/>
      <w:lvlText w:val="%7."/>
      <w:lvlJc w:val="left"/>
      <w:pPr>
        <w:ind w:left="5891" w:hanging="360"/>
      </w:pPr>
    </w:lvl>
    <w:lvl w:ilvl="7" w:tplc="041D0019" w:tentative="1">
      <w:start w:val="1"/>
      <w:numFmt w:val="lowerLetter"/>
      <w:lvlText w:val="%8."/>
      <w:lvlJc w:val="left"/>
      <w:pPr>
        <w:ind w:left="6611" w:hanging="360"/>
      </w:pPr>
    </w:lvl>
    <w:lvl w:ilvl="8" w:tplc="041D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21E0064B"/>
    <w:multiLevelType w:val="hybridMultilevel"/>
    <w:tmpl w:val="A260D6E8"/>
    <w:lvl w:ilvl="0" w:tplc="2E16857E">
      <w:start w:val="1"/>
      <w:numFmt w:val="decimal"/>
      <w:lvlText w:val="%1."/>
      <w:lvlJc w:val="left"/>
      <w:pPr>
        <w:ind w:left="720" w:hanging="360"/>
      </w:pPr>
    </w:lvl>
    <w:lvl w:ilvl="1" w:tplc="AE023542">
      <w:start w:val="1"/>
      <w:numFmt w:val="lowerLetter"/>
      <w:lvlText w:val="%2."/>
      <w:lvlJc w:val="left"/>
      <w:pPr>
        <w:ind w:left="1440" w:hanging="360"/>
      </w:pPr>
    </w:lvl>
    <w:lvl w:ilvl="2" w:tplc="AFEEE8AC">
      <w:start w:val="1"/>
      <w:numFmt w:val="lowerRoman"/>
      <w:lvlText w:val="%3."/>
      <w:lvlJc w:val="right"/>
      <w:pPr>
        <w:ind w:left="2160" w:hanging="180"/>
      </w:pPr>
    </w:lvl>
    <w:lvl w:ilvl="3" w:tplc="A9B63AD6">
      <w:start w:val="1"/>
      <w:numFmt w:val="decimal"/>
      <w:lvlText w:val="%4."/>
      <w:lvlJc w:val="left"/>
      <w:pPr>
        <w:ind w:left="2880" w:hanging="360"/>
      </w:pPr>
    </w:lvl>
    <w:lvl w:ilvl="4" w:tplc="7B8643A6">
      <w:start w:val="1"/>
      <w:numFmt w:val="lowerLetter"/>
      <w:lvlText w:val="%5."/>
      <w:lvlJc w:val="left"/>
      <w:pPr>
        <w:ind w:left="3600" w:hanging="360"/>
      </w:pPr>
    </w:lvl>
    <w:lvl w:ilvl="5" w:tplc="AB926A34">
      <w:start w:val="1"/>
      <w:numFmt w:val="lowerRoman"/>
      <w:lvlText w:val="%6."/>
      <w:lvlJc w:val="right"/>
      <w:pPr>
        <w:ind w:left="4320" w:hanging="180"/>
      </w:pPr>
    </w:lvl>
    <w:lvl w:ilvl="6" w:tplc="D53859D4">
      <w:start w:val="1"/>
      <w:numFmt w:val="decimal"/>
      <w:lvlText w:val="%7."/>
      <w:lvlJc w:val="left"/>
      <w:pPr>
        <w:ind w:left="5040" w:hanging="360"/>
      </w:pPr>
    </w:lvl>
    <w:lvl w:ilvl="7" w:tplc="778A7D54">
      <w:start w:val="1"/>
      <w:numFmt w:val="lowerLetter"/>
      <w:lvlText w:val="%8."/>
      <w:lvlJc w:val="left"/>
      <w:pPr>
        <w:ind w:left="5760" w:hanging="360"/>
      </w:pPr>
    </w:lvl>
    <w:lvl w:ilvl="8" w:tplc="823CBABC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1B32AB"/>
    <w:multiLevelType w:val="hybridMultilevel"/>
    <w:tmpl w:val="F3D49CD2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E1598C"/>
    <w:multiLevelType w:val="multilevel"/>
    <w:tmpl w:val="56380D9E"/>
    <w:lvl w:ilvl="0">
      <w:start w:val="1"/>
      <w:numFmt w:val="decimal"/>
      <w:pStyle w:val="FaktarutaList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B474E09"/>
    <w:multiLevelType w:val="hybridMultilevel"/>
    <w:tmpl w:val="DDF0BC38"/>
    <w:lvl w:ilvl="0" w:tplc="34668BAA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7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8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0" w15:restartNumberingAfterBreak="0">
    <w:nsid w:val="54340635"/>
    <w:multiLevelType w:val="hybridMultilevel"/>
    <w:tmpl w:val="1B6660C0"/>
    <w:lvl w:ilvl="0" w:tplc="05061E3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1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2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3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4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239680130">
    <w:abstractNumId w:val="12"/>
  </w:num>
  <w:num w:numId="2" w16cid:durableId="449511678">
    <w:abstractNumId w:val="13"/>
  </w:num>
  <w:num w:numId="3" w16cid:durableId="155263765">
    <w:abstractNumId w:val="2"/>
  </w:num>
  <w:num w:numId="4" w16cid:durableId="1762142652">
    <w:abstractNumId w:val="14"/>
  </w:num>
  <w:num w:numId="5" w16cid:durableId="92283366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387520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561202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9796294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27876997">
    <w:abstractNumId w:val="8"/>
  </w:num>
  <w:num w:numId="10" w16cid:durableId="1870141309">
    <w:abstractNumId w:val="4"/>
  </w:num>
  <w:num w:numId="11" w16cid:durableId="221215061">
    <w:abstractNumId w:val="8"/>
    <w:lvlOverride w:ilvl="0">
      <w:startOverride w:val="1"/>
    </w:lvlOverride>
  </w:num>
  <w:num w:numId="12" w16cid:durableId="581110755">
    <w:abstractNumId w:val="6"/>
  </w:num>
  <w:num w:numId="13" w16cid:durableId="112403251">
    <w:abstractNumId w:val="10"/>
  </w:num>
  <w:num w:numId="14" w16cid:durableId="811601545">
    <w:abstractNumId w:val="10"/>
    <w:lvlOverride w:ilvl="0">
      <w:startOverride w:val="1"/>
    </w:lvlOverride>
  </w:num>
  <w:num w:numId="15" w16cid:durableId="794718673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0DF0"/>
    <w:rsid w:val="000051D5"/>
    <w:rsid w:val="00006D2A"/>
    <w:rsid w:val="00010D47"/>
    <w:rsid w:val="00011C34"/>
    <w:rsid w:val="00014828"/>
    <w:rsid w:val="00016CF0"/>
    <w:rsid w:val="0002435C"/>
    <w:rsid w:val="00026A4E"/>
    <w:rsid w:val="00030DDD"/>
    <w:rsid w:val="000313BB"/>
    <w:rsid w:val="00033ED5"/>
    <w:rsid w:val="00041DFF"/>
    <w:rsid w:val="000477D6"/>
    <w:rsid w:val="00050500"/>
    <w:rsid w:val="0005691C"/>
    <w:rsid w:val="00056ECB"/>
    <w:rsid w:val="00056ED5"/>
    <w:rsid w:val="000604FF"/>
    <w:rsid w:val="0006178A"/>
    <w:rsid w:val="000655CC"/>
    <w:rsid w:val="00067CBA"/>
    <w:rsid w:val="000700AE"/>
    <w:rsid w:val="0007089B"/>
    <w:rsid w:val="000715A7"/>
    <w:rsid w:val="0007597B"/>
    <w:rsid w:val="0008113E"/>
    <w:rsid w:val="00084024"/>
    <w:rsid w:val="000853BB"/>
    <w:rsid w:val="00086525"/>
    <w:rsid w:val="0009062C"/>
    <w:rsid w:val="00092674"/>
    <w:rsid w:val="00095368"/>
    <w:rsid w:val="000954C4"/>
    <w:rsid w:val="00096F32"/>
    <w:rsid w:val="000A4C35"/>
    <w:rsid w:val="000A611A"/>
    <w:rsid w:val="000B12D9"/>
    <w:rsid w:val="000B1DF3"/>
    <w:rsid w:val="000B27D9"/>
    <w:rsid w:val="000B4536"/>
    <w:rsid w:val="000B7715"/>
    <w:rsid w:val="000D6284"/>
    <w:rsid w:val="000D6F6F"/>
    <w:rsid w:val="000D752D"/>
    <w:rsid w:val="000E463B"/>
    <w:rsid w:val="000E5A7E"/>
    <w:rsid w:val="000F3543"/>
    <w:rsid w:val="000F43A3"/>
    <w:rsid w:val="000F6DD8"/>
    <w:rsid w:val="000F7681"/>
    <w:rsid w:val="00100728"/>
    <w:rsid w:val="001028F2"/>
    <w:rsid w:val="00103031"/>
    <w:rsid w:val="00104464"/>
    <w:rsid w:val="001044FE"/>
    <w:rsid w:val="00104F88"/>
    <w:rsid w:val="0011175D"/>
    <w:rsid w:val="001139D4"/>
    <w:rsid w:val="00113F0F"/>
    <w:rsid w:val="0012428D"/>
    <w:rsid w:val="00131B08"/>
    <w:rsid w:val="00131F4C"/>
    <w:rsid w:val="00132A59"/>
    <w:rsid w:val="00133337"/>
    <w:rsid w:val="00133A0F"/>
    <w:rsid w:val="0013580F"/>
    <w:rsid w:val="00137B6D"/>
    <w:rsid w:val="0014070B"/>
    <w:rsid w:val="001422C1"/>
    <w:rsid w:val="00142416"/>
    <w:rsid w:val="00144AFA"/>
    <w:rsid w:val="001522AE"/>
    <w:rsid w:val="00155BDB"/>
    <w:rsid w:val="00156D43"/>
    <w:rsid w:val="00157D5B"/>
    <w:rsid w:val="00161FE6"/>
    <w:rsid w:val="001647CF"/>
    <w:rsid w:val="001647EA"/>
    <w:rsid w:val="00164C3D"/>
    <w:rsid w:val="00166D3A"/>
    <w:rsid w:val="00181FDC"/>
    <w:rsid w:val="001860B9"/>
    <w:rsid w:val="00186F2B"/>
    <w:rsid w:val="001874D6"/>
    <w:rsid w:val="001907A0"/>
    <w:rsid w:val="00191D5F"/>
    <w:rsid w:val="0019632A"/>
    <w:rsid w:val="001A19B4"/>
    <w:rsid w:val="001A1E5A"/>
    <w:rsid w:val="001A4E7C"/>
    <w:rsid w:val="001B19DD"/>
    <w:rsid w:val="001B38D0"/>
    <w:rsid w:val="001B762C"/>
    <w:rsid w:val="001C4D0A"/>
    <w:rsid w:val="001C5FEF"/>
    <w:rsid w:val="001C62F4"/>
    <w:rsid w:val="001E6CBA"/>
    <w:rsid w:val="001F0D60"/>
    <w:rsid w:val="00211487"/>
    <w:rsid w:val="00211D91"/>
    <w:rsid w:val="002177F1"/>
    <w:rsid w:val="00217DEC"/>
    <w:rsid w:val="002261DA"/>
    <w:rsid w:val="00234223"/>
    <w:rsid w:val="00235B57"/>
    <w:rsid w:val="00250F24"/>
    <w:rsid w:val="002523C5"/>
    <w:rsid w:val="0025380B"/>
    <w:rsid w:val="0025703A"/>
    <w:rsid w:val="00262D52"/>
    <w:rsid w:val="00262F3D"/>
    <w:rsid w:val="00263281"/>
    <w:rsid w:val="002651D6"/>
    <w:rsid w:val="0026551F"/>
    <w:rsid w:val="00274308"/>
    <w:rsid w:val="00274844"/>
    <w:rsid w:val="002802AE"/>
    <w:rsid w:val="00280A85"/>
    <w:rsid w:val="00282CA8"/>
    <w:rsid w:val="00284119"/>
    <w:rsid w:val="00290B5C"/>
    <w:rsid w:val="00293CD9"/>
    <w:rsid w:val="00294791"/>
    <w:rsid w:val="00294A2E"/>
    <w:rsid w:val="002B0B30"/>
    <w:rsid w:val="002B0C78"/>
    <w:rsid w:val="002B26C9"/>
    <w:rsid w:val="002C0C02"/>
    <w:rsid w:val="002C1277"/>
    <w:rsid w:val="002C14A6"/>
    <w:rsid w:val="002C60AD"/>
    <w:rsid w:val="002D01FA"/>
    <w:rsid w:val="002D0E0E"/>
    <w:rsid w:val="002D3283"/>
    <w:rsid w:val="002D4F11"/>
    <w:rsid w:val="002D6023"/>
    <w:rsid w:val="002D6987"/>
    <w:rsid w:val="002E25A3"/>
    <w:rsid w:val="002E263F"/>
    <w:rsid w:val="002E29C6"/>
    <w:rsid w:val="002E6F81"/>
    <w:rsid w:val="002F08BA"/>
    <w:rsid w:val="002F1A96"/>
    <w:rsid w:val="002F2CFF"/>
    <w:rsid w:val="002F568B"/>
    <w:rsid w:val="002F7818"/>
    <w:rsid w:val="003066D0"/>
    <w:rsid w:val="00311401"/>
    <w:rsid w:val="00312D2B"/>
    <w:rsid w:val="003134E0"/>
    <w:rsid w:val="003203D7"/>
    <w:rsid w:val="00320F86"/>
    <w:rsid w:val="00324171"/>
    <w:rsid w:val="00326C24"/>
    <w:rsid w:val="00335DD7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727CB"/>
    <w:rsid w:val="003761F7"/>
    <w:rsid w:val="00384019"/>
    <w:rsid w:val="003854F1"/>
    <w:rsid w:val="0039118E"/>
    <w:rsid w:val="00394E0C"/>
    <w:rsid w:val="003954B5"/>
    <w:rsid w:val="00397F54"/>
    <w:rsid w:val="003A0D43"/>
    <w:rsid w:val="003B2A4B"/>
    <w:rsid w:val="003B7D37"/>
    <w:rsid w:val="003C74A2"/>
    <w:rsid w:val="003D099E"/>
    <w:rsid w:val="003D21A2"/>
    <w:rsid w:val="003D29D2"/>
    <w:rsid w:val="003D3537"/>
    <w:rsid w:val="003E04CE"/>
    <w:rsid w:val="003E0705"/>
    <w:rsid w:val="003E0BE5"/>
    <w:rsid w:val="003E2FF7"/>
    <w:rsid w:val="003F1013"/>
    <w:rsid w:val="003F1816"/>
    <w:rsid w:val="003F1ACF"/>
    <w:rsid w:val="003F5214"/>
    <w:rsid w:val="003F7F2B"/>
    <w:rsid w:val="00404948"/>
    <w:rsid w:val="0040526F"/>
    <w:rsid w:val="00406BEA"/>
    <w:rsid w:val="0041264A"/>
    <w:rsid w:val="00413A60"/>
    <w:rsid w:val="004230F7"/>
    <w:rsid w:val="004306E4"/>
    <w:rsid w:val="0043167E"/>
    <w:rsid w:val="0043409A"/>
    <w:rsid w:val="00443A3F"/>
    <w:rsid w:val="00443C1E"/>
    <w:rsid w:val="00446255"/>
    <w:rsid w:val="004471A0"/>
    <w:rsid w:val="00451935"/>
    <w:rsid w:val="00455617"/>
    <w:rsid w:val="00457556"/>
    <w:rsid w:val="00460ED0"/>
    <w:rsid w:val="004626E2"/>
    <w:rsid w:val="00465651"/>
    <w:rsid w:val="00467E20"/>
    <w:rsid w:val="00470CE7"/>
    <w:rsid w:val="00470D98"/>
    <w:rsid w:val="00470F4F"/>
    <w:rsid w:val="00472482"/>
    <w:rsid w:val="0047485E"/>
    <w:rsid w:val="00480DC7"/>
    <w:rsid w:val="004821F8"/>
    <w:rsid w:val="004850F1"/>
    <w:rsid w:val="004876F6"/>
    <w:rsid w:val="0049236A"/>
    <w:rsid w:val="00492718"/>
    <w:rsid w:val="00492ED6"/>
    <w:rsid w:val="00497B8C"/>
    <w:rsid w:val="004A355D"/>
    <w:rsid w:val="004A4970"/>
    <w:rsid w:val="004B2183"/>
    <w:rsid w:val="004B2A01"/>
    <w:rsid w:val="004C2559"/>
    <w:rsid w:val="004D0E3A"/>
    <w:rsid w:val="004D7BA3"/>
    <w:rsid w:val="004E2C7C"/>
    <w:rsid w:val="004F4518"/>
    <w:rsid w:val="004F4C62"/>
    <w:rsid w:val="004F64B8"/>
    <w:rsid w:val="00501433"/>
    <w:rsid w:val="00502954"/>
    <w:rsid w:val="00507E6F"/>
    <w:rsid w:val="00511CC4"/>
    <w:rsid w:val="00513D9E"/>
    <w:rsid w:val="00531E60"/>
    <w:rsid w:val="00534459"/>
    <w:rsid w:val="00536A5A"/>
    <w:rsid w:val="00541D07"/>
    <w:rsid w:val="00544BAB"/>
    <w:rsid w:val="00545F31"/>
    <w:rsid w:val="005578FA"/>
    <w:rsid w:val="00562D3B"/>
    <w:rsid w:val="00565129"/>
    <w:rsid w:val="00565CD0"/>
    <w:rsid w:val="00567820"/>
    <w:rsid w:val="00571E7A"/>
    <w:rsid w:val="005770AD"/>
    <w:rsid w:val="00581414"/>
    <w:rsid w:val="00582490"/>
    <w:rsid w:val="005826FA"/>
    <w:rsid w:val="0058485E"/>
    <w:rsid w:val="005858F0"/>
    <w:rsid w:val="00597E28"/>
    <w:rsid w:val="005A2E3B"/>
    <w:rsid w:val="005A54ED"/>
    <w:rsid w:val="005A55B1"/>
    <w:rsid w:val="005A5D5B"/>
    <w:rsid w:val="005A6081"/>
    <w:rsid w:val="005A627D"/>
    <w:rsid w:val="005A6282"/>
    <w:rsid w:val="005A667E"/>
    <w:rsid w:val="005B7424"/>
    <w:rsid w:val="005B77AA"/>
    <w:rsid w:val="005C0045"/>
    <w:rsid w:val="005C00E5"/>
    <w:rsid w:val="005C084E"/>
    <w:rsid w:val="005C4606"/>
    <w:rsid w:val="005D0B0C"/>
    <w:rsid w:val="005D1ACF"/>
    <w:rsid w:val="005E02B3"/>
    <w:rsid w:val="005E1D84"/>
    <w:rsid w:val="005E1E24"/>
    <w:rsid w:val="005E4E20"/>
    <w:rsid w:val="00604C40"/>
    <w:rsid w:val="0060596B"/>
    <w:rsid w:val="00606336"/>
    <w:rsid w:val="00606BE3"/>
    <w:rsid w:val="00606D97"/>
    <w:rsid w:val="00613249"/>
    <w:rsid w:val="00614E64"/>
    <w:rsid w:val="00617710"/>
    <w:rsid w:val="00617EE6"/>
    <w:rsid w:val="0062184C"/>
    <w:rsid w:val="00622EC2"/>
    <w:rsid w:val="00623724"/>
    <w:rsid w:val="0062721C"/>
    <w:rsid w:val="00627BEA"/>
    <w:rsid w:val="006319DB"/>
    <w:rsid w:val="00633052"/>
    <w:rsid w:val="0063317B"/>
    <w:rsid w:val="00633EC5"/>
    <w:rsid w:val="00653FC6"/>
    <w:rsid w:val="0065595B"/>
    <w:rsid w:val="00660269"/>
    <w:rsid w:val="00665F89"/>
    <w:rsid w:val="00673C92"/>
    <w:rsid w:val="006753EC"/>
    <w:rsid w:val="006855B2"/>
    <w:rsid w:val="0069066B"/>
    <w:rsid w:val="006A2789"/>
    <w:rsid w:val="006A36DD"/>
    <w:rsid w:val="006A4978"/>
    <w:rsid w:val="006A6D99"/>
    <w:rsid w:val="006A7261"/>
    <w:rsid w:val="006B0D29"/>
    <w:rsid w:val="006B1819"/>
    <w:rsid w:val="006B4DFD"/>
    <w:rsid w:val="006B5DE7"/>
    <w:rsid w:val="006C5048"/>
    <w:rsid w:val="006C6A4B"/>
    <w:rsid w:val="006C779F"/>
    <w:rsid w:val="006D01F5"/>
    <w:rsid w:val="006D0CFB"/>
    <w:rsid w:val="006D30C0"/>
    <w:rsid w:val="006D7535"/>
    <w:rsid w:val="006E0011"/>
    <w:rsid w:val="006E0F34"/>
    <w:rsid w:val="006E317F"/>
    <w:rsid w:val="006E450B"/>
    <w:rsid w:val="006F0D7E"/>
    <w:rsid w:val="006F3023"/>
    <w:rsid w:val="0070297F"/>
    <w:rsid w:val="0070481C"/>
    <w:rsid w:val="00710B77"/>
    <w:rsid w:val="0072075B"/>
    <w:rsid w:val="00722086"/>
    <w:rsid w:val="007221C2"/>
    <w:rsid w:val="00725816"/>
    <w:rsid w:val="00730955"/>
    <w:rsid w:val="00731AB7"/>
    <w:rsid w:val="00733A9C"/>
    <w:rsid w:val="00736574"/>
    <w:rsid w:val="007367E0"/>
    <w:rsid w:val="00737215"/>
    <w:rsid w:val="00750DB5"/>
    <w:rsid w:val="00752993"/>
    <w:rsid w:val="00754905"/>
    <w:rsid w:val="00755F7A"/>
    <w:rsid w:val="007565DB"/>
    <w:rsid w:val="00760038"/>
    <w:rsid w:val="00762EE0"/>
    <w:rsid w:val="00765B5A"/>
    <w:rsid w:val="00765C41"/>
    <w:rsid w:val="00771100"/>
    <w:rsid w:val="0077597F"/>
    <w:rsid w:val="007759DD"/>
    <w:rsid w:val="0078165F"/>
    <w:rsid w:val="0078609F"/>
    <w:rsid w:val="007917BA"/>
    <w:rsid w:val="007970BD"/>
    <w:rsid w:val="007A2799"/>
    <w:rsid w:val="007A5C6F"/>
    <w:rsid w:val="007A6A90"/>
    <w:rsid w:val="007C77B4"/>
    <w:rsid w:val="007D4241"/>
    <w:rsid w:val="007D4317"/>
    <w:rsid w:val="007D4EA3"/>
    <w:rsid w:val="007D675B"/>
    <w:rsid w:val="007E146F"/>
    <w:rsid w:val="007E3C3B"/>
    <w:rsid w:val="007E5FD2"/>
    <w:rsid w:val="007F1CFF"/>
    <w:rsid w:val="007F5DD5"/>
    <w:rsid w:val="0080235F"/>
    <w:rsid w:val="00813F5B"/>
    <w:rsid w:val="00821A1B"/>
    <w:rsid w:val="008262E9"/>
    <w:rsid w:val="00827BFA"/>
    <w:rsid w:val="00827E69"/>
    <w:rsid w:val="0083327E"/>
    <w:rsid w:val="00835C4D"/>
    <w:rsid w:val="00843F48"/>
    <w:rsid w:val="00845D8F"/>
    <w:rsid w:val="00851423"/>
    <w:rsid w:val="00857848"/>
    <w:rsid w:val="008626E7"/>
    <w:rsid w:val="00864787"/>
    <w:rsid w:val="008654B6"/>
    <w:rsid w:val="00866144"/>
    <w:rsid w:val="00870C27"/>
    <w:rsid w:val="0087139C"/>
    <w:rsid w:val="00880E83"/>
    <w:rsid w:val="0088125F"/>
    <w:rsid w:val="00892075"/>
    <w:rsid w:val="00892F28"/>
    <w:rsid w:val="0089530A"/>
    <w:rsid w:val="00897E1E"/>
    <w:rsid w:val="008A0C09"/>
    <w:rsid w:val="008A0C5F"/>
    <w:rsid w:val="008A3DEA"/>
    <w:rsid w:val="008A4EB9"/>
    <w:rsid w:val="008A74C0"/>
    <w:rsid w:val="008B0E5F"/>
    <w:rsid w:val="008B1694"/>
    <w:rsid w:val="008B671C"/>
    <w:rsid w:val="008C4B27"/>
    <w:rsid w:val="008C7F2A"/>
    <w:rsid w:val="008D460A"/>
    <w:rsid w:val="008D74C7"/>
    <w:rsid w:val="008E36F8"/>
    <w:rsid w:val="008E43FD"/>
    <w:rsid w:val="008E46B2"/>
    <w:rsid w:val="008E682C"/>
    <w:rsid w:val="008E78A1"/>
    <w:rsid w:val="008F4483"/>
    <w:rsid w:val="008F589F"/>
    <w:rsid w:val="00906238"/>
    <w:rsid w:val="00907EF9"/>
    <w:rsid w:val="00911A68"/>
    <w:rsid w:val="00911B7D"/>
    <w:rsid w:val="0091295C"/>
    <w:rsid w:val="00914D58"/>
    <w:rsid w:val="00914FD9"/>
    <w:rsid w:val="00920CD4"/>
    <w:rsid w:val="00921F47"/>
    <w:rsid w:val="009228AB"/>
    <w:rsid w:val="0092359E"/>
    <w:rsid w:val="00923633"/>
    <w:rsid w:val="009305E3"/>
    <w:rsid w:val="0093085B"/>
    <w:rsid w:val="00930E38"/>
    <w:rsid w:val="00931C57"/>
    <w:rsid w:val="00933683"/>
    <w:rsid w:val="00933B37"/>
    <w:rsid w:val="009347A5"/>
    <w:rsid w:val="009405D1"/>
    <w:rsid w:val="00942257"/>
    <w:rsid w:val="00945069"/>
    <w:rsid w:val="009471BF"/>
    <w:rsid w:val="00950E4E"/>
    <w:rsid w:val="009529BD"/>
    <w:rsid w:val="009533B4"/>
    <w:rsid w:val="0096240D"/>
    <w:rsid w:val="0097171C"/>
    <w:rsid w:val="00971D93"/>
    <w:rsid w:val="00972795"/>
    <w:rsid w:val="00972CBD"/>
    <w:rsid w:val="00975BB1"/>
    <w:rsid w:val="00976892"/>
    <w:rsid w:val="0097788E"/>
    <w:rsid w:val="00983709"/>
    <w:rsid w:val="009903A1"/>
    <w:rsid w:val="00990C29"/>
    <w:rsid w:val="009A11BB"/>
    <w:rsid w:val="009B1F6B"/>
    <w:rsid w:val="009B45C2"/>
    <w:rsid w:val="009C0D12"/>
    <w:rsid w:val="009C192E"/>
    <w:rsid w:val="009C3569"/>
    <w:rsid w:val="009C5BC3"/>
    <w:rsid w:val="009C64B4"/>
    <w:rsid w:val="009D433E"/>
    <w:rsid w:val="009D6819"/>
    <w:rsid w:val="009D6D1C"/>
    <w:rsid w:val="009E0CF9"/>
    <w:rsid w:val="009E531B"/>
    <w:rsid w:val="009E6C56"/>
    <w:rsid w:val="009E7DCF"/>
    <w:rsid w:val="009F151C"/>
    <w:rsid w:val="009F3C9B"/>
    <w:rsid w:val="009F4A56"/>
    <w:rsid w:val="009F4E65"/>
    <w:rsid w:val="009F54E2"/>
    <w:rsid w:val="00A006A5"/>
    <w:rsid w:val="00A05942"/>
    <w:rsid w:val="00A07BEC"/>
    <w:rsid w:val="00A1115A"/>
    <w:rsid w:val="00A142F9"/>
    <w:rsid w:val="00A20AC8"/>
    <w:rsid w:val="00A2341F"/>
    <w:rsid w:val="00A23D94"/>
    <w:rsid w:val="00A26016"/>
    <w:rsid w:val="00A264BE"/>
    <w:rsid w:val="00A272CA"/>
    <w:rsid w:val="00A33051"/>
    <w:rsid w:val="00A407AD"/>
    <w:rsid w:val="00A40923"/>
    <w:rsid w:val="00A4095C"/>
    <w:rsid w:val="00A41C05"/>
    <w:rsid w:val="00A42426"/>
    <w:rsid w:val="00A514B7"/>
    <w:rsid w:val="00A54A0B"/>
    <w:rsid w:val="00A65FD4"/>
    <w:rsid w:val="00A71099"/>
    <w:rsid w:val="00A81198"/>
    <w:rsid w:val="00A81E48"/>
    <w:rsid w:val="00A82035"/>
    <w:rsid w:val="00A82E0D"/>
    <w:rsid w:val="00A84D98"/>
    <w:rsid w:val="00A90D77"/>
    <w:rsid w:val="00A92E07"/>
    <w:rsid w:val="00AA0B3A"/>
    <w:rsid w:val="00AA208C"/>
    <w:rsid w:val="00AA5C8D"/>
    <w:rsid w:val="00AA6EB4"/>
    <w:rsid w:val="00AA767D"/>
    <w:rsid w:val="00AB0274"/>
    <w:rsid w:val="00AB0CC9"/>
    <w:rsid w:val="00AC3FF6"/>
    <w:rsid w:val="00AC5787"/>
    <w:rsid w:val="00AD73EC"/>
    <w:rsid w:val="00AE0B7E"/>
    <w:rsid w:val="00AE1FF3"/>
    <w:rsid w:val="00AE36D6"/>
    <w:rsid w:val="00AE5BC7"/>
    <w:rsid w:val="00AE6D48"/>
    <w:rsid w:val="00AF0310"/>
    <w:rsid w:val="00AF5AAF"/>
    <w:rsid w:val="00B046D8"/>
    <w:rsid w:val="00B11140"/>
    <w:rsid w:val="00B13F4C"/>
    <w:rsid w:val="00B15595"/>
    <w:rsid w:val="00B16219"/>
    <w:rsid w:val="00B16465"/>
    <w:rsid w:val="00B16C59"/>
    <w:rsid w:val="00B24AB7"/>
    <w:rsid w:val="00B30BE0"/>
    <w:rsid w:val="00B33FDD"/>
    <w:rsid w:val="00B359CC"/>
    <w:rsid w:val="00B36107"/>
    <w:rsid w:val="00B41789"/>
    <w:rsid w:val="00B45DC3"/>
    <w:rsid w:val="00B46C03"/>
    <w:rsid w:val="00B52A41"/>
    <w:rsid w:val="00B579D5"/>
    <w:rsid w:val="00B60C6C"/>
    <w:rsid w:val="00B619A9"/>
    <w:rsid w:val="00B65A9D"/>
    <w:rsid w:val="00B66D60"/>
    <w:rsid w:val="00B67354"/>
    <w:rsid w:val="00B719BC"/>
    <w:rsid w:val="00B75EDE"/>
    <w:rsid w:val="00B76BC1"/>
    <w:rsid w:val="00B77D88"/>
    <w:rsid w:val="00B77FAF"/>
    <w:rsid w:val="00B84336"/>
    <w:rsid w:val="00B851B9"/>
    <w:rsid w:val="00B86453"/>
    <w:rsid w:val="00B90054"/>
    <w:rsid w:val="00B92C14"/>
    <w:rsid w:val="00B9678B"/>
    <w:rsid w:val="00B976A6"/>
    <w:rsid w:val="00BA0066"/>
    <w:rsid w:val="00BB69DB"/>
    <w:rsid w:val="00BC1253"/>
    <w:rsid w:val="00BC322E"/>
    <w:rsid w:val="00BC44CD"/>
    <w:rsid w:val="00BC48A6"/>
    <w:rsid w:val="00BD5A1B"/>
    <w:rsid w:val="00BE6680"/>
    <w:rsid w:val="00BE7978"/>
    <w:rsid w:val="00BF0024"/>
    <w:rsid w:val="00BF0733"/>
    <w:rsid w:val="00BF2948"/>
    <w:rsid w:val="00C07257"/>
    <w:rsid w:val="00C07DDB"/>
    <w:rsid w:val="00C101D4"/>
    <w:rsid w:val="00C367D6"/>
    <w:rsid w:val="00C4115D"/>
    <w:rsid w:val="00C42B00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2868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B1F7B"/>
    <w:rsid w:val="00CB547B"/>
    <w:rsid w:val="00CC167C"/>
    <w:rsid w:val="00CC52D9"/>
    <w:rsid w:val="00CC63C3"/>
    <w:rsid w:val="00CD6647"/>
    <w:rsid w:val="00CE4B73"/>
    <w:rsid w:val="00CE5AD3"/>
    <w:rsid w:val="00CF70BB"/>
    <w:rsid w:val="00D0040D"/>
    <w:rsid w:val="00D028C7"/>
    <w:rsid w:val="00D074DB"/>
    <w:rsid w:val="00D114A4"/>
    <w:rsid w:val="00D139CF"/>
    <w:rsid w:val="00D14B52"/>
    <w:rsid w:val="00D37E7F"/>
    <w:rsid w:val="00D42478"/>
    <w:rsid w:val="00D47AD7"/>
    <w:rsid w:val="00D51529"/>
    <w:rsid w:val="00D5299E"/>
    <w:rsid w:val="00D536C3"/>
    <w:rsid w:val="00D5495D"/>
    <w:rsid w:val="00D85218"/>
    <w:rsid w:val="00D915B1"/>
    <w:rsid w:val="00D93302"/>
    <w:rsid w:val="00DA2595"/>
    <w:rsid w:val="00DA299D"/>
    <w:rsid w:val="00DA65C4"/>
    <w:rsid w:val="00DA743F"/>
    <w:rsid w:val="00DC2321"/>
    <w:rsid w:val="00DC594C"/>
    <w:rsid w:val="00DD00E1"/>
    <w:rsid w:val="00DD2BE0"/>
    <w:rsid w:val="00DD6769"/>
    <w:rsid w:val="00DE4447"/>
    <w:rsid w:val="00DE5DA2"/>
    <w:rsid w:val="00DF0033"/>
    <w:rsid w:val="00DF2517"/>
    <w:rsid w:val="00E01284"/>
    <w:rsid w:val="00E026BF"/>
    <w:rsid w:val="00E0291B"/>
    <w:rsid w:val="00E04442"/>
    <w:rsid w:val="00E07B1B"/>
    <w:rsid w:val="00E11853"/>
    <w:rsid w:val="00E125AB"/>
    <w:rsid w:val="00E3448B"/>
    <w:rsid w:val="00E3679A"/>
    <w:rsid w:val="00E52A86"/>
    <w:rsid w:val="00E54B47"/>
    <w:rsid w:val="00E553BF"/>
    <w:rsid w:val="00E55D93"/>
    <w:rsid w:val="00E61294"/>
    <w:rsid w:val="00E6262F"/>
    <w:rsid w:val="00E7237C"/>
    <w:rsid w:val="00E74148"/>
    <w:rsid w:val="00E77C46"/>
    <w:rsid w:val="00E81BFD"/>
    <w:rsid w:val="00E86CE8"/>
    <w:rsid w:val="00E90E82"/>
    <w:rsid w:val="00EA00CB"/>
    <w:rsid w:val="00EA1BAA"/>
    <w:rsid w:val="00EA3FCD"/>
    <w:rsid w:val="00EA42A0"/>
    <w:rsid w:val="00EB08EE"/>
    <w:rsid w:val="00EB2285"/>
    <w:rsid w:val="00EB6714"/>
    <w:rsid w:val="00EC0A68"/>
    <w:rsid w:val="00EC3F7F"/>
    <w:rsid w:val="00EC5006"/>
    <w:rsid w:val="00ED49C3"/>
    <w:rsid w:val="00ED6CE8"/>
    <w:rsid w:val="00ED7AA6"/>
    <w:rsid w:val="00EE2A56"/>
    <w:rsid w:val="00EE3818"/>
    <w:rsid w:val="00EE57FA"/>
    <w:rsid w:val="00EE6C4B"/>
    <w:rsid w:val="00EF26EA"/>
    <w:rsid w:val="00F1293E"/>
    <w:rsid w:val="00F166EF"/>
    <w:rsid w:val="00F22264"/>
    <w:rsid w:val="00F2245D"/>
    <w:rsid w:val="00F2564D"/>
    <w:rsid w:val="00F35B05"/>
    <w:rsid w:val="00F413D9"/>
    <w:rsid w:val="00F5135F"/>
    <w:rsid w:val="00F51F78"/>
    <w:rsid w:val="00F73FF0"/>
    <w:rsid w:val="00F817E5"/>
    <w:rsid w:val="00F86F47"/>
    <w:rsid w:val="00F90B64"/>
    <w:rsid w:val="00F9176F"/>
    <w:rsid w:val="00F954E8"/>
    <w:rsid w:val="00F978F8"/>
    <w:rsid w:val="00FB2F0F"/>
    <w:rsid w:val="00FB41CA"/>
    <w:rsid w:val="00FB5086"/>
    <w:rsid w:val="00FB5411"/>
    <w:rsid w:val="00FB6392"/>
    <w:rsid w:val="00FC662C"/>
    <w:rsid w:val="00FD28B9"/>
    <w:rsid w:val="00FD3C70"/>
    <w:rsid w:val="00FD6820"/>
    <w:rsid w:val="00FE0987"/>
    <w:rsid w:val="00FE12D8"/>
    <w:rsid w:val="00FE28BD"/>
    <w:rsid w:val="00FF7C02"/>
    <w:rsid w:val="023C5024"/>
    <w:rsid w:val="024801E3"/>
    <w:rsid w:val="02C2C75D"/>
    <w:rsid w:val="0486FD81"/>
    <w:rsid w:val="05BEF3C7"/>
    <w:rsid w:val="070E866F"/>
    <w:rsid w:val="082C8FF5"/>
    <w:rsid w:val="08E2A567"/>
    <w:rsid w:val="0A6CCD4E"/>
    <w:rsid w:val="0B8EA26B"/>
    <w:rsid w:val="0BEF0664"/>
    <w:rsid w:val="0C34AE7B"/>
    <w:rsid w:val="0C5CC2D8"/>
    <w:rsid w:val="0C6FBE1E"/>
    <w:rsid w:val="0CF386A7"/>
    <w:rsid w:val="0F09F8B6"/>
    <w:rsid w:val="108620C1"/>
    <w:rsid w:val="1179971F"/>
    <w:rsid w:val="11F63BA2"/>
    <w:rsid w:val="12419C82"/>
    <w:rsid w:val="1435F09A"/>
    <w:rsid w:val="1510F3BC"/>
    <w:rsid w:val="171607BF"/>
    <w:rsid w:val="174DE233"/>
    <w:rsid w:val="187AAF97"/>
    <w:rsid w:val="18B5C695"/>
    <w:rsid w:val="18BF4511"/>
    <w:rsid w:val="1A0F8F57"/>
    <w:rsid w:val="1D4AE16C"/>
    <w:rsid w:val="1E457D83"/>
    <w:rsid w:val="1E86CB80"/>
    <w:rsid w:val="1FCD69B0"/>
    <w:rsid w:val="21BF8529"/>
    <w:rsid w:val="229B76FE"/>
    <w:rsid w:val="2484C8A3"/>
    <w:rsid w:val="255406EB"/>
    <w:rsid w:val="2594593C"/>
    <w:rsid w:val="286D8700"/>
    <w:rsid w:val="28CBAD52"/>
    <w:rsid w:val="29C910D0"/>
    <w:rsid w:val="2A041E33"/>
    <w:rsid w:val="2AA61A38"/>
    <w:rsid w:val="2B5495C2"/>
    <w:rsid w:val="2BD95E24"/>
    <w:rsid w:val="2C2DEB8A"/>
    <w:rsid w:val="2EBAE89B"/>
    <w:rsid w:val="311AD3E2"/>
    <w:rsid w:val="33E641AF"/>
    <w:rsid w:val="354FF16B"/>
    <w:rsid w:val="37AB4562"/>
    <w:rsid w:val="38FCA0B9"/>
    <w:rsid w:val="390CBD6A"/>
    <w:rsid w:val="398631D1"/>
    <w:rsid w:val="3A3BB4E2"/>
    <w:rsid w:val="3AE5AD21"/>
    <w:rsid w:val="3B0D3304"/>
    <w:rsid w:val="3C477097"/>
    <w:rsid w:val="42377C3F"/>
    <w:rsid w:val="42390496"/>
    <w:rsid w:val="42DD502C"/>
    <w:rsid w:val="44164845"/>
    <w:rsid w:val="44686642"/>
    <w:rsid w:val="4496E273"/>
    <w:rsid w:val="44BED07F"/>
    <w:rsid w:val="453F1671"/>
    <w:rsid w:val="46D7444B"/>
    <w:rsid w:val="49BCA923"/>
    <w:rsid w:val="4A739483"/>
    <w:rsid w:val="4B7E1686"/>
    <w:rsid w:val="4C4624B2"/>
    <w:rsid w:val="4D3D556A"/>
    <w:rsid w:val="4D90909F"/>
    <w:rsid w:val="4ED80FE8"/>
    <w:rsid w:val="50ED8654"/>
    <w:rsid w:val="518373BB"/>
    <w:rsid w:val="5351BBED"/>
    <w:rsid w:val="54CE1E25"/>
    <w:rsid w:val="55B31066"/>
    <w:rsid w:val="56C9D74B"/>
    <w:rsid w:val="56D9E207"/>
    <w:rsid w:val="56F2FE8D"/>
    <w:rsid w:val="57DF9B3B"/>
    <w:rsid w:val="586BE07F"/>
    <w:rsid w:val="587EC0D1"/>
    <w:rsid w:val="59FD6C8F"/>
    <w:rsid w:val="5A14128A"/>
    <w:rsid w:val="5B404A23"/>
    <w:rsid w:val="5C1A854C"/>
    <w:rsid w:val="5CCB0FF1"/>
    <w:rsid w:val="5ECD4C7B"/>
    <w:rsid w:val="646449C7"/>
    <w:rsid w:val="647B2B65"/>
    <w:rsid w:val="65214A48"/>
    <w:rsid w:val="665441E9"/>
    <w:rsid w:val="6694DE31"/>
    <w:rsid w:val="66E9CFC1"/>
    <w:rsid w:val="683CC4BE"/>
    <w:rsid w:val="6895E083"/>
    <w:rsid w:val="69FAC623"/>
    <w:rsid w:val="6B2CF8ED"/>
    <w:rsid w:val="6BD2D56D"/>
    <w:rsid w:val="6CCF517F"/>
    <w:rsid w:val="6EBA7470"/>
    <w:rsid w:val="6F5EB429"/>
    <w:rsid w:val="7138703A"/>
    <w:rsid w:val="725CF9EC"/>
    <w:rsid w:val="730FC55D"/>
    <w:rsid w:val="745EF44F"/>
    <w:rsid w:val="74618D8B"/>
    <w:rsid w:val="75B85C71"/>
    <w:rsid w:val="761E47E7"/>
    <w:rsid w:val="769A6877"/>
    <w:rsid w:val="77A7E6CE"/>
    <w:rsid w:val="77AE77B0"/>
    <w:rsid w:val="7887F8B1"/>
    <w:rsid w:val="79D62E81"/>
    <w:rsid w:val="7A89D2EC"/>
    <w:rsid w:val="7AB282DB"/>
    <w:rsid w:val="7B57AE23"/>
    <w:rsid w:val="7B8C0F0F"/>
    <w:rsid w:val="7DB032CB"/>
    <w:rsid w:val="7F1E0242"/>
    <w:rsid w:val="7FAED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523FF138-27EC-443C-908C-B5E85EAF62A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rsid w:val="00E0291B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E2C7C"/>
    <w:pPr>
      <w:keepNext/>
      <w:spacing w:before="1000" w:after="240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0291B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0291B"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4E2C7C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tabs>
        <w:tab w:val="num" w:pos="720"/>
      </w:tabs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CB547B"/>
    <w:pPr>
      <w:tabs>
        <w:tab w:val="right" w:leader="dot" w:pos="8779"/>
      </w:tabs>
      <w:spacing w:after="0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CB547B"/>
    <w:pPr>
      <w:tabs>
        <w:tab w:val="right" w:leader="dot" w:pos="8777"/>
      </w:tabs>
      <w:spacing w:after="0"/>
      <w:ind w:left="1349"/>
    </w:pPr>
  </w:style>
  <w:style w:type="paragraph" w:styleId="Innehll3">
    <w:name w:val="toc 3"/>
    <w:basedOn w:val="Normal"/>
    <w:next w:val="Normal"/>
    <w:autoRedefine/>
    <w:uiPriority w:val="39"/>
    <w:unhideWhenUsed/>
    <w:rsid w:val="00CB547B"/>
    <w:pPr>
      <w:tabs>
        <w:tab w:val="right" w:leader="dot" w:pos="8777"/>
      </w:tabs>
      <w:spacing w:after="0"/>
      <w:ind w:left="1707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A20AC8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DC594C"/>
    <w:pPr>
      <w:numPr>
        <w:numId w:val="9"/>
      </w:numPr>
      <w:tabs>
        <w:tab w:val="left" w:pos="1349"/>
      </w:tabs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6B4DFD"/>
    <w:pPr>
      <w:spacing w:before="60"/>
    </w:pPr>
    <w:rPr>
      <w:iCs/>
      <w:color w:val="000000" w:themeColor="text2"/>
      <w:sz w:val="21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6Char" w:customStyle="1">
    <w:name w:val="Rubrik 6 Char"/>
    <w:basedOn w:val="Standardstycketeckensnitt"/>
    <w:link w:val="Rubrik6"/>
    <w:uiPriority w:val="9"/>
    <w:semiHidden/>
    <w:rsid w:val="00E0291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E0291B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Punktlista2">
    <w:name w:val="List Bullet 2"/>
    <w:basedOn w:val="Normal"/>
    <w:uiPriority w:val="99"/>
    <w:semiHidden/>
    <w:unhideWhenUsed/>
    <w:rsid w:val="00E0291B"/>
    <w:pPr>
      <w:tabs>
        <w:tab w:val="num" w:pos="720"/>
      </w:tabs>
      <w:ind w:left="720" w:hanging="720"/>
      <w:contextualSpacing/>
    </w:pPr>
  </w:style>
  <w:style w:type="paragraph" w:styleId="a" w:customStyle="1">
    <w:next w:val="Numreradlista"/>
    <w:rsid w:val="00E0291B"/>
    <w:pPr>
      <w:tabs>
        <w:tab w:val="num" w:pos="3036"/>
      </w:tabs>
      <w:spacing w:after="80"/>
      <w:ind w:left="3033" w:hanging="357"/>
    </w:pPr>
    <w:rPr>
      <w:sz w:val="24"/>
    </w:rPr>
  </w:style>
  <w:style w:type="paragraph" w:styleId="Numreradlista">
    <w:name w:val="List Number"/>
    <w:basedOn w:val="Normal"/>
    <w:uiPriority w:val="99"/>
    <w:semiHidden/>
    <w:unhideWhenUsed/>
    <w:rsid w:val="00E0291B"/>
    <w:pPr>
      <w:tabs>
        <w:tab w:val="num" w:pos="720"/>
      </w:tabs>
      <w:ind w:left="720" w:hanging="720"/>
      <w:contextualSpacing/>
    </w:pPr>
  </w:style>
  <w:style w:type="paragraph" w:styleId="Punktlistanumrerad" w:customStyle="1">
    <w:name w:val="Punktlista numrerad"/>
    <w:qFormat/>
    <w:rsid w:val="00B579D5"/>
    <w:pPr>
      <w:numPr>
        <w:numId w:val="3"/>
      </w:numPr>
      <w:tabs>
        <w:tab w:val="left" w:pos="1349"/>
      </w:tabs>
      <w:overflowPunct w:val="0"/>
      <w:autoSpaceDE w:val="0"/>
      <w:autoSpaceDN w:val="0"/>
      <w:adjustRightInd w:val="0"/>
      <w:spacing w:after="120" w:line="288" w:lineRule="auto"/>
      <w:textAlignment w:val="baseline"/>
    </w:pPr>
    <w:rPr>
      <w:sz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1647CF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1647CF"/>
    <w:rPr>
      <w:color w:val="605E5C"/>
      <w:shd w:val="clear" w:color="auto" w:fill="E1DFDD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AF0310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AF0310"/>
    <w:pPr>
      <w:spacing w:line="240" w:lineRule="auto"/>
    </w:pPr>
    <w:rPr>
      <w:sz w:val="20"/>
      <w:szCs w:val="20"/>
    </w:rPr>
  </w:style>
  <w:style w:type="character" w:styleId="KommentarerChar" w:customStyle="1">
    <w:name w:val="Kommentarer Char"/>
    <w:basedOn w:val="Standardstycketeckensnitt"/>
    <w:link w:val="Kommentarer"/>
    <w:uiPriority w:val="99"/>
    <w:rsid w:val="00AF0310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F0310"/>
    <w:rPr>
      <w:b/>
      <w:bCs/>
    </w:rPr>
  </w:style>
  <w:style w:type="character" w:styleId="KommentarsmneChar" w:customStyle="1">
    <w:name w:val="Kommentarsämne Char"/>
    <w:basedOn w:val="KommentarerChar"/>
    <w:link w:val="Kommentarsmne"/>
    <w:uiPriority w:val="99"/>
    <w:semiHidden/>
    <w:rsid w:val="00AF0310"/>
    <w:rPr>
      <w:b/>
      <w:bCs/>
    </w:rPr>
  </w:style>
  <w:style w:type="paragraph" w:styleId="Punktlistaalfabetisk" w:customStyle="1">
    <w:name w:val="Punktlista alfabetisk"/>
    <w:rsid w:val="00DD00E1"/>
    <w:pPr>
      <w:numPr>
        <w:numId w:val="13"/>
      </w:numPr>
      <w:tabs>
        <w:tab w:val="left" w:pos="1349"/>
      </w:tabs>
      <w:spacing w:after="60" w:line="288" w:lineRule="auto"/>
      <w:ind w:left="1349" w:right="868" w:hanging="357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://www.infektion.net/" TargetMode="External" Id="rId18" /><Relationship Type="http://schemas.openxmlformats.org/officeDocument/2006/relationships/theme" Target="theme/theme1.xml" Id="rId26" /><Relationship Type="http://schemas.openxmlformats.org/officeDocument/2006/relationships/hyperlink" Target="https://infektion.net/wp-content/uploads/2026/04/riktlinjer-for-vaccination-av-vuxna-infor-och-efter-splenektomi-2026-03-25.pdf" TargetMode="Externa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SAS9642-738863596-461/SURROGATE/Splenektomi%20-%20r%c3%a5d%20till%20patient%20som%20f%c3%a5tt%20mj%c3%a4lten%20bortopererad.pdf" TargetMode="External" Id="rId17" /><Relationship Type="http://schemas.openxmlformats.org/officeDocument/2006/relationships/fontTable" Target="fontTable.xml" Id="rId25" /><Relationship Type="http://schemas.openxmlformats.org/officeDocument/2006/relationships/footer" Target="footer3.xml" Id="rId16" /><Relationship Type="http://schemas.openxmlformats.org/officeDocument/2006/relationships/hyperlink" Target="https://mellanarkiv-offentlig.vgregion.se/alfresco/s/archive/stream/public/v1/source/available/SOFIA/SU9784-44644612-90/SURROGATE/Vaccination%20av%20vuxna%20patienter%20inf%c3%b6r%20och%20efter%20splenektomi.pdf" TargetMode="Externa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yperlink" Target="https://www.folkhalsomyndigheten.se/publikationer-och-material/publikationsarkiv/r/rekommendationer-om-pneumokockvaccination-/?pub=56914" TargetMode="External" Id="rId24" /><Relationship Type="http://schemas.openxmlformats.org/officeDocument/2006/relationships/header" Target="header2.xml" Id="rId15" /><Relationship Type="http://schemas.openxmlformats.org/officeDocument/2006/relationships/hyperlink" Target="http://www.folkhalsomyndigheten.se/contentassets/941f1dd281b24e75b6e6d46d490b4d1d/rekommendationer-om-forebyggande-atgarder-mot-invasiv-meningokockinfektion.pdf" TargetMode="External" Id="rId23" /><Relationship Type="http://schemas.openxmlformats.org/officeDocument/2006/relationships/footnotes" Target="footnotes.xml" Id="rId10" /><Relationship Type="http://schemas.openxmlformats.org/officeDocument/2006/relationships/hyperlink" Target="https://mellanarkiv-offentlig.vgregion.se/alfresco/s/archive/stream/public/v1/source/available/SOFIA/SAS9642-738863596-461/SURROGATE/Splenektomi%20-%20r%c3%a5d%20till%20patient%20som%20f%c3%a5tt%20mj%c3%a4lten%20bortopererad.pdf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hyperlink" Target="https://mellanarkiv-offentlig.vgregion.se/alfresco/s/archive/stream/public/v1/source/available/SOFIA/SU9784-44644612-90/SURROGATE/Vaccination%20av%20vuxna%20patienter%20inf%C3%B6r%20och%20efter%20splenektomi.pdf" TargetMode="Externa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Splenektomi – vaccination av vuxna patienter, SÄS</dc:title>
  <dc:subject/>
  <dc:creator>patrik.jens.johansson@vgregion.se</dc:creator>
  <keywords/>
  <lastModifiedBy>Madeleine Wahlgren</lastModifiedBy>
  <revision>259</revision>
  <lastPrinted>2016-03-31T10:56:00.0000000Z</lastPrinted>
  <dcterms:created xsi:type="dcterms:W3CDTF">2022-03-28T05:25:00.0000000Z</dcterms:created>
  <dcterms:modified xsi:type="dcterms:W3CDTF">2026-05-04T13:14:39.0000000Z</dcterms:modified>
</coreProperties>
</file>