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D775C" w14:textId="77777777" w:rsidR="0080701C" w:rsidRDefault="0080701C" w:rsidP="00F35B05">
      <w:pPr>
        <w:pStyle w:val="Rubrik2"/>
        <w:sectPr w:rsidR="0080701C" w:rsidSect="0080701C">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F38D220" w14:textId="77777777" w:rsidR="0080701C" w:rsidRPr="0080701C" w:rsidRDefault="0080701C" w:rsidP="00BB4AAE">
      <w:pPr>
        <w:pStyle w:val="Rubrik1"/>
      </w:pPr>
      <w:r w:rsidRPr="0080701C">
        <w:t>Signering av journalhandlingar, SÄS</w:t>
      </w:r>
    </w:p>
    <w:p w14:paraId="31E1D6F7" w14:textId="77777777" w:rsidR="0080701C" w:rsidRPr="0080701C" w:rsidRDefault="0080701C" w:rsidP="00BB4AAE">
      <w:pPr>
        <w:pStyle w:val="Rubrik2"/>
      </w:pPr>
      <w:bookmarkStart w:id="1" w:name="_Toc10193718"/>
      <w:r w:rsidRPr="0080701C">
        <w:t>Sammanfattning</w:t>
      </w:r>
      <w:bookmarkEnd w:id="1"/>
    </w:p>
    <w:p w14:paraId="40008431" w14:textId="77777777" w:rsidR="0080701C" w:rsidRPr="0080701C" w:rsidRDefault="0080701C" w:rsidP="00BB4AAE">
      <w:r w:rsidRPr="0080701C">
        <w:t>Riktlinjen tydliggör det ansvar som åligger medarbetare och arbetsgivare att signera journalhandlingar, laboratoriesvar, röntgensvar och andra relevanta handlingar utifrån författning HSLF-FS 2016:40 [1].</w:t>
      </w:r>
    </w:p>
    <w:p w14:paraId="6EDC2A0F" w14:textId="77777777" w:rsidR="0080701C" w:rsidRPr="0080701C" w:rsidRDefault="0080701C" w:rsidP="00BB4AAE">
      <w:r w:rsidRPr="0080701C">
        <w:t>Riktlinjen tydliggör även rutiner som varje verksamhet ska upprätta för att säkerställa signering vid frånvaro p.g.a. semester, sjukdom eller då befattningshavare avslutat sin tjänst.</w:t>
      </w:r>
    </w:p>
    <w:p w14:paraId="0F466E9F" w14:textId="341925E7" w:rsidR="0080701C" w:rsidRDefault="00BB4AAE" w:rsidP="00237C8A">
      <w:pPr>
        <w:pStyle w:val="Rubrik2"/>
      </w:pPr>
      <w:r>
        <w:t>Förändringar sedan föregående version</w:t>
      </w:r>
    </w:p>
    <w:p w14:paraId="023B1D44" w14:textId="24BE3B57" w:rsidR="00237C8A" w:rsidRDefault="00F22DFA" w:rsidP="00237C8A">
      <w:r>
        <w:t>Översyn av länkar, g</w:t>
      </w:r>
      <w:r w:rsidR="006227E1">
        <w:t>iltighetstid</w:t>
      </w:r>
      <w:r>
        <w:t>en</w:t>
      </w:r>
      <w:r w:rsidR="006227E1">
        <w:t xml:space="preserve"> förlängd</w:t>
      </w:r>
      <w:r w:rsidR="00237C8A">
        <w:t xml:space="preserve">. </w:t>
      </w:r>
    </w:p>
    <w:p w14:paraId="1C0E9644" w14:textId="77777777" w:rsidR="0080701C" w:rsidRPr="0080701C" w:rsidRDefault="0080701C" w:rsidP="009A4778">
      <w:pPr>
        <w:pStyle w:val="Rubrik2"/>
      </w:pPr>
      <w:bookmarkStart w:id="2" w:name="_Toc10193719"/>
      <w:r w:rsidRPr="0080701C">
        <w:t>Förutsättningar</w:t>
      </w:r>
      <w:bookmarkEnd w:id="2"/>
    </w:p>
    <w:p w14:paraId="76A773A2" w14:textId="77777777" w:rsidR="0080701C" w:rsidRPr="0080701C" w:rsidRDefault="0080701C" w:rsidP="006227E1">
      <w:pPr>
        <w:pStyle w:val="Rubrik3"/>
        <w:spacing w:before="120"/>
      </w:pPr>
      <w:bookmarkStart w:id="3" w:name="_Toc10193720"/>
      <w:r w:rsidRPr="0080701C">
        <w:t>Ansvar</w:t>
      </w:r>
      <w:bookmarkEnd w:id="3"/>
    </w:p>
    <w:p w14:paraId="110C1241" w14:textId="77777777" w:rsidR="0080701C" w:rsidRPr="0080701C" w:rsidRDefault="0080701C" w:rsidP="009A4778">
      <w:pPr>
        <w:pStyle w:val="MellanrubrikVGR"/>
      </w:pPr>
      <w:bookmarkStart w:id="4" w:name="_Toc10193721"/>
      <w:r w:rsidRPr="0080701C">
        <w:t>Journalförarens personliga ansvar</w:t>
      </w:r>
      <w:bookmarkEnd w:id="4"/>
    </w:p>
    <w:p w14:paraId="1724F998" w14:textId="77777777" w:rsidR="0080701C" w:rsidRPr="0080701C" w:rsidRDefault="0080701C" w:rsidP="009A4778">
      <w:pPr>
        <w:pStyle w:val="Underrubrik"/>
        <w:rPr>
          <w:b w:val="0"/>
        </w:rPr>
      </w:pPr>
      <w:r w:rsidRPr="0080701C">
        <w:t>Läkare</w:t>
      </w:r>
    </w:p>
    <w:p w14:paraId="0087F59E" w14:textId="77777777" w:rsidR="0080701C" w:rsidRPr="0080701C" w:rsidRDefault="0080701C" w:rsidP="009A4778">
      <w:r w:rsidRPr="0080701C">
        <w:t>Som yrkesverksam läkare vilar ett personligt ansvar för att omhänderta inkomna laboratoriesvar och röntgensvar. Det personliga ansvaret är alltid primärt och kan inte ersättas av arbetsgivarens ansvar. Som läkare åligger det dig att sköta den elektroniska signeringskorgen i Melior och Order management och löpande (dagligen) signera det som inkommer samt sköta uppföljning enligt lokala rutiner.</w:t>
      </w:r>
    </w:p>
    <w:p w14:paraId="7AE6671E" w14:textId="77777777" w:rsidR="0080701C" w:rsidRPr="0080701C" w:rsidRDefault="0080701C" w:rsidP="006402C2">
      <w:pPr>
        <w:pStyle w:val="Underrubrik"/>
      </w:pPr>
      <w:r w:rsidRPr="0080701C">
        <w:t>Övriga yrkesgrupper med journalföringsplikt</w:t>
      </w:r>
    </w:p>
    <w:p w14:paraId="740ED6FE" w14:textId="77777777" w:rsidR="0080701C" w:rsidRPr="0080701C" w:rsidRDefault="0080701C" w:rsidP="006402C2">
      <w:r w:rsidRPr="0080701C">
        <w:t>Även andra yrkesgrupper som har legitimation eller särskilt förordnande och den som jobbar som kurator i den allmänna hälso- och sjukvården är skyldig att föra patientjournal, så kallad journalföringsplikt, och signera förda journalanteckningar [2].</w:t>
      </w:r>
    </w:p>
    <w:p w14:paraId="785AC5A2" w14:textId="77777777" w:rsidR="0080701C" w:rsidRPr="0080701C" w:rsidRDefault="0080701C" w:rsidP="006227E1">
      <w:pPr>
        <w:pStyle w:val="Underrubrik"/>
        <w:keepNext/>
      </w:pPr>
      <w:bookmarkStart w:id="5" w:name="_Toc10193722"/>
      <w:r w:rsidRPr="0080701C">
        <w:lastRenderedPageBreak/>
        <w:t>Arbetsgivarens ansvar</w:t>
      </w:r>
      <w:bookmarkEnd w:id="5"/>
    </w:p>
    <w:p w14:paraId="4D5CBF54" w14:textId="77777777" w:rsidR="0080701C" w:rsidRPr="0080701C" w:rsidRDefault="0080701C" w:rsidP="006402C2">
      <w:r w:rsidRPr="0080701C">
        <w:t>Det åligger arbetsgivaren att skapa förutsättningar och sörja för att det att finns lokala rutiner som säkerställer omhändertagande då det personliga ansvaret inte kan åberopas, t.ex. vid frånvaro oberoende av orsak under längre tid än en vecka. Varje verksamhet har ansvar för att identifiera samtliga signeringskorgar på kliniken och upprätta en ansvarig funktion för varje signeringskorg. Notera speciellt noga EDI-korgar där personligt ansvar inte kan åberopas.</w:t>
      </w:r>
    </w:p>
    <w:p w14:paraId="7A24CD82" w14:textId="77777777" w:rsidR="0080701C" w:rsidRPr="0080701C" w:rsidRDefault="0080701C" w:rsidP="006402C2">
      <w:pPr>
        <w:pStyle w:val="Rubrik2"/>
      </w:pPr>
      <w:bookmarkStart w:id="6" w:name="_Toc10193723"/>
      <w:r w:rsidRPr="0080701C">
        <w:t>Genomförande</w:t>
      </w:r>
      <w:bookmarkEnd w:id="6"/>
    </w:p>
    <w:p w14:paraId="70ECE5D1" w14:textId="77777777" w:rsidR="0080701C" w:rsidRPr="0080701C" w:rsidRDefault="0080701C" w:rsidP="003D31C9">
      <w:pPr>
        <w:pStyle w:val="Punktlista"/>
      </w:pPr>
      <w:r w:rsidRPr="0080701C">
        <w:t>Alla anteckningar och svar ska signeras</w:t>
      </w:r>
    </w:p>
    <w:p w14:paraId="4B396ADA" w14:textId="77777777" w:rsidR="0080701C" w:rsidRPr="0080701C" w:rsidRDefault="0080701C" w:rsidP="003D31C9">
      <w:pPr>
        <w:pStyle w:val="Punktlista"/>
      </w:pPr>
      <w:r w:rsidRPr="0080701C">
        <w:t>Prover ordineras på faktisk person som tjänstgör och har ansvar för patienten på enheten; aldrig på fiktiv användare (edi) som inte tar ansvar för signering.</w:t>
      </w:r>
    </w:p>
    <w:p w14:paraId="74C504A2" w14:textId="77777777" w:rsidR="0080701C" w:rsidRPr="0080701C" w:rsidRDefault="0080701C" w:rsidP="003D31C9">
      <w:pPr>
        <w:pStyle w:val="Punktlista"/>
      </w:pPr>
      <w:r w:rsidRPr="0080701C">
        <w:t>Signering/bekräftelse bör göras dagligen.</w:t>
      </w:r>
    </w:p>
    <w:p w14:paraId="454FBA14" w14:textId="77777777" w:rsidR="0080701C" w:rsidRPr="0080701C" w:rsidRDefault="0080701C" w:rsidP="003D31C9">
      <w:pPr>
        <w:pStyle w:val="Punktlista"/>
      </w:pPr>
      <w:r w:rsidRPr="0080701C">
        <w:t xml:space="preserve">Provsvar på inneliggande patienter signeras av rondande läkare i Melior vid varje rondtillfälle, vid veckans slut skall alla svar vara hanterade. Vid osäkerhet om hur svaret skall hanteras, stäm av med överläkare/ specialist </w:t>
      </w:r>
    </w:p>
    <w:p w14:paraId="1EA27B97" w14:textId="77777777" w:rsidR="0080701C" w:rsidRPr="0080701C" w:rsidRDefault="0080701C" w:rsidP="003D31C9">
      <w:pPr>
        <w:pStyle w:val="Punktlista"/>
      </w:pPr>
      <w:r w:rsidRPr="0080701C">
        <w:t>Akuta prover signeras omedelbart av läkare som bedömer och åtgärdar provsvar. Prover ordinerade på akutmottagningen, och som inte är klara innan patient flyttas till vårdavdelning, omhändertas och signeras på avdelning när svar anländer, t.ex. blododlingar.</w:t>
      </w:r>
    </w:p>
    <w:p w14:paraId="5A6C2007" w14:textId="77777777" w:rsidR="0080701C" w:rsidRPr="0080701C" w:rsidRDefault="0080701C" w:rsidP="003D31C9">
      <w:pPr>
        <w:pStyle w:val="Punktlista"/>
      </w:pPr>
      <w:r w:rsidRPr="0080701C">
        <w:t>Röntgensvar omhändertas och bekräftas i samband med bedömning.</w:t>
      </w:r>
    </w:p>
    <w:p w14:paraId="01159406" w14:textId="77777777" w:rsidR="0080701C" w:rsidRPr="0080701C" w:rsidRDefault="0080701C" w:rsidP="003D31C9">
      <w:pPr>
        <w:pStyle w:val="Punktlista"/>
      </w:pPr>
      <w:r w:rsidRPr="0080701C">
        <w:t>Observera att om det framkommer ytterligare fakta i röntgensvar som bör omhändertas och utredas vidare av annan enhet, ska remiss dikteras i samband med signering till aktuell mottagare samt, en kort anteckning i journal.</w:t>
      </w:r>
    </w:p>
    <w:p w14:paraId="33DC57BD" w14:textId="77777777" w:rsidR="0080701C" w:rsidRPr="0080701C" w:rsidRDefault="0080701C" w:rsidP="003D31C9">
      <w:pPr>
        <w:pStyle w:val="Punktlista"/>
        <w:rPr>
          <w:b/>
        </w:rPr>
      </w:pPr>
      <w:r w:rsidRPr="0080701C">
        <w:t>Vid vårdtillfällets avslut signeras alla prover och undersökningar som ordinerats under vårdtiden.</w:t>
      </w:r>
    </w:p>
    <w:p w14:paraId="271EB1EC" w14:textId="2F1D2E74" w:rsidR="0080701C" w:rsidRPr="0080701C" w:rsidRDefault="0080701C" w:rsidP="003D31C9">
      <w:pPr>
        <w:pStyle w:val="Punktlista"/>
        <w:rPr>
          <w:sz w:val="23"/>
          <w:szCs w:val="23"/>
        </w:rPr>
      </w:pPr>
      <w:r w:rsidRPr="0080701C">
        <w:rPr>
          <w:sz w:val="23"/>
          <w:szCs w:val="23"/>
        </w:rPr>
        <w:t xml:space="preserve">När provsvar på patienter som skrivits ut från avdelningen anländer till avdelningens inkorg, ska dessa provsvar flyttas till ansvarig läkare (epikris-skrivande), enligt riktlinje </w:t>
      </w:r>
      <w:hyperlink r:id="rId17" w:history="1">
        <w:r w:rsidR="006F766C">
          <w:rPr>
            <w:rStyle w:val="Hyperlnk"/>
          </w:rPr>
          <w:t>Journaldokumentation i Melior – SÄS-standard för journalföring</w:t>
        </w:r>
      </w:hyperlink>
      <w:r w:rsidRPr="0080701C">
        <w:rPr>
          <w:sz w:val="23"/>
          <w:szCs w:val="23"/>
        </w:rPr>
        <w:t>.</w:t>
      </w:r>
    </w:p>
    <w:p w14:paraId="5F9C7BEB" w14:textId="77777777" w:rsidR="0080701C" w:rsidRPr="0080701C" w:rsidRDefault="0080701C" w:rsidP="003D31C9">
      <w:pPr>
        <w:pStyle w:val="Punktlista"/>
      </w:pPr>
      <w:r w:rsidRPr="0080701C">
        <w:t>Vid planerad frånvaro en vecka eller längre, eller avslutad anställning, ska ersättare, som är upprättad per funktion, träda in och bevaka och signera provsvar och annan viktig journalinformation.</w:t>
      </w:r>
    </w:p>
    <w:p w14:paraId="114ACC04" w14:textId="77777777" w:rsidR="0080701C" w:rsidRPr="0080701C" w:rsidRDefault="0080701C" w:rsidP="003D31C9">
      <w:pPr>
        <w:pStyle w:val="Punktlista"/>
      </w:pPr>
      <w:r w:rsidRPr="0080701C">
        <w:lastRenderedPageBreak/>
        <w:t>Vid oplanerad frånvaro åligger det verksamhetschef eller av denne utsedd person att ta ställning till om personlig ersättare måste utses.</w:t>
      </w:r>
    </w:p>
    <w:p w14:paraId="7D8164F4" w14:textId="77777777" w:rsidR="0080701C" w:rsidRPr="0080701C" w:rsidRDefault="0080701C" w:rsidP="003D31C9">
      <w:pPr>
        <w:pStyle w:val="Punktlista"/>
      </w:pPr>
      <w:r w:rsidRPr="0080701C">
        <w:rPr>
          <w:sz w:val="23"/>
          <w:szCs w:val="23"/>
        </w:rPr>
        <w:t>När läkare med ansvar för laboratorieprover slutar på enheten, åligger det honom/henne att kontrollera att signeringskorgen är tom.</w:t>
      </w:r>
    </w:p>
    <w:p w14:paraId="680AEAFC" w14:textId="77777777" w:rsidR="0080701C" w:rsidRDefault="0080701C" w:rsidP="003D31C9">
      <w:pPr>
        <w:pStyle w:val="Punktlista"/>
      </w:pPr>
      <w:r w:rsidRPr="0080701C">
        <w:t>Varje verksamhetschef ansvarar för att lokal rutin anpassad till specifik verksamhet upprättas.</w:t>
      </w:r>
    </w:p>
    <w:p w14:paraId="0F5B8D63" w14:textId="4BA700A4" w:rsidR="009629C1" w:rsidRDefault="006774AA" w:rsidP="006774AA">
      <w:pPr>
        <w:pStyle w:val="Rubrik3"/>
      </w:pPr>
      <w:r>
        <w:t>Signeringsrutiner vid spärrad journal</w:t>
      </w:r>
    </w:p>
    <w:p w14:paraId="48A116B8" w14:textId="04EA7CFE" w:rsidR="006774AA" w:rsidRPr="0080701C" w:rsidRDefault="006774AA" w:rsidP="009629C1">
      <w:pPr>
        <w:pStyle w:val="Punktlista"/>
        <w:numPr>
          <w:ilvl w:val="0"/>
          <w:numId w:val="0"/>
        </w:numPr>
        <w:ind w:left="1349" w:hanging="357"/>
      </w:pPr>
      <w:r>
        <w:t xml:space="preserve">Se rutinen </w:t>
      </w:r>
      <w:hyperlink r:id="rId18" w:history="1">
        <w:r w:rsidRPr="007B2B63">
          <w:rPr>
            <w:rStyle w:val="Hyperlnk"/>
          </w:rPr>
          <w:t>Spärrad journalinformation - Åtkomst i Melior, SÄS</w:t>
        </w:r>
      </w:hyperlink>
      <w:r>
        <w:t>.</w:t>
      </w:r>
    </w:p>
    <w:p w14:paraId="05E5B99D" w14:textId="77777777" w:rsidR="0080701C" w:rsidRPr="0080701C" w:rsidRDefault="0080701C" w:rsidP="000F04BC">
      <w:pPr>
        <w:pStyle w:val="Rubrik3"/>
        <w:rPr>
          <w:rFonts w:ascii="Arial" w:hAnsi="Arial" w:cs="Arial"/>
          <w:iCs/>
          <w:sz w:val="28"/>
          <w:szCs w:val="28"/>
        </w:rPr>
      </w:pPr>
      <w:bookmarkStart w:id="7" w:name="_Toc10193724"/>
      <w:r w:rsidRPr="0080701C">
        <w:rPr>
          <w:rFonts w:ascii="Arial" w:hAnsi="Arial" w:cs="Arial"/>
          <w:iCs/>
          <w:sz w:val="28"/>
          <w:szCs w:val="28"/>
        </w:rPr>
        <w:t>U</w:t>
      </w:r>
      <w:r w:rsidRPr="000F04BC">
        <w:rPr>
          <w:rStyle w:val="Rubrik3Char"/>
        </w:rPr>
        <w:t>ppföljning</w:t>
      </w:r>
      <w:bookmarkEnd w:id="7"/>
    </w:p>
    <w:p w14:paraId="590E7D5F" w14:textId="77777777" w:rsidR="0080701C" w:rsidRPr="0080701C" w:rsidRDefault="0080701C" w:rsidP="000F04BC">
      <w:pPr>
        <w:rPr>
          <w:bCs/>
          <w:iCs/>
        </w:rPr>
      </w:pPr>
      <w:r w:rsidRPr="0080701C">
        <w:t>Varje verksamhet svarar för att kontinuerligt bevaka att provsvarshantering sker enligt riktlinjen.</w:t>
      </w:r>
    </w:p>
    <w:p w14:paraId="1BEC8E57" w14:textId="77777777" w:rsidR="0080701C" w:rsidRPr="0080701C" w:rsidRDefault="0080701C" w:rsidP="000F04BC">
      <w:pPr>
        <w:pStyle w:val="Rubrik2"/>
      </w:pPr>
      <w:bookmarkStart w:id="8" w:name="_Toc182366122"/>
      <w:bookmarkStart w:id="9" w:name="_Toc10193725"/>
      <w:r w:rsidRPr="0080701C">
        <w:t>Dokumentinformation</w:t>
      </w:r>
      <w:bookmarkEnd w:id="8"/>
      <w:bookmarkEnd w:id="9"/>
    </w:p>
    <w:p w14:paraId="5D1D5780" w14:textId="77777777" w:rsidR="0080701C" w:rsidRPr="000F04BC" w:rsidRDefault="0080701C" w:rsidP="000F04BC">
      <w:pPr>
        <w:spacing w:after="0"/>
        <w:rPr>
          <w:b/>
          <w:bCs/>
        </w:rPr>
      </w:pPr>
      <w:r w:rsidRPr="000F04BC">
        <w:rPr>
          <w:b/>
          <w:bCs/>
        </w:rPr>
        <w:t>För innehållet svarar</w:t>
      </w:r>
    </w:p>
    <w:p w14:paraId="49B2B6AC" w14:textId="4E3B96A8" w:rsidR="0080701C" w:rsidRPr="0080701C" w:rsidRDefault="0080701C" w:rsidP="000F04BC">
      <w:pPr>
        <w:rPr>
          <w:szCs w:val="20"/>
        </w:rPr>
      </w:pPr>
      <w:r w:rsidRPr="0080701C">
        <w:rPr>
          <w:szCs w:val="20"/>
        </w:rPr>
        <w:t>Christina Furhammar, utvecklingscontroller, medicinkliniken, SÄS</w:t>
      </w:r>
      <w:r w:rsidRPr="0080701C">
        <w:rPr>
          <w:szCs w:val="20"/>
        </w:rPr>
        <w:br/>
        <w:t>Markus Håkansson, verksamhetschef, bild- funktionsmedicin, SÄS</w:t>
      </w:r>
      <w:r w:rsidRPr="0080701C">
        <w:rPr>
          <w:szCs w:val="20"/>
        </w:rPr>
        <w:br/>
      </w:r>
      <w:r w:rsidR="00B35A61">
        <w:rPr>
          <w:szCs w:val="20"/>
        </w:rPr>
        <w:t>Jerker Nilson</w:t>
      </w:r>
      <w:r w:rsidRPr="0080701C">
        <w:rPr>
          <w:szCs w:val="20"/>
        </w:rPr>
        <w:t>, chefläkare, SÄS</w:t>
      </w:r>
    </w:p>
    <w:p w14:paraId="6816B0E9" w14:textId="77777777" w:rsidR="0080701C" w:rsidRPr="000F04BC" w:rsidRDefault="0080701C" w:rsidP="000F04BC">
      <w:pPr>
        <w:spacing w:after="0"/>
        <w:rPr>
          <w:b/>
          <w:bCs/>
        </w:rPr>
      </w:pPr>
      <w:bookmarkStart w:id="10" w:name="_Toc149035757"/>
      <w:bookmarkStart w:id="11" w:name="_Toc149978547"/>
      <w:r w:rsidRPr="000F04BC">
        <w:rPr>
          <w:b/>
          <w:bCs/>
        </w:rPr>
        <w:t>Remissinstanser</w:t>
      </w:r>
      <w:bookmarkEnd w:id="10"/>
      <w:bookmarkEnd w:id="11"/>
      <w:r w:rsidRPr="000F04BC">
        <w:rPr>
          <w:b/>
          <w:bCs/>
        </w:rPr>
        <w:t xml:space="preserve"> (utgåva 1)</w:t>
      </w:r>
    </w:p>
    <w:p w14:paraId="498DBEF9" w14:textId="77777777" w:rsidR="0080701C" w:rsidRPr="0080701C" w:rsidRDefault="0080701C" w:rsidP="000F04BC">
      <w:pPr>
        <w:rPr>
          <w:szCs w:val="20"/>
        </w:rPr>
      </w:pPr>
      <w:r w:rsidRPr="0080701C">
        <w:rPr>
          <w:szCs w:val="20"/>
        </w:rPr>
        <w:t>Verksamhetschefer, SÄS</w:t>
      </w:r>
    </w:p>
    <w:p w14:paraId="5DE4389D" w14:textId="77777777" w:rsidR="0080701C" w:rsidRPr="000F04BC" w:rsidRDefault="0080701C" w:rsidP="000F04BC">
      <w:pPr>
        <w:spacing w:after="0"/>
        <w:rPr>
          <w:b/>
          <w:bCs/>
        </w:rPr>
      </w:pPr>
      <w:r w:rsidRPr="000F04BC">
        <w:rPr>
          <w:b/>
          <w:bCs/>
        </w:rPr>
        <w:t>Fastställt av</w:t>
      </w:r>
    </w:p>
    <w:p w14:paraId="175CB6EE" w14:textId="549ED39F" w:rsidR="0080701C" w:rsidRPr="0080701C" w:rsidRDefault="5140B0F1" w:rsidP="000F04BC">
      <w:r>
        <w:t>Jerker Nilson</w:t>
      </w:r>
      <w:r w:rsidR="0080701C">
        <w:t>, chefläkare, SÄS</w:t>
      </w:r>
    </w:p>
    <w:p w14:paraId="5AE27E68" w14:textId="77777777" w:rsidR="0080701C" w:rsidRPr="000F04BC" w:rsidRDefault="0080701C" w:rsidP="000F04BC">
      <w:pPr>
        <w:spacing w:after="0"/>
        <w:rPr>
          <w:b/>
          <w:bCs/>
        </w:rPr>
      </w:pPr>
      <w:r w:rsidRPr="000F04BC">
        <w:rPr>
          <w:b/>
          <w:bCs/>
        </w:rPr>
        <w:t>Nyckelord</w:t>
      </w:r>
    </w:p>
    <w:p w14:paraId="464BB2B4" w14:textId="2CB66931" w:rsidR="0080701C" w:rsidRPr="0080701C" w:rsidRDefault="0080701C" w:rsidP="000F04BC">
      <w:pPr>
        <w:rPr>
          <w:szCs w:val="20"/>
        </w:rPr>
      </w:pPr>
      <w:r w:rsidRPr="0080701C">
        <w:rPr>
          <w:szCs w:val="20"/>
        </w:rPr>
        <w:t>Signering, godkännande, bekräftelse, undertecknande, provsvar, patientsäkerhet</w:t>
      </w:r>
    </w:p>
    <w:p w14:paraId="61137DFA" w14:textId="77777777" w:rsidR="0080701C" w:rsidRPr="0080701C" w:rsidRDefault="0080701C" w:rsidP="000F04BC">
      <w:pPr>
        <w:pStyle w:val="Rubrik2"/>
      </w:pPr>
      <w:bookmarkStart w:id="12" w:name="_Toc10193726"/>
      <w:bookmarkStart w:id="13" w:name="_Toc169686209"/>
      <w:bookmarkStart w:id="14" w:name="_Toc169686713"/>
      <w:bookmarkStart w:id="15" w:name="_Toc182366123"/>
      <w:r w:rsidRPr="0080701C">
        <w:t>Referensförteckning</w:t>
      </w:r>
      <w:bookmarkEnd w:id="12"/>
    </w:p>
    <w:p w14:paraId="43D4D0D0" w14:textId="2717D1D5" w:rsidR="0080701C" w:rsidRPr="0080701C" w:rsidRDefault="0080701C" w:rsidP="000F04BC">
      <w:pPr>
        <w:pStyle w:val="Punktlistanumrerad"/>
      </w:pPr>
      <w:r w:rsidRPr="0080701C">
        <w:t>Socialstyrelsens föreskrifter och allmänna råd (HSLF-FS 2016:40) om journalföring och behandling av personuppgifter i hälso- och sjukvården Socialstyrelsens författningssamling.</w:t>
      </w:r>
      <w:r w:rsidRPr="0080701C">
        <w:br/>
      </w:r>
      <w:hyperlink r:id="rId19" w:history="1">
        <w:r w:rsidR="009F47E5" w:rsidRPr="009F47E5">
          <w:rPr>
            <w:rStyle w:val="Hyperlnk"/>
          </w:rPr>
          <w:t>www.socialstyrelsen.se</w:t>
        </w:r>
      </w:hyperlink>
    </w:p>
    <w:p w14:paraId="565B921B" w14:textId="0AA14960" w:rsidR="0080701C" w:rsidRPr="0080701C" w:rsidRDefault="0080701C" w:rsidP="000F04BC">
      <w:pPr>
        <w:pStyle w:val="Punktlistanumrerad"/>
      </w:pPr>
      <w:r w:rsidRPr="0080701C">
        <w:t>Patientdatalag (2008:355). Svensk författningssamling.</w:t>
      </w:r>
      <w:r w:rsidRPr="0080701C">
        <w:br/>
      </w:r>
      <w:hyperlink r:id="rId20" w:history="1">
        <w:r w:rsidRPr="00512B6A">
          <w:rPr>
            <w:rStyle w:val="Hyperlnk"/>
          </w:rPr>
          <w:t>www.riksdagen.se/sv/dokument-lagar/dokument/svensk-forfattningssamling/patientdatalag-2008355_sfs-2008-355</w:t>
        </w:r>
      </w:hyperlink>
    </w:p>
    <w:p w14:paraId="47C8B28E" w14:textId="77777777" w:rsidR="0080701C" w:rsidRPr="0080701C" w:rsidRDefault="0080701C" w:rsidP="000F04BC">
      <w:pPr>
        <w:pStyle w:val="Rubrik2"/>
        <w:rPr>
          <w:rFonts w:ascii="Arial" w:hAnsi="Arial"/>
          <w:kern w:val="32"/>
          <w:sz w:val="32"/>
        </w:rPr>
      </w:pPr>
      <w:bookmarkStart w:id="16" w:name="_Toc10193727"/>
      <w:r w:rsidRPr="0080701C">
        <w:rPr>
          <w:rFonts w:ascii="Arial" w:hAnsi="Arial"/>
          <w:kern w:val="32"/>
          <w:sz w:val="32"/>
        </w:rPr>
        <w:lastRenderedPageBreak/>
        <w:t>Länkförteckning</w:t>
      </w:r>
      <w:bookmarkEnd w:id="13"/>
      <w:bookmarkEnd w:id="14"/>
      <w:bookmarkEnd w:id="15"/>
      <w:bookmarkEnd w:id="16"/>
    </w:p>
    <w:p w14:paraId="7976D5B0" w14:textId="2C7A1046" w:rsidR="0080701C" w:rsidRPr="0080701C" w:rsidRDefault="0080701C" w:rsidP="000F04BC">
      <w:pPr>
        <w:pStyle w:val="Punktlista"/>
      </w:pPr>
      <w:r w:rsidRPr="0080701C">
        <w:t>Signering av elektroniskt röntgensvar i Order Management</w:t>
      </w:r>
      <w:r w:rsidR="00D722D0">
        <w:t>, SÄS</w:t>
      </w:r>
      <w:r w:rsidRPr="0080701C">
        <w:t>. Sjukhusövergripande riktlinje, SÄS</w:t>
      </w:r>
      <w:r w:rsidRPr="0080701C">
        <w:br/>
      </w:r>
      <w:hyperlink r:id="rId21" w:history="1">
        <w:r w:rsidRPr="00512B6A">
          <w:rPr>
            <w:rStyle w:val="Hyperlnk"/>
          </w:rPr>
          <w:t>https://hittadokument.vgregion.se/sas</w:t>
        </w:r>
      </w:hyperlink>
    </w:p>
    <w:p w14:paraId="5EF0B48D" w14:textId="03828E7E" w:rsidR="0080701C" w:rsidRPr="0080701C" w:rsidRDefault="0080701C" w:rsidP="000F04BC">
      <w:pPr>
        <w:pStyle w:val="Punktlista"/>
      </w:pPr>
      <w:r w:rsidRPr="0080701C">
        <w:t>Lab-modulen i Melior</w:t>
      </w:r>
      <w:r w:rsidR="00D722D0">
        <w:t>, SÄS</w:t>
      </w:r>
      <w:r w:rsidRPr="0080701C">
        <w:br/>
        <w:t>Sjukhusövergripande riktlinje, SÄS</w:t>
      </w:r>
      <w:r w:rsidRPr="0080701C">
        <w:br/>
      </w:r>
      <w:hyperlink r:id="rId22" w:history="1">
        <w:r w:rsidRPr="00676AE4">
          <w:rPr>
            <w:rStyle w:val="Hyperlnk"/>
          </w:rPr>
          <w:t>https://hittadokument.vgregion.se/sas</w:t>
        </w:r>
      </w:hyperlink>
    </w:p>
    <w:p w14:paraId="534B698D" w14:textId="4142C60A" w:rsidR="0080701C" w:rsidRPr="00F909AA" w:rsidRDefault="0080701C" w:rsidP="000F04BC">
      <w:pPr>
        <w:pStyle w:val="Punktlista"/>
      </w:pPr>
      <w:r w:rsidRPr="0080701C">
        <w:t>Socialstyrelsens föreskrifter och allmänna råd (HSLF-FS 2016:40) om journalföring och behandling av personuppgifter i hälso- och sjukvården</w:t>
      </w:r>
      <w:r w:rsidR="00676AE4">
        <w:t>.</w:t>
      </w:r>
      <w:r w:rsidRPr="0080701C">
        <w:t xml:space="preserve"> Socialstyrelsens författningssamling.</w:t>
      </w:r>
      <w:r w:rsidR="00676AE4">
        <w:br/>
      </w:r>
      <w:hyperlink r:id="rId23" w:history="1">
        <w:r w:rsidR="00676AE4" w:rsidRPr="00F909AA">
          <w:rPr>
            <w:rStyle w:val="Hyperlnk"/>
          </w:rPr>
          <w:t>www.socialstyrelsen.se</w:t>
        </w:r>
      </w:hyperlink>
    </w:p>
    <w:p w14:paraId="0F1D2862" w14:textId="6AF09C10" w:rsidR="0080701C" w:rsidRPr="00F909AA" w:rsidRDefault="0080701C" w:rsidP="000F04BC">
      <w:pPr>
        <w:pStyle w:val="Punktlista"/>
        <w:rPr>
          <w:u w:val="single"/>
        </w:rPr>
      </w:pPr>
      <w:r w:rsidRPr="00F909AA">
        <w:t>Utbildningsmaterial laboration och svar i Melior (ligger under Hjälp i Melior). Meliorförvaltningen, SÄS</w:t>
      </w:r>
      <w:r w:rsidRPr="00F909AA">
        <w:br/>
      </w:r>
      <w:hyperlink r:id="rId24" w:history="1">
        <w:r w:rsidRPr="00F909AA">
          <w:rPr>
            <w:rStyle w:val="Hyperlnk"/>
          </w:rPr>
          <w:t>https://mellanarkiv.vgregion.se/share/page/dp/ws/rl/archive/stream/auth/v1/source/sofia/sas190-1459433869-1299/native</w:t>
        </w:r>
      </w:hyperlink>
    </w:p>
    <w:p w14:paraId="6CA2E920" w14:textId="55BED3E0" w:rsidR="0080701C" w:rsidRPr="00F909AA" w:rsidRDefault="0080701C" w:rsidP="000F04BC">
      <w:pPr>
        <w:pStyle w:val="Punktlista"/>
        <w:rPr>
          <w:u w:val="single"/>
        </w:rPr>
      </w:pPr>
      <w:r w:rsidRPr="00F909AA">
        <w:t>Patientdatalag (2008:355). Svensk författningssamling.</w:t>
      </w:r>
      <w:r w:rsidRPr="00F909AA">
        <w:br/>
      </w:r>
      <w:hyperlink r:id="rId25" w:history="1">
        <w:r w:rsidRPr="00F909AA">
          <w:rPr>
            <w:rStyle w:val="Hyperlnk"/>
          </w:rPr>
          <w:t>www.riksdagen.se/sv/dokument-lagar/dokument/svensk-forfattningssamling/patientdatalag-2008355_sfs-2008-355</w:t>
        </w:r>
      </w:hyperlink>
    </w:p>
    <w:p w14:paraId="40D6734D" w14:textId="53E6FC51" w:rsidR="0080701C" w:rsidRPr="00B02392" w:rsidRDefault="0080701C" w:rsidP="000F04BC">
      <w:pPr>
        <w:pStyle w:val="Punktlista"/>
        <w:rPr>
          <w:rStyle w:val="Hyperlnk"/>
          <w:color w:val="auto"/>
          <w:u w:val="none"/>
        </w:rPr>
      </w:pPr>
      <w:r w:rsidRPr="00F909AA">
        <w:t xml:space="preserve">Journaldokumentation i Melior – </w:t>
      </w:r>
      <w:r w:rsidR="00AA6B6E" w:rsidRPr="00AA6B6E">
        <w:t>SÄS-standard för journalföring</w:t>
      </w:r>
      <w:r w:rsidRPr="00F909AA">
        <w:t>. Sjukhusövergripande riktlinje, SÄS</w:t>
      </w:r>
      <w:r w:rsidRPr="0080701C">
        <w:br/>
      </w:r>
      <w:hyperlink r:id="rId26" w:history="1">
        <w:r w:rsidRPr="009A4BA3">
          <w:rPr>
            <w:rStyle w:val="Hyperlnk"/>
          </w:rPr>
          <w:t>https://hittadokument.vgregion.se/sas</w:t>
        </w:r>
      </w:hyperlink>
    </w:p>
    <w:p w14:paraId="2CADB6DB" w14:textId="43F8589E" w:rsidR="00B02392" w:rsidRPr="0080701C" w:rsidRDefault="00B02392" w:rsidP="00B5229E">
      <w:pPr>
        <w:pStyle w:val="Punktlista"/>
      </w:pPr>
      <w:r w:rsidRPr="00F04741">
        <w:t>Spärrad journalinformation - Åtkomst i Melior, SÄS</w:t>
      </w:r>
      <w:r>
        <w:t>. Sjukhusövergripande rutin, SÄS</w:t>
      </w:r>
      <w:r>
        <w:br/>
      </w:r>
      <w:hyperlink r:id="rId27" w:history="1">
        <w:r w:rsidRPr="00512B6A">
          <w:rPr>
            <w:rStyle w:val="Hyperlnk"/>
          </w:rPr>
          <w:t>https://hittadokument.vgregion.se/sas</w:t>
        </w:r>
      </w:hyperlink>
    </w:p>
    <w:p w14:paraId="7E12226B" w14:textId="77777777" w:rsidR="0080701C" w:rsidRPr="0080701C" w:rsidRDefault="0080701C" w:rsidP="0080701C">
      <w:pPr>
        <w:overflowPunct w:val="0"/>
        <w:autoSpaceDE w:val="0"/>
        <w:autoSpaceDN w:val="0"/>
        <w:adjustRightInd w:val="0"/>
        <w:spacing w:after="160" w:line="240" w:lineRule="auto"/>
        <w:ind w:left="2676" w:right="0"/>
        <w:textAlignment w:val="baseline"/>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80701C">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9B80B" w14:textId="77777777" w:rsidR="00B7228F" w:rsidRDefault="00B7228F">
      <w:r>
        <w:separator/>
      </w:r>
    </w:p>
  </w:endnote>
  <w:endnote w:type="continuationSeparator" w:id="0">
    <w:p w14:paraId="0C435413" w14:textId="77777777" w:rsidR="00B7228F" w:rsidRDefault="00B7228F">
      <w:r>
        <w:continuationSeparator/>
      </w:r>
    </w:p>
  </w:endnote>
  <w:endnote w:type="continuationNotice" w:id="1">
    <w:p w14:paraId="400B4F2E" w14:textId="77777777" w:rsidR="00B7228F" w:rsidRDefault="00B722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52391" w14:textId="77777777" w:rsidR="00B7228F" w:rsidRDefault="00B7228F"/>
  </w:footnote>
  <w:footnote w:type="continuationSeparator" w:id="0">
    <w:p w14:paraId="57E9D4B1" w14:textId="77777777" w:rsidR="00B7228F" w:rsidRDefault="00B7228F">
      <w:r>
        <w:continuationSeparator/>
      </w:r>
    </w:p>
  </w:footnote>
  <w:footnote w:type="continuationNotice" w:id="1">
    <w:p w14:paraId="26EEF167" w14:textId="77777777" w:rsidR="00B7228F" w:rsidRDefault="00B722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1CA86F4B">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0F583B04">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E13E8A1E"/>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6D84B9D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A7E5D7E"/>
    <w:multiLevelType w:val="hybridMultilevel"/>
    <w:tmpl w:val="FAAC3DE6"/>
    <w:lvl w:ilvl="0" w:tplc="C7440E0C">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E0D6C2C"/>
    <w:multiLevelType w:val="multilevel"/>
    <w:tmpl w:val="3874139C"/>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15985925">
    <w:abstractNumId w:val="1"/>
  </w:num>
  <w:num w:numId="2" w16cid:durableId="1739091232">
    <w:abstractNumId w:val="10"/>
  </w:num>
  <w:num w:numId="3" w16cid:durableId="7355181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15506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08449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1941562">
    <w:abstractNumId w:val="9"/>
  </w:num>
  <w:num w:numId="7" w16cid:durableId="282199430">
    <w:abstractNumId w:val="3"/>
  </w:num>
  <w:num w:numId="8" w16cid:durableId="862597001">
    <w:abstractNumId w:val="5"/>
  </w:num>
  <w:num w:numId="9" w16cid:durableId="10077105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1C31"/>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04BC"/>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37C8A"/>
    <w:rsid w:val="00250F24"/>
    <w:rsid w:val="002523C5"/>
    <w:rsid w:val="0025380B"/>
    <w:rsid w:val="0025703A"/>
    <w:rsid w:val="00262F3D"/>
    <w:rsid w:val="00263281"/>
    <w:rsid w:val="002651D6"/>
    <w:rsid w:val="0026551F"/>
    <w:rsid w:val="0027129B"/>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1E3A"/>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D31C9"/>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12B6A"/>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06E93"/>
    <w:rsid w:val="00614E64"/>
    <w:rsid w:val="006173D6"/>
    <w:rsid w:val="00617710"/>
    <w:rsid w:val="00617EE6"/>
    <w:rsid w:val="0062184C"/>
    <w:rsid w:val="006227E1"/>
    <w:rsid w:val="00623724"/>
    <w:rsid w:val="00627BEA"/>
    <w:rsid w:val="006319DB"/>
    <w:rsid w:val="006402C2"/>
    <w:rsid w:val="00643FFD"/>
    <w:rsid w:val="0065595B"/>
    <w:rsid w:val="00660269"/>
    <w:rsid w:val="00665F89"/>
    <w:rsid w:val="00673C92"/>
    <w:rsid w:val="006753EC"/>
    <w:rsid w:val="00676AE4"/>
    <w:rsid w:val="006774AA"/>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6F766C"/>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A6E7E"/>
    <w:rsid w:val="007B2B63"/>
    <w:rsid w:val="007D4241"/>
    <w:rsid w:val="007D4317"/>
    <w:rsid w:val="007D4EA3"/>
    <w:rsid w:val="007F1CFF"/>
    <w:rsid w:val="007F5DD5"/>
    <w:rsid w:val="0080701C"/>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29C1"/>
    <w:rsid w:val="00971D93"/>
    <w:rsid w:val="009A4778"/>
    <w:rsid w:val="009A4BA3"/>
    <w:rsid w:val="009B19DC"/>
    <w:rsid w:val="009B1F6B"/>
    <w:rsid w:val="009B4574"/>
    <w:rsid w:val="009C0D12"/>
    <w:rsid w:val="009C192E"/>
    <w:rsid w:val="009D6819"/>
    <w:rsid w:val="009D6D1C"/>
    <w:rsid w:val="009E0CF9"/>
    <w:rsid w:val="009E531B"/>
    <w:rsid w:val="009E6C56"/>
    <w:rsid w:val="009E7DCF"/>
    <w:rsid w:val="009F47E5"/>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B6E"/>
    <w:rsid w:val="00AA6EB4"/>
    <w:rsid w:val="00AA767D"/>
    <w:rsid w:val="00AB0CC9"/>
    <w:rsid w:val="00AC3FF6"/>
    <w:rsid w:val="00AD73EC"/>
    <w:rsid w:val="00AE5BC7"/>
    <w:rsid w:val="00AF5AAF"/>
    <w:rsid w:val="00B02392"/>
    <w:rsid w:val="00B046D8"/>
    <w:rsid w:val="00B13F4C"/>
    <w:rsid w:val="00B16219"/>
    <w:rsid w:val="00B16C59"/>
    <w:rsid w:val="00B33FDD"/>
    <w:rsid w:val="00B359CC"/>
    <w:rsid w:val="00B35A61"/>
    <w:rsid w:val="00B36107"/>
    <w:rsid w:val="00B41789"/>
    <w:rsid w:val="00B46C03"/>
    <w:rsid w:val="00B60C6C"/>
    <w:rsid w:val="00B619A9"/>
    <w:rsid w:val="00B65A9D"/>
    <w:rsid w:val="00B66D60"/>
    <w:rsid w:val="00B7228F"/>
    <w:rsid w:val="00B75EDE"/>
    <w:rsid w:val="00B77D88"/>
    <w:rsid w:val="00B77FAF"/>
    <w:rsid w:val="00B84336"/>
    <w:rsid w:val="00B851B9"/>
    <w:rsid w:val="00B86453"/>
    <w:rsid w:val="00B90054"/>
    <w:rsid w:val="00B92C14"/>
    <w:rsid w:val="00BA0066"/>
    <w:rsid w:val="00BB4AAE"/>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722D0"/>
    <w:rsid w:val="00D85218"/>
    <w:rsid w:val="00D915B1"/>
    <w:rsid w:val="00DA299D"/>
    <w:rsid w:val="00DA65C4"/>
    <w:rsid w:val="00DD2BE0"/>
    <w:rsid w:val="00DE4447"/>
    <w:rsid w:val="00DE5DA2"/>
    <w:rsid w:val="00DF0033"/>
    <w:rsid w:val="00E026BF"/>
    <w:rsid w:val="00E07B1B"/>
    <w:rsid w:val="00E11853"/>
    <w:rsid w:val="00E2151E"/>
    <w:rsid w:val="00E3070C"/>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1BCC"/>
    <w:rsid w:val="00ED49C3"/>
    <w:rsid w:val="00ED6CE8"/>
    <w:rsid w:val="00ED7AA6"/>
    <w:rsid w:val="00EE0BBE"/>
    <w:rsid w:val="00EE2A56"/>
    <w:rsid w:val="00EE3818"/>
    <w:rsid w:val="00F04741"/>
    <w:rsid w:val="00F22264"/>
    <w:rsid w:val="00F22DFA"/>
    <w:rsid w:val="00F2564D"/>
    <w:rsid w:val="00F35B05"/>
    <w:rsid w:val="00F413D9"/>
    <w:rsid w:val="00F5135F"/>
    <w:rsid w:val="00F51F78"/>
    <w:rsid w:val="00F73FD4"/>
    <w:rsid w:val="00F86F47"/>
    <w:rsid w:val="00F909AA"/>
    <w:rsid w:val="00F90B64"/>
    <w:rsid w:val="00FB2F0F"/>
    <w:rsid w:val="00FB5086"/>
    <w:rsid w:val="00FB5411"/>
    <w:rsid w:val="00FB6392"/>
    <w:rsid w:val="00FD3C70"/>
    <w:rsid w:val="00FD6820"/>
    <w:rsid w:val="00FE12D8"/>
    <w:rsid w:val="00FF7C02"/>
    <w:rsid w:val="024801E3"/>
    <w:rsid w:val="12FBC33D"/>
    <w:rsid w:val="5140B0F1"/>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80701C"/>
    <w:pPr>
      <w:keepNext/>
      <w:keepLines/>
      <w:spacing w:before="40" w:after="0"/>
      <w:outlineLvl w:val="5"/>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8070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9A4778"/>
    <w:pPr>
      <w:keepNext/>
      <w:keepLines/>
      <w:widowControl w:val="0"/>
      <w:autoSpaceDE w:val="0"/>
      <w:autoSpaceDN w:val="0"/>
      <w:adjustRightInd w:val="0"/>
      <w:spacing w:before="120" w:after="2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EE0BBE"/>
    <w:pPr>
      <w:numPr>
        <w:numId w:val="6"/>
      </w:numPr>
      <w:tabs>
        <w:tab w:val="left" w:pos="1349"/>
      </w:tabs>
      <w:ind w:left="1349" w:hanging="357"/>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80701C"/>
    <w:rPr>
      <w:rFonts w:asciiTheme="majorHAnsi" w:eastAsiaTheme="majorEastAsia" w:hAnsiTheme="majorHAnsi" w:cstheme="majorBidi"/>
      <w:color w:val="00304B" w:themeColor="accent1" w:themeShade="7F"/>
      <w:sz w:val="24"/>
      <w:szCs w:val="24"/>
    </w:rPr>
  </w:style>
  <w:style w:type="character" w:customStyle="1" w:styleId="Rubrik9Char">
    <w:name w:val="Rubrik 9 Char"/>
    <w:basedOn w:val="Standardstycketeckensnitt"/>
    <w:link w:val="Rubrik9"/>
    <w:uiPriority w:val="9"/>
    <w:semiHidden/>
    <w:rsid w:val="0080701C"/>
    <w:rPr>
      <w:rFonts w:asciiTheme="majorHAnsi" w:eastAsiaTheme="majorEastAsia" w:hAnsiTheme="majorHAnsi" w:cstheme="majorBidi"/>
      <w:i/>
      <w:iCs/>
      <w:color w:val="272727" w:themeColor="text1" w:themeTint="D8"/>
      <w:sz w:val="21"/>
      <w:szCs w:val="21"/>
    </w:rPr>
  </w:style>
  <w:style w:type="paragraph" w:customStyle="1" w:styleId="a">
    <w:next w:val="Numreradlista"/>
    <w:rsid w:val="0080701C"/>
    <w:pPr>
      <w:tabs>
        <w:tab w:val="num" w:pos="3036"/>
      </w:tabs>
      <w:spacing w:after="80"/>
      <w:ind w:left="3033" w:hanging="357"/>
    </w:pPr>
    <w:rPr>
      <w:sz w:val="24"/>
    </w:rPr>
  </w:style>
  <w:style w:type="paragraph" w:styleId="Numreradlista">
    <w:name w:val="List Number"/>
    <w:basedOn w:val="Normal"/>
    <w:uiPriority w:val="99"/>
    <w:semiHidden/>
    <w:unhideWhenUsed/>
    <w:rsid w:val="0080701C"/>
    <w:pPr>
      <w:tabs>
        <w:tab w:val="num" w:pos="720"/>
      </w:tabs>
      <w:ind w:left="720" w:hanging="720"/>
      <w:contextualSpacing/>
    </w:pPr>
  </w:style>
  <w:style w:type="paragraph" w:styleId="Underrubrik">
    <w:name w:val="Subtitle"/>
    <w:basedOn w:val="Normal"/>
    <w:next w:val="Normal"/>
    <w:link w:val="UnderrubrikChar"/>
    <w:qFormat/>
    <w:rsid w:val="009A4778"/>
    <w:pPr>
      <w:numPr>
        <w:ilvl w:val="1"/>
      </w:numPr>
      <w:spacing w:before="120" w:after="0"/>
      <w:ind w:left="992"/>
    </w:pPr>
    <w:rPr>
      <w:rFonts w:ascii="Calibri" w:eastAsiaTheme="minorEastAsia" w:hAnsi="Calibri" w:cstheme="minorBidi"/>
      <w:b/>
      <w:szCs w:val="22"/>
    </w:rPr>
  </w:style>
  <w:style w:type="character" w:customStyle="1" w:styleId="UnderrubrikChar">
    <w:name w:val="Underrubrik Char"/>
    <w:basedOn w:val="Standardstycketeckensnitt"/>
    <w:link w:val="Underrubrik"/>
    <w:rsid w:val="009A4778"/>
    <w:rPr>
      <w:rFonts w:ascii="Calibri" w:eastAsiaTheme="minorEastAsia" w:hAnsi="Calibri" w:cstheme="minorBidi"/>
      <w:b/>
      <w:sz w:val="24"/>
      <w:szCs w:val="22"/>
    </w:rPr>
  </w:style>
  <w:style w:type="paragraph" w:customStyle="1" w:styleId="Punktlistanumrerad">
    <w:name w:val="Punktlista numrerad"/>
    <w:qFormat/>
    <w:rsid w:val="000F04BC"/>
    <w:pPr>
      <w:numPr>
        <w:numId w:val="1"/>
      </w:numPr>
      <w:tabs>
        <w:tab w:val="left" w:pos="1349"/>
      </w:tabs>
      <w:overflowPunct w:val="0"/>
      <w:autoSpaceDE w:val="0"/>
      <w:autoSpaceDN w:val="0"/>
      <w:adjustRightInd w:val="0"/>
      <w:spacing w:after="120" w:line="288" w:lineRule="auto"/>
      <w:ind w:left="1349" w:hanging="357"/>
      <w:textAlignment w:val="baseline"/>
    </w:pPr>
    <w:rPr>
      <w:sz w:val="24"/>
    </w:rPr>
  </w:style>
  <w:style w:type="character" w:styleId="AnvndHyperlnk">
    <w:name w:val="FollowedHyperlink"/>
    <w:basedOn w:val="Standardstycketeckensnitt"/>
    <w:uiPriority w:val="99"/>
    <w:semiHidden/>
    <w:unhideWhenUsed/>
    <w:rsid w:val="00512B6A"/>
    <w:rPr>
      <w:color w:val="9EA2A2" w:themeColor="followedHyperlink"/>
      <w:u w:val="single"/>
    </w:rPr>
  </w:style>
  <w:style w:type="character" w:styleId="Olstomnmnande">
    <w:name w:val="Unresolved Mention"/>
    <w:basedOn w:val="Standardstycketeckensnitt"/>
    <w:uiPriority w:val="99"/>
    <w:semiHidden/>
    <w:unhideWhenUsed/>
    <w:rsid w:val="009B19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sas9642-738863596-339/surrogate/Sp%c3%a4rrad%20journalinformation%20-%20%c3%85tkomst%20i%20Melior%2c%20S%c3%84S.pdf" TargetMode="External" Id="rId18" /><Relationship Type="http://schemas.openxmlformats.org/officeDocument/2006/relationships/hyperlink" Target="https://mellanarkiv-offentlig.vgregion.se/alfresco/s/archive/stream/public/v1/source/available/SOFIA/SAS9642-738863596-102/SURROGATE/Journaldokumentation%20i%20Melior%20%e2%80%93%20S%c3%84S-standard%20f%c3%b6r%20optimal%20textjournal.pdf" TargetMode="External" Id="rId26" /><Relationship Type="http://schemas.openxmlformats.org/officeDocument/2006/relationships/hyperlink" Target="https://mellanarkiv-offentlig.vgregion.se/alfresco/s/archive/stream/public/v1/source/available/SOFIA/SAS9642-738863596-169/SURROGATE/Signering%20av%20elektroniskt%20r%c3%b6ntgensvar%20i%20Order%20Management%20(OM).pdf"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AS9642-738863596-102/SURROGATE/Journaldokumentation%20i%20Melior%20%e2%80%93%20S%c3%84S-standard%20f%c3%b6r%20optimal%20textjournal.pdf" TargetMode="External" Id="rId17" /><Relationship Type="http://schemas.openxmlformats.org/officeDocument/2006/relationships/hyperlink" Target="http://www.riksdagen.se/sv/dokument-lagar/dokument/svensk-forfattningssamling/patientdatalag-2008355_sfs-2008-355" TargetMode="External" Id="rId25" /><Relationship Type="http://schemas.openxmlformats.org/officeDocument/2006/relationships/footer" Target="footer3.xml" Id="rId16" /><Relationship Type="http://schemas.openxmlformats.org/officeDocument/2006/relationships/hyperlink" Target="http://www.riksdagen.se/sv/dokument-lagar/dokument/svensk-forfattningssamling/patientdatalag-2008355_sfs-2008-355" TargetMode="External" Id="rId20" /><Relationship Type="http://schemas.openxmlformats.org/officeDocument/2006/relationships/theme" Target="theme/theme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vgregion.se/share/page/dp/ws/rl/archive/stream/auth/v1/source/sofia/sas190-1459433869-1299/native" TargetMode="External" Id="rId24" /><Relationship Type="http://schemas.openxmlformats.org/officeDocument/2006/relationships/header" Target="header2.xml" Id="rId15" /><Relationship Type="http://schemas.openxmlformats.org/officeDocument/2006/relationships/hyperlink" Target="https://www.socialstyrelsen.se/kunskapsstod-och-regler/regler-och-riktlinjer/foreskrifter-och-allmanna-rad/konsoliderade-foreskrifter/201640-om-journalforing-och-behandling-av-personuppgifter-i-halso--och-sjukvarden/" TargetMode="External"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hyperlink" Target="https://www.socialstyrelsen.se/kunskapsstod-och-regler/regler-och-riktlinjer/foreskrifter-och-allmanna-rad/konsoliderade-foreskrifter/201640-om-journalforing-och-behandling-av-personuppgifter-i-halso--och-sjukvarden/"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SAS9642-738863596-110/SURROGATE/Lab-modulen%20i%20Melior.pdf" TargetMode="External" Id="rId22" /><Relationship Type="http://schemas.openxmlformats.org/officeDocument/2006/relationships/hyperlink" Target="https://mellanarkiv-offentlig.vgregion.se/alfresco/s/archive/stream/public/v1/source/available/sofia/sas9642-738863596-339/surrogate/Sp%c3%a4rrad%20journalinformation%20-%20%c3%85tkomst%20i%20Melior%2c%20S%c3%84S.pdf" TargetMode="Externa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9</TotalTime>
  <Pages>4</Pages>
  <Words>665</Words>
  <Characters>7345</Characters>
  <Application>Microsoft Office Word</Application>
  <DocSecurity>0</DocSecurity>
  <Lines>61</Lines>
  <Paragraphs>15</Paragraphs>
  <ScaleCrop>false</ScaleCrop>
  <Manager/>
  <Company/>
  <LinksUpToDate>false</LinksUpToDate>
  <CharactersWithSpaces>7995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Signering av journalhandlingar, SÄS</dc:title>
  <dc:subject/>
  <dc:creator>patrik.jens.johansson@vgregion.se</dc:creator>
  <keywords/>
  <lastModifiedBy>Karin Åhlin</lastModifiedBy>
  <revision>41</revision>
  <lastPrinted>2016-03-31T10:56:00.0000000Z</lastPrinted>
  <dcterms:created xsi:type="dcterms:W3CDTF">2022-03-28T05:20:00.0000000Z</dcterms:created>
  <dcterms:modified xsi:type="dcterms:W3CDTF">2024-11-15T16:38:00.0000000Z</dcterms:modified>
</coreProperties>
</file>