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AC51C1" w14:textId="77777777" w:rsidR="00C00617" w:rsidRDefault="00C00617" w:rsidP="00F35B05">
      <w:pPr>
        <w:pStyle w:val="Rubrik2"/>
        <w:sectPr w:rsidR="00C00617" w:rsidSect="00C80A5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701" w:right="1979" w:bottom="1276" w:left="992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C93F3D" w14:textId="77777777" w:rsidR="00C00617" w:rsidRPr="00C00617" w:rsidRDefault="00C00617" w:rsidP="0092589F">
      <w:pPr>
        <w:pStyle w:val="Rubrik1"/>
      </w:pPr>
      <w:bookmarkStart w:id="1" w:name="_Hlk98170464"/>
      <w:r w:rsidRPr="00C00617">
        <w:t>Ordination och hantering av läkemedel i hälso- och sjukvård enligt HSLF­FS 2017:37, SÄS</w:t>
      </w:r>
    </w:p>
    <w:p w14:paraId="0A8BF71B" w14:textId="77777777" w:rsidR="00C00617" w:rsidRPr="00C00617" w:rsidRDefault="00C00617" w:rsidP="0092589F">
      <w:pPr>
        <w:pStyle w:val="Rubrik2"/>
      </w:pPr>
      <w:bookmarkStart w:id="2" w:name="_Toc256000055"/>
      <w:bookmarkStart w:id="3" w:name="_Toc256000041"/>
      <w:bookmarkStart w:id="4" w:name="_Toc27552790"/>
      <w:bookmarkStart w:id="5" w:name="_Toc256000000"/>
      <w:bookmarkStart w:id="6" w:name="_Toc29910864"/>
      <w:bookmarkStart w:id="7" w:name="_Toc256000013"/>
      <w:bookmarkStart w:id="8" w:name="_Toc256000027"/>
      <w:bookmarkStart w:id="9" w:name="_Toc98170038"/>
      <w:bookmarkStart w:id="10" w:name="_Toc98170928"/>
      <w:bookmarkStart w:id="11" w:name="_Toc168908727"/>
      <w:bookmarkEnd w:id="1"/>
      <w:r w:rsidRPr="00C00617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369388AC" w14:textId="7D2C7B55" w:rsidR="00C00617" w:rsidRDefault="00C00617" w:rsidP="0092589F">
      <w:pPr>
        <w:rPr>
          <w:szCs w:val="20"/>
        </w:rPr>
      </w:pPr>
      <w:r w:rsidRPr="00C00617">
        <w:rPr>
          <w:szCs w:val="20"/>
        </w:rPr>
        <w:t xml:space="preserve">En </w:t>
      </w:r>
      <w:hyperlink r:id="rId17" w:history="1">
        <w:r w:rsidRPr="000137DD">
          <w:rPr>
            <w:rStyle w:val="Hyperlnk"/>
          </w:rPr>
          <w:t>regional riktlinje för tillämpning av Socialstyrelsens föreskrifter för läkemedelshantering</w:t>
        </w:r>
      </w:hyperlink>
      <w:r w:rsidRPr="00C00617">
        <w:rPr>
          <w:szCs w:val="20"/>
        </w:rPr>
        <w:t xml:space="preserve"> har tagits fram [1]. Den regionala riktlinjen är av nödvändighet allmänt hållen och kan inte täcka in alla de scenarier som kan uppstå i den kliniska verkligheten. Denna riktlinje har därför tagits fram som ett lokalt tillägg till den regionala riktlinjen. Även vissa verksamheter kan komma att behöva lokala tillägg.</w:t>
      </w:r>
    </w:p>
    <w:p w14:paraId="2FED4A32" w14:textId="2D20F8B0" w:rsidR="00AE53C2" w:rsidRDefault="00AE53C2" w:rsidP="001A1902">
      <w:pPr>
        <w:pStyle w:val="Rubrik2"/>
        <w:rPr>
          <w:szCs w:val="20"/>
        </w:rPr>
      </w:pPr>
      <w:bookmarkStart w:id="12" w:name="_Toc168908728"/>
      <w:r>
        <w:rPr>
          <w:szCs w:val="20"/>
        </w:rPr>
        <w:t>Förändringar sedan föregående version</w:t>
      </w:r>
      <w:bookmarkEnd w:id="12"/>
    </w:p>
    <w:p w14:paraId="1468C42E" w14:textId="77DBCDF5" w:rsidR="00AE53C2" w:rsidRPr="00C00617" w:rsidRDefault="00244930" w:rsidP="00AE53C2">
      <w:r>
        <w:t>Up</w:t>
      </w:r>
      <w:r w:rsidR="00243678">
        <w:t>pdatering av hänvisningar/länkar.</w:t>
      </w:r>
    </w:p>
    <w:p w14:paraId="54EEFB5C" w14:textId="77777777" w:rsidR="00C00617" w:rsidRPr="00AE53C2" w:rsidRDefault="00C00617" w:rsidP="00AE53C2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AE53C2">
        <w:rPr>
          <w:rFonts w:asciiTheme="majorHAnsi" w:hAnsiTheme="majorHAnsi" w:cstheme="majorHAnsi"/>
          <w:sz w:val="28"/>
          <w:szCs w:val="28"/>
        </w:rPr>
        <w:t>Innehållsförteckning</w:t>
      </w:r>
    </w:p>
    <w:p w14:paraId="3FAF3A6D" w14:textId="481F946D" w:rsidR="00244930" w:rsidRDefault="008500D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</w:rPr>
        <w:fldChar w:fldCharType="separate"/>
      </w:r>
      <w:hyperlink w:anchor="_Toc168908727" w:history="1">
        <w:r w:rsidR="00244930" w:rsidRPr="00C51C15">
          <w:rPr>
            <w:rStyle w:val="Hyperlnk"/>
            <w:rFonts w:eastAsia="MS Gothic"/>
            <w:noProof/>
          </w:rPr>
          <w:t>Sammanfattning</w:t>
        </w:r>
        <w:r w:rsidR="00244930">
          <w:rPr>
            <w:noProof/>
            <w:webHidden/>
          </w:rPr>
          <w:tab/>
        </w:r>
        <w:r w:rsidR="00244930">
          <w:rPr>
            <w:noProof/>
            <w:webHidden/>
          </w:rPr>
          <w:fldChar w:fldCharType="begin"/>
        </w:r>
        <w:r w:rsidR="00244930">
          <w:rPr>
            <w:noProof/>
            <w:webHidden/>
          </w:rPr>
          <w:instrText xml:space="preserve"> PAGEREF _Toc168908727 \h </w:instrText>
        </w:r>
        <w:r w:rsidR="00244930">
          <w:rPr>
            <w:noProof/>
            <w:webHidden/>
          </w:rPr>
        </w:r>
        <w:r w:rsidR="00244930">
          <w:rPr>
            <w:noProof/>
            <w:webHidden/>
          </w:rPr>
          <w:fldChar w:fldCharType="separate"/>
        </w:r>
        <w:r w:rsidR="00244930">
          <w:rPr>
            <w:noProof/>
            <w:webHidden/>
          </w:rPr>
          <w:t>1</w:t>
        </w:r>
        <w:r w:rsidR="00244930">
          <w:rPr>
            <w:noProof/>
            <w:webHidden/>
          </w:rPr>
          <w:fldChar w:fldCharType="end"/>
        </w:r>
      </w:hyperlink>
    </w:p>
    <w:p w14:paraId="40613C0B" w14:textId="0DF64415" w:rsidR="00244930" w:rsidRDefault="0024493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28" w:history="1">
        <w:r w:rsidRPr="00C51C15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D4940AB" w14:textId="28C51D50" w:rsidR="00244930" w:rsidRDefault="0024493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29" w:history="1">
        <w:r w:rsidRPr="00C51C15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2E42D5AF" w14:textId="700BB35E" w:rsidR="00244930" w:rsidRDefault="0024493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0" w:history="1">
        <w:r w:rsidRPr="00C51C15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50C7443" w14:textId="6030791C" w:rsidR="00244930" w:rsidRDefault="0024493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1" w:history="1">
        <w:r w:rsidRPr="00C51C15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9D51870" w14:textId="50AA2B15" w:rsidR="00244930" w:rsidRDefault="0024493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2" w:history="1">
        <w:r w:rsidRPr="00C51C15">
          <w:rPr>
            <w:rStyle w:val="Hyperlnk"/>
            <w:rFonts w:eastAsia="MS Gothic"/>
            <w:noProof/>
          </w:rPr>
          <w:t>Ordination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F176251" w14:textId="277CEF47" w:rsidR="00244930" w:rsidRDefault="0024493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3" w:history="1">
        <w:r w:rsidRPr="00C51C15">
          <w:rPr>
            <w:rStyle w:val="Hyperlnk"/>
            <w:rFonts w:eastAsia="MS Gothic"/>
            <w:noProof/>
          </w:rPr>
          <w:t>Utfärdande av generella direktiv (benämns GO i Melior)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F23B144" w14:textId="0D23D807" w:rsidR="00244930" w:rsidRDefault="0024493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4" w:history="1">
        <w:r w:rsidRPr="00C51C15">
          <w:rPr>
            <w:rStyle w:val="Hyperlnk"/>
            <w:rFonts w:eastAsia="MS Gothic"/>
            <w:noProof/>
          </w:rPr>
          <w:t>Likvärdiga och utbytbara läkemedel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7545080" w14:textId="7776EF5B" w:rsidR="00244930" w:rsidRDefault="0024493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5" w:history="1">
        <w:r w:rsidRPr="00C51C15">
          <w:rPr>
            <w:rStyle w:val="Hyperlnk"/>
            <w:rFonts w:eastAsia="MS Gothic"/>
            <w:noProof/>
          </w:rPr>
          <w:t>Dosjustering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8A10D53" w14:textId="58F8153C" w:rsidR="00244930" w:rsidRDefault="0024493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6" w:history="1">
        <w:r w:rsidRPr="00C51C15">
          <w:rPr>
            <w:rStyle w:val="Hyperlnk"/>
            <w:rFonts w:eastAsia="MS Gothic"/>
            <w:noProof/>
          </w:rPr>
          <w:t>Delegering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589064B" w14:textId="1632E8A4" w:rsidR="00244930" w:rsidRDefault="0024493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7" w:history="1">
        <w:r w:rsidRPr="00C51C15">
          <w:rPr>
            <w:rStyle w:val="Hyperlnk"/>
            <w:rFonts w:eastAsia="MS Gothic"/>
            <w:noProof/>
          </w:rPr>
          <w:t>Dokumentation vid delegering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4C31641" w14:textId="436197BB" w:rsidR="00244930" w:rsidRDefault="0024493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8" w:history="1">
        <w:r w:rsidRPr="00C51C15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B399F7F" w14:textId="45F16998" w:rsidR="00244930" w:rsidRDefault="0024493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39" w:history="1">
        <w:r w:rsidRPr="00C51C15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CA8837C" w14:textId="0A6AA2DA" w:rsidR="00244930" w:rsidRDefault="0024493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40" w:history="1">
        <w:r w:rsidRPr="00C51C15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27C8F64D" w14:textId="262E00E6" w:rsidR="00244930" w:rsidRDefault="0024493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68908741" w:history="1">
        <w:r w:rsidRPr="00C51C15">
          <w:rPr>
            <w:rStyle w:val="Hyperlnk"/>
            <w:rFonts w:eastAsia="MS Gothic"/>
            <w:noProof/>
          </w:rPr>
          <w:t>Bilaga 2: Förslag på lämpliga läkemedel som kan bli föremål för delegering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_Toc168908741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4F1BF574" w14:textId="78EF3ABF" w:rsidR="00C00617" w:rsidRPr="00F96CB3" w:rsidRDefault="008500D1" w:rsidP="00C80A57">
      <w:pPr>
        <w:keepNext/>
        <w:keepLines/>
        <w:spacing w:before="240" w:after="40"/>
        <w:rPr>
          <w:b/>
          <w:bCs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lastRenderedPageBreak/>
        <w:fldChar w:fldCharType="end"/>
      </w:r>
      <w:r w:rsidR="00C00617" w:rsidRPr="00F96CB3">
        <w:rPr>
          <w:b/>
          <w:bCs/>
        </w:rPr>
        <w:t>Bilagor</w:t>
      </w:r>
    </w:p>
    <w:p w14:paraId="7EA43449" w14:textId="1C6CD397" w:rsidR="00C00617" w:rsidRPr="00C00617" w:rsidRDefault="00C00617" w:rsidP="00C80A57">
      <w:pPr>
        <w:keepNext/>
        <w:keepLines/>
        <w:rPr>
          <w:szCs w:val="20"/>
        </w:rPr>
      </w:pPr>
      <w:r w:rsidRPr="00C00617">
        <w:rPr>
          <w:szCs w:val="20"/>
        </w:rPr>
        <w:t xml:space="preserve">Bilaga 1, </w:t>
      </w:r>
      <w:hyperlink r:id="rId18" w:history="1">
        <w:r w:rsidRPr="008500D1">
          <w:rPr>
            <w:rStyle w:val="Hyperlnk"/>
          </w:rPr>
          <w:t>Utbytbara rekvisitionsläkemedel till patient, SÄS</w:t>
        </w:r>
      </w:hyperlink>
      <w:r w:rsidRPr="00C00617">
        <w:rPr>
          <w:szCs w:val="20"/>
        </w:rPr>
        <w:br/>
        <w:t xml:space="preserve">Bilaga 2, </w:t>
      </w:r>
      <w:hyperlink w:anchor="Bilaga2" w:history="1">
        <w:r w:rsidRPr="008500D1">
          <w:rPr>
            <w:rStyle w:val="Hyperlnk"/>
          </w:rPr>
          <w:t>Förslag på lämpliga läkemedel som kan bli föremål för delegering</w:t>
        </w:r>
      </w:hyperlink>
    </w:p>
    <w:p w14:paraId="742AC1C7" w14:textId="77777777" w:rsidR="00C00617" w:rsidRPr="00244930" w:rsidRDefault="00C00617" w:rsidP="00244930">
      <w:pPr>
        <w:pStyle w:val="Rubrik2"/>
      </w:pPr>
      <w:bookmarkStart w:id="13" w:name="_Toc256000056"/>
      <w:bookmarkStart w:id="14" w:name="_Toc256000042"/>
      <w:bookmarkStart w:id="15" w:name="_Toc27552791"/>
      <w:bookmarkStart w:id="16" w:name="_Toc256000001"/>
      <w:bookmarkStart w:id="17" w:name="_Toc29910865"/>
      <w:bookmarkStart w:id="18" w:name="_Toc256000014"/>
      <w:bookmarkStart w:id="19" w:name="_Toc256000028"/>
      <w:bookmarkStart w:id="20" w:name="_Toc98170039"/>
      <w:bookmarkStart w:id="21" w:name="_Toc98170929"/>
      <w:bookmarkStart w:id="22" w:name="_Toc168908729"/>
      <w:r w:rsidRPr="00244930">
        <w:t>Bakgrund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</w:p>
    <w:p w14:paraId="2758ECCD" w14:textId="5BEF2346" w:rsidR="00C00617" w:rsidRPr="00C00617" w:rsidRDefault="00C00617" w:rsidP="00AE53C2">
      <w:pPr>
        <w:rPr>
          <w:szCs w:val="20"/>
        </w:rPr>
      </w:pPr>
      <w:r w:rsidRPr="00C00617">
        <w:rPr>
          <w:szCs w:val="20"/>
        </w:rPr>
        <w:t xml:space="preserve">1 januari 2017 ersattes SOSFS 2000:1 av </w:t>
      </w:r>
      <w:hyperlink r:id="rId19" w:history="1">
        <w:r w:rsidRPr="00626A32">
          <w:rPr>
            <w:rStyle w:val="Hyperlnk"/>
          </w:rPr>
          <w:t>HSLF-FS 2017:37</w:t>
        </w:r>
      </w:hyperlink>
      <w:r w:rsidRPr="00C00617">
        <w:rPr>
          <w:szCs w:val="20"/>
        </w:rPr>
        <w:t xml:space="preserve"> [2]. Författ</w:t>
      </w:r>
      <w:r w:rsidRPr="00C00617">
        <w:rPr>
          <w:szCs w:val="20"/>
        </w:rPr>
        <w:softHyphen/>
        <w:t>ningen gäller läkemedelshantering i hälso- och sjukvården och ska stödja hälso- och sjukvården i arbetet för en säker läkemedelshantering hela vägen från ordination och administrering till uppföljning.</w:t>
      </w:r>
    </w:p>
    <w:p w14:paraId="0C565666" w14:textId="77777777" w:rsidR="00C00617" w:rsidRPr="00C00617" w:rsidRDefault="00C00617" w:rsidP="00626A32">
      <w:pPr>
        <w:pStyle w:val="Rubrik2"/>
      </w:pPr>
      <w:bookmarkStart w:id="23" w:name="_Toc256000057"/>
      <w:bookmarkStart w:id="24" w:name="_Toc256000043"/>
      <w:bookmarkStart w:id="25" w:name="_Toc27552792"/>
      <w:bookmarkStart w:id="26" w:name="_Toc256000002"/>
      <w:bookmarkStart w:id="27" w:name="_Toc29910866"/>
      <w:bookmarkStart w:id="28" w:name="_Toc256000015"/>
      <w:bookmarkStart w:id="29" w:name="_Toc256000029"/>
      <w:bookmarkStart w:id="30" w:name="_Toc98170040"/>
      <w:bookmarkStart w:id="31" w:name="_Toc98170930"/>
      <w:bookmarkStart w:id="32" w:name="_Toc168908730"/>
      <w:r w:rsidRPr="00C00617">
        <w:t>Förutsättningar</w:t>
      </w:r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673D43AB" w14:textId="77777777" w:rsidR="00C00617" w:rsidRPr="00C00617" w:rsidRDefault="00C00617" w:rsidP="00626A32">
      <w:r w:rsidRPr="00C00617">
        <w:t>Hälso- och sjukvården ska bedrivas så att kraven på en god vård uppfylls (5 kap. 1§ Hälso-och sjukvårdslagen (HSL 2017:30) [3].</w:t>
      </w:r>
    </w:p>
    <w:p w14:paraId="3459F54D" w14:textId="6851F0C6" w:rsidR="00C00617" w:rsidRPr="00C00617" w:rsidRDefault="00C00617" w:rsidP="00626A32">
      <w:r w:rsidRPr="00C00617">
        <w:t>Där det bedrivs hälso-och sjukvård ska det finnas den personal, de lokaler och den utrustning som behövs för att en god vård ska kunna ges (5 kap. 2 § HSL). Vårdgivaren ska planera, leda och kontrollera verksamheten på ett sätt som leder till att kraven god vård i HSL upprätthålls (3 kap. 1 § patientsäkerhetslagen (2010:659) [4] och i Socialstyrelsens föreskrifter och allmänna råd, (</w:t>
      </w:r>
      <w:bookmarkStart w:id="33" w:name="_Hlk25855563"/>
      <w:r w:rsidRPr="00C00617">
        <w:t>2011:9) ledningssystem för systematiskt kvalitetsarbete</w:t>
      </w:r>
      <w:bookmarkEnd w:id="33"/>
      <w:r w:rsidRPr="00C00617">
        <w:t xml:space="preserve"> [5].</w:t>
      </w:r>
    </w:p>
    <w:p w14:paraId="608FD8FE" w14:textId="77777777" w:rsidR="00C00617" w:rsidRPr="00C00617" w:rsidRDefault="00C00617" w:rsidP="00C47630">
      <w:pPr>
        <w:pStyle w:val="Rubrik2"/>
      </w:pPr>
      <w:bookmarkStart w:id="34" w:name="_Toc256000058"/>
      <w:bookmarkStart w:id="35" w:name="_Toc256000044"/>
      <w:bookmarkStart w:id="36" w:name="_Toc27552793"/>
      <w:bookmarkStart w:id="37" w:name="_Toc256000003"/>
      <w:bookmarkStart w:id="38" w:name="_Toc29910867"/>
      <w:bookmarkStart w:id="39" w:name="_Toc256000016"/>
      <w:bookmarkStart w:id="40" w:name="_Toc256000030"/>
      <w:bookmarkStart w:id="41" w:name="_Toc98170041"/>
      <w:bookmarkStart w:id="42" w:name="_Toc98170931"/>
      <w:bookmarkStart w:id="43" w:name="_Toc168908731"/>
      <w:r w:rsidRPr="00C00617">
        <w:t>Genomförande</w:t>
      </w:r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098472E6" w14:textId="41ACFFF0" w:rsidR="00C00617" w:rsidRPr="00C00617" w:rsidRDefault="00C00617" w:rsidP="00C47630">
      <w:pPr>
        <w:pStyle w:val="Rubrik3"/>
        <w:spacing w:before="120"/>
      </w:pPr>
      <w:bookmarkStart w:id="44" w:name="_Toc256000059"/>
      <w:bookmarkStart w:id="45" w:name="_Toc256000045"/>
      <w:bookmarkStart w:id="46" w:name="_Toc27552794"/>
      <w:bookmarkStart w:id="47" w:name="_Toc256000004"/>
      <w:bookmarkStart w:id="48" w:name="_Toc29910868"/>
      <w:bookmarkStart w:id="49" w:name="_Toc256000017"/>
      <w:bookmarkStart w:id="50" w:name="_Toc256000031"/>
      <w:bookmarkStart w:id="51" w:name="_Toc98170042"/>
      <w:bookmarkStart w:id="52" w:name="_Toc98170932"/>
      <w:bookmarkStart w:id="53" w:name="_Toc168908732"/>
      <w:r w:rsidRPr="00C00617">
        <w:t>Ordination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3938A73D" w14:textId="3F8AA783" w:rsidR="00C00617" w:rsidRPr="00C00617" w:rsidRDefault="00C00617" w:rsidP="00C47630">
      <w:pPr>
        <w:rPr>
          <w:szCs w:val="20"/>
          <w:u w:val="single"/>
        </w:rPr>
      </w:pPr>
      <w:r w:rsidRPr="00C00617">
        <w:rPr>
          <w:szCs w:val="20"/>
        </w:rPr>
        <w:t xml:space="preserve">Läkare ansvarar för ordination av läkemedel inklusive licensmotivering i förekommande fall, se SÄS-övergripande riktlinje </w:t>
      </w:r>
      <w:hyperlink r:id="rId20" w:history="1">
        <w:r w:rsidRPr="00FA0705">
          <w:rPr>
            <w:rStyle w:val="Hyperlnk"/>
          </w:rPr>
          <w:t>Läkemedelsdokumen</w:t>
        </w:r>
        <w:r w:rsidRPr="00FA0705">
          <w:rPr>
            <w:rStyle w:val="Hyperlnk"/>
          </w:rPr>
          <w:softHyphen/>
          <w:t>tation på SÄS</w:t>
        </w:r>
      </w:hyperlink>
      <w:r w:rsidRPr="00C00617">
        <w:rPr>
          <w:color w:val="0000FF"/>
          <w:szCs w:val="20"/>
        </w:rPr>
        <w:t xml:space="preserve"> </w:t>
      </w:r>
      <w:r w:rsidRPr="00C00617">
        <w:t>[6].</w:t>
      </w:r>
    </w:p>
    <w:p w14:paraId="4D74A627" w14:textId="446988D2" w:rsidR="00C00617" w:rsidRPr="00C00617" w:rsidRDefault="00C00617" w:rsidP="00C47630">
      <w:pPr>
        <w:rPr>
          <w:szCs w:val="20"/>
        </w:rPr>
      </w:pPr>
      <w:r w:rsidRPr="00C00617">
        <w:rPr>
          <w:szCs w:val="20"/>
        </w:rPr>
        <w:t>Läkaren ansvarar för att läkemedelslistan hålls uppdaterad och att läke</w:t>
      </w:r>
      <w:r w:rsidRPr="00C00617">
        <w:rPr>
          <w:szCs w:val="20"/>
        </w:rPr>
        <w:softHyphen/>
        <w:t xml:space="preserve">medelsgenomgång utförs enligt regional medicinsk riktlinje </w:t>
      </w:r>
      <w:hyperlink r:id="rId21" w:history="1">
        <w:r w:rsidRPr="00FA0705">
          <w:rPr>
            <w:rStyle w:val="Hyperlnk"/>
          </w:rPr>
          <w:t>Läkemedels</w:t>
        </w:r>
        <w:r w:rsidRPr="00FA0705">
          <w:rPr>
            <w:rStyle w:val="Hyperlnk"/>
          </w:rPr>
          <w:softHyphen/>
          <w:t>genomgång och läkemedelsberättelse</w:t>
        </w:r>
      </w:hyperlink>
      <w:r w:rsidRPr="00C00617">
        <w:rPr>
          <w:szCs w:val="20"/>
        </w:rPr>
        <w:t xml:space="preserve"> [7] samt sjukhusövergripande riktlinje </w:t>
      </w:r>
      <w:hyperlink r:id="rId22" w:history="1">
        <w:r w:rsidRPr="001140C8">
          <w:rPr>
            <w:rStyle w:val="Hyperlnk"/>
          </w:rPr>
          <w:t>Läkemedelsgenomgång och läkemedelsberättelse på SÄS</w:t>
        </w:r>
      </w:hyperlink>
      <w:r w:rsidRPr="00C00617">
        <w:rPr>
          <w:szCs w:val="20"/>
        </w:rPr>
        <w:t xml:space="preserve"> [8].</w:t>
      </w:r>
    </w:p>
    <w:p w14:paraId="0F16FB97" w14:textId="77777777" w:rsidR="00C00617" w:rsidRPr="00C00617" w:rsidRDefault="00C00617" w:rsidP="001140C8">
      <w:pPr>
        <w:pStyle w:val="MellanrubrikVGR"/>
      </w:pPr>
      <w:bookmarkStart w:id="54" w:name="_Toc256000060"/>
      <w:bookmarkStart w:id="55" w:name="_Toc256000046"/>
      <w:bookmarkStart w:id="56" w:name="_Toc27552795"/>
      <w:bookmarkStart w:id="57" w:name="_Toc256000005"/>
      <w:bookmarkStart w:id="58" w:name="_Toc29910869"/>
      <w:bookmarkStart w:id="59" w:name="_Toc256000018"/>
      <w:bookmarkStart w:id="60" w:name="_Toc256000032"/>
      <w:bookmarkStart w:id="61" w:name="_Toc98170043"/>
      <w:bookmarkStart w:id="62" w:name="_Toc98170933"/>
      <w:bookmarkStart w:id="63" w:name="_Toc168908733"/>
      <w:r w:rsidRPr="00C00617">
        <w:t>Utfärdande av generella direktiv (benämns GO i Melior)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</w:p>
    <w:p w14:paraId="7FBE8606" w14:textId="77777777" w:rsidR="00C00617" w:rsidRPr="00C00617" w:rsidRDefault="00C00617" w:rsidP="001140C8">
      <w:r w:rsidRPr="00C00617">
        <w:t>Endast verksamhetschef (om denne är läkare) eller medicinsk ansvarig läkare får utfärda generella direktiv om läkemedelsbehandling. Ett generellt direktiv ska vara skriftligt och innehålla uppgifter om</w:t>
      </w:r>
    </w:p>
    <w:p w14:paraId="4B28A0E5" w14:textId="77777777" w:rsidR="00C00617" w:rsidRPr="00C00617" w:rsidRDefault="00C00617" w:rsidP="001140C8">
      <w:pPr>
        <w:pStyle w:val="Punktlistanumrerad"/>
      </w:pPr>
      <w:r w:rsidRPr="00C00617">
        <w:t>läkemedelsnamn eller aktiv substans,</w:t>
      </w:r>
    </w:p>
    <w:p w14:paraId="70B14FD3" w14:textId="77777777" w:rsidR="00C00617" w:rsidRPr="00C00617" w:rsidRDefault="00C00617" w:rsidP="001140C8">
      <w:pPr>
        <w:pStyle w:val="Punktlistanumrerad"/>
      </w:pPr>
      <w:r w:rsidRPr="00C00617">
        <w:t>läkemedelsform,</w:t>
      </w:r>
    </w:p>
    <w:p w14:paraId="5D503B4D" w14:textId="77777777" w:rsidR="00C00617" w:rsidRPr="00C00617" w:rsidRDefault="00C00617" w:rsidP="001140C8">
      <w:pPr>
        <w:pStyle w:val="Punktlistanumrerad"/>
      </w:pPr>
      <w:r w:rsidRPr="00C00617">
        <w:t>läkemedlets styrka,</w:t>
      </w:r>
    </w:p>
    <w:p w14:paraId="69FFD74E" w14:textId="77777777" w:rsidR="00C00617" w:rsidRPr="00C00617" w:rsidRDefault="00C00617" w:rsidP="001140C8">
      <w:pPr>
        <w:pStyle w:val="Punktlistanumrerad"/>
      </w:pPr>
      <w:r w:rsidRPr="00C00617">
        <w:lastRenderedPageBreak/>
        <w:t>dosering,</w:t>
      </w:r>
    </w:p>
    <w:p w14:paraId="16F3BF7A" w14:textId="77777777" w:rsidR="00C00617" w:rsidRPr="00C00617" w:rsidRDefault="00C00617" w:rsidP="001140C8">
      <w:pPr>
        <w:pStyle w:val="Punktlistanumrerad"/>
      </w:pPr>
      <w:proofErr w:type="spellStart"/>
      <w:r w:rsidRPr="00C00617">
        <w:t>maxdos</w:t>
      </w:r>
      <w:proofErr w:type="spellEnd"/>
      <w:r w:rsidRPr="00C00617">
        <w:t>,</w:t>
      </w:r>
    </w:p>
    <w:p w14:paraId="200573A1" w14:textId="77777777" w:rsidR="00C00617" w:rsidRPr="00C00617" w:rsidRDefault="00C00617" w:rsidP="001140C8">
      <w:pPr>
        <w:pStyle w:val="Punktlistanumrerad"/>
      </w:pPr>
      <w:r w:rsidRPr="00C00617">
        <w:t>administreringssätt,</w:t>
      </w:r>
    </w:p>
    <w:p w14:paraId="0C31A5D5" w14:textId="77777777" w:rsidR="00C00617" w:rsidRPr="00C00617" w:rsidRDefault="00C00617" w:rsidP="001140C8">
      <w:pPr>
        <w:pStyle w:val="Punktlistanumrerad"/>
      </w:pPr>
      <w:r w:rsidRPr="00C00617">
        <w:t>indikationer och kontraindikationer samt antalet tillfällen som läkemedlet får ges utan att en läkare kontaktas.</w:t>
      </w:r>
    </w:p>
    <w:p w14:paraId="67B394A6" w14:textId="5428A25C" w:rsidR="00C00617" w:rsidRPr="00C00617" w:rsidRDefault="00C00617" w:rsidP="00701BC4">
      <w:pPr>
        <w:spacing w:before="120"/>
        <w:rPr>
          <w:szCs w:val="20"/>
        </w:rPr>
      </w:pPr>
      <w:r w:rsidRPr="00C00617">
        <w:rPr>
          <w:szCs w:val="20"/>
        </w:rPr>
        <w:t xml:space="preserve">Fyll i regional mall 7, </w:t>
      </w:r>
      <w:hyperlink r:id="rId23" w:history="1">
        <w:r w:rsidRPr="00F741BC">
          <w:rPr>
            <w:rStyle w:val="Hyperlnk"/>
          </w:rPr>
          <w:t>Generella direktiv om läkemedelsbehandling</w:t>
        </w:r>
      </w:hyperlink>
      <w:r w:rsidRPr="00C00617">
        <w:rPr>
          <w:szCs w:val="20"/>
        </w:rPr>
        <w:t xml:space="preserve"> [9].</w:t>
      </w:r>
    </w:p>
    <w:p w14:paraId="6F5A8DF3" w14:textId="77777777" w:rsidR="00C00617" w:rsidRPr="00C00617" w:rsidRDefault="00C00617" w:rsidP="00701BC4">
      <w:pPr>
        <w:rPr>
          <w:szCs w:val="20"/>
        </w:rPr>
      </w:pPr>
      <w:r w:rsidRPr="00C00617">
        <w:rPr>
          <w:szCs w:val="20"/>
        </w:rPr>
        <w:t xml:space="preserve">Observera att läkemedel enligt generella direktiv </w:t>
      </w:r>
      <w:r w:rsidRPr="00C00617">
        <w:rPr>
          <w:b/>
          <w:szCs w:val="20"/>
        </w:rPr>
        <w:t>inte</w:t>
      </w:r>
      <w:r w:rsidRPr="00C00617">
        <w:rPr>
          <w:szCs w:val="20"/>
        </w:rPr>
        <w:t xml:space="preserve"> kan delegeras enligt författningen. Detta innebär att endast legitimerade sjuksköterskor kan iordningställa, administrera/överlämna och signera generella ordinationer.</w:t>
      </w:r>
    </w:p>
    <w:p w14:paraId="0004A7D4" w14:textId="77777777" w:rsidR="00C00617" w:rsidRPr="00C00617" w:rsidRDefault="00C00617" w:rsidP="00F741BC">
      <w:pPr>
        <w:pStyle w:val="MellanrubrikVGR"/>
      </w:pPr>
      <w:bookmarkStart w:id="64" w:name="_Toc256000061"/>
      <w:bookmarkStart w:id="65" w:name="_Toc256000047"/>
      <w:bookmarkStart w:id="66" w:name="_Toc27552796"/>
      <w:bookmarkStart w:id="67" w:name="_Toc256000006"/>
      <w:bookmarkStart w:id="68" w:name="_Toc29910870"/>
      <w:bookmarkStart w:id="69" w:name="_Toc256000019"/>
      <w:bookmarkStart w:id="70" w:name="_Toc256000033"/>
      <w:bookmarkStart w:id="71" w:name="_Toc98170044"/>
      <w:bookmarkStart w:id="72" w:name="_Toc98170934"/>
      <w:bookmarkStart w:id="73" w:name="_Toc168908734"/>
      <w:r w:rsidRPr="00C00617">
        <w:t>Likvärdiga och utbytbara läkemedel</w:t>
      </w:r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</w:p>
    <w:p w14:paraId="4DA72FEE" w14:textId="77777777" w:rsidR="00C00617" w:rsidRPr="00C00617" w:rsidRDefault="00C00617" w:rsidP="00F741BC">
      <w:r w:rsidRPr="00C00617">
        <w:t>Vid ordination på sjukhus ska läkare i möjligaste mån ordinera utifrån det sortiment som finns på enheten/sjukhuset. Detta för att undvika utbyten i samband med iordningställande. Enligt beslut i styrgrupp läkemedel, SÄS, kan sjuksköterska utan att fråga läkare, byta till likvärdigt läkemedel enligt Läkemedelsverkets utbyteslista.</w:t>
      </w:r>
    </w:p>
    <w:p w14:paraId="21E694FB" w14:textId="183D30A5" w:rsidR="00C00617" w:rsidRPr="00C00617" w:rsidRDefault="00C00617" w:rsidP="00F741BC">
      <w:r w:rsidRPr="00C00617">
        <w:t xml:space="preserve">Information om utbyte finns i utbytesfunktionen i </w:t>
      </w:r>
      <w:hyperlink r:id="rId24" w:history="1">
        <w:r w:rsidRPr="00F741BC">
          <w:rPr>
            <w:rStyle w:val="Hyperlnk"/>
          </w:rPr>
          <w:t>Fass.se</w:t>
        </w:r>
      </w:hyperlink>
      <w:r w:rsidRPr="00C00617">
        <w:t xml:space="preserve"> [10]. För exempel, se bilaga 1, </w:t>
      </w:r>
      <w:hyperlink r:id="rId25" w:history="1">
        <w:r w:rsidRPr="001A3518">
          <w:rPr>
            <w:rStyle w:val="Hyperlnk"/>
          </w:rPr>
          <w:t>Beslut om hantering av utbytbara rekvisitionsläkemedel till patient</w:t>
        </w:r>
      </w:hyperlink>
      <w:r w:rsidRPr="00C00617">
        <w:t>.</w:t>
      </w:r>
    </w:p>
    <w:p w14:paraId="25EE2884" w14:textId="77777777" w:rsidR="00C00617" w:rsidRPr="00C00617" w:rsidRDefault="00C00617" w:rsidP="001A3518">
      <w:pPr>
        <w:pStyle w:val="MellanrubrikVGR"/>
      </w:pPr>
      <w:bookmarkStart w:id="74" w:name="_Toc256000062"/>
      <w:bookmarkStart w:id="75" w:name="_Toc256000048"/>
      <w:bookmarkStart w:id="76" w:name="_Toc27552797"/>
      <w:bookmarkStart w:id="77" w:name="_Toc256000007"/>
      <w:bookmarkStart w:id="78" w:name="_Toc29910871"/>
      <w:bookmarkStart w:id="79" w:name="_Toc256000020"/>
      <w:bookmarkStart w:id="80" w:name="_Toc256000034"/>
      <w:bookmarkStart w:id="81" w:name="_Toc98170045"/>
      <w:bookmarkStart w:id="82" w:name="_Toc98170935"/>
      <w:bookmarkStart w:id="83" w:name="_Toc168908735"/>
      <w:r w:rsidRPr="00C00617">
        <w:t>Dosjustering</w:t>
      </w:r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14:paraId="3C9526CC" w14:textId="77777777" w:rsidR="00C00617" w:rsidRPr="00C00617" w:rsidRDefault="00C00617" w:rsidP="001A3518">
      <w:r w:rsidRPr="00C00617">
        <w:t>Vissa av vårdgivaren angivna sjuksköterskor har möjlighet att justera dosering i en läkemedelsordination. Det får ske i de situationer där doseringen är beroende av en patients individuella mål- och mätvärden. Doseringen får justeras endast om det är förenligt med en god och säker vård. Justeringen ska göras med utgångspunkt från patientens behov.</w:t>
      </w:r>
    </w:p>
    <w:p w14:paraId="627AD995" w14:textId="77777777" w:rsidR="00A20640" w:rsidRDefault="00C00617" w:rsidP="001A3518">
      <w:r w:rsidRPr="00C00617">
        <w:t>I verksamhetens lokala rutin ska det framgå vilken kompetens en sjuk</w:t>
      </w:r>
      <w:r w:rsidRPr="00C00617">
        <w:softHyphen/>
        <w:t>sköterska ska ha och även vilket läkemedel som får dosjusteras utifrån givna mål- och mätvärden.</w:t>
      </w:r>
    </w:p>
    <w:p w14:paraId="40FE2797" w14:textId="10FD3BF7" w:rsidR="00C00617" w:rsidRPr="00C00617" w:rsidRDefault="00C00617" w:rsidP="001A3518">
      <w:r w:rsidRPr="00C00617">
        <w:t xml:space="preserve">Ta hjälp av regional mall 19a, </w:t>
      </w:r>
      <w:hyperlink r:id="rId26" w:history="1">
        <w:r w:rsidRPr="00EA2257">
          <w:rPr>
            <w:rStyle w:val="Hyperlnk"/>
            <w:szCs w:val="20"/>
          </w:rPr>
          <w:t>Lokal rutin för att dosjustera ordinerat läkemedel</w:t>
        </w:r>
      </w:hyperlink>
      <w:r w:rsidRPr="00C00617">
        <w:t xml:space="preserve"> [11] och regional mall 19b, </w:t>
      </w:r>
      <w:hyperlink r:id="rId27" w:history="1">
        <w:r w:rsidRPr="00A20640">
          <w:rPr>
            <w:rStyle w:val="Hyperlnk"/>
          </w:rPr>
          <w:t>Personligt uppdrag att dosjustera ett ordinerat läkemedel</w:t>
        </w:r>
      </w:hyperlink>
      <w:r w:rsidRPr="00C00617">
        <w:t xml:space="preserve"> [12].</w:t>
      </w:r>
    </w:p>
    <w:p w14:paraId="7141B0A2" w14:textId="77777777" w:rsidR="00C00617" w:rsidRPr="00C00617" w:rsidRDefault="00C00617" w:rsidP="001A3518">
      <w:r w:rsidRPr="00C00617">
        <w:t>Alla dosjusteringar ska dokumenteras i patientens läkemedelslista. Om patienten har öppenvårdsdos ska även Pascal uppdateras.</w:t>
      </w:r>
    </w:p>
    <w:p w14:paraId="00221C75" w14:textId="77777777" w:rsidR="00C00617" w:rsidRPr="00C00617" w:rsidRDefault="00C00617" w:rsidP="001A3518">
      <w:r w:rsidRPr="00C00617">
        <w:t>Undantag: Dosjustering på avdelningar med specialistutbildade sjuk</w:t>
      </w:r>
      <w:r w:rsidRPr="00C00617">
        <w:softHyphen/>
        <w:t xml:space="preserve">sköterskor såsom IVA och anestesi, jobbar dagligen utefter uppsatta </w:t>
      </w:r>
      <w:proofErr w:type="spellStart"/>
      <w:r w:rsidRPr="00C00617">
        <w:t>målvärden</w:t>
      </w:r>
      <w:proofErr w:type="spellEnd"/>
      <w:r w:rsidRPr="00C00617">
        <w:t xml:space="preserve"> för varje enskild patient. </w:t>
      </w:r>
      <w:proofErr w:type="spellStart"/>
      <w:r w:rsidRPr="00C00617">
        <w:t>Målvärden</w:t>
      </w:r>
      <w:proofErr w:type="spellEnd"/>
      <w:r w:rsidRPr="00C00617">
        <w:t xml:space="preserve"> är ordinerade av läkare i rondmanual alternativt anestesijournal. </w:t>
      </w:r>
      <w:proofErr w:type="spellStart"/>
      <w:r w:rsidRPr="00C00617">
        <w:t>Målvärden</w:t>
      </w:r>
      <w:proofErr w:type="spellEnd"/>
      <w:r w:rsidRPr="00C00617">
        <w:t xml:space="preserve"> för aktuella läkemedel </w:t>
      </w:r>
      <w:r w:rsidRPr="00C00617">
        <w:lastRenderedPageBreak/>
        <w:t xml:space="preserve">finns angivna i upprättade ordinationsmallar. Behörighet för sjuksköterska att dosjustera i Melior utan att det hamnar i läkarens signeringskorg ansöks av ansvarig chef via </w:t>
      </w:r>
      <w:hyperlink r:id="rId28" w:history="1">
        <w:r w:rsidRPr="00B63A72">
          <w:rPr>
            <w:rStyle w:val="Hyperlnk"/>
          </w:rPr>
          <w:t>melior.sas@vgregion.se</w:t>
        </w:r>
      </w:hyperlink>
      <w:r w:rsidRPr="00C00617">
        <w:t xml:space="preserve"> där Lokal rutin för att dosjustera ordinerat läkemedel och Personligt uppdrag att dosjustera ett ordinerat läkemedel bifogas, se ovan.</w:t>
      </w:r>
    </w:p>
    <w:p w14:paraId="37AA73AB" w14:textId="77777777" w:rsidR="00C00617" w:rsidRPr="00C00617" w:rsidRDefault="00C00617" w:rsidP="00B63A72">
      <w:pPr>
        <w:pStyle w:val="Rubrik3"/>
      </w:pPr>
      <w:bookmarkStart w:id="84" w:name="_Toc256000063"/>
      <w:bookmarkStart w:id="85" w:name="_Toc256000049"/>
      <w:bookmarkStart w:id="86" w:name="_Toc27552798"/>
      <w:bookmarkStart w:id="87" w:name="_Toc256000008"/>
      <w:bookmarkStart w:id="88" w:name="_Toc29910872"/>
      <w:bookmarkStart w:id="89" w:name="_Toc256000021"/>
      <w:bookmarkStart w:id="90" w:name="_Toc256000035"/>
      <w:bookmarkStart w:id="91" w:name="_Toc98170046"/>
      <w:bookmarkStart w:id="92" w:name="_Toc98170936"/>
      <w:bookmarkStart w:id="93" w:name="_Toc168908736"/>
      <w:r w:rsidRPr="00C00617">
        <w:t>Delegering</w:t>
      </w:r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</w:p>
    <w:p w14:paraId="212445AF" w14:textId="77777777" w:rsidR="00C00617" w:rsidRPr="00C00617" w:rsidRDefault="00C00617" w:rsidP="00B63A72">
      <w:r w:rsidRPr="00C00617">
        <w:t>Verksamhetschefen är ansvarig för att delegering sker i enlighet med god och säker vård. Delegering är inte avsedd för att lösa brist på personal eller av ekonomiska skäl (SOSFS 1997:14) [13]. Läkare, tandläkare och sjuksköterska har behörighet att delegera. Delegering får inte ske inom ambulanssjukvård.</w:t>
      </w:r>
    </w:p>
    <w:p w14:paraId="07921548" w14:textId="58D00D65" w:rsidR="00C00617" w:rsidRPr="00C00617" w:rsidRDefault="00C00617" w:rsidP="00B63A72">
      <w:r w:rsidRPr="00C00617">
        <w:t>I enlighet med de regionala riktlinjerna tillämpar SÄS en restriktiv syn på vilken läkemedelshantering som kan delegeras till icke-legitimerad personal i olika situationer. En delegation är alltid individuell och baserad på personens lämplighet och kompetens. Förslag på lämpliga läkemedel, se bilaga 2 ”</w:t>
      </w:r>
      <w:hyperlink w:anchor="Bilaga2" w:history="1">
        <w:r w:rsidRPr="00275CC7">
          <w:rPr>
            <w:rStyle w:val="Hyperlnk"/>
          </w:rPr>
          <w:t>Förslag på lämpliga läkemedel som kan bli föremål för delegering</w:t>
        </w:r>
      </w:hyperlink>
      <w:r w:rsidRPr="00C00617">
        <w:t xml:space="preserve">”. Varje </w:t>
      </w:r>
      <w:r w:rsidR="00AD5F52">
        <w:t>verksamhet</w:t>
      </w:r>
      <w:r w:rsidRPr="00C00617">
        <w:t xml:space="preserve"> ansvarar för att upprätta en egen lista. Observera att läkemedel enligt generella direktiv inte kan delegeras enligt författningen.</w:t>
      </w:r>
    </w:p>
    <w:p w14:paraId="0A47224F" w14:textId="77777777" w:rsidR="00C00617" w:rsidRPr="00C00617" w:rsidRDefault="00C00617" w:rsidP="00B63A72">
      <w:r w:rsidRPr="00C00617">
        <w:t xml:space="preserve">Den som ska ta emot en delegering av läkemedelshantering ska genomgå utbildning inom följande områden: </w:t>
      </w:r>
    </w:p>
    <w:p w14:paraId="65FBD82F" w14:textId="26184908" w:rsidR="00C00617" w:rsidRPr="00C00617" w:rsidRDefault="00C00617" w:rsidP="00275CC7">
      <w:pPr>
        <w:pStyle w:val="Punktlista"/>
      </w:pPr>
      <w:r w:rsidRPr="00C00617">
        <w:t>Allmänt vad som gäller vid delegering.</w:t>
      </w:r>
    </w:p>
    <w:p w14:paraId="09A178B7" w14:textId="0CB67D71" w:rsidR="00C00617" w:rsidRPr="00C00617" w:rsidRDefault="00C00617" w:rsidP="00275CC7">
      <w:pPr>
        <w:pStyle w:val="Punktlista"/>
      </w:pPr>
      <w:r w:rsidRPr="00C00617">
        <w:t>Basutbildning om läkemedelshantering inkluderande de risker som är förenade med hanteringen.</w:t>
      </w:r>
    </w:p>
    <w:p w14:paraId="12A0BEB4" w14:textId="77777777" w:rsidR="00C00617" w:rsidRPr="00C00617" w:rsidRDefault="00C00617" w:rsidP="00275CC7">
      <w:pPr>
        <w:pStyle w:val="Punktlista"/>
      </w:pPr>
      <w:r w:rsidRPr="00C00617">
        <w:t>Journalföring av läkemedel.</w:t>
      </w:r>
    </w:p>
    <w:p w14:paraId="3BC0B809" w14:textId="77777777" w:rsidR="00C00617" w:rsidRPr="00C00617" w:rsidRDefault="00C00617" w:rsidP="00275CC7">
      <w:pPr>
        <w:pStyle w:val="Punktlista"/>
      </w:pPr>
      <w:r w:rsidRPr="00C00617">
        <w:t>Riktade utbildningar för delegerat moment.</w:t>
      </w:r>
    </w:p>
    <w:p w14:paraId="6B611765" w14:textId="77777777" w:rsidR="00C00617" w:rsidRPr="00C00617" w:rsidRDefault="00C00617" w:rsidP="00275CC7">
      <w:pPr>
        <w:pStyle w:val="Punktlista"/>
      </w:pPr>
      <w:r w:rsidRPr="00C00617">
        <w:t>Godkänt resultat i kunskapstest och praktiskt prov dokumenteras – ny bedömning årligen.</w:t>
      </w:r>
    </w:p>
    <w:p w14:paraId="06CB6DA3" w14:textId="77777777" w:rsidR="00C00617" w:rsidRPr="00C00617" w:rsidRDefault="00C00617" w:rsidP="00275CC7">
      <w:pPr>
        <w:pStyle w:val="Punktlista"/>
      </w:pPr>
      <w:r w:rsidRPr="00C00617">
        <w:t>Observera att det är frivilligt att ta emot en delegation.</w:t>
      </w:r>
    </w:p>
    <w:p w14:paraId="4539C814" w14:textId="77777777" w:rsidR="00C00617" w:rsidRPr="00C00617" w:rsidRDefault="00C00617" w:rsidP="006C4D74">
      <w:r w:rsidRPr="00C00617">
        <w:t xml:space="preserve">Utbildningens nivå kan anpassas efter vilka läkemedel och vilka situationer delegationen avser. Utöver detta måste den som lämnar delegationen bedöma om ytterligare utbildning krävs, </w:t>
      </w:r>
      <w:proofErr w:type="gramStart"/>
      <w:r w:rsidRPr="00C00617">
        <w:t>t.ex.</w:t>
      </w:r>
      <w:proofErr w:type="gramEnd"/>
      <w:r w:rsidRPr="00C00617">
        <w:t xml:space="preserve"> utbildning som är anpassad till aktuell vårdinriktning samt typ av läkemedel och situation.</w:t>
      </w:r>
    </w:p>
    <w:p w14:paraId="54BD7424" w14:textId="77777777" w:rsidR="00C00617" w:rsidRPr="00C00617" w:rsidRDefault="00C00617" w:rsidP="006C4D74">
      <w:r w:rsidRPr="00C00617">
        <w:t>Sjukvårdsapoteket VGR/SÄS kan vara behjälplig med grundläggande utbildningsmaterial.</w:t>
      </w:r>
    </w:p>
    <w:p w14:paraId="031D70DC" w14:textId="1D82824E" w:rsidR="00C00617" w:rsidRPr="00C00617" w:rsidRDefault="00C00617" w:rsidP="006C4D74">
      <w:r w:rsidRPr="00C00617">
        <w:t xml:space="preserve">Delegation ska om möjligt utgå från vårdenhetschef, om denna är legitimerad sjuksköterska, med praktisk kunskap inom aktuella moment. Om detta inte är möjligt kan vårdenhetschef utse annan sjuksköterska </w:t>
      </w:r>
      <w:r w:rsidRPr="00C00617">
        <w:lastRenderedPageBreak/>
        <w:t>med praktisk kunskap kring aktuella moment att ansvara för delegation. Den person som utfärdar delegation ska ha erforderlig utbildning i ansvarsfrågan och hur delegeringen ska dokumenteras och följas upp i enlighet med författningen.</w:t>
      </w:r>
    </w:p>
    <w:p w14:paraId="1B7F4AFE" w14:textId="36732FC6" w:rsidR="00C00617" w:rsidRPr="00C00617" w:rsidRDefault="00C00617" w:rsidP="006C4D74">
      <w:r w:rsidRPr="00C00617">
        <w:t xml:space="preserve">Se regional mall 20a, </w:t>
      </w:r>
      <w:hyperlink r:id="rId29" w:history="1">
        <w:r w:rsidRPr="007C0D42">
          <w:rPr>
            <w:rStyle w:val="Hyperlnk"/>
          </w:rPr>
          <w:t>Uppdrag att delegera moment inom läkemedelshantering</w:t>
        </w:r>
      </w:hyperlink>
      <w:r w:rsidRPr="00C00617">
        <w:t xml:space="preserve"> [14] samt mall 20b, </w:t>
      </w:r>
      <w:hyperlink r:id="rId30" w:history="1">
        <w:r w:rsidRPr="007C0D42">
          <w:rPr>
            <w:rStyle w:val="Hyperlnk"/>
          </w:rPr>
          <w:t>Delegeringsbeslut avseende läkemedelshantering</w:t>
        </w:r>
      </w:hyperlink>
      <w:r w:rsidRPr="00C00617">
        <w:t xml:space="preserve"> [15].</w:t>
      </w:r>
    </w:p>
    <w:p w14:paraId="7D6CA60C" w14:textId="5F5CC840" w:rsidR="00C00617" w:rsidRPr="00C00617" w:rsidRDefault="00C00617" w:rsidP="007C0D42">
      <w:pPr>
        <w:pStyle w:val="Rubrik3"/>
      </w:pPr>
      <w:bookmarkStart w:id="94" w:name="_Toc256000064"/>
      <w:bookmarkStart w:id="95" w:name="_Toc256000050"/>
      <w:bookmarkStart w:id="96" w:name="_Toc27552799"/>
      <w:bookmarkStart w:id="97" w:name="_Toc256000009"/>
      <w:bookmarkStart w:id="98" w:name="_Toc29910873"/>
      <w:bookmarkStart w:id="99" w:name="_Toc256000022"/>
      <w:bookmarkStart w:id="100" w:name="_Toc256000036"/>
      <w:bookmarkStart w:id="101" w:name="_Toc98170047"/>
      <w:bookmarkStart w:id="102" w:name="_Toc98170937"/>
      <w:bookmarkStart w:id="103" w:name="_Toc168908737"/>
      <w:r w:rsidRPr="00C00617">
        <w:t>Dokumentation vid delegering</w:t>
      </w:r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</w:p>
    <w:p w14:paraId="4C2B1EE8" w14:textId="057B1F76" w:rsidR="00C00617" w:rsidRPr="00C00617" w:rsidRDefault="00C00617" w:rsidP="007C0D42">
      <w:r w:rsidRPr="00C00617">
        <w:t>Alla moment ska signeras, dvs. även iordningställande om det är annan person som iordningställer än den som överlämnar/administrerar läkemedlet. Varje enhet ansvarar för att det finns en lokal rutin för hur signering ska utföras.</w:t>
      </w:r>
    </w:p>
    <w:p w14:paraId="2D4D908F" w14:textId="5E49E79F" w:rsidR="00C00617" w:rsidRPr="00C00617" w:rsidRDefault="00C00617" w:rsidP="007C0D42">
      <w:pPr>
        <w:rPr>
          <w:sz w:val="22"/>
        </w:rPr>
      </w:pPr>
      <w:r w:rsidRPr="00C00617">
        <w:t>I Melior kan personlig utökad behörighet tilldelas nedan personalkategorier</w:t>
      </w:r>
      <w:r w:rsidR="00680430">
        <w:t xml:space="preserve"> </w:t>
      </w:r>
      <w:r w:rsidRPr="00C00617">
        <w:t>under förutsättning att kravet om delegering och/eller behörighet uppfylls:</w:t>
      </w:r>
    </w:p>
    <w:p w14:paraId="13AF9578" w14:textId="77777777" w:rsidR="00C00617" w:rsidRPr="00C00617" w:rsidRDefault="00C00617" w:rsidP="007C0D42">
      <w:pPr>
        <w:pStyle w:val="Punktlista"/>
      </w:pPr>
      <w:r w:rsidRPr="00C00617">
        <w:t>Undersköterska som har delegering för administrering och/eller överlämnande av läkemedel.</w:t>
      </w:r>
    </w:p>
    <w:p w14:paraId="5205D610" w14:textId="77777777" w:rsidR="00C00617" w:rsidRPr="00C00617" w:rsidRDefault="00C00617" w:rsidP="007C0D42">
      <w:pPr>
        <w:pStyle w:val="Punktlista"/>
      </w:pPr>
      <w:r w:rsidRPr="00C00617">
        <w:t>Farmaceut som har behörighet enligt författning HSLF-FS 2017:37 att iordningställa och överlämna läkemedel.</w:t>
      </w:r>
    </w:p>
    <w:p w14:paraId="44F209DD" w14:textId="77777777" w:rsidR="00C00617" w:rsidRPr="00C00617" w:rsidRDefault="00C00617" w:rsidP="007C0D42">
      <w:pPr>
        <w:pStyle w:val="Punktlista"/>
      </w:pPr>
      <w:r w:rsidRPr="00C00617">
        <w:t>Biomedicinsk analytiker som har behörighet/delegering för administrering och/eller överlämnande av läkemedel.</w:t>
      </w:r>
    </w:p>
    <w:p w14:paraId="14714C43" w14:textId="77777777" w:rsidR="00C00617" w:rsidRPr="00C00617" w:rsidRDefault="00C00617" w:rsidP="007C0D42">
      <w:pPr>
        <w:pStyle w:val="Punktlista"/>
      </w:pPr>
      <w:r w:rsidRPr="00C00617">
        <w:t>Annan hälso- och sjukvårdspersonal som har delegering för administrering och/eller överlämnande av läkemedel.</w:t>
      </w:r>
    </w:p>
    <w:p w14:paraId="59876C2C" w14:textId="77777777" w:rsidR="00C00617" w:rsidRPr="00C00617" w:rsidRDefault="00C00617" w:rsidP="006937F3">
      <w:r w:rsidRPr="00C00617">
        <w:t xml:space="preserve">Behörighet för iordningställande, överlämna/administrera och signera beställs via </w:t>
      </w:r>
      <w:proofErr w:type="spellStart"/>
      <w:r w:rsidRPr="00C00617">
        <w:t>Meliors</w:t>
      </w:r>
      <w:proofErr w:type="spellEnd"/>
      <w:r w:rsidRPr="00C00617">
        <w:t xml:space="preserve"> funktionsbrevlåda </w:t>
      </w:r>
      <w:hyperlink r:id="rId31" w:history="1">
        <w:r w:rsidRPr="006937F3">
          <w:rPr>
            <w:rStyle w:val="Hyperlnk"/>
          </w:rPr>
          <w:t>melior.sas@vgregion.se</w:t>
        </w:r>
      </w:hyperlink>
      <w:r w:rsidRPr="00C00617">
        <w:t xml:space="preserve"> efter godkänd och signerad delegering. Varje enhet ansvarar för att adekvat utbildning ges i samband med tilldelning av behörighet.</w:t>
      </w:r>
    </w:p>
    <w:p w14:paraId="3B4DB8EA" w14:textId="77777777" w:rsidR="00C00617" w:rsidRPr="00C00617" w:rsidRDefault="00C00617" w:rsidP="006937F3">
      <w:pPr>
        <w:pStyle w:val="Rubrik3"/>
      </w:pPr>
      <w:bookmarkStart w:id="104" w:name="_Toc256000065"/>
      <w:bookmarkStart w:id="105" w:name="_Toc256000051"/>
      <w:bookmarkStart w:id="106" w:name="_Toc27552800"/>
      <w:bookmarkStart w:id="107" w:name="_Toc256000010"/>
      <w:bookmarkStart w:id="108" w:name="_Toc29910874"/>
      <w:bookmarkStart w:id="109" w:name="_Toc256000023"/>
      <w:bookmarkStart w:id="110" w:name="_Toc256000037"/>
      <w:bookmarkStart w:id="111" w:name="_Toc98170048"/>
      <w:bookmarkStart w:id="112" w:name="_Toc98170938"/>
      <w:bookmarkStart w:id="113" w:name="_Toc168908738"/>
      <w:r w:rsidRPr="00C00617">
        <w:t>Uppföljning</w:t>
      </w:r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</w:p>
    <w:p w14:paraId="2FBBB62F" w14:textId="77777777" w:rsidR="00C00617" w:rsidRPr="00C00617" w:rsidRDefault="00C00617" w:rsidP="006937F3">
      <w:r w:rsidRPr="00C00617">
        <w:t>Riktlinjen uppdateras och kompletteras löpande av Läkemedelsrådet SÄS.</w:t>
      </w:r>
    </w:p>
    <w:p w14:paraId="4F49065C" w14:textId="37257F75" w:rsidR="00C00617" w:rsidRPr="00C00617" w:rsidRDefault="00C00617" w:rsidP="006937F3">
      <w:pPr>
        <w:pStyle w:val="Rubrik2"/>
      </w:pPr>
      <w:bookmarkStart w:id="114" w:name="_Toc256000066"/>
      <w:bookmarkStart w:id="115" w:name="_Toc256000052"/>
      <w:bookmarkStart w:id="116" w:name="_Toc182366122"/>
      <w:bookmarkStart w:id="117" w:name="_Toc27552801"/>
      <w:bookmarkStart w:id="118" w:name="_Toc256000011"/>
      <w:bookmarkStart w:id="119" w:name="_Toc29910875"/>
      <w:bookmarkStart w:id="120" w:name="_Toc256000024"/>
      <w:bookmarkStart w:id="121" w:name="_Toc256000038"/>
      <w:bookmarkStart w:id="122" w:name="_Toc98170049"/>
      <w:bookmarkStart w:id="123" w:name="_Toc98170939"/>
      <w:bookmarkStart w:id="124" w:name="_Toc168908739"/>
      <w:r w:rsidRPr="00C00617">
        <w:lastRenderedPageBreak/>
        <w:t>Dokumentinformation</w:t>
      </w:r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</w:p>
    <w:p w14:paraId="3F85D6BB" w14:textId="77777777" w:rsidR="00C00617" w:rsidRPr="006937F3" w:rsidRDefault="00C00617" w:rsidP="006937F3">
      <w:pPr>
        <w:keepNext/>
        <w:keepLines/>
        <w:spacing w:after="0"/>
        <w:rPr>
          <w:b/>
          <w:bCs/>
        </w:rPr>
      </w:pPr>
      <w:r w:rsidRPr="006937F3">
        <w:rPr>
          <w:b/>
          <w:bCs/>
        </w:rPr>
        <w:t>För innehållet svarar</w:t>
      </w:r>
    </w:p>
    <w:p w14:paraId="0C8B9F93" w14:textId="77777777" w:rsidR="00C00617" w:rsidRPr="00C00617" w:rsidRDefault="00C00617" w:rsidP="006937F3">
      <w:pPr>
        <w:pStyle w:val="Punktlista"/>
        <w:keepNext/>
        <w:keepLines/>
      </w:pPr>
      <w:r w:rsidRPr="00C00617">
        <w:t xml:space="preserve">Boel Setthagen, enhetschef, </w:t>
      </w:r>
      <w:proofErr w:type="spellStart"/>
      <w:r w:rsidRPr="00C00617">
        <w:t>sjukvårdsapotek</w:t>
      </w:r>
      <w:proofErr w:type="spellEnd"/>
      <w:r w:rsidRPr="00C00617">
        <w:t xml:space="preserve"> VGR SÄS </w:t>
      </w:r>
    </w:p>
    <w:p w14:paraId="6375837F" w14:textId="77777777" w:rsidR="00C00617" w:rsidRPr="00C00617" w:rsidRDefault="00C00617" w:rsidP="006937F3">
      <w:pPr>
        <w:pStyle w:val="Punktlista"/>
        <w:keepNext/>
        <w:keepLines/>
      </w:pPr>
      <w:r w:rsidRPr="00C00617">
        <w:t>Jerker Nilson, chefläkare SÄS</w:t>
      </w:r>
    </w:p>
    <w:p w14:paraId="2E4288B6" w14:textId="77777777" w:rsidR="00C00617" w:rsidRPr="00C00617" w:rsidRDefault="00C00617" w:rsidP="006937F3">
      <w:pPr>
        <w:pStyle w:val="Punktlista"/>
        <w:keepNext/>
        <w:keepLines/>
      </w:pPr>
      <w:r w:rsidRPr="00C00617">
        <w:t xml:space="preserve">Christina Furhammar, </w:t>
      </w:r>
      <w:proofErr w:type="spellStart"/>
      <w:r w:rsidRPr="00C00617">
        <w:t>verksamhetscontroller</w:t>
      </w:r>
      <w:proofErr w:type="spellEnd"/>
      <w:r w:rsidRPr="00C00617">
        <w:t>, VO Medicin, SÄS</w:t>
      </w:r>
    </w:p>
    <w:p w14:paraId="49838555" w14:textId="77777777" w:rsidR="00C00617" w:rsidRPr="00C00617" w:rsidRDefault="00C00617" w:rsidP="006937F3">
      <w:pPr>
        <w:pStyle w:val="Punktlista"/>
        <w:keepNext/>
        <w:keepLines/>
      </w:pPr>
      <w:r w:rsidRPr="00C00617">
        <w:t>Hanna Svensson, systemförvaltare Melior, IS/IT SÄS</w:t>
      </w:r>
    </w:p>
    <w:p w14:paraId="559EF833" w14:textId="752F951D" w:rsidR="00C00617" w:rsidRPr="006937F3" w:rsidRDefault="00C00617" w:rsidP="006937F3">
      <w:pPr>
        <w:keepNext/>
        <w:keepLines/>
        <w:spacing w:after="0"/>
        <w:rPr>
          <w:b/>
          <w:bCs/>
        </w:rPr>
      </w:pPr>
      <w:bookmarkStart w:id="125" w:name="_Toc149035757"/>
      <w:bookmarkStart w:id="126" w:name="_Toc149978547"/>
      <w:r w:rsidRPr="006937F3">
        <w:rPr>
          <w:b/>
          <w:bCs/>
        </w:rPr>
        <w:t>Remissinstanser</w:t>
      </w:r>
      <w:bookmarkEnd w:id="125"/>
      <w:bookmarkEnd w:id="126"/>
      <w:r w:rsidR="00573D00">
        <w:rPr>
          <w:b/>
          <w:bCs/>
        </w:rPr>
        <w:t xml:space="preserve"> (utgåva 1)</w:t>
      </w:r>
    </w:p>
    <w:p w14:paraId="4EA4B310" w14:textId="77777777" w:rsidR="00C00617" w:rsidRPr="00C00617" w:rsidRDefault="00C00617" w:rsidP="006937F3">
      <w:pPr>
        <w:keepNext/>
        <w:keepLines/>
        <w:rPr>
          <w:szCs w:val="20"/>
        </w:rPr>
      </w:pPr>
      <w:r w:rsidRPr="00C00617">
        <w:rPr>
          <w:szCs w:val="20"/>
        </w:rPr>
        <w:t>Medlemmar i Läkemedelsrådet SÄS</w:t>
      </w:r>
      <w:r w:rsidRPr="00C00617">
        <w:rPr>
          <w:szCs w:val="20"/>
        </w:rPr>
        <w:br/>
        <w:t xml:space="preserve">Medicinsk </w:t>
      </w:r>
      <w:proofErr w:type="spellStart"/>
      <w:r w:rsidRPr="00C00617">
        <w:rPr>
          <w:szCs w:val="20"/>
        </w:rPr>
        <w:t>beredningsråd</w:t>
      </w:r>
      <w:proofErr w:type="spellEnd"/>
      <w:r w:rsidRPr="00C00617">
        <w:rPr>
          <w:szCs w:val="20"/>
        </w:rPr>
        <w:t xml:space="preserve"> SÄS</w:t>
      </w:r>
    </w:p>
    <w:p w14:paraId="1F76544A" w14:textId="77777777" w:rsidR="00C00617" w:rsidRPr="006937F3" w:rsidRDefault="00C00617" w:rsidP="006937F3">
      <w:pPr>
        <w:keepNext/>
        <w:keepLines/>
        <w:spacing w:after="0"/>
        <w:rPr>
          <w:b/>
          <w:bCs/>
        </w:rPr>
      </w:pPr>
      <w:r w:rsidRPr="006937F3">
        <w:rPr>
          <w:b/>
          <w:bCs/>
        </w:rPr>
        <w:t>Fastställt av</w:t>
      </w:r>
    </w:p>
    <w:p w14:paraId="198C6ECE" w14:textId="77777777" w:rsidR="00C00617" w:rsidRPr="00C00617" w:rsidRDefault="00C00617" w:rsidP="006937F3">
      <w:pPr>
        <w:keepNext/>
        <w:keepLines/>
        <w:rPr>
          <w:szCs w:val="20"/>
        </w:rPr>
      </w:pPr>
      <w:r w:rsidRPr="00C00617">
        <w:rPr>
          <w:szCs w:val="20"/>
        </w:rPr>
        <w:t>Jerker Nilson, chefläkare SÄS</w:t>
      </w:r>
    </w:p>
    <w:p w14:paraId="3B839919" w14:textId="77777777" w:rsidR="00C00617" w:rsidRPr="006937F3" w:rsidRDefault="00C00617" w:rsidP="006937F3">
      <w:pPr>
        <w:keepNext/>
        <w:keepLines/>
        <w:spacing w:after="0"/>
        <w:rPr>
          <w:b/>
          <w:bCs/>
        </w:rPr>
      </w:pPr>
      <w:r w:rsidRPr="006937F3">
        <w:rPr>
          <w:b/>
          <w:bCs/>
        </w:rPr>
        <w:t>Nyckelord</w:t>
      </w:r>
    </w:p>
    <w:p w14:paraId="429519C4" w14:textId="77777777" w:rsidR="00C00617" w:rsidRPr="00C00617" w:rsidRDefault="00C00617" w:rsidP="006937F3">
      <w:pPr>
        <w:keepNext/>
        <w:keepLines/>
        <w:rPr>
          <w:szCs w:val="20"/>
        </w:rPr>
      </w:pPr>
      <w:r w:rsidRPr="00C00617">
        <w:rPr>
          <w:szCs w:val="20"/>
        </w:rPr>
        <w:t xml:space="preserve">Ordination, generella direktiv, utbytbara läkemedel, dosjustering, delegering </w:t>
      </w:r>
    </w:p>
    <w:p w14:paraId="3EF39295" w14:textId="77777777" w:rsidR="00C00617" w:rsidRPr="00C00617" w:rsidRDefault="00C00617" w:rsidP="00785A06">
      <w:pPr>
        <w:pStyle w:val="Rubrik2"/>
      </w:pPr>
      <w:bookmarkStart w:id="127" w:name="_Toc256000067"/>
      <w:bookmarkStart w:id="128" w:name="_Toc256000053"/>
      <w:bookmarkStart w:id="129" w:name="_Toc27552802"/>
      <w:bookmarkStart w:id="130" w:name="_Toc256000012"/>
      <w:bookmarkStart w:id="131" w:name="_Toc29910876"/>
      <w:bookmarkStart w:id="132" w:name="_Toc256000025"/>
      <w:bookmarkStart w:id="133" w:name="_Toc256000039"/>
      <w:bookmarkStart w:id="134" w:name="_Toc98170050"/>
      <w:bookmarkStart w:id="135" w:name="_Toc98170940"/>
      <w:bookmarkStart w:id="136" w:name="_Toc168908740"/>
      <w:r w:rsidRPr="00C00617">
        <w:t>Referens- och länkförteckning</w:t>
      </w:r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</w:p>
    <w:p w14:paraId="214B3AAB" w14:textId="30AFE6A1" w:rsidR="00C00617" w:rsidRPr="00C00617" w:rsidRDefault="00C00617" w:rsidP="00785A06">
      <w:pPr>
        <w:pStyle w:val="Punktlistanumrerad"/>
        <w:numPr>
          <w:ilvl w:val="0"/>
          <w:numId w:val="8"/>
        </w:numPr>
      </w:pPr>
      <w:r w:rsidRPr="00C00617">
        <w:t>Riktlinje för tillämpning av Socialstyrelsens nya föreskrifter för läkemedelshantering gällande ordination och delegation. Västra Götalandsregionen, 2018-05-04</w:t>
      </w:r>
      <w:r w:rsidR="00044974">
        <w:br/>
      </w:r>
      <w:hyperlink r:id="rId32" w:history="1">
        <w:r w:rsidR="00044974" w:rsidRPr="00B71F50">
          <w:rPr>
            <w:rStyle w:val="Hyperlnk"/>
          </w:rPr>
          <w:t>https://www.vgregion.se/halsa-och-vard/vardgivarwebben/vardriktlinjer/lakemedel/lakemedelshantering</w:t>
        </w:r>
      </w:hyperlink>
      <w:r w:rsidR="00044974">
        <w:t xml:space="preserve"> under </w:t>
      </w:r>
      <w:r w:rsidR="00044974" w:rsidRPr="00785A06">
        <w:rPr>
          <w:i/>
          <w:iCs/>
        </w:rPr>
        <w:t>Dokument och länkar</w:t>
      </w:r>
    </w:p>
    <w:p w14:paraId="5E16721C" w14:textId="77777777" w:rsidR="00C00617" w:rsidRPr="00C00617" w:rsidRDefault="00C00617" w:rsidP="00785A06">
      <w:pPr>
        <w:pStyle w:val="Punktlistanumrerad"/>
        <w:numPr>
          <w:ilvl w:val="0"/>
          <w:numId w:val="8"/>
        </w:numPr>
      </w:pPr>
      <w:r w:rsidRPr="00C00617">
        <w:t>HSLF-FS 2017:37”</w:t>
      </w:r>
      <w:r w:rsidRPr="00785A06">
        <w:rPr>
          <w:i/>
        </w:rPr>
        <w:t>Ordination och hantering av läkemedel i hälso- och sjukvården”</w:t>
      </w:r>
      <w:r w:rsidRPr="00C00617">
        <w:t xml:space="preserve"> En handbok vid tillämpning av Socialstyrelsens föreskrifter och allmänna råd (HSLF-FS 2017:37) om ordination och hantering av läkemedel i </w:t>
      </w:r>
      <w:proofErr w:type="spellStart"/>
      <w:r w:rsidRPr="00C00617">
        <w:t>hälso</w:t>
      </w:r>
      <w:proofErr w:type="spellEnd"/>
      <w:r w:rsidRPr="00C00617">
        <w:t xml:space="preserve"> och sjukvården </w:t>
      </w:r>
      <w:hyperlink r:id="rId33" w:history="1">
        <w:r w:rsidRPr="00785A06">
          <w:rPr>
            <w:rStyle w:val="Hyperlnk"/>
          </w:rPr>
          <w:t>www.socialstyrelsen.se/globalassets/sharepoint-dokument/artikelkatalog/handbocker/2019-6-6235.pdf</w:t>
        </w:r>
      </w:hyperlink>
    </w:p>
    <w:p w14:paraId="1E247AA9" w14:textId="77777777" w:rsidR="00C00617" w:rsidRPr="00C00617" w:rsidRDefault="00C00617" w:rsidP="00785A06">
      <w:pPr>
        <w:pStyle w:val="Punktlistanumrerad"/>
        <w:numPr>
          <w:ilvl w:val="0"/>
          <w:numId w:val="8"/>
        </w:numPr>
      </w:pPr>
      <w:r w:rsidRPr="00C00617">
        <w:t>Hälso-och sjukvårdslagen (HSL 2017:30). Svensk författningssamling</w:t>
      </w:r>
      <w:r w:rsidRPr="00C00617">
        <w:br/>
      </w:r>
      <w:hyperlink r:id="rId34" w:history="1">
        <w:r w:rsidRPr="00785A06">
          <w:rPr>
            <w:rStyle w:val="Hyperlnk"/>
          </w:rPr>
          <w:t>www.riksdagen.se</w:t>
        </w:r>
      </w:hyperlink>
      <w:r w:rsidRPr="00C00617">
        <w:t xml:space="preserve"> under rubrik </w:t>
      </w:r>
      <w:r w:rsidRPr="00785A06">
        <w:rPr>
          <w:i/>
        </w:rPr>
        <w:t>Dokument &amp; lagar</w:t>
      </w:r>
    </w:p>
    <w:p w14:paraId="78825ABE" w14:textId="2E7BDD78" w:rsidR="00C00617" w:rsidRPr="00C00617" w:rsidRDefault="00C00617" w:rsidP="00785A06">
      <w:pPr>
        <w:pStyle w:val="Punktlistanumrerad"/>
        <w:numPr>
          <w:ilvl w:val="0"/>
          <w:numId w:val="8"/>
        </w:numPr>
      </w:pPr>
      <w:r w:rsidRPr="00C00617">
        <w:t>Patientsäkerhetslagen (2010:659)</w:t>
      </w:r>
      <w:r w:rsidRPr="00C00617">
        <w:br/>
      </w:r>
      <w:hyperlink r:id="rId35" w:history="1">
        <w:r w:rsidRPr="00785A06">
          <w:rPr>
            <w:rStyle w:val="Hyperlnk"/>
          </w:rPr>
          <w:t>www.riksdagen.se</w:t>
        </w:r>
      </w:hyperlink>
      <w:r w:rsidRPr="00C00617">
        <w:t xml:space="preserve"> under rubrik </w:t>
      </w:r>
      <w:r w:rsidRPr="00785A06">
        <w:rPr>
          <w:i/>
        </w:rPr>
        <w:t>Dokument &amp; lagar</w:t>
      </w:r>
    </w:p>
    <w:p w14:paraId="2687A6E1" w14:textId="7CBD51C2" w:rsidR="003C7FB5" w:rsidRDefault="00C00617" w:rsidP="00785A06">
      <w:pPr>
        <w:pStyle w:val="Punktlistanumrerad"/>
        <w:numPr>
          <w:ilvl w:val="0"/>
          <w:numId w:val="8"/>
        </w:numPr>
      </w:pPr>
      <w:r w:rsidRPr="00C00617">
        <w:t>Ledningssystem för systematiskt kvalitetsarbete (SOSFS 2011:9)</w:t>
      </w:r>
      <w:r w:rsidR="00236433">
        <w:t>. Socialstyrelsens författningssamling</w:t>
      </w:r>
      <w:r w:rsidR="003C7FB5">
        <w:br/>
      </w:r>
      <w:hyperlink r:id="rId36" w:history="1">
        <w:r w:rsidR="003C7FB5" w:rsidRPr="00B71F50">
          <w:rPr>
            <w:rStyle w:val="Hyperlnk"/>
          </w:rPr>
          <w:t>https://www.socialstyrelsen.se/kunskapsstod-och-regler/regler-och-riktlinjer/foreskrifter-och-allmanna-rad/konsoliderade-foreskrifter/20119-om-ledningssystem-for-systematiskt-kvalitetsarbete</w:t>
        </w:r>
      </w:hyperlink>
    </w:p>
    <w:p w14:paraId="1E0A4E4F" w14:textId="2634D494" w:rsidR="00C00617" w:rsidRPr="00C00617" w:rsidRDefault="00C00617" w:rsidP="00785A06">
      <w:pPr>
        <w:pStyle w:val="Punktlistanumrerad"/>
        <w:numPr>
          <w:ilvl w:val="0"/>
          <w:numId w:val="8"/>
        </w:numPr>
      </w:pPr>
      <w:r w:rsidRPr="00C00617">
        <w:lastRenderedPageBreak/>
        <w:t>Läkemedelsdokumentation på SÄS. SÄS-övergripande riktlinje</w:t>
      </w:r>
      <w:r w:rsidRPr="00C00617">
        <w:br/>
      </w:r>
      <w:hyperlink r:id="rId37" w:history="1">
        <w:r w:rsidRPr="00DE0880">
          <w:rPr>
            <w:rStyle w:val="Hyperlnk"/>
          </w:rPr>
          <w:t>https://hittadokument.vgregion.se/sas</w:t>
        </w:r>
      </w:hyperlink>
    </w:p>
    <w:p w14:paraId="716E89B2" w14:textId="055A5058" w:rsidR="003664A8" w:rsidRDefault="00C00617" w:rsidP="00DE0880">
      <w:pPr>
        <w:pStyle w:val="Punktlistanumrerad"/>
      </w:pPr>
      <w:r w:rsidRPr="00C00617">
        <w:t>Läkemedelsgenomgång och läkemedelsberättelse. Regional medicinsk riktlinje, Västra Götalandsregionen</w:t>
      </w:r>
      <w:r w:rsidR="003664A8">
        <w:br/>
      </w:r>
      <w:hyperlink r:id="rId38" w:history="1">
        <w:r w:rsidR="003664A8" w:rsidRPr="00A43C05">
          <w:rPr>
            <w:rStyle w:val="Hyperlnk"/>
          </w:rPr>
          <w:t>www.vgregion.se/halsa-och-vard/vardgivarwebben/vardriktlinjer/styrande-dokument-inom-halso--och-sjukvard/amnesomraden/lakemedel</w:t>
        </w:r>
      </w:hyperlink>
    </w:p>
    <w:p w14:paraId="7BDC07DE" w14:textId="575F9011" w:rsidR="00C00617" w:rsidRPr="00C00617" w:rsidRDefault="00C00617" w:rsidP="00DE0880">
      <w:pPr>
        <w:pStyle w:val="Punktlistanumrerad"/>
      </w:pPr>
      <w:r w:rsidRPr="00C00617">
        <w:t>Läkemedelsgenomgång och läkemedelsberättelse på SÄS. sjukhusövergripande riktlinje</w:t>
      </w:r>
      <w:r w:rsidRPr="00C00617">
        <w:br/>
      </w:r>
      <w:hyperlink r:id="rId39" w:history="1">
        <w:r w:rsidRPr="00A474B7">
          <w:rPr>
            <w:rStyle w:val="Hyperlnk"/>
          </w:rPr>
          <w:t>https://hittadokument.vgregion.se/sas</w:t>
        </w:r>
      </w:hyperlink>
    </w:p>
    <w:p w14:paraId="042D48C9" w14:textId="198C45C3" w:rsidR="00930067" w:rsidRDefault="00C00617" w:rsidP="00DE0880">
      <w:pPr>
        <w:pStyle w:val="Punktlistanumrerad"/>
      </w:pPr>
      <w:r w:rsidRPr="003E051E">
        <w:t xml:space="preserve">Mall 7, Generella direktiv om läkemedelsbehandling. Västra </w:t>
      </w:r>
      <w:r w:rsidRPr="001E165F">
        <w:t>Götalandsregionen</w:t>
      </w:r>
      <w:r w:rsidR="00930067">
        <w:br/>
      </w:r>
      <w:hyperlink r:id="rId40" w:history="1">
        <w:r w:rsidR="00930067" w:rsidRPr="00A43C05">
          <w:rPr>
            <w:rStyle w:val="Hyperlnk"/>
          </w:rPr>
          <w:t>https://mellanarkiv-offentlig.vgregion.se/alfresco/s/archive/stream/public/v1/source/available/sofia/rhs7052-1069016101-55/native/Mall%207%20Generella%20direktiv%20om%20l%c3%a4kemedelsbehandling.pdf</w:t>
        </w:r>
      </w:hyperlink>
    </w:p>
    <w:p w14:paraId="44458141" w14:textId="7B1285BF" w:rsidR="00C00617" w:rsidRPr="001E165F" w:rsidRDefault="00C80A57" w:rsidP="00DE0880">
      <w:pPr>
        <w:pStyle w:val="Punktlistanumrerad"/>
        <w:rPr>
          <w:rStyle w:val="Hyperlnk"/>
          <w:color w:val="auto"/>
        </w:rPr>
      </w:pPr>
      <w:hyperlink r:id="rId41" w:history="1">
        <w:r w:rsidR="001E165F">
          <w:rPr>
            <w:rStyle w:val="Hyperlnk"/>
          </w:rPr>
          <w:t>Fa</w:t>
        </w:r>
        <w:r w:rsidR="00C00617" w:rsidRPr="001E165F">
          <w:rPr>
            <w:rStyle w:val="Hyperlnk"/>
          </w:rPr>
          <w:t>ss.se</w:t>
        </w:r>
      </w:hyperlink>
    </w:p>
    <w:p w14:paraId="124A4C8E" w14:textId="15EE2DC7" w:rsidR="00B96104" w:rsidRDefault="00C00617" w:rsidP="00DE0880">
      <w:pPr>
        <w:pStyle w:val="Punktlistanumrerad"/>
      </w:pPr>
      <w:r w:rsidRPr="001E165F">
        <w:t xml:space="preserve">Mall 19a, Lokal rutin </w:t>
      </w:r>
      <w:r w:rsidRPr="00DB37C0">
        <w:t>för att dosjustera ordinerat läkemedel. Västra Götalandsregionen</w:t>
      </w:r>
      <w:r w:rsidR="00B96104">
        <w:br/>
      </w:r>
      <w:hyperlink r:id="rId42" w:history="1">
        <w:r w:rsidR="00B96104" w:rsidRPr="00A43C05">
          <w:rPr>
            <w:rStyle w:val="Hyperlnk"/>
          </w:rPr>
          <w:t>https://mellanarkiv-offentlig.vgregion.se/alfresco/s/archive/stream/public/v1/source/available/sofia/rhs7052-1069016101-29/native/Mall%2019a%20Lokal%20rutin%20f%c3%b6r%20att%20dosjustera%20ordinerat%20l%c3%a4kemedel.pdf</w:t>
        </w:r>
      </w:hyperlink>
    </w:p>
    <w:p w14:paraId="6BC345C0" w14:textId="54D2840A" w:rsidR="009B3730" w:rsidRDefault="00C00617" w:rsidP="00DE0880">
      <w:pPr>
        <w:pStyle w:val="Punktlistanumrerad"/>
      </w:pPr>
      <w:r w:rsidRPr="007033C1">
        <w:t>Mall 19b, Personligt uppdrag att dosjustera ett ordinerat läkemedel. Västra Götalandsregionen</w:t>
      </w:r>
      <w:r w:rsidR="009B3730">
        <w:br/>
      </w:r>
      <w:hyperlink r:id="rId43" w:history="1">
        <w:r w:rsidR="009B3730" w:rsidRPr="00A43C05">
          <w:rPr>
            <w:rStyle w:val="Hyperlnk"/>
          </w:rPr>
          <w:t>https://mellanarkiv-offentlig.vgregion.se/alfresco/s/archive/stream/public/v1/source/available/sofia/rhs7052-1069016101-30/native/Mall%2019b%20Personligt%20uppdrag%20att%20dosjustera%20ett%20ordinerat%20l%c3%a4kemedel.pdf</w:t>
        </w:r>
      </w:hyperlink>
    </w:p>
    <w:p w14:paraId="55E3C65F" w14:textId="00559CA2" w:rsidR="00C00617" w:rsidRPr="00C00617" w:rsidRDefault="00C00617" w:rsidP="00DE0880">
      <w:pPr>
        <w:pStyle w:val="Punktlistanumrerad"/>
      </w:pPr>
      <w:r w:rsidRPr="00C00617">
        <w:t>Delegering av arbetsuppgifter inom hälso- och sjukvården (SOSFS 1997:14). Socialstyrelsens författningssamling</w:t>
      </w:r>
      <w:r w:rsidRPr="00C00617">
        <w:br/>
      </w:r>
      <w:hyperlink r:id="rId44" w:history="1">
        <w:r w:rsidRPr="000900DF">
          <w:rPr>
            <w:rStyle w:val="Hyperlnk"/>
          </w:rPr>
          <w:t>www.socialstyrelsen.se/globalassets/sharepoint-dokument/artikelkatalog/foreskrifter-och-allmanna-rad/1997-10-14.pdf</w:t>
        </w:r>
      </w:hyperlink>
    </w:p>
    <w:p w14:paraId="0C7CDEED" w14:textId="0F750253" w:rsidR="003C530F" w:rsidRDefault="00C00617" w:rsidP="00DE0880">
      <w:pPr>
        <w:pStyle w:val="Punktlistanumrerad"/>
      </w:pPr>
      <w:r w:rsidRPr="00735676">
        <w:t>Mall 20a, Uppdrag att delegera moment inom läkemedelshantering. Västra Götalandsregionen</w:t>
      </w:r>
      <w:r w:rsidR="003C530F">
        <w:br/>
      </w:r>
      <w:hyperlink r:id="rId45" w:history="1">
        <w:r w:rsidR="003C530F" w:rsidRPr="00A43C05">
          <w:rPr>
            <w:rStyle w:val="Hyperlnk"/>
          </w:rPr>
          <w:t>https://mellanarkiv-</w:t>
        </w:r>
        <w:r w:rsidR="003C530F" w:rsidRPr="00A43C05">
          <w:rPr>
            <w:rStyle w:val="Hyperlnk"/>
          </w:rPr>
          <w:lastRenderedPageBreak/>
          <w:t>offentlig.vgregion.se/alfresco/s/archive/stream/public/v1/source/available/sofia/rhs7052-1069016101-78/native/Mall%2020a%20Uppdrag%20att%20delegera%20moment%20inom%20l%c3%a4kemedelshantering.pdf</w:t>
        </w:r>
      </w:hyperlink>
    </w:p>
    <w:p w14:paraId="06B5DF8C" w14:textId="322ADBB9" w:rsidR="00525F55" w:rsidRDefault="00C00617" w:rsidP="00DE0880">
      <w:pPr>
        <w:pStyle w:val="Punktlistanumrerad"/>
      </w:pPr>
      <w:r w:rsidRPr="00C00617">
        <w:t>Mall 20b Delegeringsbeslut avseende läkemedelshantering. Västra Götalandsregionen</w:t>
      </w:r>
      <w:r w:rsidR="00525F55">
        <w:br/>
      </w:r>
      <w:hyperlink r:id="rId46" w:history="1">
        <w:r w:rsidR="00525F55" w:rsidRPr="00A43C05">
          <w:rPr>
            <w:rStyle w:val="Hyperlnk"/>
          </w:rPr>
          <w:t>https://mellanarkiv-offentlig.vgregion.se/alfresco/s/archive/stream/public/v1/source/available/sofia/rhs7052-1069016101-34/native/Mall%2020b%20Delegeringsbeslut%20avseende%20l%c3%a4kemedelshantering.pdf</w:t>
        </w:r>
      </w:hyperlink>
    </w:p>
    <w:p w14:paraId="4F2ED499" w14:textId="254C2FDC" w:rsidR="00C00617" w:rsidRPr="00C00617" w:rsidRDefault="00C00617" w:rsidP="006034CB">
      <w:pPr>
        <w:pStyle w:val="Rubrik2"/>
      </w:pPr>
      <w:bookmarkStart w:id="137" w:name="Bilaga2"/>
      <w:bookmarkStart w:id="138" w:name="_Toc256000068"/>
      <w:bookmarkStart w:id="139" w:name="_Toc256000054"/>
      <w:bookmarkStart w:id="140" w:name="_Toc29910877"/>
      <w:bookmarkStart w:id="141" w:name="_Toc256000026"/>
      <w:bookmarkStart w:id="142" w:name="_Toc256000040"/>
      <w:bookmarkStart w:id="143" w:name="_Toc98170051"/>
      <w:bookmarkStart w:id="144" w:name="_Toc98170941"/>
      <w:bookmarkStart w:id="145" w:name="_Toc122428603"/>
      <w:bookmarkStart w:id="146" w:name="_Toc168908741"/>
      <w:bookmarkEnd w:id="137"/>
      <w:r w:rsidRPr="00C00617">
        <w:lastRenderedPageBreak/>
        <w:t>Bilaga 2: Förslag på lämpliga läkemedel som kan bli föremål för delegering</w:t>
      </w:r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</w:p>
    <w:p w14:paraId="529EDBAE" w14:textId="7C7128F5" w:rsidR="00C00617" w:rsidRPr="00C00617" w:rsidRDefault="00C00617" w:rsidP="006034CB">
      <w:pPr>
        <w:keepNext/>
        <w:keepLines/>
        <w:ind w:right="424"/>
      </w:pPr>
      <w:r w:rsidRPr="00C00617">
        <w:t>Rekommendationen är att administrering av intravenös behandling, injektioner och infusioner inte bör delegeras.</w:t>
      </w:r>
    </w:p>
    <w:p w14:paraId="335E83D8" w14:textId="77777777" w:rsidR="00C00617" w:rsidRPr="00C00617" w:rsidRDefault="00C00617" w:rsidP="006034CB">
      <w:pPr>
        <w:keepNext/>
        <w:keepLines/>
        <w:ind w:right="424"/>
      </w:pPr>
      <w:r w:rsidRPr="00C00617">
        <w:t xml:space="preserve">Det anses extra riskabelt och olämpligt att delegera administration av läkemedel vid akuta situationer, till instabila patienter och inom slutenvårdsenheter med akutvårdsinriktning.  </w:t>
      </w:r>
    </w:p>
    <w:p w14:paraId="4BF4C2F2" w14:textId="57447A5B" w:rsidR="00C00617" w:rsidRPr="00C00617" w:rsidRDefault="00C00617" w:rsidP="006034CB">
      <w:pPr>
        <w:keepNext/>
        <w:keepLines/>
        <w:ind w:right="424"/>
      </w:pPr>
      <w:r w:rsidRPr="00C00617">
        <w:t xml:space="preserve">Undersköterska som har behörighet att sätta PVK (perifer venkateter) behöver kontrollera PVK-läget genom spolning, och behöver därför en delegation på att administrera Natriumklorid. </w:t>
      </w:r>
      <w:proofErr w:type="spellStart"/>
      <w:r w:rsidRPr="00C00617">
        <w:t>Förfyllda</w:t>
      </w:r>
      <w:proofErr w:type="spellEnd"/>
      <w:r w:rsidRPr="00C00617">
        <w:t xml:space="preserve"> spruta ska användas för att minska förväxlingsrisken.</w:t>
      </w:r>
    </w:p>
    <w:p w14:paraId="07E790B7" w14:textId="77777777" w:rsidR="00C00617" w:rsidRPr="00C00617" w:rsidRDefault="00C00617" w:rsidP="006034CB">
      <w:pPr>
        <w:keepNext/>
        <w:keepLines/>
      </w:pPr>
      <w:r w:rsidRPr="00C00617">
        <w:t>Förslag på lämpliga läkemedel:</w:t>
      </w:r>
    </w:p>
    <w:p w14:paraId="59A764F1" w14:textId="77777777" w:rsidR="00C00617" w:rsidRPr="00C00617" w:rsidRDefault="00C00617" w:rsidP="006034CB">
      <w:pPr>
        <w:keepNext/>
        <w:keepLines/>
      </w:pPr>
      <w:r w:rsidRPr="00C00617">
        <w:rPr>
          <w:b/>
        </w:rPr>
        <w:t xml:space="preserve">Gelberedningar med </w:t>
      </w:r>
      <w:proofErr w:type="spellStart"/>
      <w:r w:rsidRPr="00C00617">
        <w:rPr>
          <w:b/>
        </w:rPr>
        <w:t>lidokain</w:t>
      </w:r>
      <w:proofErr w:type="spellEnd"/>
      <w:r w:rsidRPr="00C00617">
        <w:t xml:space="preserve">: </w:t>
      </w:r>
      <w:proofErr w:type="spellStart"/>
      <w:proofErr w:type="gramStart"/>
      <w:r w:rsidRPr="00C00617">
        <w:t>t.ex</w:t>
      </w:r>
      <w:proofErr w:type="spellEnd"/>
      <w:proofErr w:type="gramEnd"/>
      <w:r w:rsidRPr="00C00617">
        <w:t xml:space="preserve"> </w:t>
      </w:r>
      <w:proofErr w:type="spellStart"/>
      <w:r w:rsidRPr="00C00617">
        <w:t>Instillagel</w:t>
      </w:r>
      <w:proofErr w:type="spellEnd"/>
      <w:r w:rsidRPr="00C00617">
        <w:t xml:space="preserve">, </w:t>
      </w:r>
      <w:proofErr w:type="spellStart"/>
      <w:r w:rsidRPr="00C00617">
        <w:t>Xylocain</w:t>
      </w:r>
      <w:proofErr w:type="spellEnd"/>
      <w:r w:rsidRPr="00C00617">
        <w:t xml:space="preserve"> gel i </w:t>
      </w:r>
      <w:proofErr w:type="spellStart"/>
      <w:r w:rsidRPr="00C00617">
        <w:t>förfylld</w:t>
      </w:r>
      <w:proofErr w:type="spellEnd"/>
      <w:r w:rsidRPr="00C00617">
        <w:t xml:space="preserve"> spruta</w:t>
      </w:r>
    </w:p>
    <w:p w14:paraId="05D84EB1" w14:textId="5B9168FE" w:rsidR="00C00617" w:rsidRPr="00C00617" w:rsidRDefault="00C00617" w:rsidP="006034CB">
      <w:pPr>
        <w:keepNext/>
        <w:keepLines/>
      </w:pPr>
      <w:r w:rsidRPr="00C00617">
        <w:rPr>
          <w:b/>
        </w:rPr>
        <w:t>Laxermedel</w:t>
      </w:r>
      <w:r w:rsidR="0043635D" w:rsidRPr="0043635D">
        <w:rPr>
          <w:bCs/>
        </w:rPr>
        <w:t>:</w:t>
      </w:r>
      <w:r w:rsidR="0043635D">
        <w:rPr>
          <w:b/>
        </w:rPr>
        <w:t xml:space="preserve"> </w:t>
      </w:r>
      <w:r w:rsidRPr="00C00617">
        <w:t xml:space="preserve">Bulkmedel, </w:t>
      </w:r>
      <w:proofErr w:type="gramStart"/>
      <w:r w:rsidRPr="00C00617">
        <w:t>t.ex.</w:t>
      </w:r>
      <w:proofErr w:type="gramEnd"/>
      <w:r w:rsidRPr="00C00617">
        <w:t xml:space="preserve"> </w:t>
      </w:r>
      <w:proofErr w:type="spellStart"/>
      <w:r w:rsidRPr="00C00617">
        <w:t>Inolaxol</w:t>
      </w:r>
      <w:proofErr w:type="spellEnd"/>
      <w:r w:rsidRPr="00C00617">
        <w:t>, Vi-</w:t>
      </w:r>
      <w:proofErr w:type="spellStart"/>
      <w:r w:rsidRPr="00C00617">
        <w:t>Siblin</w:t>
      </w:r>
      <w:proofErr w:type="spellEnd"/>
      <w:r w:rsidRPr="00C00617">
        <w:br/>
        <w:t xml:space="preserve">Osmotiskt verkande medel, t.ex. </w:t>
      </w:r>
      <w:proofErr w:type="spellStart"/>
      <w:r w:rsidRPr="00C00617">
        <w:t>Laktulos</w:t>
      </w:r>
      <w:proofErr w:type="spellEnd"/>
      <w:r w:rsidRPr="00C00617">
        <w:t xml:space="preserve">, </w:t>
      </w:r>
      <w:proofErr w:type="spellStart"/>
      <w:r w:rsidRPr="00C00617">
        <w:t>Movicol</w:t>
      </w:r>
      <w:proofErr w:type="spellEnd"/>
      <w:r w:rsidRPr="00C00617">
        <w:br/>
        <w:t xml:space="preserve">Rektalt verkande klysma, t.ex. </w:t>
      </w:r>
      <w:proofErr w:type="spellStart"/>
      <w:r w:rsidRPr="00C00617">
        <w:t>Resulax</w:t>
      </w:r>
      <w:proofErr w:type="spellEnd"/>
      <w:r w:rsidRPr="00C00617">
        <w:t xml:space="preserve">, </w:t>
      </w:r>
      <w:proofErr w:type="spellStart"/>
      <w:r w:rsidRPr="00C00617">
        <w:t>Klyx</w:t>
      </w:r>
      <w:proofErr w:type="spellEnd"/>
      <w:r w:rsidRPr="00C00617">
        <w:t>, Microlax</w:t>
      </w:r>
      <w:r w:rsidRPr="00C00617">
        <w:br/>
        <w:t xml:space="preserve">Tarmirriterande t.ex. </w:t>
      </w:r>
      <w:proofErr w:type="spellStart"/>
      <w:r w:rsidRPr="00C00617">
        <w:t>Dulcolax</w:t>
      </w:r>
      <w:proofErr w:type="spellEnd"/>
      <w:r w:rsidRPr="00C00617">
        <w:t xml:space="preserve">, </w:t>
      </w:r>
      <w:proofErr w:type="spellStart"/>
      <w:r w:rsidRPr="00C00617">
        <w:t>Toilax</w:t>
      </w:r>
      <w:proofErr w:type="spellEnd"/>
    </w:p>
    <w:p w14:paraId="564F874F" w14:textId="65C9B2CD" w:rsidR="00C00617" w:rsidRPr="00C00617" w:rsidRDefault="00C00617" w:rsidP="006034CB">
      <w:pPr>
        <w:keepNext/>
        <w:keepLines/>
      </w:pPr>
      <w:r w:rsidRPr="00C00617">
        <w:rPr>
          <w:b/>
        </w:rPr>
        <w:t>Utvärtes medel</w:t>
      </w:r>
      <w:r w:rsidR="0043635D">
        <w:rPr>
          <w:bCs/>
        </w:rPr>
        <w:t xml:space="preserve">: </w:t>
      </w:r>
      <w:r w:rsidRPr="00C00617">
        <w:t xml:space="preserve">T.ex. </w:t>
      </w:r>
      <w:proofErr w:type="spellStart"/>
      <w:r w:rsidRPr="00C00617">
        <w:t>Hirudoid</w:t>
      </w:r>
      <w:proofErr w:type="spellEnd"/>
      <w:r w:rsidRPr="00C00617">
        <w:t xml:space="preserve">, </w:t>
      </w:r>
      <w:proofErr w:type="spellStart"/>
      <w:r w:rsidRPr="00C00617">
        <w:t>Inotyol</w:t>
      </w:r>
      <w:proofErr w:type="spellEnd"/>
      <w:r w:rsidRPr="00C00617">
        <w:t xml:space="preserve">, </w:t>
      </w:r>
      <w:proofErr w:type="spellStart"/>
      <w:r w:rsidRPr="00C00617">
        <w:t>Pevaryl</w:t>
      </w:r>
      <w:proofErr w:type="spellEnd"/>
      <w:r w:rsidRPr="00C00617">
        <w:t xml:space="preserve">, </w:t>
      </w:r>
      <w:proofErr w:type="spellStart"/>
      <w:r w:rsidRPr="00C00617">
        <w:t>Fenuril</w:t>
      </w:r>
      <w:proofErr w:type="spellEnd"/>
      <w:r w:rsidRPr="00C00617">
        <w:br/>
        <w:t xml:space="preserve">T.ex. </w:t>
      </w:r>
      <w:proofErr w:type="spellStart"/>
      <w:r w:rsidRPr="00C00617">
        <w:t>Scheriproct</w:t>
      </w:r>
      <w:proofErr w:type="spellEnd"/>
      <w:r w:rsidRPr="00C00617">
        <w:t xml:space="preserve">, </w:t>
      </w:r>
      <w:proofErr w:type="spellStart"/>
      <w:r w:rsidRPr="00C00617">
        <w:t>Xyloproct</w:t>
      </w:r>
      <w:proofErr w:type="spellEnd"/>
      <w:r w:rsidRPr="00C00617">
        <w:t xml:space="preserve">, </w:t>
      </w:r>
      <w:proofErr w:type="spellStart"/>
      <w:r w:rsidRPr="00C00617">
        <w:t>Alcosanal</w:t>
      </w:r>
      <w:proofErr w:type="spellEnd"/>
      <w:r w:rsidRPr="00C00617">
        <w:br/>
        <w:t xml:space="preserve">Hudrengöringsmedel, t.ex. </w:t>
      </w:r>
      <w:proofErr w:type="spellStart"/>
      <w:r w:rsidRPr="00C00617">
        <w:t>Descutan</w:t>
      </w:r>
      <w:proofErr w:type="spellEnd"/>
      <w:r w:rsidRPr="00C00617">
        <w:t xml:space="preserve">, </w:t>
      </w:r>
      <w:proofErr w:type="spellStart"/>
      <w:proofErr w:type="gramStart"/>
      <w:r w:rsidRPr="00C00617">
        <w:t>Hibiscrub</w:t>
      </w:r>
      <w:proofErr w:type="spellEnd"/>
      <w:r w:rsidRPr="00C00617">
        <w:t xml:space="preserve">,  </w:t>
      </w:r>
      <w:proofErr w:type="spellStart"/>
      <w:r w:rsidRPr="00C00617">
        <w:t>Klorhexidinsprit</w:t>
      </w:r>
      <w:proofErr w:type="spellEnd"/>
      <w:proofErr w:type="gramEnd"/>
      <w:r w:rsidRPr="00C00617">
        <w:t xml:space="preserve">/lösning </w:t>
      </w:r>
      <w:r w:rsidRPr="00C00617">
        <w:br/>
        <w:t xml:space="preserve">Bedövningsplåster och salvor/spray, t.ex. </w:t>
      </w:r>
      <w:proofErr w:type="spellStart"/>
      <w:r w:rsidRPr="00C00617">
        <w:t>Emla</w:t>
      </w:r>
      <w:proofErr w:type="spellEnd"/>
      <w:r w:rsidRPr="00C00617">
        <w:t xml:space="preserve">, </w:t>
      </w:r>
      <w:proofErr w:type="spellStart"/>
      <w:r w:rsidRPr="00C00617">
        <w:t>Tapin</w:t>
      </w:r>
      <w:proofErr w:type="spellEnd"/>
      <w:r w:rsidRPr="00C00617">
        <w:t xml:space="preserve">, </w:t>
      </w:r>
      <w:proofErr w:type="spellStart"/>
      <w:r w:rsidRPr="00C00617">
        <w:t>Xylocain</w:t>
      </w:r>
      <w:proofErr w:type="spellEnd"/>
      <w:r w:rsidRPr="00C00617">
        <w:br/>
        <w:t xml:space="preserve">Tårsubstitut, t.ex. </w:t>
      </w:r>
      <w:proofErr w:type="spellStart"/>
      <w:r w:rsidRPr="00C00617">
        <w:t>Artelac</w:t>
      </w:r>
      <w:proofErr w:type="spellEnd"/>
      <w:r w:rsidRPr="00C00617">
        <w:t xml:space="preserve">, </w:t>
      </w:r>
      <w:proofErr w:type="spellStart"/>
      <w:r w:rsidRPr="00C00617">
        <w:t>Oculac</w:t>
      </w:r>
      <w:proofErr w:type="spellEnd"/>
      <w:r w:rsidRPr="00C00617">
        <w:br/>
      </w:r>
      <w:proofErr w:type="spellStart"/>
      <w:r w:rsidRPr="00C00617">
        <w:t>Avsvällande</w:t>
      </w:r>
      <w:proofErr w:type="spellEnd"/>
      <w:r w:rsidRPr="00C00617">
        <w:t xml:space="preserve"> nässpray, t.ex. </w:t>
      </w:r>
      <w:proofErr w:type="spellStart"/>
      <w:r w:rsidRPr="00C00617">
        <w:t>Nezeril</w:t>
      </w:r>
      <w:proofErr w:type="spellEnd"/>
      <w:r w:rsidRPr="00C00617">
        <w:t xml:space="preserve">, </w:t>
      </w:r>
      <w:proofErr w:type="spellStart"/>
      <w:r w:rsidRPr="00C00617">
        <w:t>Nasoferm</w:t>
      </w:r>
      <w:proofErr w:type="spellEnd"/>
    </w:p>
    <w:p w14:paraId="4406C594" w14:textId="3AA24908" w:rsidR="00C00617" w:rsidRPr="00C00617" w:rsidRDefault="00C00617" w:rsidP="006034CB">
      <w:pPr>
        <w:keepNext/>
        <w:keepLines/>
      </w:pPr>
      <w:r w:rsidRPr="00C00617">
        <w:rPr>
          <w:b/>
        </w:rPr>
        <w:t>Övriga läkemedel</w:t>
      </w:r>
      <w:r w:rsidR="00F37093" w:rsidRPr="00F37093">
        <w:rPr>
          <w:bCs/>
        </w:rPr>
        <w:t>:</w:t>
      </w:r>
      <w:r w:rsidR="00F37093">
        <w:rPr>
          <w:b/>
        </w:rPr>
        <w:t xml:space="preserve"> </w:t>
      </w:r>
      <w:proofErr w:type="spellStart"/>
      <w:r w:rsidRPr="00C00617">
        <w:t>Dentan</w:t>
      </w:r>
      <w:proofErr w:type="spellEnd"/>
      <w:r w:rsidRPr="00C00617">
        <w:t xml:space="preserve"> munsköljvätska,</w:t>
      </w:r>
      <w:r w:rsidRPr="00C00617">
        <w:br/>
        <w:t xml:space="preserve">Antiseptiska medel för lokal behandling av munhåla, </w:t>
      </w:r>
      <w:proofErr w:type="gramStart"/>
      <w:r w:rsidRPr="00C00617">
        <w:t>t.ex.</w:t>
      </w:r>
      <w:proofErr w:type="gramEnd"/>
      <w:r w:rsidRPr="00C00617">
        <w:t xml:space="preserve"> </w:t>
      </w:r>
      <w:proofErr w:type="spellStart"/>
      <w:r w:rsidRPr="00C00617">
        <w:t>Corsodyl</w:t>
      </w:r>
      <w:proofErr w:type="spellEnd"/>
      <w:r w:rsidRPr="00C00617">
        <w:t xml:space="preserve">, </w:t>
      </w:r>
      <w:proofErr w:type="spellStart"/>
      <w:r w:rsidRPr="00C00617">
        <w:t>Hexident</w:t>
      </w:r>
      <w:proofErr w:type="spellEnd"/>
      <w:r w:rsidRPr="00C00617">
        <w:br/>
        <w:t xml:space="preserve">Suppositorier, t.ex. Alvedon, </w:t>
      </w:r>
      <w:proofErr w:type="spellStart"/>
      <w:r w:rsidRPr="00C00617">
        <w:t>Xyloproct</w:t>
      </w:r>
      <w:proofErr w:type="spellEnd"/>
      <w:r w:rsidRPr="00C00617">
        <w:br/>
        <w:t>Nikotionersättningsmedel (tuggummi, plåster)</w:t>
      </w:r>
      <w:r w:rsidRPr="00C00617">
        <w:br/>
        <w:t xml:space="preserve">Lokal östrogen, t.ex. </w:t>
      </w:r>
      <w:proofErr w:type="spellStart"/>
      <w:r w:rsidRPr="00C00617">
        <w:t>Vagifem</w:t>
      </w:r>
      <w:proofErr w:type="spellEnd"/>
      <w:r w:rsidRPr="00C00617">
        <w:t>, Ovesterin</w:t>
      </w:r>
    </w:p>
    <w:p w14:paraId="76B9F95B" w14:textId="37EB205A" w:rsidR="00536A5A" w:rsidRPr="00536A5A" w:rsidRDefault="00C00617" w:rsidP="006034CB">
      <w:pPr>
        <w:keepNext/>
        <w:keepLines/>
        <w:ind w:right="424"/>
      </w:pPr>
      <w:r w:rsidRPr="00C00617">
        <w:t xml:space="preserve">Andra läkemedel kan eventuellt vara aktuella först efter noggrant övervägande och om alla krav vad gäller typ av situation, utbildning, personlig lämplighet osv är uppfyllda. </w:t>
      </w:r>
      <w:proofErr w:type="gramStart"/>
      <w:r w:rsidRPr="00C00617">
        <w:t>T.ex.</w:t>
      </w:r>
      <w:proofErr w:type="gramEnd"/>
      <w:r w:rsidRPr="00C00617">
        <w:t xml:space="preserve"> insulin, Fragmin/</w:t>
      </w:r>
      <w:proofErr w:type="spellStart"/>
      <w:r w:rsidRPr="00C00617">
        <w:t>Klexane</w:t>
      </w:r>
      <w:proofErr w:type="spellEnd"/>
      <w:r w:rsidRPr="00C00617">
        <w:t xml:space="preserve"> till stabil patient. Specifika läkemedel (inhalation, ögondroppar, PD-vätskor osv.) på enheter där det är vanligt förekommande.</w:t>
      </w:r>
      <w:bookmarkEnd w:id="0"/>
    </w:p>
    <w:sectPr w:rsidR="00536A5A" w:rsidRPr="00536A5A" w:rsidSect="00C0061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2B58AF" w14:textId="77777777" w:rsidR="00363B23" w:rsidRDefault="00363B23">
      <w:r>
        <w:separator/>
      </w:r>
    </w:p>
  </w:endnote>
  <w:endnote w:type="continuationSeparator" w:id="0">
    <w:p w14:paraId="1B88858C" w14:textId="77777777" w:rsidR="00363B23" w:rsidRDefault="00363B23">
      <w:r>
        <w:continuationSeparator/>
      </w:r>
    </w:p>
  </w:endnote>
  <w:endnote w:type="continuationNotice" w:id="1">
    <w:p w14:paraId="1AEFC7E1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031FB9" w14:textId="77777777" w:rsidR="00363B23" w:rsidRDefault="00363B23"/>
  </w:footnote>
  <w:footnote w:type="continuationSeparator" w:id="0">
    <w:p w14:paraId="431451A1" w14:textId="77777777" w:rsidR="00363B23" w:rsidRDefault="00363B23">
      <w:r>
        <w:continuationSeparator/>
      </w:r>
    </w:p>
  </w:footnote>
  <w:footnote w:type="continuationNotice" w:id="1">
    <w:p w14:paraId="0DFD57D9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37D44A7E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585D33"/>
    <w:multiLevelType w:val="hybridMultilevel"/>
    <w:tmpl w:val="94BA1266"/>
    <w:lvl w:ilvl="0" w:tplc="1BDAB9CE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6A50452D"/>
    <w:multiLevelType w:val="multilevel"/>
    <w:tmpl w:val="0DA4AFB0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4269300">
    <w:abstractNumId w:val="1"/>
  </w:num>
  <w:num w:numId="2" w16cid:durableId="2015181970">
    <w:abstractNumId w:val="1"/>
    <w:lvlOverride w:ilvl="0">
      <w:startOverride w:val="1"/>
    </w:lvlOverride>
  </w:num>
  <w:num w:numId="3" w16cid:durableId="815562310">
    <w:abstractNumId w:val="17"/>
  </w:num>
  <w:num w:numId="4" w16cid:durableId="15117500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5802513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54121555">
    <w:abstractNumId w:val="3"/>
  </w:num>
  <w:num w:numId="7" w16cid:durableId="1877693209">
    <w:abstractNumId w:val="16"/>
  </w:num>
  <w:num w:numId="8" w16cid:durableId="945843066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475"/>
    <w:rsid w:val="00006D2A"/>
    <w:rsid w:val="00010D47"/>
    <w:rsid w:val="000137DD"/>
    <w:rsid w:val="00016CF0"/>
    <w:rsid w:val="0002435C"/>
    <w:rsid w:val="00030DDD"/>
    <w:rsid w:val="000313BB"/>
    <w:rsid w:val="00033ED5"/>
    <w:rsid w:val="00035099"/>
    <w:rsid w:val="00044974"/>
    <w:rsid w:val="00050500"/>
    <w:rsid w:val="0005691C"/>
    <w:rsid w:val="00056ECB"/>
    <w:rsid w:val="00056ED5"/>
    <w:rsid w:val="0005713D"/>
    <w:rsid w:val="000655CC"/>
    <w:rsid w:val="000700AE"/>
    <w:rsid w:val="00073773"/>
    <w:rsid w:val="00084024"/>
    <w:rsid w:val="000900DF"/>
    <w:rsid w:val="0009062C"/>
    <w:rsid w:val="00095368"/>
    <w:rsid w:val="000954C4"/>
    <w:rsid w:val="000A4C35"/>
    <w:rsid w:val="000A611A"/>
    <w:rsid w:val="000B119B"/>
    <w:rsid w:val="000B12D9"/>
    <w:rsid w:val="000B4536"/>
    <w:rsid w:val="000B7715"/>
    <w:rsid w:val="000C0E60"/>
    <w:rsid w:val="000C3C9F"/>
    <w:rsid w:val="000C6CB8"/>
    <w:rsid w:val="000E463B"/>
    <w:rsid w:val="000E5A7E"/>
    <w:rsid w:val="000F43A3"/>
    <w:rsid w:val="000F7681"/>
    <w:rsid w:val="00103031"/>
    <w:rsid w:val="001044FE"/>
    <w:rsid w:val="0010594A"/>
    <w:rsid w:val="001139D4"/>
    <w:rsid w:val="001140C8"/>
    <w:rsid w:val="00131B08"/>
    <w:rsid w:val="00132A59"/>
    <w:rsid w:val="00133337"/>
    <w:rsid w:val="00133A0F"/>
    <w:rsid w:val="0013580F"/>
    <w:rsid w:val="00137B6D"/>
    <w:rsid w:val="0014070B"/>
    <w:rsid w:val="001422C1"/>
    <w:rsid w:val="00147C86"/>
    <w:rsid w:val="001522AE"/>
    <w:rsid w:val="0015769D"/>
    <w:rsid w:val="00157D5B"/>
    <w:rsid w:val="00161FE6"/>
    <w:rsid w:val="001647EA"/>
    <w:rsid w:val="00164C3D"/>
    <w:rsid w:val="00166D3A"/>
    <w:rsid w:val="00181FDC"/>
    <w:rsid w:val="001844BF"/>
    <w:rsid w:val="001860B9"/>
    <w:rsid w:val="00186F2B"/>
    <w:rsid w:val="001874D6"/>
    <w:rsid w:val="0019632A"/>
    <w:rsid w:val="001A1902"/>
    <w:rsid w:val="001A3518"/>
    <w:rsid w:val="001A4E7C"/>
    <w:rsid w:val="001B22B8"/>
    <w:rsid w:val="001B2562"/>
    <w:rsid w:val="001B762C"/>
    <w:rsid w:val="001C4D0A"/>
    <w:rsid w:val="001C5FEF"/>
    <w:rsid w:val="001E165F"/>
    <w:rsid w:val="00210684"/>
    <w:rsid w:val="00211487"/>
    <w:rsid w:val="00211D91"/>
    <w:rsid w:val="00216494"/>
    <w:rsid w:val="00217DEC"/>
    <w:rsid w:val="002245FC"/>
    <w:rsid w:val="00235B57"/>
    <w:rsid w:val="00236433"/>
    <w:rsid w:val="00243678"/>
    <w:rsid w:val="00244930"/>
    <w:rsid w:val="00246D20"/>
    <w:rsid w:val="00250F24"/>
    <w:rsid w:val="002523C5"/>
    <w:rsid w:val="0025380B"/>
    <w:rsid w:val="0025703A"/>
    <w:rsid w:val="00262F3D"/>
    <w:rsid w:val="00263281"/>
    <w:rsid w:val="00263C4F"/>
    <w:rsid w:val="002651D6"/>
    <w:rsid w:val="0026551F"/>
    <w:rsid w:val="00275CC7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540"/>
    <w:rsid w:val="00326C24"/>
    <w:rsid w:val="00327B2C"/>
    <w:rsid w:val="00337F99"/>
    <w:rsid w:val="0034307B"/>
    <w:rsid w:val="00345EB1"/>
    <w:rsid w:val="00350CC4"/>
    <w:rsid w:val="00360E0D"/>
    <w:rsid w:val="0036357D"/>
    <w:rsid w:val="00363B23"/>
    <w:rsid w:val="0036594C"/>
    <w:rsid w:val="003664A8"/>
    <w:rsid w:val="00367D19"/>
    <w:rsid w:val="00371BED"/>
    <w:rsid w:val="00384019"/>
    <w:rsid w:val="003854F1"/>
    <w:rsid w:val="0039118E"/>
    <w:rsid w:val="00397F54"/>
    <w:rsid w:val="003A0D43"/>
    <w:rsid w:val="003A33F7"/>
    <w:rsid w:val="003B2A4B"/>
    <w:rsid w:val="003C530F"/>
    <w:rsid w:val="003C7FB5"/>
    <w:rsid w:val="003D099E"/>
    <w:rsid w:val="003D21A2"/>
    <w:rsid w:val="003D29D2"/>
    <w:rsid w:val="003E051E"/>
    <w:rsid w:val="003E0705"/>
    <w:rsid w:val="003E2FF7"/>
    <w:rsid w:val="003F1013"/>
    <w:rsid w:val="003F1ACF"/>
    <w:rsid w:val="004000AB"/>
    <w:rsid w:val="004026B5"/>
    <w:rsid w:val="00404948"/>
    <w:rsid w:val="00406BEA"/>
    <w:rsid w:val="00413A60"/>
    <w:rsid w:val="004230F7"/>
    <w:rsid w:val="00425B15"/>
    <w:rsid w:val="0043167E"/>
    <w:rsid w:val="0043409A"/>
    <w:rsid w:val="0043635D"/>
    <w:rsid w:val="00443C1E"/>
    <w:rsid w:val="00446255"/>
    <w:rsid w:val="00451935"/>
    <w:rsid w:val="004575D8"/>
    <w:rsid w:val="00460ED0"/>
    <w:rsid w:val="00462E6B"/>
    <w:rsid w:val="00465651"/>
    <w:rsid w:val="00470CE7"/>
    <w:rsid w:val="00470F4F"/>
    <w:rsid w:val="00472482"/>
    <w:rsid w:val="00473E58"/>
    <w:rsid w:val="00480DC7"/>
    <w:rsid w:val="004876F6"/>
    <w:rsid w:val="0049236A"/>
    <w:rsid w:val="00492718"/>
    <w:rsid w:val="004A355D"/>
    <w:rsid w:val="004A4970"/>
    <w:rsid w:val="004B2183"/>
    <w:rsid w:val="004B2A01"/>
    <w:rsid w:val="004B7394"/>
    <w:rsid w:val="004C2559"/>
    <w:rsid w:val="004D7BA3"/>
    <w:rsid w:val="004E04C2"/>
    <w:rsid w:val="004F4518"/>
    <w:rsid w:val="004F4C62"/>
    <w:rsid w:val="00501433"/>
    <w:rsid w:val="00511CC4"/>
    <w:rsid w:val="00512A84"/>
    <w:rsid w:val="00525F55"/>
    <w:rsid w:val="00531E60"/>
    <w:rsid w:val="00536A5A"/>
    <w:rsid w:val="00541D07"/>
    <w:rsid w:val="00544BAB"/>
    <w:rsid w:val="00545F31"/>
    <w:rsid w:val="0055688A"/>
    <w:rsid w:val="005578FA"/>
    <w:rsid w:val="00565129"/>
    <w:rsid w:val="00565CD0"/>
    <w:rsid w:val="00567820"/>
    <w:rsid w:val="00573D00"/>
    <w:rsid w:val="00574D1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1200"/>
    <w:rsid w:val="005E02B3"/>
    <w:rsid w:val="005E1E24"/>
    <w:rsid w:val="005E20C6"/>
    <w:rsid w:val="005E26B4"/>
    <w:rsid w:val="005E52AC"/>
    <w:rsid w:val="005E5585"/>
    <w:rsid w:val="006034CB"/>
    <w:rsid w:val="0060596B"/>
    <w:rsid w:val="00606D97"/>
    <w:rsid w:val="00614E64"/>
    <w:rsid w:val="00617710"/>
    <w:rsid w:val="00617EE6"/>
    <w:rsid w:val="0062184C"/>
    <w:rsid w:val="00623724"/>
    <w:rsid w:val="00626A32"/>
    <w:rsid w:val="00627BEA"/>
    <w:rsid w:val="006319DB"/>
    <w:rsid w:val="00654FF7"/>
    <w:rsid w:val="0065595B"/>
    <w:rsid w:val="00660269"/>
    <w:rsid w:val="00661632"/>
    <w:rsid w:val="00665F89"/>
    <w:rsid w:val="00673C92"/>
    <w:rsid w:val="006753EC"/>
    <w:rsid w:val="00680430"/>
    <w:rsid w:val="006905F8"/>
    <w:rsid w:val="006937F3"/>
    <w:rsid w:val="006A2789"/>
    <w:rsid w:val="006A4978"/>
    <w:rsid w:val="006A7261"/>
    <w:rsid w:val="006B0D29"/>
    <w:rsid w:val="006B1819"/>
    <w:rsid w:val="006B1E0E"/>
    <w:rsid w:val="006B5DE7"/>
    <w:rsid w:val="006C4D74"/>
    <w:rsid w:val="006C5048"/>
    <w:rsid w:val="006C6A4B"/>
    <w:rsid w:val="006C779F"/>
    <w:rsid w:val="006D01F5"/>
    <w:rsid w:val="006D0CFB"/>
    <w:rsid w:val="006D2EF5"/>
    <w:rsid w:val="006D30C0"/>
    <w:rsid w:val="006D7535"/>
    <w:rsid w:val="006E450B"/>
    <w:rsid w:val="006F0D7E"/>
    <w:rsid w:val="00701BC4"/>
    <w:rsid w:val="007033C1"/>
    <w:rsid w:val="00710B77"/>
    <w:rsid w:val="0072075B"/>
    <w:rsid w:val="007221C2"/>
    <w:rsid w:val="00725816"/>
    <w:rsid w:val="00730955"/>
    <w:rsid w:val="00733A9C"/>
    <w:rsid w:val="00735676"/>
    <w:rsid w:val="00736574"/>
    <w:rsid w:val="007367E0"/>
    <w:rsid w:val="00737215"/>
    <w:rsid w:val="0074316A"/>
    <w:rsid w:val="00754905"/>
    <w:rsid w:val="00760038"/>
    <w:rsid w:val="0076065B"/>
    <w:rsid w:val="007612B6"/>
    <w:rsid w:val="00762EE0"/>
    <w:rsid w:val="00764D0E"/>
    <w:rsid w:val="00765C41"/>
    <w:rsid w:val="007669C1"/>
    <w:rsid w:val="00771100"/>
    <w:rsid w:val="007759DD"/>
    <w:rsid w:val="00781E89"/>
    <w:rsid w:val="00785A06"/>
    <w:rsid w:val="0078609F"/>
    <w:rsid w:val="007878D0"/>
    <w:rsid w:val="007917BA"/>
    <w:rsid w:val="007A5C6F"/>
    <w:rsid w:val="007B635E"/>
    <w:rsid w:val="007C0D42"/>
    <w:rsid w:val="007D4241"/>
    <w:rsid w:val="007D4317"/>
    <w:rsid w:val="007D4EA3"/>
    <w:rsid w:val="007D540F"/>
    <w:rsid w:val="007F1CFF"/>
    <w:rsid w:val="007F4301"/>
    <w:rsid w:val="007F5DD5"/>
    <w:rsid w:val="00803C70"/>
    <w:rsid w:val="00810F7E"/>
    <w:rsid w:val="00821A1B"/>
    <w:rsid w:val="008262E9"/>
    <w:rsid w:val="00827E69"/>
    <w:rsid w:val="00834A49"/>
    <w:rsid w:val="00835C4D"/>
    <w:rsid w:val="00843F48"/>
    <w:rsid w:val="00844185"/>
    <w:rsid w:val="008500D1"/>
    <w:rsid w:val="00851423"/>
    <w:rsid w:val="00857848"/>
    <w:rsid w:val="008654B6"/>
    <w:rsid w:val="0087139C"/>
    <w:rsid w:val="00880E83"/>
    <w:rsid w:val="00884F72"/>
    <w:rsid w:val="00892F28"/>
    <w:rsid w:val="008A0C5F"/>
    <w:rsid w:val="008A3DEA"/>
    <w:rsid w:val="008A4EB9"/>
    <w:rsid w:val="008A6C70"/>
    <w:rsid w:val="008A74C0"/>
    <w:rsid w:val="008B1694"/>
    <w:rsid w:val="008C4B27"/>
    <w:rsid w:val="008C7F2A"/>
    <w:rsid w:val="008D5A0A"/>
    <w:rsid w:val="008E36F8"/>
    <w:rsid w:val="008E46B2"/>
    <w:rsid w:val="008E682C"/>
    <w:rsid w:val="008E78A1"/>
    <w:rsid w:val="008F589F"/>
    <w:rsid w:val="00900369"/>
    <w:rsid w:val="0090621C"/>
    <w:rsid w:val="00906238"/>
    <w:rsid w:val="00907EF9"/>
    <w:rsid w:val="0091295C"/>
    <w:rsid w:val="00914D58"/>
    <w:rsid w:val="00921F47"/>
    <w:rsid w:val="009228AB"/>
    <w:rsid w:val="0092589F"/>
    <w:rsid w:val="00930067"/>
    <w:rsid w:val="0093085B"/>
    <w:rsid w:val="00931C57"/>
    <w:rsid w:val="009347A5"/>
    <w:rsid w:val="00941527"/>
    <w:rsid w:val="00942257"/>
    <w:rsid w:val="009471BF"/>
    <w:rsid w:val="00950E4E"/>
    <w:rsid w:val="009529BD"/>
    <w:rsid w:val="009533B4"/>
    <w:rsid w:val="00970526"/>
    <w:rsid w:val="00971D93"/>
    <w:rsid w:val="00990E98"/>
    <w:rsid w:val="009966C9"/>
    <w:rsid w:val="009A7678"/>
    <w:rsid w:val="009B1ED9"/>
    <w:rsid w:val="009B1F6B"/>
    <w:rsid w:val="009B3730"/>
    <w:rsid w:val="009B5ED7"/>
    <w:rsid w:val="009C0D12"/>
    <w:rsid w:val="009C192E"/>
    <w:rsid w:val="009D6819"/>
    <w:rsid w:val="009D6D1C"/>
    <w:rsid w:val="009E0CF9"/>
    <w:rsid w:val="009E198B"/>
    <w:rsid w:val="009E531B"/>
    <w:rsid w:val="009E6C56"/>
    <w:rsid w:val="009E7DCF"/>
    <w:rsid w:val="009F4A56"/>
    <w:rsid w:val="009F4E65"/>
    <w:rsid w:val="009F71C6"/>
    <w:rsid w:val="00A006A5"/>
    <w:rsid w:val="00A05942"/>
    <w:rsid w:val="00A07BEC"/>
    <w:rsid w:val="00A07CD4"/>
    <w:rsid w:val="00A20640"/>
    <w:rsid w:val="00A22EE2"/>
    <w:rsid w:val="00A264BE"/>
    <w:rsid w:val="00A272CA"/>
    <w:rsid w:val="00A33051"/>
    <w:rsid w:val="00A332BB"/>
    <w:rsid w:val="00A407AD"/>
    <w:rsid w:val="00A40923"/>
    <w:rsid w:val="00A41C05"/>
    <w:rsid w:val="00A42426"/>
    <w:rsid w:val="00A474B7"/>
    <w:rsid w:val="00A514B7"/>
    <w:rsid w:val="00A54A0B"/>
    <w:rsid w:val="00A65FD4"/>
    <w:rsid w:val="00A70B2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3446"/>
    <w:rsid w:val="00AC3FF6"/>
    <w:rsid w:val="00AD5F52"/>
    <w:rsid w:val="00AD73EC"/>
    <w:rsid w:val="00AE53C2"/>
    <w:rsid w:val="00AE5BC7"/>
    <w:rsid w:val="00AF4C3A"/>
    <w:rsid w:val="00AF5AAF"/>
    <w:rsid w:val="00B046D8"/>
    <w:rsid w:val="00B13F4C"/>
    <w:rsid w:val="00B16219"/>
    <w:rsid w:val="00B16C59"/>
    <w:rsid w:val="00B16DB3"/>
    <w:rsid w:val="00B33FDD"/>
    <w:rsid w:val="00B359CC"/>
    <w:rsid w:val="00B36107"/>
    <w:rsid w:val="00B41789"/>
    <w:rsid w:val="00B418B7"/>
    <w:rsid w:val="00B4408E"/>
    <w:rsid w:val="00B46C03"/>
    <w:rsid w:val="00B54010"/>
    <w:rsid w:val="00B60C6C"/>
    <w:rsid w:val="00B619A9"/>
    <w:rsid w:val="00B61ADC"/>
    <w:rsid w:val="00B63A72"/>
    <w:rsid w:val="00B65A9D"/>
    <w:rsid w:val="00B66D60"/>
    <w:rsid w:val="00B7518B"/>
    <w:rsid w:val="00B75EDE"/>
    <w:rsid w:val="00B77D88"/>
    <w:rsid w:val="00B77FAF"/>
    <w:rsid w:val="00B84336"/>
    <w:rsid w:val="00B851B9"/>
    <w:rsid w:val="00B86453"/>
    <w:rsid w:val="00B90054"/>
    <w:rsid w:val="00B92C14"/>
    <w:rsid w:val="00B96104"/>
    <w:rsid w:val="00B97CEB"/>
    <w:rsid w:val="00BA0066"/>
    <w:rsid w:val="00BB69DB"/>
    <w:rsid w:val="00BC322E"/>
    <w:rsid w:val="00BC44CD"/>
    <w:rsid w:val="00BC48A6"/>
    <w:rsid w:val="00BE7978"/>
    <w:rsid w:val="00C00617"/>
    <w:rsid w:val="00C07DDB"/>
    <w:rsid w:val="00C1547A"/>
    <w:rsid w:val="00C175E1"/>
    <w:rsid w:val="00C34B2D"/>
    <w:rsid w:val="00C4115D"/>
    <w:rsid w:val="00C43BDD"/>
    <w:rsid w:val="00C47630"/>
    <w:rsid w:val="00C47778"/>
    <w:rsid w:val="00C5011E"/>
    <w:rsid w:val="00C50D62"/>
    <w:rsid w:val="00C50EE5"/>
    <w:rsid w:val="00C5240A"/>
    <w:rsid w:val="00C53363"/>
    <w:rsid w:val="00C5398F"/>
    <w:rsid w:val="00C556F5"/>
    <w:rsid w:val="00C70E19"/>
    <w:rsid w:val="00C72574"/>
    <w:rsid w:val="00C7430C"/>
    <w:rsid w:val="00C80A57"/>
    <w:rsid w:val="00C84C08"/>
    <w:rsid w:val="00C85DA1"/>
    <w:rsid w:val="00C87E8C"/>
    <w:rsid w:val="00C9003F"/>
    <w:rsid w:val="00C9071C"/>
    <w:rsid w:val="00C908FF"/>
    <w:rsid w:val="00C95131"/>
    <w:rsid w:val="00C97BD3"/>
    <w:rsid w:val="00CA39EF"/>
    <w:rsid w:val="00CA521F"/>
    <w:rsid w:val="00CB0493"/>
    <w:rsid w:val="00CB17FF"/>
    <w:rsid w:val="00CB1ED7"/>
    <w:rsid w:val="00CB3EAF"/>
    <w:rsid w:val="00CB5076"/>
    <w:rsid w:val="00CC167C"/>
    <w:rsid w:val="00CC3C17"/>
    <w:rsid w:val="00CC52D9"/>
    <w:rsid w:val="00CD6647"/>
    <w:rsid w:val="00CE4B73"/>
    <w:rsid w:val="00CF70BB"/>
    <w:rsid w:val="00D074DB"/>
    <w:rsid w:val="00D139CF"/>
    <w:rsid w:val="00D1547E"/>
    <w:rsid w:val="00D37E7F"/>
    <w:rsid w:val="00D47AD7"/>
    <w:rsid w:val="00D47CE2"/>
    <w:rsid w:val="00D51529"/>
    <w:rsid w:val="00D85218"/>
    <w:rsid w:val="00D915B1"/>
    <w:rsid w:val="00DA0501"/>
    <w:rsid w:val="00DA299D"/>
    <w:rsid w:val="00DA65C4"/>
    <w:rsid w:val="00DB37C0"/>
    <w:rsid w:val="00DD2BE0"/>
    <w:rsid w:val="00DE0880"/>
    <w:rsid w:val="00DE4447"/>
    <w:rsid w:val="00DE5DA2"/>
    <w:rsid w:val="00DF0033"/>
    <w:rsid w:val="00DF03BF"/>
    <w:rsid w:val="00E026BF"/>
    <w:rsid w:val="00E07B1B"/>
    <w:rsid w:val="00E11853"/>
    <w:rsid w:val="00E235F7"/>
    <w:rsid w:val="00E25893"/>
    <w:rsid w:val="00E47714"/>
    <w:rsid w:val="00E52A86"/>
    <w:rsid w:val="00E54B47"/>
    <w:rsid w:val="00E553BF"/>
    <w:rsid w:val="00E55D93"/>
    <w:rsid w:val="00E608FA"/>
    <w:rsid w:val="00E61294"/>
    <w:rsid w:val="00E6307E"/>
    <w:rsid w:val="00E67C04"/>
    <w:rsid w:val="00E7237C"/>
    <w:rsid w:val="00E72C18"/>
    <w:rsid w:val="00E77C46"/>
    <w:rsid w:val="00E86CE8"/>
    <w:rsid w:val="00E87899"/>
    <w:rsid w:val="00E90E82"/>
    <w:rsid w:val="00EA00CB"/>
    <w:rsid w:val="00EA1BAA"/>
    <w:rsid w:val="00EA2257"/>
    <w:rsid w:val="00EA3FCD"/>
    <w:rsid w:val="00EA42A0"/>
    <w:rsid w:val="00EB6714"/>
    <w:rsid w:val="00EC0A68"/>
    <w:rsid w:val="00EC5006"/>
    <w:rsid w:val="00EC63FC"/>
    <w:rsid w:val="00EC7FED"/>
    <w:rsid w:val="00ED49C3"/>
    <w:rsid w:val="00ED6CE8"/>
    <w:rsid w:val="00ED7AA6"/>
    <w:rsid w:val="00EE2A56"/>
    <w:rsid w:val="00EE35A0"/>
    <w:rsid w:val="00EE3818"/>
    <w:rsid w:val="00F21802"/>
    <w:rsid w:val="00F22264"/>
    <w:rsid w:val="00F2564D"/>
    <w:rsid w:val="00F35B05"/>
    <w:rsid w:val="00F37093"/>
    <w:rsid w:val="00F40D6F"/>
    <w:rsid w:val="00F413D9"/>
    <w:rsid w:val="00F47B43"/>
    <w:rsid w:val="00F5135F"/>
    <w:rsid w:val="00F51F78"/>
    <w:rsid w:val="00F5298C"/>
    <w:rsid w:val="00F60AD6"/>
    <w:rsid w:val="00F741BC"/>
    <w:rsid w:val="00F816B6"/>
    <w:rsid w:val="00F86F47"/>
    <w:rsid w:val="00F90B64"/>
    <w:rsid w:val="00F96CB3"/>
    <w:rsid w:val="00FA0705"/>
    <w:rsid w:val="00FB2F0F"/>
    <w:rsid w:val="00FB4DAE"/>
    <w:rsid w:val="00FB5086"/>
    <w:rsid w:val="00FB5411"/>
    <w:rsid w:val="00FB6392"/>
    <w:rsid w:val="00FC6DA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80A57"/>
    <w:pPr>
      <w:keepNext/>
      <w:spacing w:before="36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C00617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C00617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C00617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C80A57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24493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8500D1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8500D1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140C8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75CC7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C00617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C00617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C0061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Numreradlista">
    <w:name w:val="List Number"/>
    <w:rsid w:val="00C00617"/>
    <w:pPr>
      <w:numPr>
        <w:numId w:val="1"/>
      </w:numPr>
      <w:spacing w:after="80"/>
      <w:ind w:left="3033" w:hanging="357"/>
    </w:pPr>
    <w:rPr>
      <w:sz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EA2257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626A32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785A06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00" w:line="288" w:lineRule="auto"/>
      <w:ind w:left="1349" w:right="868" w:hanging="357"/>
      <w:textAlignment w:val="baseline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359/SURROGATE/Utbytbara%20rekvisitionsl%c3%a4kemedel%20till%20patient%2c%20S%c3%84S.pdf" TargetMode="External" Id="rId18" /><Relationship Type="http://schemas.openxmlformats.org/officeDocument/2006/relationships/hyperlink" Target="https://mellanarkiv-offentlig.vgregion.se/alfresco/s/archive/stream/public/v1/source/available/sofia/rhs7052-1069016101-29/native/Mall%2019a%20Lokal%20rutin%20f%c3%b6r%20att%20dosjustera%20ordinerat%20l%c3%a4kemedel.pdf" TargetMode="External" Id="rId26" /><Relationship Type="http://schemas.openxmlformats.org/officeDocument/2006/relationships/hyperlink" Target="https://mellanarkiv-offentlig.vgregion.se/alfresco/s/archive/stream/public/v1/source/available/SOFIA/SAS9642-738863596-118/SURROGATE/L%c3%a4kemedelsgenomg%c3%a5ng%20och%20l%c3%a4kemedelsber%c3%a4ttelse%20p%c3%a5%20S%c3%84S.pdf" TargetMode="External" Id="rId39" /><Relationship Type="http://schemas.openxmlformats.org/officeDocument/2006/relationships/hyperlink" Target="https://mellanarkiv-offentlig.vgregion.se/alfresco/s/archive/stream/public/v1/source/available/sofia/ssn11800-2140136717-231/surrogate/L%c3%a4kemedelsgenomg%c3%a5ng%20och%20l%c3%a4kemedelsber%c3%a4ttelse.pdf" TargetMode="External" Id="rId21" /><Relationship Type="http://schemas.openxmlformats.org/officeDocument/2006/relationships/hyperlink" Target="https://www.riksdagen.se/sv/dokument-lagar/dokument/svensk-forfattningssamling/halso--och-sjukvardslag_sfs-2017-30" TargetMode="External" Id="rId34" /><Relationship Type="http://schemas.openxmlformats.org/officeDocument/2006/relationships/hyperlink" Target="https://mellanarkiv-offentlig.vgregion.se/alfresco/s/archive/stream/public/v1/source/available/sofia/rhs7052-1069016101-29/native/Mall%2019a%20Lokal%20rutin%20f%c3%b6r%20att%20dosjustera%20ordinerat%20l%c3%a4kemedel.pdf" TargetMode="External" Id="rId42" /><Relationship Type="http://schemas.openxmlformats.org/officeDocument/2006/relationships/fontTable" Target="fontTable.xml" Id="rId47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8052-486565952-39/surrogate/180504%20Riktlinjer%20VGR%20f%c3%b6r%20till%c3%a4mpning%20Soc%20styr%20nya%20f%c3%b6reskrift%20f%20ordination%20o%20l%c3%a4kemedelshantering.pdf" TargetMode="External" Id="rId17" /><Relationship Type="http://schemas.openxmlformats.org/officeDocument/2006/relationships/hyperlink" Target="https://mellanarkiv-offentlig.vgregion.se/alfresco/s/archive/stream/public/v1/source/available/SOFIA/SAS9642-738863596-359/SURROGATE/Utbytbara%20rekvisitionsl%c3%a4kemedel%20till%20patient%2c%20S%c3%84S.pdf" TargetMode="External" Id="rId25" /><Relationship Type="http://schemas.openxmlformats.org/officeDocument/2006/relationships/hyperlink" Target="http://www.socialstyrelsen.se/globalassets/sharepoint-dokument/artikelkatalog/handbocker/2019-6-6235.pdf" TargetMode="External" Id="rId33" /><Relationship Type="http://schemas.openxmlformats.org/officeDocument/2006/relationships/hyperlink" Target="http://www.vgregion.se/halsa-och-vard/vardgivarwebben/vardriktlinjer/styrande-dokument-inom-halso--och-sjukvard/amnesomraden/lakemedel" TargetMode="External" Id="rId38" /><Relationship Type="http://schemas.openxmlformats.org/officeDocument/2006/relationships/hyperlink" Target="https://mellanarkiv-offentlig.vgregion.se/alfresco/s/archive/stream/public/v1/source/available/sofia/rhs7052-1069016101-34/native/Mall%2020b%20Delegeringsbeslut%20avseende%20l%c3%a4kemedelshantering.pdf" TargetMode="External" Id="rId46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20" /><Relationship Type="http://schemas.openxmlformats.org/officeDocument/2006/relationships/hyperlink" Target="https://mellanarkiv-offentlig.vgregion.se/alfresco/s/archive/stream/public/v1/source/available/sofia/rhs7052-1069016101-78/native/Mall%2020a%20Uppdrag%20att%20delegera%20moment%20inom%20l%c3%a4kemedelshantering.pdf" TargetMode="External" Id="rId29" /><Relationship Type="http://schemas.openxmlformats.org/officeDocument/2006/relationships/hyperlink" Target="http://www.fass.se" TargetMode="Externa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fass.se" TargetMode="External" Id="rId24" /><Relationship Type="http://schemas.openxmlformats.org/officeDocument/2006/relationships/hyperlink" Target="https://www.vgregion.se/halsa-och-vard/vardgivarwebben/vardriktlinjer/lakemedel/lakemedelshantering" TargetMode="External" Id="rId32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37" /><Relationship Type="http://schemas.openxmlformats.org/officeDocument/2006/relationships/hyperlink" Target="https://mellanarkiv-offentlig.vgregion.se/alfresco/s/archive/stream/public/v1/source/available/sofia/rhs7052-1069016101-55/native/Mall%207%20Generella%20direktiv%20om%20l%c3%a4kemedelsbehandling.pdf" TargetMode="External" Id="rId40" /><Relationship Type="http://schemas.openxmlformats.org/officeDocument/2006/relationships/hyperlink" Target="https://mellanarkiv-offentlig.vgregion.se/alfresco/s/archive/stream/public/v1/source/available/sofia/rhs7052-1069016101-78/native/Mall%2020a%20Uppdrag%20att%20delegera%20moment%20inom%20l%c3%a4kemedelshantering.pdf" TargetMode="External" Id="rId45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rhs7052-1069016101-55/native/Mall%207%20Generella%20direktiv%20om%20l%c3%a4kemedelsbehandling.pdf" TargetMode="External" Id="rId23" /><Relationship Type="http://schemas.openxmlformats.org/officeDocument/2006/relationships/hyperlink" Target="mailto:melior.sas@vgregion.se" TargetMode="External" Id="rId28" /><Relationship Type="http://schemas.openxmlformats.org/officeDocument/2006/relationships/hyperlink" Target="https://www.socialstyrelsen.se/kunskapsstod-och-regler/regler-och-riktlinjer/foreskrifter-och-allmanna-rad/konsoliderade-foreskrifter/20119-om-ledningssystem-for-systematiskt-kvalitetsarbete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www.socialstyrelsen.se/globalassets/sharepoint-dokument/artikelkatalog/foreskrifter-och-allmanna-rad/2017-5-2.pdf" TargetMode="External" Id="rId19" /><Relationship Type="http://schemas.openxmlformats.org/officeDocument/2006/relationships/hyperlink" Target="mailto:melior.sas@vgregion.se" TargetMode="External" Id="rId31" /><Relationship Type="http://schemas.openxmlformats.org/officeDocument/2006/relationships/hyperlink" Target="http://www.socialstyrelsen.se/globalassets/sharepoint-dokument/artikelkatalog/foreskrifter-och-allmanna-rad/1997-10-14.pdf" TargetMode="External" Id="rId44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42-738863596-118/SURROGATE/L%c3%a4kemedelsgenomg%c3%a5ng%20och%20l%c3%a4kemedelsber%c3%a4ttelse%20p%c3%a5%20S%c3%84S.pdf" TargetMode="External" Id="rId22" /><Relationship Type="http://schemas.openxmlformats.org/officeDocument/2006/relationships/hyperlink" Target="https://mellanarkiv-offentlig.vgregion.se/alfresco/s/archive/stream/public/v1/source/available/sofia/rhs7052-1069016101-30/native/Mall%2019b%20Personligt%20uppdrag%20att%20dosjustera%20ett%20ordinerat%20l%c3%a4kemedel.pdf" TargetMode="External" Id="rId27" /><Relationship Type="http://schemas.openxmlformats.org/officeDocument/2006/relationships/hyperlink" Target="https://mellanarkiv-offentlig.vgregion.se/alfresco/s/archive/stream/public/v1/source/available/sofia/rhs7052-1069016101-34/native/Mall%2020b%20Delegeringsbeslut%20avseende%20l%c3%a4kemedelshantering.pdf" TargetMode="External" Id="rId30" /><Relationship Type="http://schemas.openxmlformats.org/officeDocument/2006/relationships/hyperlink" Target="https://www.riksdagen.se/sv/dokument-lagar/dokument/svensk-forfattningssamling/patientsakerhetslag-2010659_sfs-2010-659" TargetMode="External" Id="rId35" /><Relationship Type="http://schemas.openxmlformats.org/officeDocument/2006/relationships/hyperlink" Target="https://mellanarkiv-offentlig.vgregion.se/alfresco/s/archive/stream/public/v1/source/available/sofia/rhs7052-1069016101-30/native/Mall%2019b%20Personligt%20uppdrag%20att%20dosjustera%20ett%20ordinerat%20l%c3%a4kemedel.pdf" TargetMode="External" Id="rId43" /><Relationship Type="http://schemas.openxmlformats.org/officeDocument/2006/relationships/theme" Target="theme/theme1.xml" Id="rId4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66</TotalTime>
  <Pages>9</Pages>
  <Words>1605</Words>
  <Characters>19111</Characters>
  <Application>Microsoft Office Word</Application>
  <DocSecurity>0</DocSecurity>
  <Lines>159</Lines>
  <Paragraphs>41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20675</CharactersWithSpaces>
  <SharedDoc>false</SharedDoc>
  <HyperlinkBase/>
  <HLinks>
    <vt:vector size="270" baseType="variant">
      <vt:variant>
        <vt:i4>2359345</vt:i4>
      </vt:variant>
      <vt:variant>
        <vt:i4>174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https://mellanarkiv-offentlig.vgregion.se/alfresco/s/archive/stream/public/v1/source/available/sofia/rhs7052-1069016101-34/native/Mall 20b Delegeringsbeslut avseende l%c3%a4kemedelshantering.pdf</vt:lpwstr>
      </vt:variant>
      <vt:variant>
        <vt:lpwstr/>
      </vt:variant>
      <vt:variant>
        <vt:i4>327754</vt:i4>
      </vt:variant>
      <vt:variant>
        <vt:i4>171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https://mellanarkiv-offentlig.vgregion.se/alfresco/s/archive/stream/public/v1/source/available/sofia/rhs7052-1069016101-78/native/Mall 20a Uppdrag att delegera moment inom l%c3%a4kemedelshantering.pdf</vt:lpwstr>
      </vt:variant>
      <vt:variant>
        <vt:lpwstr/>
      </vt:variant>
      <vt:variant>
        <vt:i4>2687075</vt:i4>
      </vt:variant>
      <vt:variant>
        <vt:i4>168</vt:i4>
      </vt:variant>
      <vt:variant>
        <vt:i4>0</vt:i4>
      </vt:variant>
      <vt:variant>
        <vt:i4>5</vt:i4>
      </vt:variant>
      <vt:variant>
        <vt:lpwstr>http://www.socialstyrelsen.se/globalassets/sharepoint-dokument/artikelkatalog/foreskrifter-och-allmanna-rad/1997-10-14.pdf</vt:lpwstr>
      </vt:variant>
      <vt:variant>
        <vt:lpwstr/>
      </vt:variant>
      <vt:variant>
        <vt:i4>1638402</vt:i4>
      </vt:variant>
      <vt:variant>
        <vt:i4>165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https://mellanarkiv-offentlig.vgregion.se/alfresco/s/archive/stream/public/v1/source/available/sofia/rhs7052-1069016101-30/native/Mall 19b Personligt uppdrag att dosjustera ett ordinerat l%c3%a4kemedel.pdf</vt:lpwstr>
      </vt:variant>
      <vt:variant>
        <vt:lpwstr/>
      </vt:variant>
      <vt:variant>
        <vt:i4>2359350</vt:i4>
      </vt:variant>
      <vt:variant>
        <vt:i4>162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https://mellanarkiv-offentlig.vgregion.se/alfresco/s/archive/stream/public/v1/source/available/sofia/rhs7052-1069016101-29/native/Mall 19a Lokal rutin f%c3%b6r att dosjustera ordinerat l%c3%a4kemedel.pdf</vt:lpwstr>
      </vt:variant>
      <vt:variant>
        <vt:lpwstr/>
      </vt:variant>
      <vt:variant>
        <vt:i4>7667761</vt:i4>
      </vt:variant>
      <vt:variant>
        <vt:i4>159</vt:i4>
      </vt:variant>
      <vt:variant>
        <vt:i4>0</vt:i4>
      </vt:variant>
      <vt:variant>
        <vt:i4>5</vt:i4>
      </vt:variant>
      <vt:variant>
        <vt:lpwstr>http://www.fass.se/</vt:lpwstr>
      </vt:variant>
      <vt:variant>
        <vt:lpwstr/>
      </vt:variant>
      <vt:variant>
        <vt:i4>5308486</vt:i4>
      </vt:variant>
      <vt:variant>
        <vt:i4>156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https://mellanarkiv-offentlig.vgregion.se/alfresco/s/archive/stream/public/v1/source/available/sofia/rhs7052-1069016101-55/native/Mall 7 Generella direktiv om l%c3%a4kemedelsbehandling.pdf</vt:lpwstr>
      </vt:variant>
      <vt:variant>
        <vt:lpwstr/>
      </vt:variant>
      <vt:variant>
        <vt:i4>3276915</vt:i4>
      </vt:variant>
      <vt:variant>
        <vt:i4>153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https://mellanarkiv-offentlig.vgregion.se/alfresco/s/archive/stream/public/v1/source/available/SOFIA/SAS9642-738863596-118/SURROGATE/L%c3%a4kemedelsgenomg%c3%a5ng och l%c3%a4kemedelsber%c3%a4ttelse p%c3%a5 S%c3%84S.pdf</vt:lpwstr>
      </vt:variant>
      <vt:variant>
        <vt:lpwstr/>
      </vt:variant>
      <vt:variant>
        <vt:i4>7602235</vt:i4>
      </vt:variant>
      <vt:variant>
        <vt:i4>150</vt:i4>
      </vt:variant>
      <vt:variant>
        <vt:i4>0</vt:i4>
      </vt:variant>
      <vt:variant>
        <vt:i4>5</vt:i4>
      </vt:variant>
      <vt:variant>
        <vt:lpwstr>http://www.vgregion.se/halsa-och-vard/vardgivarwebben/vardriktlinjer/styrande-dokument-inom-halso--och-sjukvard/amnesomraden/lakemedel</vt:lpwstr>
      </vt:variant>
      <vt:variant>
        <vt:lpwstr/>
      </vt:variant>
      <vt:variant>
        <vt:i4>2818145</vt:i4>
      </vt:variant>
      <vt:variant>
        <vt:i4>147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https://mellanarkiv-offentlig.vgregion.se/alfresco/s/archive/stream/public/v1/source/available/SOFIA/SAS9642-738863596-117/SURROGATE/L%c3%a4kemedelsdokumentation p%c3%a5 S%c3%84S.pdf</vt:lpwstr>
      </vt:variant>
      <vt:variant>
        <vt:lpwstr/>
      </vt:variant>
      <vt:variant>
        <vt:i4>7078011</vt:i4>
      </vt:variant>
      <vt:variant>
        <vt:i4>144</vt:i4>
      </vt:variant>
      <vt:variant>
        <vt:i4>0</vt:i4>
      </vt:variant>
      <vt:variant>
        <vt:i4>5</vt:i4>
      </vt:variant>
      <vt:variant>
        <vt:lpwstr>https://www.socialstyrelsen.se/kunskapsstod-och-regler/regler-och-riktlinjer/foreskrifter-och-allmanna-rad/konsoliderade-foreskrifter/20119-om-ledningssystem-for-systematiskt-kvalitetsarbete</vt:lpwstr>
      </vt:variant>
      <vt:variant>
        <vt:lpwstr/>
      </vt:variant>
      <vt:variant>
        <vt:i4>7143504</vt:i4>
      </vt:variant>
      <vt:variant>
        <vt:i4>141</vt:i4>
      </vt:variant>
      <vt:variant>
        <vt:i4>0</vt:i4>
      </vt:variant>
      <vt:variant>
        <vt:i4>5</vt:i4>
      </vt:variant>
      <vt:variant>
        <vt:lpwstr>https://www.riksdagen.se/sv/dokument-lagar/dokument/svensk-forfattningssamling/patientsakerhetslag-2010659_sfs-2010-659</vt:lpwstr>
      </vt:variant>
      <vt:variant>
        <vt:lpwstr/>
      </vt:variant>
      <vt:variant>
        <vt:i4>6619161</vt:i4>
      </vt:variant>
      <vt:variant>
        <vt:i4>138</vt:i4>
      </vt:variant>
      <vt:variant>
        <vt:i4>0</vt:i4>
      </vt:variant>
      <vt:variant>
        <vt:i4>5</vt:i4>
      </vt:variant>
      <vt:variant>
        <vt:lpwstr>https://www.riksdagen.se/sv/dokument-lagar/dokument/svensk-forfattningssamling/halso--och-sjukvardslag_sfs-2017-30</vt:lpwstr>
      </vt:variant>
      <vt:variant>
        <vt:lpwstr/>
      </vt:variant>
      <vt:variant>
        <vt:i4>1048669</vt:i4>
      </vt:variant>
      <vt:variant>
        <vt:i4>135</vt:i4>
      </vt:variant>
      <vt:variant>
        <vt:i4>0</vt:i4>
      </vt:variant>
      <vt:variant>
        <vt:i4>5</vt:i4>
      </vt:variant>
      <vt:variant>
        <vt:lpwstr>http://www.socialstyrelsen.se/globalassets/sharepoint-dokument/artikelkatalog/handbocker/2019-6-6235.pdf</vt:lpwstr>
      </vt:variant>
      <vt:variant>
        <vt:lpwstr/>
      </vt:variant>
      <vt:variant>
        <vt:i4>7012479</vt:i4>
      </vt:variant>
      <vt:variant>
        <vt:i4>132</vt:i4>
      </vt:variant>
      <vt:variant>
        <vt:i4>0</vt:i4>
      </vt:variant>
      <vt:variant>
        <vt:i4>5</vt:i4>
      </vt:variant>
      <vt:variant>
        <vt:lpwstr>https://www.vgregion.se/halsa-och-vard/vardgivarwebben/vardriktlinjer/lakemedel/lakemedelshantering</vt:lpwstr>
      </vt:variant>
      <vt:variant>
        <vt:lpwstr/>
      </vt:variant>
      <vt:variant>
        <vt:i4>7667734</vt:i4>
      </vt:variant>
      <vt:variant>
        <vt:i4>129</vt:i4>
      </vt:variant>
      <vt:variant>
        <vt:i4>0</vt:i4>
      </vt:variant>
      <vt:variant>
        <vt:i4>5</vt:i4>
      </vt:variant>
      <vt:variant>
        <vt:lpwstr>mailto:melior.sas@vgregion.se</vt:lpwstr>
      </vt:variant>
      <vt:variant>
        <vt:lpwstr/>
      </vt:variant>
      <vt:variant>
        <vt:i4>2359345</vt:i4>
      </vt:variant>
      <vt:variant>
        <vt:i4>126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https://mellanarkiv-offentlig.vgregion.se/alfresco/s/archive/stream/public/v1/source/available/sofia/rhs7052-1069016101-34/native/Mall 20b Delegeringsbeslut avseende l%c3%a4kemedelshantering.pdf</vt:lpwstr>
      </vt:variant>
      <vt:variant>
        <vt:lpwstr/>
      </vt:variant>
      <vt:variant>
        <vt:i4>327754</vt:i4>
      </vt:variant>
      <vt:variant>
        <vt:i4>123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https://mellanarkiv-offentlig.vgregion.se/alfresco/s/archive/stream/public/v1/source/available/sofia/rhs7052-1069016101-78/native/Mall 20a Uppdrag att delegera moment inom l%c3%a4kemedelshantering.pdf</vt:lpwstr>
      </vt:variant>
      <vt:variant>
        <vt:lpwstr/>
      </vt:variant>
      <vt:variant>
        <vt:i4>6881385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Bilaga2</vt:lpwstr>
      </vt:variant>
      <vt:variant>
        <vt:i4>7667734</vt:i4>
      </vt:variant>
      <vt:variant>
        <vt:i4>117</vt:i4>
      </vt:variant>
      <vt:variant>
        <vt:i4>0</vt:i4>
      </vt:variant>
      <vt:variant>
        <vt:i4>5</vt:i4>
      </vt:variant>
      <vt:variant>
        <vt:lpwstr>mailto:melior.sas@vgregion.se</vt:lpwstr>
      </vt:variant>
      <vt:variant>
        <vt:lpwstr/>
      </vt:variant>
      <vt:variant>
        <vt:i4>1638402</vt:i4>
      </vt:variant>
      <vt:variant>
        <vt:i4>114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https://mellanarkiv-offentlig.vgregion.se/alfresco/s/archive/stream/public/v1/source/available/sofia/rhs7052-1069016101-30/native/Mall 19b Personligt uppdrag att dosjustera ett ordinerat l%c3%a4kemedel.pdf</vt:lpwstr>
      </vt:variant>
      <vt:variant>
        <vt:lpwstr/>
      </vt:variant>
      <vt:variant>
        <vt:i4>2359350</vt:i4>
      </vt:variant>
      <vt:variant>
        <vt:i4>111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https://mellanarkiv-offentlig.vgregion.se/alfresco/s/archive/stream/public/v1/source/available/sofia/rhs7052-1069016101-29/native/Mall 19a Lokal rutin f%c3%b6r att dosjustera ordinerat l%c3%a4kemedel.pdf</vt:lpwstr>
      </vt:variant>
      <vt:variant>
        <vt:lpwstr/>
      </vt:variant>
      <vt:variant>
        <vt:i4>7077921</vt:i4>
      </vt:variant>
      <vt:variant>
        <vt:i4>108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https://mellanarkiv-offentlig.vgregion.se/alfresco/s/archive/stream/public/v1/source/available/SOFIA/SAS9642-738863596-359/SURROGATE/Utbytbara rekvisitionsl%c3%a4kemedel till patient%2c S%c3%84S.pdf</vt:lpwstr>
      </vt:variant>
      <vt:variant>
        <vt:lpwstr/>
      </vt:variant>
      <vt:variant>
        <vt:i4>7667761</vt:i4>
      </vt:variant>
      <vt:variant>
        <vt:i4>105</vt:i4>
      </vt:variant>
      <vt:variant>
        <vt:i4>0</vt:i4>
      </vt:variant>
      <vt:variant>
        <vt:i4>5</vt:i4>
      </vt:variant>
      <vt:variant>
        <vt:lpwstr>http://www.fass.se/</vt:lpwstr>
      </vt:variant>
      <vt:variant>
        <vt:lpwstr/>
      </vt:variant>
      <vt:variant>
        <vt:i4>5308486</vt:i4>
      </vt:variant>
      <vt:variant>
        <vt:i4>102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https://mellanarkiv-offentlig.vgregion.se/alfresco/s/archive/stream/public/v1/source/available/sofia/rhs7052-1069016101-55/native/Mall 7 Generella direktiv om l%c3%a4kemedelsbehandling.pdf</vt:lpwstr>
      </vt:variant>
      <vt:variant>
        <vt:lpwstr/>
      </vt:variant>
      <vt:variant>
        <vt:i4>3276915</vt:i4>
      </vt:variant>
      <vt:variant>
        <vt:i4>99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https://mellanarkiv-offentlig.vgregion.se/alfresco/s/archive/stream/public/v1/source/available/SOFIA/SAS9642-738863596-118/SURROGATE/L%c3%a4kemedelsgenomg%c3%a5ng och l%c3%a4kemedelsber%c3%a4ttelse p%c3%a5 S%c3%84S.pdf</vt:lpwstr>
      </vt:variant>
      <vt:variant>
        <vt:lpwstr/>
      </vt:variant>
      <vt:variant>
        <vt:i4>7536755</vt:i4>
      </vt:variant>
      <vt:variant>
        <vt:i4>96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https://mellanarkiv-offentlig.vgregion.se/alfresco/s/archive/stream/public/v1/source/available/sofia/ssn11800-2140136717-231/surrogate/L%c3%a4kemedelsgenomg%c3%a5ng och l%c3%a4kemedelsber%c3%a4ttelse.pdf</vt:lpwstr>
      </vt:variant>
      <vt:variant>
        <vt:lpwstr/>
      </vt:variant>
      <vt:variant>
        <vt:i4>2818145</vt:i4>
      </vt:variant>
      <vt:variant>
        <vt:i4>93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https://mellanarkiv-offentlig.vgregion.se/alfresco/s/archive/stream/public/v1/source/available/SOFIA/SAS9642-738863596-117/SURROGATE/L%c3%a4kemedelsdokumentation p%c3%a5 S%c3%84S.pdf</vt:lpwstr>
      </vt:variant>
      <vt:variant>
        <vt:lpwstr/>
      </vt:variant>
      <vt:variant>
        <vt:i4>6029314</vt:i4>
      </vt:variant>
      <vt:variant>
        <vt:i4>90</vt:i4>
      </vt:variant>
      <vt:variant>
        <vt:i4>0</vt:i4>
      </vt:variant>
      <vt:variant>
        <vt:i4>5</vt:i4>
      </vt:variant>
      <vt:variant>
        <vt:lpwstr>https://www.socialstyrelsen.se/globalassets/sharepoint-dokument/artikelkatalog/foreskrifter-och-allmanna-rad/2017-5-2.pdf</vt:lpwstr>
      </vt:variant>
      <vt:variant>
        <vt:lpwstr/>
      </vt:variant>
      <vt:variant>
        <vt:i4>6881385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Bilaga2</vt:lpwstr>
      </vt:variant>
      <vt:variant>
        <vt:i4>7077921</vt:i4>
      </vt:variant>
      <vt:variant>
        <vt:i4>84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https://mellanarkiv-offentlig.vgregion.se/alfresco/s/archive/stream/public/v1/source/available/SOFIA/SAS9642-738863596-359/SURROGATE/Utbytbara rekvisitionsl%c3%a4kemedel till patient%2c S%c3%84S.pdf</vt:lpwstr>
      </vt:variant>
      <vt:variant>
        <vt:lpwstr/>
      </vt:variant>
      <vt:variant>
        <vt:i4>1638455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_Toc122428602</vt:lpwstr>
      </vt:variant>
      <vt:variant>
        <vt:i4>1638455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_Toc122428601</vt:lpwstr>
      </vt:variant>
      <vt:variant>
        <vt:i4>1638455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_Toc122428600</vt:lpwstr>
      </vt:variant>
      <vt:variant>
        <vt:i4>1048628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_Toc122428599</vt:lpwstr>
      </vt:variant>
      <vt:variant>
        <vt:i4>1048628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_Toc122428598</vt:lpwstr>
      </vt:variant>
      <vt:variant>
        <vt:i4>1048628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_Toc122428597</vt:lpwstr>
      </vt:variant>
      <vt:variant>
        <vt:i4>1048628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_Toc122428596</vt:lpwstr>
      </vt:variant>
      <vt:variant>
        <vt:i4>1048628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_Toc122428595</vt:lpwstr>
      </vt:variant>
      <vt:variant>
        <vt:i4>1048628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_Toc122428594</vt:lpwstr>
      </vt:variant>
      <vt:variant>
        <vt:i4>1048628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_Toc122428593</vt:lpwstr>
      </vt:variant>
      <vt:variant>
        <vt:i4>1048628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_Toc122428592</vt:lpwstr>
      </vt:variant>
      <vt:variant>
        <vt:i4>1048628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_Toc122428591</vt:lpwstr>
      </vt:variant>
      <vt:variant>
        <vt:i4>1048628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_Toc122428590</vt:lpwstr>
      </vt:variant>
      <vt:variant>
        <vt:i4>65611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https://mellanarkiv-offentlig.vgregion.se/alfresco/s/archive/stream/public/v1/source/available/sofia/skas8052-486565952-39/surrogate/180504 Riktlinjer VGR f%c3%b6r till%c3%a4mpning Soc styr nya f%c3%b6reskrift f ordination o l%c3%a4kemedelshantering.pdf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Ordination och hantering av läkemedel i hälso- och sjukvård enligt HSLF­FS 2017.37, SÄS</dc:title>
  <dc:subject/>
  <dc:creator>patrik.jens.johansson@vgregion.se</dc:creator>
  <keywords/>
  <lastModifiedBy>Karin Åhlin</lastModifiedBy>
  <revision>90</revision>
  <lastPrinted>2016-03-31T10:56:00.0000000Z</lastPrinted>
  <dcterms:created xsi:type="dcterms:W3CDTF">2022-03-28T05:17:00.0000000Z</dcterms:created>
  <dcterms:modified xsi:type="dcterms:W3CDTF">2024-06-10T08:46:00.0000000Z</dcterms:modified>
</coreProperties>
</file>