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A1FE32" w14:textId="77777777" w:rsidR="00C44A76" w:rsidRPr="00C44A76" w:rsidRDefault="00C44A76" w:rsidP="004F67A2">
      <w:pPr>
        <w:pStyle w:val="Rubrik1"/>
      </w:pPr>
      <w:bookmarkStart w:id="0" w:name="_Toc314218625"/>
      <w:bookmarkStart w:id="1" w:name="_Toc321146591"/>
      <w:proofErr w:type="spellStart"/>
      <w:r w:rsidRPr="00C44A76">
        <w:t>Orbit</w:t>
      </w:r>
      <w:proofErr w:type="spellEnd"/>
    </w:p>
    <w:p w14:paraId="1AA16D27" w14:textId="77777777" w:rsidR="00C44A76" w:rsidRPr="00C44A76" w:rsidRDefault="00C44A76" w:rsidP="004F67A2">
      <w:pPr>
        <w:pStyle w:val="Rubrik2"/>
      </w:pPr>
      <w:bookmarkStart w:id="2" w:name="_Toc365462451"/>
      <w:bookmarkStart w:id="3" w:name="_Toc365462638"/>
      <w:bookmarkStart w:id="4" w:name="_Toc366591595"/>
      <w:bookmarkStart w:id="5" w:name="_Toc366591709"/>
      <w:bookmarkStart w:id="6" w:name="_Toc366591923"/>
      <w:bookmarkStart w:id="7" w:name="_Toc418516121"/>
      <w:bookmarkStart w:id="8" w:name="_Toc256000000"/>
      <w:bookmarkStart w:id="9" w:name="_Toc256000019"/>
      <w:bookmarkStart w:id="10" w:name="_Toc256000038"/>
      <w:bookmarkStart w:id="11" w:name="_Toc502654502"/>
      <w:bookmarkStart w:id="12" w:name="_Toc256000009"/>
      <w:bookmarkStart w:id="13" w:name="_Toc256000054"/>
      <w:bookmarkStart w:id="14" w:name="_Toc7684689"/>
      <w:bookmarkStart w:id="15" w:name="_Toc256000071"/>
      <w:bookmarkStart w:id="16" w:name="_Toc256000087"/>
      <w:bookmarkStart w:id="17" w:name="_Toc256000103"/>
      <w:bookmarkStart w:id="18" w:name="_Toc175644893"/>
      <w:bookmarkStart w:id="19" w:name="_Toc363547139"/>
      <w:bookmarkEnd w:id="0"/>
      <w:r w:rsidRPr="00C44A76">
        <w:t>Sammanfattning</w:t>
      </w:r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r w:rsidRPr="00C44A76">
        <w:t xml:space="preserve"> </w:t>
      </w:r>
    </w:p>
    <w:p w14:paraId="3DE5325B" w14:textId="77777777" w:rsidR="00C44A76" w:rsidRDefault="00C44A76" w:rsidP="004F67A2">
      <w:r w:rsidRPr="00C44A76">
        <w:t xml:space="preserve">Riktlinjen beskriver hantering i </w:t>
      </w:r>
      <w:proofErr w:type="spellStart"/>
      <w:r w:rsidRPr="00C44A76">
        <w:t>Orbit</w:t>
      </w:r>
      <w:proofErr w:type="spellEnd"/>
      <w:r w:rsidRPr="00C44A76">
        <w:t xml:space="preserve"> vid anmälan av akut operation, driftstopp, loggranskning, skedesmarkering, störningsregistrering samt vilka journaldelar som har signeringskrav</w:t>
      </w:r>
      <w:bookmarkEnd w:id="19"/>
      <w:r w:rsidRPr="00C44A76">
        <w:t>.</w:t>
      </w:r>
    </w:p>
    <w:p w14:paraId="792CD320" w14:textId="214DA448" w:rsidR="004F67A2" w:rsidRPr="00C14ACB" w:rsidRDefault="004F67A2" w:rsidP="004F67A2">
      <w:pPr>
        <w:pStyle w:val="Rubrik2"/>
      </w:pPr>
      <w:bookmarkStart w:id="20" w:name="_Toc175644894"/>
      <w:r w:rsidRPr="00C14ACB">
        <w:t>Förändringar sedan föregående version</w:t>
      </w:r>
      <w:bookmarkEnd w:id="20"/>
    </w:p>
    <w:p w14:paraId="387EAF5B" w14:textId="6E2FD39D" w:rsidR="7D8E0165" w:rsidRPr="00C14ACB" w:rsidRDefault="00114C61" w:rsidP="10DB0D29">
      <w:r w:rsidRPr="00C14ACB">
        <w:t>R</w:t>
      </w:r>
      <w:r w:rsidR="7D8E0165" w:rsidRPr="00C14ACB">
        <w:t>edaktionella ändringar, giltighetstiden förlängd.</w:t>
      </w:r>
    </w:p>
    <w:p w14:paraId="7F3CD56A" w14:textId="77777777" w:rsidR="00C44A76" w:rsidRPr="004F67A2" w:rsidRDefault="00C44A76" w:rsidP="004F67A2">
      <w:pPr>
        <w:spacing w:before="360" w:after="40"/>
        <w:rPr>
          <w:rFonts w:asciiTheme="majorHAnsi" w:hAnsiTheme="majorHAnsi" w:cstheme="majorHAnsi"/>
          <w:sz w:val="28"/>
          <w:szCs w:val="28"/>
        </w:rPr>
      </w:pPr>
      <w:r w:rsidRPr="00C14ACB">
        <w:rPr>
          <w:rFonts w:asciiTheme="majorHAnsi" w:hAnsiTheme="majorHAnsi" w:cstheme="majorHAnsi"/>
          <w:sz w:val="28"/>
          <w:szCs w:val="28"/>
        </w:rPr>
        <w:t>Innehållsförteckning</w:t>
      </w:r>
    </w:p>
    <w:p w14:paraId="3D90B331" w14:textId="344B61EC" w:rsidR="008F717C" w:rsidRDefault="00F95E80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r>
        <w:rPr>
          <w:rFonts w:ascii="Arial" w:hAnsi="Arial"/>
          <w:noProof/>
          <w:color w:val="0000FF"/>
          <w:sz w:val="22"/>
          <w:szCs w:val="32"/>
          <w:u w:val="single"/>
        </w:rPr>
        <w:fldChar w:fldCharType="begin"/>
      </w:r>
      <w:r>
        <w:rPr>
          <w:rFonts w:ascii="Arial" w:hAnsi="Arial"/>
          <w:noProof/>
          <w:color w:val="0000FF"/>
          <w:sz w:val="22"/>
          <w:szCs w:val="32"/>
          <w:u w:val="single"/>
        </w:rPr>
        <w:instrText xml:space="preserve"> TOC \h \z \t "Rubrik 2;1;Rubrik 3;2" </w:instrText>
      </w:r>
      <w:r>
        <w:rPr>
          <w:rFonts w:ascii="Arial" w:hAnsi="Arial"/>
          <w:noProof/>
          <w:color w:val="0000FF"/>
          <w:sz w:val="22"/>
          <w:szCs w:val="32"/>
          <w:u w:val="single"/>
        </w:rPr>
        <w:fldChar w:fldCharType="separate"/>
      </w:r>
      <w:hyperlink w:anchor="_Toc175644893" w:history="1">
        <w:r w:rsidR="008F717C" w:rsidRPr="00467CEF">
          <w:rPr>
            <w:rStyle w:val="Hyperlnk"/>
            <w:rFonts w:eastAsia="MS Gothic"/>
            <w:noProof/>
          </w:rPr>
          <w:t>Sammanfattning</w:t>
        </w:r>
        <w:r w:rsidR="008F717C">
          <w:rPr>
            <w:noProof/>
            <w:webHidden/>
          </w:rPr>
          <w:tab/>
        </w:r>
        <w:r w:rsidR="008F717C">
          <w:rPr>
            <w:noProof/>
            <w:webHidden/>
          </w:rPr>
          <w:fldChar w:fldCharType="begin"/>
        </w:r>
        <w:r w:rsidR="008F717C">
          <w:rPr>
            <w:noProof/>
            <w:webHidden/>
          </w:rPr>
          <w:instrText xml:space="preserve"> PAGEREF _Toc175644893 \h </w:instrText>
        </w:r>
        <w:r w:rsidR="008F717C">
          <w:rPr>
            <w:noProof/>
            <w:webHidden/>
          </w:rPr>
        </w:r>
        <w:r w:rsidR="008F717C">
          <w:rPr>
            <w:noProof/>
            <w:webHidden/>
          </w:rPr>
          <w:fldChar w:fldCharType="separate"/>
        </w:r>
        <w:r w:rsidR="008F717C">
          <w:rPr>
            <w:noProof/>
            <w:webHidden/>
          </w:rPr>
          <w:t>1</w:t>
        </w:r>
        <w:r w:rsidR="008F717C">
          <w:rPr>
            <w:noProof/>
            <w:webHidden/>
          </w:rPr>
          <w:fldChar w:fldCharType="end"/>
        </w:r>
      </w:hyperlink>
    </w:p>
    <w:p w14:paraId="73373C4F" w14:textId="7A02F29C" w:rsidR="008F717C" w:rsidRDefault="00000000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5644894" w:history="1">
        <w:r w:rsidR="008F717C" w:rsidRPr="00467CEF">
          <w:rPr>
            <w:rStyle w:val="Hyperlnk"/>
            <w:rFonts w:eastAsia="MS Gothic"/>
            <w:noProof/>
          </w:rPr>
          <w:t>Förändringar sedan föregående version</w:t>
        </w:r>
        <w:r w:rsidR="008F717C">
          <w:rPr>
            <w:noProof/>
            <w:webHidden/>
          </w:rPr>
          <w:tab/>
        </w:r>
        <w:r w:rsidR="008F717C">
          <w:rPr>
            <w:noProof/>
            <w:webHidden/>
          </w:rPr>
          <w:fldChar w:fldCharType="begin"/>
        </w:r>
        <w:r w:rsidR="008F717C">
          <w:rPr>
            <w:noProof/>
            <w:webHidden/>
          </w:rPr>
          <w:instrText xml:space="preserve"> PAGEREF _Toc175644894 \h </w:instrText>
        </w:r>
        <w:r w:rsidR="008F717C">
          <w:rPr>
            <w:noProof/>
            <w:webHidden/>
          </w:rPr>
        </w:r>
        <w:r w:rsidR="008F717C">
          <w:rPr>
            <w:noProof/>
            <w:webHidden/>
          </w:rPr>
          <w:fldChar w:fldCharType="separate"/>
        </w:r>
        <w:r w:rsidR="008F717C">
          <w:rPr>
            <w:noProof/>
            <w:webHidden/>
          </w:rPr>
          <w:t>1</w:t>
        </w:r>
        <w:r w:rsidR="008F717C">
          <w:rPr>
            <w:noProof/>
            <w:webHidden/>
          </w:rPr>
          <w:fldChar w:fldCharType="end"/>
        </w:r>
      </w:hyperlink>
    </w:p>
    <w:p w14:paraId="291196EA" w14:textId="2403BE36" w:rsidR="008F717C" w:rsidRDefault="00000000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5644895" w:history="1">
        <w:r w:rsidR="008F717C" w:rsidRPr="00467CEF">
          <w:rPr>
            <w:rStyle w:val="Hyperlnk"/>
            <w:rFonts w:eastAsia="MS Gothic"/>
            <w:noProof/>
          </w:rPr>
          <w:t>Förutsättningar</w:t>
        </w:r>
        <w:r w:rsidR="008F717C">
          <w:rPr>
            <w:noProof/>
            <w:webHidden/>
          </w:rPr>
          <w:tab/>
        </w:r>
        <w:r w:rsidR="008F717C">
          <w:rPr>
            <w:noProof/>
            <w:webHidden/>
          </w:rPr>
          <w:fldChar w:fldCharType="begin"/>
        </w:r>
        <w:r w:rsidR="008F717C">
          <w:rPr>
            <w:noProof/>
            <w:webHidden/>
          </w:rPr>
          <w:instrText xml:space="preserve"> PAGEREF _Toc175644895 \h </w:instrText>
        </w:r>
        <w:r w:rsidR="008F717C">
          <w:rPr>
            <w:noProof/>
            <w:webHidden/>
          </w:rPr>
        </w:r>
        <w:r w:rsidR="008F717C">
          <w:rPr>
            <w:noProof/>
            <w:webHidden/>
          </w:rPr>
          <w:fldChar w:fldCharType="separate"/>
        </w:r>
        <w:r w:rsidR="008F717C">
          <w:rPr>
            <w:noProof/>
            <w:webHidden/>
          </w:rPr>
          <w:t>1</w:t>
        </w:r>
        <w:r w:rsidR="008F717C">
          <w:rPr>
            <w:noProof/>
            <w:webHidden/>
          </w:rPr>
          <w:fldChar w:fldCharType="end"/>
        </w:r>
      </w:hyperlink>
    </w:p>
    <w:p w14:paraId="22D75E5C" w14:textId="02A0E9AC" w:rsidR="008F717C" w:rsidRDefault="00000000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5644896" w:history="1">
        <w:r w:rsidR="008F717C" w:rsidRPr="00467CEF">
          <w:rPr>
            <w:rStyle w:val="Hyperlnk"/>
            <w:rFonts w:eastAsia="MS Gothic"/>
            <w:noProof/>
          </w:rPr>
          <w:t>Genomförande</w:t>
        </w:r>
        <w:r w:rsidR="008F717C">
          <w:rPr>
            <w:noProof/>
            <w:webHidden/>
          </w:rPr>
          <w:tab/>
        </w:r>
        <w:r w:rsidR="008F717C">
          <w:rPr>
            <w:noProof/>
            <w:webHidden/>
          </w:rPr>
          <w:fldChar w:fldCharType="begin"/>
        </w:r>
        <w:r w:rsidR="008F717C">
          <w:rPr>
            <w:noProof/>
            <w:webHidden/>
          </w:rPr>
          <w:instrText xml:space="preserve"> PAGEREF _Toc175644896 \h </w:instrText>
        </w:r>
        <w:r w:rsidR="008F717C">
          <w:rPr>
            <w:noProof/>
            <w:webHidden/>
          </w:rPr>
        </w:r>
        <w:r w:rsidR="008F717C">
          <w:rPr>
            <w:noProof/>
            <w:webHidden/>
          </w:rPr>
          <w:fldChar w:fldCharType="separate"/>
        </w:r>
        <w:r w:rsidR="008F717C">
          <w:rPr>
            <w:noProof/>
            <w:webHidden/>
          </w:rPr>
          <w:t>1</w:t>
        </w:r>
        <w:r w:rsidR="008F717C">
          <w:rPr>
            <w:noProof/>
            <w:webHidden/>
          </w:rPr>
          <w:fldChar w:fldCharType="end"/>
        </w:r>
      </w:hyperlink>
    </w:p>
    <w:p w14:paraId="3B4BB09C" w14:textId="6D4178A7" w:rsidR="008F717C" w:rsidRDefault="00000000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5644897" w:history="1">
        <w:r w:rsidR="008F717C" w:rsidRPr="00467CEF">
          <w:rPr>
            <w:rStyle w:val="Hyperlnk"/>
            <w:rFonts w:eastAsia="MS Gothic"/>
            <w:noProof/>
          </w:rPr>
          <w:t>Akut operation</w:t>
        </w:r>
        <w:r w:rsidR="008F717C">
          <w:rPr>
            <w:noProof/>
            <w:webHidden/>
          </w:rPr>
          <w:tab/>
        </w:r>
        <w:r w:rsidR="008F717C">
          <w:rPr>
            <w:noProof/>
            <w:webHidden/>
          </w:rPr>
          <w:fldChar w:fldCharType="begin"/>
        </w:r>
        <w:r w:rsidR="008F717C">
          <w:rPr>
            <w:noProof/>
            <w:webHidden/>
          </w:rPr>
          <w:instrText xml:space="preserve"> PAGEREF _Toc175644897 \h </w:instrText>
        </w:r>
        <w:r w:rsidR="008F717C">
          <w:rPr>
            <w:noProof/>
            <w:webHidden/>
          </w:rPr>
        </w:r>
        <w:r w:rsidR="008F717C">
          <w:rPr>
            <w:noProof/>
            <w:webHidden/>
          </w:rPr>
          <w:fldChar w:fldCharType="separate"/>
        </w:r>
        <w:r w:rsidR="008F717C">
          <w:rPr>
            <w:noProof/>
            <w:webHidden/>
          </w:rPr>
          <w:t>1</w:t>
        </w:r>
        <w:r w:rsidR="008F717C">
          <w:rPr>
            <w:noProof/>
            <w:webHidden/>
          </w:rPr>
          <w:fldChar w:fldCharType="end"/>
        </w:r>
      </w:hyperlink>
    </w:p>
    <w:p w14:paraId="61C32B8F" w14:textId="7909A159" w:rsidR="008F717C" w:rsidRDefault="00000000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5644898" w:history="1">
        <w:r w:rsidR="008F717C" w:rsidRPr="00467CEF">
          <w:rPr>
            <w:rStyle w:val="Hyperlnk"/>
            <w:rFonts w:eastAsia="MS Gothic"/>
            <w:noProof/>
          </w:rPr>
          <w:t>Driftsstopp</w:t>
        </w:r>
        <w:r w:rsidR="008F717C">
          <w:rPr>
            <w:noProof/>
            <w:webHidden/>
          </w:rPr>
          <w:tab/>
        </w:r>
        <w:r w:rsidR="008F717C">
          <w:rPr>
            <w:noProof/>
            <w:webHidden/>
          </w:rPr>
          <w:fldChar w:fldCharType="begin"/>
        </w:r>
        <w:r w:rsidR="008F717C">
          <w:rPr>
            <w:noProof/>
            <w:webHidden/>
          </w:rPr>
          <w:instrText xml:space="preserve"> PAGEREF _Toc175644898 \h </w:instrText>
        </w:r>
        <w:r w:rsidR="008F717C">
          <w:rPr>
            <w:noProof/>
            <w:webHidden/>
          </w:rPr>
        </w:r>
        <w:r w:rsidR="008F717C">
          <w:rPr>
            <w:noProof/>
            <w:webHidden/>
          </w:rPr>
          <w:fldChar w:fldCharType="separate"/>
        </w:r>
        <w:r w:rsidR="008F717C">
          <w:rPr>
            <w:noProof/>
            <w:webHidden/>
          </w:rPr>
          <w:t>2</w:t>
        </w:r>
        <w:r w:rsidR="008F717C">
          <w:rPr>
            <w:noProof/>
            <w:webHidden/>
          </w:rPr>
          <w:fldChar w:fldCharType="end"/>
        </w:r>
      </w:hyperlink>
    </w:p>
    <w:p w14:paraId="176AF374" w14:textId="0E22D938" w:rsidR="008F717C" w:rsidRDefault="00000000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5644899" w:history="1">
        <w:r w:rsidR="008F717C" w:rsidRPr="00467CEF">
          <w:rPr>
            <w:rStyle w:val="Hyperlnk"/>
            <w:rFonts w:eastAsia="MS Gothic"/>
            <w:noProof/>
          </w:rPr>
          <w:t>Loggranskning</w:t>
        </w:r>
        <w:r w:rsidR="008F717C">
          <w:rPr>
            <w:noProof/>
            <w:webHidden/>
          </w:rPr>
          <w:tab/>
        </w:r>
        <w:r w:rsidR="008F717C">
          <w:rPr>
            <w:noProof/>
            <w:webHidden/>
          </w:rPr>
          <w:fldChar w:fldCharType="begin"/>
        </w:r>
        <w:r w:rsidR="008F717C">
          <w:rPr>
            <w:noProof/>
            <w:webHidden/>
          </w:rPr>
          <w:instrText xml:space="preserve"> PAGEREF _Toc175644899 \h </w:instrText>
        </w:r>
        <w:r w:rsidR="008F717C">
          <w:rPr>
            <w:noProof/>
            <w:webHidden/>
          </w:rPr>
        </w:r>
        <w:r w:rsidR="008F717C">
          <w:rPr>
            <w:noProof/>
            <w:webHidden/>
          </w:rPr>
          <w:fldChar w:fldCharType="separate"/>
        </w:r>
        <w:r w:rsidR="008F717C">
          <w:rPr>
            <w:noProof/>
            <w:webHidden/>
          </w:rPr>
          <w:t>3</w:t>
        </w:r>
        <w:r w:rsidR="008F717C">
          <w:rPr>
            <w:noProof/>
            <w:webHidden/>
          </w:rPr>
          <w:fldChar w:fldCharType="end"/>
        </w:r>
      </w:hyperlink>
    </w:p>
    <w:p w14:paraId="7D0A6F32" w14:textId="76DFE56C" w:rsidR="008F717C" w:rsidRDefault="00000000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5644900" w:history="1">
        <w:r w:rsidR="008F717C" w:rsidRPr="00467CEF">
          <w:rPr>
            <w:rStyle w:val="Hyperlnk"/>
            <w:rFonts w:eastAsia="MS Gothic"/>
            <w:noProof/>
          </w:rPr>
          <w:t>Loggranskning vid forcering av spärrad journal</w:t>
        </w:r>
        <w:r w:rsidR="008F717C">
          <w:rPr>
            <w:noProof/>
            <w:webHidden/>
          </w:rPr>
          <w:tab/>
        </w:r>
        <w:r w:rsidR="008F717C">
          <w:rPr>
            <w:noProof/>
            <w:webHidden/>
          </w:rPr>
          <w:fldChar w:fldCharType="begin"/>
        </w:r>
        <w:r w:rsidR="008F717C">
          <w:rPr>
            <w:noProof/>
            <w:webHidden/>
          </w:rPr>
          <w:instrText xml:space="preserve"> PAGEREF _Toc175644900 \h </w:instrText>
        </w:r>
        <w:r w:rsidR="008F717C">
          <w:rPr>
            <w:noProof/>
            <w:webHidden/>
          </w:rPr>
        </w:r>
        <w:r w:rsidR="008F717C">
          <w:rPr>
            <w:noProof/>
            <w:webHidden/>
          </w:rPr>
          <w:fldChar w:fldCharType="separate"/>
        </w:r>
        <w:r w:rsidR="008F717C">
          <w:rPr>
            <w:noProof/>
            <w:webHidden/>
          </w:rPr>
          <w:t>3</w:t>
        </w:r>
        <w:r w:rsidR="008F717C">
          <w:rPr>
            <w:noProof/>
            <w:webHidden/>
          </w:rPr>
          <w:fldChar w:fldCharType="end"/>
        </w:r>
      </w:hyperlink>
    </w:p>
    <w:p w14:paraId="1458CB00" w14:textId="1376FC46" w:rsidR="008F717C" w:rsidRDefault="00000000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5644901" w:history="1">
        <w:r w:rsidR="008F717C" w:rsidRPr="00467CEF">
          <w:rPr>
            <w:rStyle w:val="Hyperlnk"/>
            <w:rFonts w:eastAsia="MS Gothic"/>
            <w:noProof/>
          </w:rPr>
          <w:t>Skedesmarkering</w:t>
        </w:r>
        <w:r w:rsidR="008F717C">
          <w:rPr>
            <w:noProof/>
            <w:webHidden/>
          </w:rPr>
          <w:tab/>
        </w:r>
        <w:r w:rsidR="008F717C">
          <w:rPr>
            <w:noProof/>
            <w:webHidden/>
          </w:rPr>
          <w:fldChar w:fldCharType="begin"/>
        </w:r>
        <w:r w:rsidR="008F717C">
          <w:rPr>
            <w:noProof/>
            <w:webHidden/>
          </w:rPr>
          <w:instrText xml:space="preserve"> PAGEREF _Toc175644901 \h </w:instrText>
        </w:r>
        <w:r w:rsidR="008F717C">
          <w:rPr>
            <w:noProof/>
            <w:webHidden/>
          </w:rPr>
        </w:r>
        <w:r w:rsidR="008F717C">
          <w:rPr>
            <w:noProof/>
            <w:webHidden/>
          </w:rPr>
          <w:fldChar w:fldCharType="separate"/>
        </w:r>
        <w:r w:rsidR="008F717C">
          <w:rPr>
            <w:noProof/>
            <w:webHidden/>
          </w:rPr>
          <w:t>3</w:t>
        </w:r>
        <w:r w:rsidR="008F717C">
          <w:rPr>
            <w:noProof/>
            <w:webHidden/>
          </w:rPr>
          <w:fldChar w:fldCharType="end"/>
        </w:r>
      </w:hyperlink>
    </w:p>
    <w:p w14:paraId="2D707FF7" w14:textId="1F8D9FFB" w:rsidR="008F717C" w:rsidRDefault="00000000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5644902" w:history="1">
        <w:r w:rsidR="008F717C" w:rsidRPr="00467CEF">
          <w:rPr>
            <w:rStyle w:val="Hyperlnk"/>
            <w:rFonts w:eastAsia="MS Gothic"/>
            <w:noProof/>
          </w:rPr>
          <w:t>Dokumentinformation</w:t>
        </w:r>
        <w:r w:rsidR="008F717C">
          <w:rPr>
            <w:noProof/>
            <w:webHidden/>
          </w:rPr>
          <w:tab/>
        </w:r>
        <w:r w:rsidR="008F717C">
          <w:rPr>
            <w:noProof/>
            <w:webHidden/>
          </w:rPr>
          <w:fldChar w:fldCharType="begin"/>
        </w:r>
        <w:r w:rsidR="008F717C">
          <w:rPr>
            <w:noProof/>
            <w:webHidden/>
          </w:rPr>
          <w:instrText xml:space="preserve"> PAGEREF _Toc175644902 \h </w:instrText>
        </w:r>
        <w:r w:rsidR="008F717C">
          <w:rPr>
            <w:noProof/>
            <w:webHidden/>
          </w:rPr>
        </w:r>
        <w:r w:rsidR="008F717C">
          <w:rPr>
            <w:noProof/>
            <w:webHidden/>
          </w:rPr>
          <w:fldChar w:fldCharType="separate"/>
        </w:r>
        <w:r w:rsidR="008F717C">
          <w:rPr>
            <w:noProof/>
            <w:webHidden/>
          </w:rPr>
          <w:t>4</w:t>
        </w:r>
        <w:r w:rsidR="008F717C">
          <w:rPr>
            <w:noProof/>
            <w:webHidden/>
          </w:rPr>
          <w:fldChar w:fldCharType="end"/>
        </w:r>
      </w:hyperlink>
    </w:p>
    <w:p w14:paraId="4FE9ECB6" w14:textId="703F7136" w:rsidR="008F717C" w:rsidRDefault="00000000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5644903" w:history="1">
        <w:r w:rsidR="008F717C" w:rsidRPr="00467CEF">
          <w:rPr>
            <w:rStyle w:val="Hyperlnk"/>
            <w:rFonts w:eastAsia="MS Gothic"/>
            <w:noProof/>
          </w:rPr>
          <w:t>Länkförtecknin</w:t>
        </w:r>
        <w:r w:rsidR="008F717C" w:rsidRPr="00467CEF">
          <w:rPr>
            <w:rStyle w:val="Hyperlnk"/>
            <w:rFonts w:ascii="Arial" w:eastAsia="MS Gothic" w:hAnsi="Arial"/>
            <w:noProof/>
            <w:kern w:val="32"/>
          </w:rPr>
          <w:t>g</w:t>
        </w:r>
        <w:r w:rsidR="008F717C">
          <w:rPr>
            <w:noProof/>
            <w:webHidden/>
          </w:rPr>
          <w:tab/>
        </w:r>
        <w:r w:rsidR="008F717C">
          <w:rPr>
            <w:noProof/>
            <w:webHidden/>
          </w:rPr>
          <w:fldChar w:fldCharType="begin"/>
        </w:r>
        <w:r w:rsidR="008F717C">
          <w:rPr>
            <w:noProof/>
            <w:webHidden/>
          </w:rPr>
          <w:instrText xml:space="preserve"> PAGEREF _Toc175644903 \h </w:instrText>
        </w:r>
        <w:r w:rsidR="008F717C">
          <w:rPr>
            <w:noProof/>
            <w:webHidden/>
          </w:rPr>
        </w:r>
        <w:r w:rsidR="008F717C">
          <w:rPr>
            <w:noProof/>
            <w:webHidden/>
          </w:rPr>
          <w:fldChar w:fldCharType="separate"/>
        </w:r>
        <w:r w:rsidR="008F717C">
          <w:rPr>
            <w:noProof/>
            <w:webHidden/>
          </w:rPr>
          <w:t>4</w:t>
        </w:r>
        <w:r w:rsidR="008F717C">
          <w:rPr>
            <w:noProof/>
            <w:webHidden/>
          </w:rPr>
          <w:fldChar w:fldCharType="end"/>
        </w:r>
      </w:hyperlink>
    </w:p>
    <w:p w14:paraId="56F93535" w14:textId="5C2AF4FB" w:rsidR="00C44A76" w:rsidRPr="00C44A76" w:rsidRDefault="00F95E80" w:rsidP="00C14ACB">
      <w:pPr>
        <w:pStyle w:val="Rubrik2"/>
        <w:spacing w:before="360"/>
      </w:pPr>
      <w:r>
        <w:rPr>
          <w:rFonts w:ascii="Arial" w:hAnsi="Arial"/>
          <w:noProof/>
          <w:color w:val="0000FF"/>
          <w:sz w:val="22"/>
          <w:szCs w:val="32"/>
          <w:u w:val="single"/>
        </w:rPr>
        <w:fldChar w:fldCharType="end"/>
      </w:r>
      <w:bookmarkStart w:id="21" w:name="_Toc418516122"/>
      <w:bookmarkStart w:id="22" w:name="_Toc256000001"/>
      <w:bookmarkStart w:id="23" w:name="_Toc256000020"/>
      <w:bookmarkStart w:id="24" w:name="_Toc256000039"/>
      <w:bookmarkStart w:id="25" w:name="_Toc502654503"/>
      <w:bookmarkStart w:id="26" w:name="_Toc256000013"/>
      <w:bookmarkStart w:id="27" w:name="_Toc256000055"/>
      <w:bookmarkStart w:id="28" w:name="_Toc7684690"/>
      <w:bookmarkStart w:id="29" w:name="_Toc256000072"/>
      <w:bookmarkStart w:id="30" w:name="_Toc256000088"/>
      <w:bookmarkStart w:id="31" w:name="_Toc256000104"/>
      <w:bookmarkStart w:id="32" w:name="_Toc175644895"/>
      <w:r w:rsidR="00C44A76" w:rsidRPr="00C44A76">
        <w:t>Förutsättningar</w:t>
      </w:r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</w:p>
    <w:p w14:paraId="5A073551" w14:textId="314F6F80" w:rsidR="00C44A76" w:rsidRPr="00C44A76" w:rsidRDefault="00C44A76" w:rsidP="0036627B">
      <w:pPr>
        <w:rPr>
          <w:szCs w:val="20"/>
        </w:rPr>
      </w:pPr>
      <w:r w:rsidRPr="00C44A76">
        <w:t>Se information under rubrik ”Genomförande”.</w:t>
      </w:r>
    </w:p>
    <w:p w14:paraId="61955D49" w14:textId="77777777" w:rsidR="00C44A76" w:rsidRPr="00C44A76" w:rsidRDefault="00C44A76" w:rsidP="004F67A2">
      <w:pPr>
        <w:pStyle w:val="Rubrik2"/>
      </w:pPr>
      <w:bookmarkStart w:id="33" w:name="_Toc418516123"/>
      <w:bookmarkStart w:id="34" w:name="_Toc256000002"/>
      <w:bookmarkStart w:id="35" w:name="_Toc256000021"/>
      <w:bookmarkStart w:id="36" w:name="_Toc256000040"/>
      <w:bookmarkStart w:id="37" w:name="_Toc502654504"/>
      <w:bookmarkStart w:id="38" w:name="_Toc256000014"/>
      <w:bookmarkStart w:id="39" w:name="_Toc256000057"/>
      <w:bookmarkStart w:id="40" w:name="_Toc7684691"/>
      <w:bookmarkStart w:id="41" w:name="_Toc256000073"/>
      <w:bookmarkStart w:id="42" w:name="_Toc256000089"/>
      <w:bookmarkStart w:id="43" w:name="_Toc256000105"/>
      <w:bookmarkStart w:id="44" w:name="_Toc175644896"/>
      <w:r w:rsidRPr="00C44A76">
        <w:t>Genomförande</w:t>
      </w:r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</w:p>
    <w:p w14:paraId="3A2892D6" w14:textId="77777777" w:rsidR="00C44A76" w:rsidRPr="00C44A76" w:rsidRDefault="00C44A76" w:rsidP="00F95E80">
      <w:pPr>
        <w:pStyle w:val="Rubrik3"/>
        <w:spacing w:before="120"/>
      </w:pPr>
      <w:bookmarkStart w:id="45" w:name="_Toc418516124"/>
      <w:bookmarkStart w:id="46" w:name="_Toc256000003"/>
      <w:bookmarkStart w:id="47" w:name="_Toc256000022"/>
      <w:bookmarkStart w:id="48" w:name="_Toc256000041"/>
      <w:bookmarkStart w:id="49" w:name="_Toc502654505"/>
      <w:bookmarkStart w:id="50" w:name="_Toc256000015"/>
      <w:bookmarkStart w:id="51" w:name="_Toc256000058"/>
      <w:bookmarkStart w:id="52" w:name="_Toc7684692"/>
      <w:bookmarkStart w:id="53" w:name="_Toc256000074"/>
      <w:bookmarkStart w:id="54" w:name="_Toc256000090"/>
      <w:bookmarkStart w:id="55" w:name="_Toc256000106"/>
      <w:bookmarkStart w:id="56" w:name="_Toc175644897"/>
      <w:r w:rsidRPr="00C44A76">
        <w:t>Akut operation</w:t>
      </w:r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</w:p>
    <w:p w14:paraId="4195E300" w14:textId="77777777" w:rsidR="00C44A76" w:rsidRPr="00C44A76" w:rsidRDefault="00C44A76" w:rsidP="00F95E80">
      <w:pPr>
        <w:pStyle w:val="MellanrubrikVGR"/>
        <w:spacing w:before="120"/>
      </w:pPr>
      <w:bookmarkStart w:id="57" w:name="_Toc418516125"/>
      <w:bookmarkStart w:id="58" w:name="_Toc256000004"/>
      <w:bookmarkStart w:id="59" w:name="_Toc256000023"/>
      <w:bookmarkStart w:id="60" w:name="_Toc256000042"/>
      <w:bookmarkStart w:id="61" w:name="_Toc502654506"/>
      <w:bookmarkStart w:id="62" w:name="_Toc256000016"/>
      <w:bookmarkStart w:id="63" w:name="_Toc256000059"/>
      <w:bookmarkStart w:id="64" w:name="_Toc7684693"/>
      <w:bookmarkStart w:id="65" w:name="_Toc256000075"/>
      <w:bookmarkStart w:id="66" w:name="_Toc256000091"/>
      <w:bookmarkStart w:id="67" w:name="_Toc256000107"/>
      <w:r w:rsidRPr="00C44A76">
        <w:t>Nytt operationsbehov</w:t>
      </w:r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</w:p>
    <w:p w14:paraId="2E3246E0" w14:textId="77777777" w:rsidR="00C44A76" w:rsidRPr="00C44A76" w:rsidRDefault="00C44A76" w:rsidP="00272F1F">
      <w:r w:rsidRPr="00C44A76">
        <w:t>För att få korrekt väntetid för akut operation ska alltid en ny operations</w:t>
      </w:r>
      <w:r w:rsidRPr="00C44A76">
        <w:softHyphen/>
        <w:t xml:space="preserve">anmälan skapas när det ska utföras en operation med akutprioritering. Gäller även vid de fall där det finns ett </w:t>
      </w:r>
      <w:proofErr w:type="spellStart"/>
      <w:r w:rsidRPr="00C44A76">
        <w:t>elektiv</w:t>
      </w:r>
      <w:proofErr w:type="spellEnd"/>
      <w:r w:rsidRPr="00C44A76">
        <w:t xml:space="preserve"> operarationsanmälan sedan tidigare.</w:t>
      </w:r>
    </w:p>
    <w:p w14:paraId="59D5CAFA" w14:textId="77777777" w:rsidR="00C44A76" w:rsidRPr="00C44A76" w:rsidRDefault="00C44A76" w:rsidP="00272F1F">
      <w:r w:rsidRPr="00C44A76">
        <w:lastRenderedPageBreak/>
        <w:t>Anmälningsdatum ligger till grund för beräkningen om hur många timmar patienten får vänta innan den akuta operationen startar.</w:t>
      </w:r>
    </w:p>
    <w:p w14:paraId="79D8BD39" w14:textId="77777777" w:rsidR="00C44A76" w:rsidRPr="00C44A76" w:rsidRDefault="00C44A76" w:rsidP="00272F1F">
      <w:pPr>
        <w:pStyle w:val="MellanrubrikVGR"/>
      </w:pPr>
      <w:bookmarkStart w:id="68" w:name="_Toc418516126"/>
      <w:bookmarkStart w:id="69" w:name="_Toc256000005"/>
      <w:bookmarkStart w:id="70" w:name="_Toc256000024"/>
      <w:bookmarkStart w:id="71" w:name="_Toc256000043"/>
      <w:bookmarkStart w:id="72" w:name="_Toc502654507"/>
      <w:bookmarkStart w:id="73" w:name="_Toc256000017"/>
      <w:bookmarkStart w:id="74" w:name="_Toc256000060"/>
      <w:bookmarkStart w:id="75" w:name="_Toc7684694"/>
      <w:bookmarkStart w:id="76" w:name="_Toc256000076"/>
      <w:bookmarkStart w:id="77" w:name="_Toc256000092"/>
      <w:bookmarkStart w:id="78" w:name="_Toc256000108"/>
      <w:r w:rsidRPr="00C44A76">
        <w:t>Kopiering av operations</w:t>
      </w:r>
      <w:bookmarkEnd w:id="68"/>
      <w:bookmarkEnd w:id="69"/>
      <w:bookmarkEnd w:id="70"/>
      <w:bookmarkEnd w:id="71"/>
      <w:r w:rsidRPr="00C44A76">
        <w:t>anmälan</w:t>
      </w:r>
      <w:bookmarkEnd w:id="72"/>
      <w:bookmarkEnd w:id="73"/>
      <w:bookmarkEnd w:id="74"/>
      <w:bookmarkEnd w:id="75"/>
      <w:bookmarkEnd w:id="76"/>
      <w:bookmarkEnd w:id="77"/>
      <w:bookmarkEnd w:id="78"/>
    </w:p>
    <w:p w14:paraId="0AE01CD6" w14:textId="77777777" w:rsidR="00C44A76" w:rsidRPr="00C44A76" w:rsidRDefault="00C44A76" w:rsidP="00272F1F">
      <w:r w:rsidRPr="00C44A76">
        <w:rPr>
          <w:b/>
        </w:rPr>
        <w:t>OBS!</w:t>
      </w:r>
      <w:r w:rsidRPr="00C44A76">
        <w:t xml:space="preserve"> Vid kopiering är det viktigt att tänka på att allt förutom anmälnings-datum som är skrivet i föregående operationsanmälan kopieras. Glöm inte att spara den kopierade anmälan.</w:t>
      </w:r>
    </w:p>
    <w:p w14:paraId="52BEEB39" w14:textId="77777777" w:rsidR="00C44A76" w:rsidRPr="00C44A76" w:rsidRDefault="00C44A76" w:rsidP="00272F1F">
      <w:pPr>
        <w:pStyle w:val="MellanrubrikVGR"/>
      </w:pPr>
      <w:bookmarkStart w:id="79" w:name="_Toc418516127"/>
      <w:bookmarkStart w:id="80" w:name="_Toc256000006"/>
      <w:bookmarkStart w:id="81" w:name="_Toc256000025"/>
      <w:bookmarkStart w:id="82" w:name="_Toc256000044"/>
      <w:bookmarkStart w:id="83" w:name="_Toc502654508"/>
      <w:bookmarkStart w:id="84" w:name="_Toc256000028"/>
      <w:bookmarkStart w:id="85" w:name="_Toc256000061"/>
      <w:bookmarkStart w:id="86" w:name="_Toc7684695"/>
      <w:bookmarkStart w:id="87" w:name="_Toc256000077"/>
      <w:bookmarkStart w:id="88" w:name="_Toc256000093"/>
      <w:bookmarkStart w:id="89" w:name="_Toc256000109"/>
      <w:r w:rsidRPr="00C44A76">
        <w:t>Avregistrering av operations</w:t>
      </w:r>
      <w:bookmarkEnd w:id="79"/>
      <w:bookmarkEnd w:id="80"/>
      <w:bookmarkEnd w:id="81"/>
      <w:bookmarkEnd w:id="82"/>
      <w:r w:rsidRPr="00C44A76">
        <w:t>anmälan</w:t>
      </w:r>
      <w:bookmarkEnd w:id="83"/>
      <w:bookmarkEnd w:id="84"/>
      <w:bookmarkEnd w:id="85"/>
      <w:bookmarkEnd w:id="86"/>
      <w:bookmarkEnd w:id="87"/>
      <w:bookmarkEnd w:id="88"/>
      <w:bookmarkEnd w:id="89"/>
    </w:p>
    <w:p w14:paraId="0152CD5E" w14:textId="77777777" w:rsidR="00C44A76" w:rsidRPr="00C44A76" w:rsidRDefault="00C44A76" w:rsidP="00272F1F">
      <w:r w:rsidRPr="00C44A76">
        <w:t xml:space="preserve">Meddela planeringsmottagningen på respektive klinik (vid </w:t>
      </w:r>
      <w:proofErr w:type="spellStart"/>
      <w:r w:rsidRPr="00C44A76">
        <w:t>elektiv</w:t>
      </w:r>
      <w:proofErr w:type="spellEnd"/>
      <w:r w:rsidRPr="00C44A76">
        <w:t xml:space="preserve"> anmälan) eller koordinator på operationsenheten (vid akut anmälan) som ombesörjer att göra störning och avregistrera behandlingen.</w:t>
      </w:r>
    </w:p>
    <w:p w14:paraId="609D3296" w14:textId="77777777" w:rsidR="00C44A76" w:rsidRPr="00C44A76" w:rsidRDefault="00C44A76" w:rsidP="00272F1F">
      <w:pPr>
        <w:pStyle w:val="Rubrik3"/>
      </w:pPr>
      <w:bookmarkStart w:id="90" w:name="_Toc418516128"/>
      <w:bookmarkStart w:id="91" w:name="_Toc256000007"/>
      <w:bookmarkStart w:id="92" w:name="_Toc256000026"/>
      <w:bookmarkStart w:id="93" w:name="_Toc256000045"/>
      <w:bookmarkStart w:id="94" w:name="_Toc502654509"/>
      <w:bookmarkStart w:id="95" w:name="_Toc256000032"/>
      <w:bookmarkStart w:id="96" w:name="_Toc256000062"/>
      <w:bookmarkStart w:id="97" w:name="_Toc7684696"/>
      <w:bookmarkStart w:id="98" w:name="_Toc256000078"/>
      <w:bookmarkStart w:id="99" w:name="_Toc256000094"/>
      <w:bookmarkStart w:id="100" w:name="_Toc256000110"/>
      <w:bookmarkStart w:id="101" w:name="_Toc175644898"/>
      <w:r w:rsidRPr="00C44A76">
        <w:t>Driftsstopp</w:t>
      </w:r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98"/>
      <w:bookmarkEnd w:id="99"/>
      <w:bookmarkEnd w:id="100"/>
      <w:bookmarkEnd w:id="101"/>
    </w:p>
    <w:p w14:paraId="09AAA17A" w14:textId="7AD2E53A" w:rsidR="00C44A76" w:rsidRPr="00C44A76" w:rsidRDefault="00C44A76" w:rsidP="00272F1F">
      <w:r w:rsidRPr="00C44A76">
        <w:t xml:space="preserve">Vid planerade driftstopp i </w:t>
      </w:r>
      <w:proofErr w:type="spellStart"/>
      <w:r w:rsidRPr="00C44A76">
        <w:t>Orbit</w:t>
      </w:r>
      <w:proofErr w:type="spellEnd"/>
      <w:r w:rsidRPr="00C44A76">
        <w:t xml:space="preserve"> läggs information ut under IT-nyheter på </w:t>
      </w:r>
      <w:r w:rsidR="005104F3">
        <w:t>intranätet</w:t>
      </w:r>
      <w:r w:rsidRPr="00C44A76">
        <w:t>. Information skickas också ut till verksamhets</w:t>
      </w:r>
      <w:r w:rsidRPr="00C44A76">
        <w:softHyphen/>
        <w:t>chefer, vårdenhets-/enhetschefer två veckor innan det planerade driftsstoppet (kortare handläggningstid kan för</w:t>
      </w:r>
      <w:r w:rsidR="00150091">
        <w:t>e</w:t>
      </w:r>
      <w:r w:rsidRPr="00C44A76">
        <w:t>komma vid akuta insatser).</w:t>
      </w:r>
    </w:p>
    <w:p w14:paraId="7201835C" w14:textId="77777777" w:rsidR="00C44A76" w:rsidRPr="00C44A76" w:rsidRDefault="00C44A76" w:rsidP="00272F1F">
      <w:r w:rsidRPr="00C44A76">
        <w:t xml:space="preserve">Vid misstanke om driftsstopp, kontrollera IT-nyheter på SIW-sidan. Finns ingen information där, kontakta VGR IT, tfn. </w:t>
      </w:r>
      <w:r w:rsidRPr="00C44A76">
        <w:rPr>
          <w:b/>
        </w:rPr>
        <w:t>010-47 37 100</w:t>
      </w:r>
      <w:r w:rsidRPr="00C44A76">
        <w:rPr>
          <w:color w:val="000000"/>
          <w:sz w:val="23"/>
          <w:szCs w:val="23"/>
        </w:rPr>
        <w:t>.</w:t>
      </w:r>
    </w:p>
    <w:p w14:paraId="3F19498C" w14:textId="77777777" w:rsidR="00C44A76" w:rsidRPr="00C44A76" w:rsidRDefault="00C44A76" w:rsidP="00272F1F">
      <w:pPr>
        <w:pStyle w:val="MellanrubrikVGR"/>
      </w:pPr>
      <w:bookmarkStart w:id="102" w:name="_Toc418516129"/>
      <w:bookmarkStart w:id="103" w:name="_Toc256000008"/>
      <w:bookmarkStart w:id="104" w:name="_Toc256000027"/>
      <w:bookmarkStart w:id="105" w:name="_Toc256000046"/>
      <w:bookmarkStart w:id="106" w:name="_Toc502654510"/>
      <w:bookmarkStart w:id="107" w:name="_Toc256000033"/>
      <w:bookmarkStart w:id="108" w:name="_Toc256000063"/>
      <w:bookmarkStart w:id="109" w:name="_Toc7684697"/>
      <w:bookmarkStart w:id="110" w:name="_Toc256000079"/>
      <w:bookmarkStart w:id="111" w:name="_Toc256000095"/>
      <w:bookmarkStart w:id="112" w:name="_Toc256000111"/>
      <w:r w:rsidRPr="00C44A76">
        <w:t>Manuella rutiner</w:t>
      </w:r>
      <w:bookmarkEnd w:id="102"/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bookmarkEnd w:id="111"/>
      <w:bookmarkEnd w:id="112"/>
    </w:p>
    <w:p w14:paraId="482753B4" w14:textId="77777777" w:rsidR="00C44A76" w:rsidRPr="00C44A76" w:rsidRDefault="00C44A76" w:rsidP="00272F1F">
      <w:r w:rsidRPr="00C44A76">
        <w:t xml:space="preserve">Informationen i </w:t>
      </w:r>
      <w:proofErr w:type="spellStart"/>
      <w:r w:rsidRPr="00C44A76">
        <w:t>Orbit</w:t>
      </w:r>
      <w:proofErr w:type="spellEnd"/>
      <w:r w:rsidRPr="00C44A76">
        <w:t xml:space="preserve"> finns inte tillgänglig vid driftstopp utan måste, vid planerade driftstopp, skrivas ut i förväg. Varje klinik/enhet ska ha dokumen</w:t>
      </w:r>
      <w:r w:rsidRPr="00C44A76">
        <w:softHyphen/>
        <w:t>terade rutiner för vad som ska skrivas ut inför planerade driftstopp.</w:t>
      </w:r>
    </w:p>
    <w:p w14:paraId="27C3040C" w14:textId="28586401" w:rsidR="00C44A76" w:rsidRPr="00C44A76" w:rsidRDefault="00C44A76" w:rsidP="00272F1F">
      <w:r w:rsidRPr="00C44A76">
        <w:t>Om verksamheten gör bedömningen att operationsverksamhet kan bedrivas ska manuell registrering göras.</w:t>
      </w:r>
    </w:p>
    <w:p w14:paraId="7F7F0A29" w14:textId="77777777" w:rsidR="00C44A76" w:rsidRPr="00C44A76" w:rsidRDefault="00C44A76" w:rsidP="00272F1F">
      <w:r w:rsidRPr="00C44A76">
        <w:t xml:space="preserve">För dokumentation rekommenderas användning av </w:t>
      </w:r>
      <w:proofErr w:type="spellStart"/>
      <w:r w:rsidRPr="00C44A76">
        <w:t>Orbit</w:t>
      </w:r>
      <w:proofErr w:type="spellEnd"/>
      <w:r w:rsidRPr="00C44A76">
        <w:t xml:space="preserve"> journaler i pappersform, som finns tillgängliga på </w:t>
      </w:r>
      <w:proofErr w:type="spellStart"/>
      <w:r w:rsidRPr="00C44A76">
        <w:t>Orbits</w:t>
      </w:r>
      <w:proofErr w:type="spellEnd"/>
      <w:r w:rsidRPr="00C44A76">
        <w:t xml:space="preserve"> hemsida.</w:t>
      </w:r>
    </w:p>
    <w:p w14:paraId="47B5C3E0" w14:textId="77777777" w:rsidR="00C44A76" w:rsidRPr="00C44A76" w:rsidRDefault="00C44A76" w:rsidP="00272F1F">
      <w:r w:rsidRPr="00C44A76">
        <w:t xml:space="preserve">Utförd dokumentation på papper ska, efter det att </w:t>
      </w:r>
      <w:proofErr w:type="spellStart"/>
      <w:r w:rsidRPr="00C44A76">
        <w:t>Orbit</w:t>
      </w:r>
      <w:proofErr w:type="spellEnd"/>
      <w:r w:rsidRPr="00C44A76">
        <w:t xml:space="preserve"> åter är i drift, registreras in i systemet. Detta åligger varje berörd verksamhet att säkerställa.</w:t>
      </w:r>
    </w:p>
    <w:p w14:paraId="23284151" w14:textId="77777777" w:rsidR="00C44A76" w:rsidRPr="00C44A76" w:rsidRDefault="00C44A76" w:rsidP="00272F1F">
      <w:pPr>
        <w:pStyle w:val="MellanrubrikVGR"/>
      </w:pPr>
      <w:bookmarkStart w:id="113" w:name="_Toc502654511"/>
      <w:bookmarkStart w:id="114" w:name="_Toc256000034"/>
      <w:bookmarkStart w:id="115" w:name="_Toc256000064"/>
      <w:bookmarkStart w:id="116" w:name="_Toc7684698"/>
      <w:bookmarkStart w:id="117" w:name="_Toc256000080"/>
      <w:bookmarkStart w:id="118" w:name="_Toc256000096"/>
      <w:bookmarkStart w:id="119" w:name="_Toc256000112"/>
      <w:r w:rsidRPr="00C44A76">
        <w:t xml:space="preserve">Driftstopp i andra vårdsystem kopplade till </w:t>
      </w:r>
      <w:proofErr w:type="spellStart"/>
      <w:r w:rsidRPr="00C44A76">
        <w:t>Orbit</w:t>
      </w:r>
      <w:proofErr w:type="spellEnd"/>
      <w:r w:rsidRPr="00C44A76">
        <w:t xml:space="preserve"> 5</w:t>
      </w:r>
      <w:bookmarkEnd w:id="113"/>
      <w:bookmarkEnd w:id="114"/>
      <w:bookmarkEnd w:id="115"/>
      <w:bookmarkEnd w:id="116"/>
      <w:bookmarkEnd w:id="117"/>
      <w:bookmarkEnd w:id="118"/>
      <w:bookmarkEnd w:id="119"/>
    </w:p>
    <w:p w14:paraId="5A5E8B34" w14:textId="5F201DCF" w:rsidR="00C44A76" w:rsidRPr="00C44A76" w:rsidRDefault="00C44A76" w:rsidP="00272F1F">
      <w:r w:rsidRPr="00C44A76">
        <w:t xml:space="preserve">Vid stopp eller driftstörningar i andra vårdsystem kopplade till </w:t>
      </w:r>
      <w:proofErr w:type="spellStart"/>
      <w:r w:rsidRPr="00C44A76">
        <w:t>Orbit</w:t>
      </w:r>
      <w:proofErr w:type="spellEnd"/>
      <w:r w:rsidRPr="00C44A76">
        <w:t xml:space="preserve"> påverkas inte grundfunktionerna att kunna läsa och registrera i </w:t>
      </w:r>
      <w:proofErr w:type="spellStart"/>
      <w:r w:rsidRPr="00C44A76">
        <w:t>Orbit</w:t>
      </w:r>
      <w:proofErr w:type="spellEnd"/>
      <w:r w:rsidRPr="00C44A76">
        <w:t xml:space="preserve">. Däremot kommer ett avbrott mellan </w:t>
      </w:r>
      <w:proofErr w:type="spellStart"/>
      <w:r w:rsidRPr="00C44A76">
        <w:t>Orbit</w:t>
      </w:r>
      <w:proofErr w:type="spellEnd"/>
      <w:r w:rsidRPr="00C44A76">
        <w:t xml:space="preserve"> och Befolkningsregistret/</w:t>
      </w:r>
      <w:proofErr w:type="spellStart"/>
      <w:r w:rsidRPr="00C44A76">
        <w:t>Befreg</w:t>
      </w:r>
      <w:proofErr w:type="spellEnd"/>
      <w:r w:rsidRPr="00C44A76">
        <w:t xml:space="preserve"> att ha som följd att patienter som sedan tidigare inte finns registrerade i </w:t>
      </w:r>
      <w:proofErr w:type="spellStart"/>
      <w:r w:rsidRPr="00C44A76">
        <w:t>Orbit</w:t>
      </w:r>
      <w:proofErr w:type="spellEnd"/>
      <w:r w:rsidRPr="00C44A76">
        <w:t xml:space="preserve"> inte kommer att kunna hämtas in och registreras på. Likaså kommer vid driftstopp i andra vårdsystem som </w:t>
      </w:r>
      <w:proofErr w:type="spellStart"/>
      <w:r w:rsidRPr="00C44A76">
        <w:lastRenderedPageBreak/>
        <w:t>Orbit</w:t>
      </w:r>
      <w:proofErr w:type="spellEnd"/>
      <w:r w:rsidRPr="00C44A76">
        <w:t xml:space="preserve"> anropar, ingen möjlighet att finnas att hoppa till dessa system. Detta kan vara kännbart för system som journalsystemet.</w:t>
      </w:r>
    </w:p>
    <w:p w14:paraId="780F2E5E" w14:textId="77777777" w:rsidR="00C44A76" w:rsidRPr="00C44A76" w:rsidRDefault="00C44A76" w:rsidP="00272F1F">
      <w:pPr>
        <w:pStyle w:val="MellanrubrikVGR"/>
      </w:pPr>
      <w:bookmarkStart w:id="120" w:name="_Toc418516131"/>
      <w:bookmarkStart w:id="121" w:name="_Toc256000010"/>
      <w:bookmarkStart w:id="122" w:name="_Toc256000029"/>
      <w:bookmarkStart w:id="123" w:name="_Toc256000048"/>
      <w:bookmarkStart w:id="124" w:name="_Toc502654512"/>
      <w:bookmarkStart w:id="125" w:name="_Toc256000035"/>
      <w:bookmarkStart w:id="126" w:name="_Toc256000065"/>
      <w:bookmarkStart w:id="127" w:name="_Toc7684699"/>
      <w:bookmarkStart w:id="128" w:name="_Toc256000081"/>
      <w:bookmarkStart w:id="129" w:name="_Toc256000097"/>
      <w:bookmarkStart w:id="130" w:name="_Toc256000113"/>
      <w:r w:rsidRPr="00C44A76">
        <w:t>Praktiska rutiner</w:t>
      </w:r>
      <w:bookmarkEnd w:id="120"/>
      <w:bookmarkEnd w:id="121"/>
      <w:bookmarkEnd w:id="122"/>
      <w:bookmarkEnd w:id="123"/>
      <w:bookmarkEnd w:id="124"/>
      <w:bookmarkEnd w:id="125"/>
      <w:bookmarkEnd w:id="126"/>
      <w:bookmarkEnd w:id="127"/>
      <w:bookmarkEnd w:id="128"/>
      <w:bookmarkEnd w:id="129"/>
      <w:bookmarkEnd w:id="130"/>
    </w:p>
    <w:p w14:paraId="7972BC3D" w14:textId="77777777" w:rsidR="00C44A76" w:rsidRPr="00C44A76" w:rsidRDefault="00C44A76" w:rsidP="00272F1F">
      <w:r w:rsidRPr="00C44A76">
        <w:t xml:space="preserve">För att anmäla akut operationsbehov faxas operationsanmälan till operation 1 (fax </w:t>
      </w:r>
      <w:r w:rsidRPr="00C44A76">
        <w:rPr>
          <w:b/>
        </w:rPr>
        <w:t>3069</w:t>
      </w:r>
      <w:r w:rsidRPr="00C44A76">
        <w:t xml:space="preserve">) och koordinator på operation 1 (tfn. </w:t>
      </w:r>
      <w:r w:rsidRPr="00C44A76">
        <w:rPr>
          <w:b/>
        </w:rPr>
        <w:t>3072</w:t>
      </w:r>
      <w:r w:rsidRPr="00C44A76">
        <w:t>) meddelas.</w:t>
      </w:r>
    </w:p>
    <w:p w14:paraId="41AC662C" w14:textId="77777777" w:rsidR="00C44A76" w:rsidRPr="00C44A76" w:rsidRDefault="00C44A76" w:rsidP="00272F1F">
      <w:pPr>
        <w:pStyle w:val="Rubrik3"/>
      </w:pPr>
      <w:bookmarkStart w:id="131" w:name="_Toc418516132"/>
      <w:bookmarkStart w:id="132" w:name="_Toc256000011"/>
      <w:bookmarkStart w:id="133" w:name="_Toc256000030"/>
      <w:bookmarkStart w:id="134" w:name="_Toc256000049"/>
      <w:bookmarkStart w:id="135" w:name="_Toc502654513"/>
      <w:bookmarkStart w:id="136" w:name="_Toc256000036"/>
      <w:bookmarkStart w:id="137" w:name="_Toc256000066"/>
      <w:bookmarkStart w:id="138" w:name="_Toc7684700"/>
      <w:bookmarkStart w:id="139" w:name="_Toc256000082"/>
      <w:bookmarkStart w:id="140" w:name="_Toc256000098"/>
      <w:bookmarkStart w:id="141" w:name="_Toc256000114"/>
      <w:bookmarkStart w:id="142" w:name="_Toc175644899"/>
      <w:r w:rsidRPr="00C44A76">
        <w:t>Loggranskning</w:t>
      </w:r>
      <w:bookmarkEnd w:id="131"/>
      <w:bookmarkEnd w:id="132"/>
      <w:bookmarkEnd w:id="133"/>
      <w:bookmarkEnd w:id="134"/>
      <w:bookmarkEnd w:id="135"/>
      <w:bookmarkEnd w:id="136"/>
      <w:bookmarkEnd w:id="137"/>
      <w:bookmarkEnd w:id="138"/>
      <w:bookmarkEnd w:id="139"/>
      <w:bookmarkEnd w:id="140"/>
      <w:bookmarkEnd w:id="141"/>
      <w:bookmarkEnd w:id="142"/>
    </w:p>
    <w:p w14:paraId="0DD88320" w14:textId="660D82A8" w:rsidR="00C44A76" w:rsidRPr="00C44A76" w:rsidRDefault="00C44A76" w:rsidP="00272F1F">
      <w:pPr>
        <w:rPr>
          <w:szCs w:val="20"/>
        </w:rPr>
      </w:pPr>
      <w:r w:rsidRPr="00C44A76">
        <w:rPr>
          <w:szCs w:val="20"/>
        </w:rPr>
        <w:t>Denna rutin grundar sig på riktlinje ”</w:t>
      </w:r>
      <w:hyperlink r:id="rId12" w:history="1">
        <w:r w:rsidRPr="00F95E80">
          <w:rPr>
            <w:rStyle w:val="Hyperlnk"/>
          </w:rPr>
          <w:t>Granskning av loggar i IT-system</w:t>
        </w:r>
      </w:hyperlink>
      <w:r w:rsidRPr="00C44A76">
        <w:rPr>
          <w:szCs w:val="20"/>
        </w:rPr>
        <w:t>”.</w:t>
      </w:r>
    </w:p>
    <w:p w14:paraId="462B0DA2" w14:textId="77777777" w:rsidR="00C44A76" w:rsidRPr="00C44A76" w:rsidRDefault="00C44A76" w:rsidP="00272F1F">
      <w:pPr>
        <w:rPr>
          <w:szCs w:val="20"/>
        </w:rPr>
      </w:pPr>
      <w:r w:rsidRPr="00C44A76">
        <w:rPr>
          <w:szCs w:val="20"/>
        </w:rPr>
        <w:t xml:space="preserve">En gång varje kalendermånad ska det slumpmässigt väljas ut tio användare av </w:t>
      </w:r>
      <w:proofErr w:type="spellStart"/>
      <w:r w:rsidRPr="00C44A76">
        <w:rPr>
          <w:szCs w:val="20"/>
        </w:rPr>
        <w:t>Orbit</w:t>
      </w:r>
      <w:proofErr w:type="spellEnd"/>
      <w:r w:rsidRPr="00C44A76">
        <w:rPr>
          <w:szCs w:val="20"/>
        </w:rPr>
        <w:t>. Användarens arbetsledare bör informera den personal som blivit utvald till granskning.</w:t>
      </w:r>
    </w:p>
    <w:p w14:paraId="7CB6E3BA" w14:textId="77777777" w:rsidR="00C44A76" w:rsidRPr="00C44A76" w:rsidRDefault="00C44A76" w:rsidP="00272F1F">
      <w:pPr>
        <w:rPr>
          <w:szCs w:val="20"/>
        </w:rPr>
      </w:pPr>
      <w:r w:rsidRPr="00C44A76">
        <w:rPr>
          <w:szCs w:val="20"/>
        </w:rPr>
        <w:t xml:space="preserve">Loggarna, som verksamheten hämtar från </w:t>
      </w:r>
      <w:proofErr w:type="spellStart"/>
      <w:r w:rsidRPr="00C44A76">
        <w:rPr>
          <w:szCs w:val="20"/>
        </w:rPr>
        <w:t>cognosrapport</w:t>
      </w:r>
      <w:proofErr w:type="spellEnd"/>
      <w:r w:rsidRPr="00C44A76">
        <w:rPr>
          <w:szCs w:val="20"/>
        </w:rPr>
        <w:t xml:space="preserve"> OP-960, granskas av användarens arbetsledare. Vid behov ska granskning ske tillsammans med verksamhetschefen. Tystnadsplikt gäller.</w:t>
      </w:r>
    </w:p>
    <w:p w14:paraId="0F4B5BA5" w14:textId="77777777" w:rsidR="00C44A76" w:rsidRPr="00C44A76" w:rsidRDefault="00C44A76" w:rsidP="00272F1F">
      <w:pPr>
        <w:rPr>
          <w:szCs w:val="20"/>
        </w:rPr>
      </w:pPr>
      <w:r w:rsidRPr="00C44A76">
        <w:rPr>
          <w:szCs w:val="20"/>
        </w:rPr>
        <w:t>Visar loggranskningen inget anmärkningsvärt förstörs de pappers- och elektroniska dokument som har tagits fram i samband med loggranskningen. Vid misstanke om överträdelse meddelar användarens arbetsledare vederbörande verksamhetschef för åtgärd.</w:t>
      </w:r>
    </w:p>
    <w:p w14:paraId="59079332" w14:textId="77777777" w:rsidR="00C44A76" w:rsidRPr="00C44A76" w:rsidRDefault="00C44A76" w:rsidP="00272F1F">
      <w:pPr>
        <w:rPr>
          <w:szCs w:val="20"/>
        </w:rPr>
      </w:pPr>
      <w:r w:rsidRPr="00C44A76">
        <w:rPr>
          <w:szCs w:val="20"/>
        </w:rPr>
        <w:t>Information om att loggranskning har gjorts och av vem ska protokollföras av utföraren.</w:t>
      </w:r>
    </w:p>
    <w:p w14:paraId="12A6BF3B" w14:textId="396E1194" w:rsidR="00C44A76" w:rsidRPr="00C44A76" w:rsidRDefault="00C44A76" w:rsidP="00272F1F">
      <w:pPr>
        <w:rPr>
          <w:szCs w:val="20"/>
        </w:rPr>
      </w:pPr>
      <w:r w:rsidRPr="00C44A76">
        <w:rPr>
          <w:szCs w:val="20"/>
        </w:rPr>
        <w:t>Utlämnande av loggar till patient sker enligt riktlinje ”</w:t>
      </w:r>
      <w:hyperlink r:id="rId13" w:history="1">
        <w:r w:rsidR="00F95E80" w:rsidRPr="00F95E80">
          <w:rPr>
            <w:rStyle w:val="Hyperlnk"/>
          </w:rPr>
          <w:t>Granskning av loggar i IT-system</w:t>
        </w:r>
      </w:hyperlink>
      <w:r w:rsidRPr="00C44A76">
        <w:rPr>
          <w:szCs w:val="20"/>
        </w:rPr>
        <w:t>”. Loggarna kan lämnas ut av vårdenheten eller personuppgiftsombudet efter skriftlig begäran från patienten. Loggarna tas fram av systemadministratör med patientens begäran som underlag (sparas hos systemadministratör).</w:t>
      </w:r>
    </w:p>
    <w:p w14:paraId="2202FAA6" w14:textId="77777777" w:rsidR="00C44A76" w:rsidRPr="00C44A76" w:rsidRDefault="00C44A76" w:rsidP="00F95E80">
      <w:pPr>
        <w:pStyle w:val="Rubrik3"/>
      </w:pPr>
      <w:bookmarkStart w:id="143" w:name="_Toc502654514"/>
      <w:bookmarkStart w:id="144" w:name="_Toc256000047"/>
      <w:bookmarkStart w:id="145" w:name="_Toc256000067"/>
      <w:bookmarkStart w:id="146" w:name="_Toc7684701"/>
      <w:bookmarkStart w:id="147" w:name="_Toc256000083"/>
      <w:bookmarkStart w:id="148" w:name="_Toc256000099"/>
      <w:bookmarkStart w:id="149" w:name="_Toc256000115"/>
      <w:bookmarkStart w:id="150" w:name="_Toc175644900"/>
      <w:r w:rsidRPr="00C44A76">
        <w:t>Loggranskning vid forcering av spärrad journal</w:t>
      </w:r>
      <w:bookmarkEnd w:id="143"/>
      <w:bookmarkEnd w:id="144"/>
      <w:bookmarkEnd w:id="145"/>
      <w:bookmarkEnd w:id="146"/>
      <w:bookmarkEnd w:id="147"/>
      <w:bookmarkEnd w:id="148"/>
      <w:bookmarkEnd w:id="149"/>
      <w:bookmarkEnd w:id="150"/>
    </w:p>
    <w:p w14:paraId="67567F54" w14:textId="77777777" w:rsidR="00C44A76" w:rsidRPr="00C44A76" w:rsidRDefault="00C44A76" w:rsidP="00F95E80">
      <w:r w:rsidRPr="00C44A76">
        <w:t>Spärrar som forcerats direkt i journalsystemet visas i systemets loggranskningsfunktion. Dessa loggar ska granskas en gång i veckan. Här ska spärrar som forcerats genom nödåtkomst granskas inom varje verksamhet.</w:t>
      </w:r>
    </w:p>
    <w:p w14:paraId="7C5FAF3A" w14:textId="77777777" w:rsidR="00C44A76" w:rsidRPr="00C44A76" w:rsidRDefault="00C44A76" w:rsidP="00F95E80">
      <w:pPr>
        <w:pStyle w:val="Rubrik3"/>
      </w:pPr>
      <w:bookmarkStart w:id="151" w:name="_Toc418516133"/>
      <w:bookmarkStart w:id="152" w:name="_Toc256000012"/>
      <w:bookmarkStart w:id="153" w:name="_Toc256000031"/>
      <w:bookmarkStart w:id="154" w:name="_Toc256000050"/>
      <w:bookmarkStart w:id="155" w:name="_Toc502654515"/>
      <w:bookmarkStart w:id="156" w:name="_Toc256000051"/>
      <w:bookmarkStart w:id="157" w:name="_Toc256000068"/>
      <w:bookmarkStart w:id="158" w:name="_Toc7684702"/>
      <w:bookmarkStart w:id="159" w:name="_Toc256000084"/>
      <w:bookmarkStart w:id="160" w:name="_Toc256000100"/>
      <w:bookmarkStart w:id="161" w:name="_Toc256000116"/>
      <w:bookmarkStart w:id="162" w:name="_Toc175644901"/>
      <w:r w:rsidRPr="00C44A76">
        <w:t>Skedesmarkering</w:t>
      </w:r>
      <w:bookmarkEnd w:id="151"/>
      <w:bookmarkEnd w:id="152"/>
      <w:bookmarkEnd w:id="153"/>
      <w:bookmarkEnd w:id="154"/>
      <w:bookmarkEnd w:id="155"/>
      <w:bookmarkEnd w:id="156"/>
      <w:bookmarkEnd w:id="157"/>
      <w:bookmarkEnd w:id="158"/>
      <w:bookmarkEnd w:id="159"/>
      <w:bookmarkEnd w:id="160"/>
      <w:bookmarkEnd w:id="161"/>
      <w:bookmarkEnd w:id="162"/>
    </w:p>
    <w:p w14:paraId="7DD22B9E" w14:textId="77777777" w:rsidR="00C44A76" w:rsidRPr="00C44A76" w:rsidRDefault="00C44A76" w:rsidP="00F95E80">
      <w:r w:rsidRPr="00C44A76">
        <w:t>För korrekt statistik gällande utdatarapporter samt rapportering till kvalitetsregister krävs att samtliga operationsenheter på SÄS gör skedesmarkering enhetligt.</w:t>
      </w:r>
    </w:p>
    <w:p w14:paraId="02E04DCE" w14:textId="77777777" w:rsidR="00C44A76" w:rsidRPr="00C44A76" w:rsidRDefault="00C44A76" w:rsidP="00F95E80">
      <w:r w:rsidRPr="00C44A76">
        <w:t>Alla skeden ska registreras på samtliga operationsenheter.</w:t>
      </w:r>
    </w:p>
    <w:p w14:paraId="72157F9F" w14:textId="77777777" w:rsidR="00C44A76" w:rsidRPr="00C44A76" w:rsidRDefault="00C44A76" w:rsidP="00F95E80">
      <w:pPr>
        <w:pStyle w:val="Rubrik2"/>
      </w:pPr>
      <w:bookmarkStart w:id="163" w:name="_Toc418516139"/>
      <w:bookmarkStart w:id="164" w:name="_Toc256000018"/>
      <w:bookmarkStart w:id="165" w:name="_Toc256000037"/>
      <w:bookmarkStart w:id="166" w:name="_Toc256000056"/>
      <w:bookmarkStart w:id="167" w:name="_Toc502654516"/>
      <w:bookmarkStart w:id="168" w:name="_Toc256000052"/>
      <w:bookmarkStart w:id="169" w:name="_Toc256000069"/>
      <w:bookmarkStart w:id="170" w:name="_Toc7684703"/>
      <w:bookmarkStart w:id="171" w:name="_Toc256000085"/>
      <w:bookmarkStart w:id="172" w:name="_Toc256000101"/>
      <w:bookmarkStart w:id="173" w:name="_Toc256000117"/>
      <w:bookmarkStart w:id="174" w:name="_Toc175644902"/>
      <w:r w:rsidRPr="00C44A76">
        <w:lastRenderedPageBreak/>
        <w:t>Dokumentinformation</w:t>
      </w:r>
      <w:bookmarkEnd w:id="163"/>
      <w:bookmarkEnd w:id="164"/>
      <w:bookmarkEnd w:id="165"/>
      <w:bookmarkEnd w:id="166"/>
      <w:bookmarkEnd w:id="167"/>
      <w:bookmarkEnd w:id="168"/>
      <w:bookmarkEnd w:id="169"/>
      <w:bookmarkEnd w:id="170"/>
      <w:bookmarkEnd w:id="171"/>
      <w:bookmarkEnd w:id="172"/>
      <w:bookmarkEnd w:id="173"/>
      <w:bookmarkEnd w:id="174"/>
    </w:p>
    <w:p w14:paraId="3DCDE1E9" w14:textId="77777777" w:rsidR="00C44A76" w:rsidRPr="00F95E80" w:rsidRDefault="00C44A76" w:rsidP="00F95E80">
      <w:pPr>
        <w:spacing w:after="0"/>
        <w:rPr>
          <w:b/>
          <w:bCs/>
        </w:rPr>
      </w:pPr>
      <w:r w:rsidRPr="00F95E80">
        <w:rPr>
          <w:b/>
          <w:bCs/>
        </w:rPr>
        <w:t>För innehållet svarar</w:t>
      </w:r>
    </w:p>
    <w:p w14:paraId="1E608ED3" w14:textId="77777777" w:rsidR="00C44A76" w:rsidRPr="00C44A76" w:rsidRDefault="00C44A76" w:rsidP="00F95E80">
      <w:pPr>
        <w:rPr>
          <w:szCs w:val="20"/>
        </w:rPr>
      </w:pPr>
      <w:r w:rsidRPr="00C44A76">
        <w:rPr>
          <w:szCs w:val="20"/>
        </w:rPr>
        <w:t>Annica Högeryd, objektsspecialist, informationssystem IT, SÄS</w:t>
      </w:r>
    </w:p>
    <w:p w14:paraId="7953ECB2" w14:textId="77777777" w:rsidR="00C44A76" w:rsidRPr="00F95E80" w:rsidRDefault="00C44A76" w:rsidP="00F95E80">
      <w:pPr>
        <w:spacing w:after="0"/>
        <w:rPr>
          <w:b/>
          <w:bCs/>
        </w:rPr>
      </w:pPr>
      <w:r w:rsidRPr="00F95E80">
        <w:rPr>
          <w:b/>
          <w:bCs/>
        </w:rPr>
        <w:t>Remissinstanser</w:t>
      </w:r>
    </w:p>
    <w:p w14:paraId="23AC63C6" w14:textId="77777777" w:rsidR="00C44A76" w:rsidRPr="00C44A76" w:rsidRDefault="00C44A76" w:rsidP="00F95E80">
      <w:pPr>
        <w:rPr>
          <w:szCs w:val="20"/>
        </w:rPr>
      </w:pPr>
      <w:r w:rsidRPr="00C44A76">
        <w:rPr>
          <w:szCs w:val="20"/>
        </w:rPr>
        <w:t>-</w:t>
      </w:r>
    </w:p>
    <w:p w14:paraId="277C6731" w14:textId="77777777" w:rsidR="00C44A76" w:rsidRPr="00F95E80" w:rsidRDefault="00C44A76" w:rsidP="00F95E80">
      <w:pPr>
        <w:spacing w:after="0"/>
        <w:rPr>
          <w:b/>
          <w:bCs/>
        </w:rPr>
      </w:pPr>
      <w:r w:rsidRPr="00F95E80">
        <w:rPr>
          <w:b/>
          <w:bCs/>
        </w:rPr>
        <w:t>Fastställt av</w:t>
      </w:r>
    </w:p>
    <w:p w14:paraId="6A8F887B" w14:textId="31DBBAF8" w:rsidR="00C44A76" w:rsidRPr="00C44A76" w:rsidRDefault="008F717C" w:rsidP="00F95E80">
      <w:pPr>
        <w:rPr>
          <w:szCs w:val="20"/>
        </w:rPr>
      </w:pPr>
      <w:r>
        <w:rPr>
          <w:szCs w:val="20"/>
        </w:rPr>
        <w:t>Jerker Nilson</w:t>
      </w:r>
      <w:r w:rsidR="00C44A76" w:rsidRPr="00C44A76">
        <w:rPr>
          <w:szCs w:val="20"/>
        </w:rPr>
        <w:t>,</w:t>
      </w:r>
      <w:r w:rsidR="00F95E80">
        <w:rPr>
          <w:szCs w:val="20"/>
        </w:rPr>
        <w:t xml:space="preserve"> </w:t>
      </w:r>
      <w:r w:rsidR="00C44A76" w:rsidRPr="00C44A76">
        <w:rPr>
          <w:szCs w:val="20"/>
        </w:rPr>
        <w:t>chefläkare SÄS</w:t>
      </w:r>
    </w:p>
    <w:p w14:paraId="1F73D40A" w14:textId="77777777" w:rsidR="00C44A76" w:rsidRPr="00F95E80" w:rsidRDefault="00C44A76" w:rsidP="00F95E80">
      <w:pPr>
        <w:spacing w:after="0"/>
        <w:rPr>
          <w:b/>
          <w:bCs/>
        </w:rPr>
      </w:pPr>
      <w:r w:rsidRPr="00F95E80">
        <w:rPr>
          <w:b/>
          <w:bCs/>
        </w:rPr>
        <w:t>Nyckelord</w:t>
      </w:r>
    </w:p>
    <w:p w14:paraId="399A590D" w14:textId="77777777" w:rsidR="00C44A76" w:rsidRPr="00C44A76" w:rsidRDefault="00C44A76" w:rsidP="00F95E80">
      <w:pPr>
        <w:rPr>
          <w:szCs w:val="20"/>
        </w:rPr>
      </w:pPr>
      <w:proofErr w:type="spellStart"/>
      <w:r w:rsidRPr="00C44A76">
        <w:rPr>
          <w:szCs w:val="20"/>
        </w:rPr>
        <w:t>Orbit</w:t>
      </w:r>
      <w:proofErr w:type="spellEnd"/>
      <w:r w:rsidRPr="00C44A76">
        <w:rPr>
          <w:szCs w:val="20"/>
        </w:rPr>
        <w:t>, operationsplanering, IT-system, journalföring</w:t>
      </w:r>
    </w:p>
    <w:p w14:paraId="3716DE54" w14:textId="77777777" w:rsidR="00C44A76" w:rsidRPr="00C44A76" w:rsidRDefault="00C44A76" w:rsidP="00F95E80">
      <w:pPr>
        <w:pStyle w:val="Rubrik2"/>
        <w:rPr>
          <w:rFonts w:ascii="Arial" w:hAnsi="Arial"/>
          <w:kern w:val="32"/>
          <w:sz w:val="32"/>
          <w:szCs w:val="20"/>
        </w:rPr>
      </w:pPr>
      <w:bookmarkStart w:id="175" w:name="_Toc502654517"/>
      <w:bookmarkStart w:id="176" w:name="_Toc256000053"/>
      <w:bookmarkStart w:id="177" w:name="_Toc256000070"/>
      <w:bookmarkStart w:id="178" w:name="_Toc7684704"/>
      <w:bookmarkStart w:id="179" w:name="_Toc256000086"/>
      <w:bookmarkStart w:id="180" w:name="_Toc256000102"/>
      <w:bookmarkStart w:id="181" w:name="_Toc256000118"/>
      <w:bookmarkStart w:id="182" w:name="_Toc175644903"/>
      <w:r w:rsidRPr="00F95E80">
        <w:rPr>
          <w:rStyle w:val="Rubrik2Char"/>
        </w:rPr>
        <w:t>Länkförtecknin</w:t>
      </w:r>
      <w:r w:rsidRPr="00C44A76">
        <w:rPr>
          <w:rFonts w:ascii="Arial" w:hAnsi="Arial"/>
          <w:kern w:val="32"/>
          <w:sz w:val="32"/>
          <w:szCs w:val="20"/>
        </w:rPr>
        <w:t>g</w:t>
      </w:r>
      <w:bookmarkEnd w:id="175"/>
      <w:bookmarkEnd w:id="176"/>
      <w:bookmarkEnd w:id="177"/>
      <w:bookmarkEnd w:id="178"/>
      <w:bookmarkEnd w:id="179"/>
      <w:bookmarkEnd w:id="180"/>
      <w:bookmarkEnd w:id="181"/>
      <w:bookmarkEnd w:id="182"/>
    </w:p>
    <w:p w14:paraId="035C1B27" w14:textId="4867EF06" w:rsidR="00C44A76" w:rsidRPr="00C44A76" w:rsidRDefault="00C44A76" w:rsidP="00F95E80">
      <w:pPr>
        <w:pStyle w:val="Punktlista"/>
      </w:pPr>
      <w:r w:rsidRPr="00C44A76">
        <w:t>Granskning av loggar i IT-system. Sjukhusövergripande riktlinje, SÄS</w:t>
      </w:r>
      <w:r w:rsidRPr="00C44A76">
        <w:br/>
      </w:r>
      <w:hyperlink r:id="rId14" w:history="1">
        <w:r w:rsidR="00F95E80" w:rsidRPr="00F95E80">
          <w:rPr>
            <w:rStyle w:val="Hyperlnk"/>
          </w:rPr>
          <w:t>https://hittadokument.vgregion.se/sas</w:t>
        </w:r>
      </w:hyperlink>
      <w:bookmarkEnd w:id="1"/>
    </w:p>
    <w:sectPr w:rsidR="00C44A76" w:rsidRPr="00C44A76" w:rsidSect="00C44A76"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2D4D70" w14:textId="77777777" w:rsidR="000650DA" w:rsidRDefault="000650DA">
      <w:r>
        <w:separator/>
      </w:r>
    </w:p>
  </w:endnote>
  <w:endnote w:type="continuationSeparator" w:id="0">
    <w:p w14:paraId="5CF3B4DC" w14:textId="77777777" w:rsidR="000650DA" w:rsidRDefault="000650DA">
      <w:r>
        <w:continuationSeparator/>
      </w:r>
    </w:p>
  </w:endnote>
  <w:endnote w:type="continuationNotice" w:id="1">
    <w:p w14:paraId="7CC357FB" w14:textId="77777777" w:rsidR="000650DA" w:rsidRDefault="000650D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6049DB" w14:textId="77777777" w:rsidR="000650DA" w:rsidRDefault="000650DA"/>
  </w:footnote>
  <w:footnote w:type="continuationSeparator" w:id="0">
    <w:p w14:paraId="7AD219EA" w14:textId="77777777" w:rsidR="000650DA" w:rsidRDefault="000650DA">
      <w:r>
        <w:continuationSeparator/>
      </w:r>
    </w:p>
  </w:footnote>
  <w:footnote w:type="continuationNotice" w:id="1">
    <w:p w14:paraId="4DFAB421" w14:textId="77777777" w:rsidR="000650DA" w:rsidRDefault="000650D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64651324">
    <w:abstractNumId w:val="17"/>
  </w:num>
  <w:num w:numId="2" w16cid:durableId="126895218">
    <w:abstractNumId w:val="14"/>
  </w:num>
  <w:num w:numId="3" w16cid:durableId="449085302">
    <w:abstractNumId w:val="0"/>
  </w:num>
  <w:num w:numId="4" w16cid:durableId="926816059">
    <w:abstractNumId w:val="6"/>
  </w:num>
  <w:num w:numId="5" w16cid:durableId="1712605712">
    <w:abstractNumId w:val="15"/>
  </w:num>
  <w:num w:numId="6" w16cid:durableId="381905660">
    <w:abstractNumId w:val="2"/>
  </w:num>
  <w:num w:numId="7" w16cid:durableId="621884557">
    <w:abstractNumId w:val="11"/>
  </w:num>
  <w:num w:numId="8" w16cid:durableId="1003625594">
    <w:abstractNumId w:val="8"/>
  </w:num>
  <w:num w:numId="9" w16cid:durableId="800343324">
    <w:abstractNumId w:val="1"/>
  </w:num>
  <w:num w:numId="10" w16cid:durableId="134612948">
    <w:abstractNumId w:val="1"/>
  </w:num>
  <w:num w:numId="11" w16cid:durableId="282855187">
    <w:abstractNumId w:val="3"/>
  </w:num>
  <w:num w:numId="12" w16cid:durableId="213396044">
    <w:abstractNumId w:val="4"/>
  </w:num>
  <w:num w:numId="13" w16cid:durableId="1646276532">
    <w:abstractNumId w:val="13"/>
  </w:num>
  <w:num w:numId="14" w16cid:durableId="1157305241">
    <w:abstractNumId w:val="9"/>
  </w:num>
  <w:num w:numId="15" w16cid:durableId="40908577">
    <w:abstractNumId w:val="7"/>
  </w:num>
  <w:num w:numId="16" w16cid:durableId="716660710">
    <w:abstractNumId w:val="12"/>
  </w:num>
  <w:num w:numId="17" w16cid:durableId="1109550196">
    <w:abstractNumId w:val="5"/>
  </w:num>
  <w:num w:numId="18" w16cid:durableId="189950561">
    <w:abstractNumId w:val="10"/>
  </w:num>
  <w:num w:numId="19" w16cid:durableId="162846445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0DA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0410"/>
    <w:rsid w:val="000E463B"/>
    <w:rsid w:val="000E5A7E"/>
    <w:rsid w:val="000F43A3"/>
    <w:rsid w:val="000F7681"/>
    <w:rsid w:val="00103031"/>
    <w:rsid w:val="001044FE"/>
    <w:rsid w:val="001139D4"/>
    <w:rsid w:val="00114C61"/>
    <w:rsid w:val="00131B08"/>
    <w:rsid w:val="00132A59"/>
    <w:rsid w:val="00133337"/>
    <w:rsid w:val="00133A0F"/>
    <w:rsid w:val="0013580F"/>
    <w:rsid w:val="00137B6D"/>
    <w:rsid w:val="0014070B"/>
    <w:rsid w:val="001418F4"/>
    <w:rsid w:val="001422C1"/>
    <w:rsid w:val="0015009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2F1F"/>
    <w:rsid w:val="00280A85"/>
    <w:rsid w:val="00282047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627B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014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4F67A2"/>
    <w:rsid w:val="00501433"/>
    <w:rsid w:val="005104F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8F717C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14ACB"/>
    <w:rsid w:val="00C4115D"/>
    <w:rsid w:val="00C43BDD"/>
    <w:rsid w:val="00C44A76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5727"/>
    <w:rsid w:val="00F86F47"/>
    <w:rsid w:val="00F90B64"/>
    <w:rsid w:val="00F95E80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0DB0D29"/>
    <w:rsid w:val="647B2B65"/>
    <w:rsid w:val="6B2CF8ED"/>
    <w:rsid w:val="7D8E01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36C53B62-3E3C-47F9-8ED7-410E5E2153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36627B"/>
    <w:pPr>
      <w:keepNext/>
      <w:spacing w:before="1500"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C44A76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C44A76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C44A76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36627B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F95E80"/>
    <w:pPr>
      <w:tabs>
        <w:tab w:val="right" w:leader="dot" w:pos="8779"/>
      </w:tabs>
      <w:spacing w:after="0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F95E80"/>
    <w:pPr>
      <w:tabs>
        <w:tab w:val="right" w:leader="dot" w:pos="8777"/>
      </w:tabs>
      <w:spacing w:after="0"/>
      <w:ind w:left="1349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272F1F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F95E80"/>
    <w:pPr>
      <w:numPr>
        <w:numId w:val="14"/>
      </w:numPr>
      <w:ind w:left="1349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C44A76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C44A76"/>
    <w:rPr>
      <w:rFonts w:asciiTheme="majorHAnsi" w:eastAsiaTheme="majorEastAsia" w:hAnsiTheme="majorHAnsi" w:cstheme="majorBidi"/>
      <w:i/>
      <w:iCs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C44A76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styleId="AnvndHyperlnk">
    <w:name w:val="FollowedHyperlink"/>
    <w:basedOn w:val="Standardstycketeckensnitt"/>
    <w:uiPriority w:val="99"/>
    <w:semiHidden/>
    <w:unhideWhenUsed/>
    <w:rsid w:val="008F717C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SAS9642-738863596-85/SURROGATE/Granskning%20av%20loggar%20i%20IT-system.pdf" TargetMode="External" Id="rId13" /><Relationship Type="http://schemas.openxmlformats.org/officeDocument/2006/relationships/header" Target="header2.xm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AS9642-738863596-85/SURROGATE/Granskning%20av%20loggar%20i%20IT-system.pdf" TargetMode="External" Id="rId12" /><Relationship Type="http://schemas.openxmlformats.org/officeDocument/2006/relationships/footer" Target="footer2.xml" Id="rId17" /><Relationship Type="http://schemas.openxmlformats.org/officeDocument/2006/relationships/footer" Target="footer1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1.xml" Id="rId15" /><Relationship Type="http://schemas.openxmlformats.org/officeDocument/2006/relationships/footnotes" Target="footnotes.xml" Id="rId10" /><Relationship Type="http://schemas.openxmlformats.org/officeDocument/2006/relationships/footer" Target="footer3.xml" Id="rId19" /><Relationship Type="http://schemas.openxmlformats.org/officeDocument/2006/relationships/webSettings" Target="webSettings.xml" Id="rId9" /><Relationship Type="http://schemas.openxmlformats.org/officeDocument/2006/relationships/hyperlink" Target="https://mellanarkiv-offentlig.vgregion.se/alfresco/s/archive/stream/public/v1/source/available/SOFIA/SAS9642-738863596-85/SURROGATE/Granskning%20av%20loggar%20i%20IT-system.pdf" TargetMode="Externa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</TotalTime>
  <Pages>4</Pages>
  <Words>1027</Words>
  <Characters>5447</Characters>
  <Application>Microsoft Office Word</Application>
  <DocSecurity>0</DocSecurity>
  <Lines>45</Lines>
  <Paragraphs>12</Paragraphs>
  <ScaleCrop>false</ScaleCrop>
  <Manager/>
  <Company/>
  <LinksUpToDate>false</LinksUpToDate>
  <CharactersWithSpaces>6462</CharactersWithSpaces>
  <SharedDoc>false</SharedDoc>
  <HyperlinkBase/>
  <HLinks>
    <vt:vector size="84" baseType="variant">
      <vt:variant>
        <vt:i4>5636178</vt:i4>
      </vt:variant>
      <vt:variant>
        <vt:i4>75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https://mellanarkiv-offentlig.vgregion.se/alfresco/s/archive/stream/public/v1/source/available/SOFIA/SAS9642-738863596-85/SURROGATE/Granskning av loggar i IT-system.pdf</vt:lpwstr>
      </vt:variant>
      <vt:variant>
        <vt:lpwstr/>
      </vt:variant>
      <vt:variant>
        <vt:i4>5636178</vt:i4>
      </vt:variant>
      <vt:variant>
        <vt:i4>72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https://mellanarkiv-offentlig.vgregion.se/alfresco/s/archive/stream/public/v1/source/available/SOFIA/SAS9642-738863596-85/SURROGATE/Granskning av loggar i IT-system.pdf</vt:lpwstr>
      </vt:variant>
      <vt:variant>
        <vt:lpwstr/>
      </vt:variant>
      <vt:variant>
        <vt:i4>5636178</vt:i4>
      </vt:variant>
      <vt:variant>
        <vt:i4>69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https://mellanarkiv-offentlig.vgregion.se/alfresco/s/archive/stream/public/v1/source/available/SOFIA/SAS9642-738863596-85/SURROGATE/Granskning av loggar i IT-system.pdf</vt:lpwstr>
      </vt:variant>
      <vt:variant>
        <vt:lpwstr/>
      </vt:variant>
      <vt:variant>
        <vt:i4>1835068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_Toc120198407</vt:lpwstr>
      </vt:variant>
      <vt:variant>
        <vt:i4>1835068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_Toc120198406</vt:lpwstr>
      </vt:variant>
      <vt:variant>
        <vt:i4>1835068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_Toc120198405</vt:lpwstr>
      </vt:variant>
      <vt:variant>
        <vt:i4>1835068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_Toc120198404</vt:lpwstr>
      </vt:variant>
      <vt:variant>
        <vt:i4>1835068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_Toc120198403</vt:lpwstr>
      </vt:variant>
      <vt:variant>
        <vt:i4>1835068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_Toc120198402</vt:lpwstr>
      </vt:variant>
      <vt:variant>
        <vt:i4>1835068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_Toc120198401</vt:lpwstr>
      </vt:variant>
      <vt:variant>
        <vt:i4>1835068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_Toc120198400</vt:lpwstr>
      </vt:variant>
      <vt:variant>
        <vt:i4>1376315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_Toc120198399</vt:lpwstr>
      </vt:variant>
      <vt:variant>
        <vt:i4>1376315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_Toc120198398</vt:lpwstr>
      </vt:variant>
      <vt:variant>
        <vt:i4>1376315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_Toc120198397</vt:lpwstr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Orbit</dc:title>
  <dc:subject/>
  <dc:creator>patrik.jens.johansson@vgregion.se</dc:creator>
  <keywords/>
  <lastModifiedBy>Karin Åhlin</lastModifiedBy>
  <revision>15</revision>
  <lastPrinted>2016-03-31T19:56:00.0000000Z</lastPrinted>
  <dcterms:created xsi:type="dcterms:W3CDTF">2022-03-28T14:17:00.0000000Z</dcterms:created>
  <dcterms:modified xsi:type="dcterms:W3CDTF">2024-08-29T14:52:00.0000000Z</dcterms:modified>
</coreProperties>
</file>