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5525A2" w14:textId="77777777" w:rsidR="00C8429D" w:rsidRDefault="00C8429D" w:rsidP="00F35B05">
      <w:pPr>
        <w:pStyle w:val="Rubrik2"/>
        <w:sectPr w:rsidR="00C8429D" w:rsidSect="00C8429D">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9308F64" w14:textId="77777777" w:rsidR="0076210C" w:rsidRDefault="0076210C" w:rsidP="0076210C">
      <w:pPr>
        <w:pStyle w:val="Rubrik1"/>
      </w:pPr>
      <w:r>
        <w:t>Myxödemkoma, SÄS</w:t>
      </w:r>
      <w:r w:rsidRPr="005A627D">
        <w:t xml:space="preserve"> </w:t>
      </w:r>
    </w:p>
    <w:p w14:paraId="66F9CD49" w14:textId="77777777" w:rsidR="0076210C" w:rsidRPr="00532240" w:rsidRDefault="0076210C" w:rsidP="0076210C">
      <w:pPr>
        <w:pStyle w:val="Rubrik2"/>
      </w:pPr>
      <w:bookmarkStart w:id="1" w:name="_Toc72840807"/>
      <w:r w:rsidRPr="00532240">
        <w:t>Sammanfattning</w:t>
      </w:r>
      <w:bookmarkEnd w:id="1"/>
    </w:p>
    <w:p w14:paraId="1845612F" w14:textId="77777777" w:rsidR="0076210C" w:rsidRDefault="0076210C" w:rsidP="0076210C">
      <w:pPr>
        <w:ind w:right="-2"/>
      </w:pPr>
      <w:r>
        <w:t xml:space="preserve">Riktlinjen beskriver symtombild, diagnostik och behandling vid myxödemkoma. </w:t>
      </w:r>
    </w:p>
    <w:p w14:paraId="38ADFE9F" w14:textId="77777777" w:rsidR="0076210C" w:rsidRDefault="0076210C" w:rsidP="0076210C">
      <w:pPr>
        <w:pStyle w:val="Rubrik2"/>
        <w:ind w:right="-143"/>
      </w:pPr>
      <w:bookmarkStart w:id="2" w:name="_Toc100327184"/>
      <w:bookmarkStart w:id="3" w:name="_Toc106874287"/>
      <w:r>
        <w:t>Förändringar sedan föregående version</w:t>
      </w:r>
      <w:bookmarkEnd w:id="2"/>
      <w:bookmarkEnd w:id="3"/>
    </w:p>
    <w:p w14:paraId="060DFC99" w14:textId="566F7730" w:rsidR="0076210C" w:rsidRPr="007A334E" w:rsidRDefault="0076210C" w:rsidP="0076210C">
      <w:pPr>
        <w:ind w:right="-143"/>
      </w:pPr>
      <w:r>
        <w:t xml:space="preserve"> </w:t>
      </w:r>
      <w:r w:rsidR="003109CA">
        <w:t>Förändring av</w:t>
      </w:r>
      <w:r>
        <w:t xml:space="preserve"> </w:t>
      </w:r>
      <w:r w:rsidR="001C5B62">
        <w:t xml:space="preserve">text rörande utbytesmedicin under rubriken </w:t>
      </w:r>
      <w:r w:rsidR="006F0C9B">
        <w:t>Behandling</w:t>
      </w:r>
      <w:r w:rsidR="003109CA">
        <w:t>.</w:t>
      </w:r>
    </w:p>
    <w:p w14:paraId="61A01D19" w14:textId="77777777" w:rsidR="0076210C" w:rsidRDefault="0076210C" w:rsidP="0076210C">
      <w:pPr>
        <w:pStyle w:val="Rubrik2"/>
        <w:rPr>
          <w:rStyle w:val="Rubrik2Char"/>
        </w:rPr>
      </w:pPr>
      <w:r w:rsidRPr="00532240">
        <w:rPr>
          <w:rStyle w:val="Rubrik2Char"/>
        </w:rPr>
        <w:t>Förutsättningar</w:t>
      </w:r>
    </w:p>
    <w:p w14:paraId="568925AB" w14:textId="77777777" w:rsidR="0076210C" w:rsidRDefault="0076210C" w:rsidP="0076210C">
      <w:pPr>
        <w:ind w:right="-143"/>
      </w:pPr>
      <w:r>
        <w:t xml:space="preserve">Myxödemkoma är ett ovanligt tillstånd som idag framför allt drabbar patienter med känd hypotyreos, som av någon anledning slutat ta sin medicinering. Andra orsaker kan vara långvarig, inte diagnostiserad hypotyreos eller radiojodbehandlade patienter som har slutat gå på kontroll. </w:t>
      </w:r>
    </w:p>
    <w:p w14:paraId="6676E5F0" w14:textId="77777777" w:rsidR="0076210C" w:rsidRDefault="0076210C" w:rsidP="0076210C">
      <w:pPr>
        <w:ind w:right="-143"/>
      </w:pPr>
      <w:r>
        <w:t>Utlösande orsaker är vanligen infektion, nedkylning, cerebrovaskulär insult, kirurgi, sedativa behandlingar främst opioder eller psykofarmaka som Lithium. Oftast är patienten äldre.</w:t>
      </w:r>
    </w:p>
    <w:p w14:paraId="7A6019B3" w14:textId="77777777" w:rsidR="0076210C" w:rsidRDefault="0076210C" w:rsidP="0076210C">
      <w:pPr>
        <w:ind w:right="-143"/>
      </w:pPr>
      <w:r>
        <w:t>Tillståndet är livshotande! Patienten behöver inte vara medvetslös/komatös! Patofysiologiskt kan man se övergång i myxödemkoma som en förlust av de motregulatoriska mekanismerna, framför allt möjligheten till perifer vasokonstriktion med nedsatt kroppstemperatur och cirkulationsproblem i följd.</w:t>
      </w:r>
    </w:p>
    <w:p w14:paraId="53C6EF59" w14:textId="77777777" w:rsidR="0076210C" w:rsidRDefault="0076210C" w:rsidP="0076210C">
      <w:pPr>
        <w:pStyle w:val="Rubrik2"/>
      </w:pPr>
      <w:r>
        <w:t>Genomförande</w:t>
      </w:r>
    </w:p>
    <w:p w14:paraId="11D904F9" w14:textId="77777777" w:rsidR="0076210C" w:rsidRDefault="0076210C" w:rsidP="00A20C22">
      <w:pPr>
        <w:pStyle w:val="Rubrik3"/>
        <w:spacing w:before="120"/>
      </w:pPr>
      <w:r>
        <w:t>Symptombild vid myxödemkoma</w:t>
      </w:r>
    </w:p>
    <w:p w14:paraId="4DA07D8D" w14:textId="5FC48D60" w:rsidR="0076210C" w:rsidRDefault="0076210C" w:rsidP="00F51DA6">
      <w:pPr>
        <w:spacing w:before="120" w:after="40"/>
      </w:pPr>
      <w:r>
        <w:t>Ofta uttalade kliniska tecken till hypotyreos</w:t>
      </w:r>
      <w:r w:rsidR="00F51DA6">
        <w:t>:</w:t>
      </w:r>
    </w:p>
    <w:p w14:paraId="20FD73CD" w14:textId="77777777" w:rsidR="0076210C" w:rsidRDefault="0076210C" w:rsidP="0076210C">
      <w:pPr>
        <w:pStyle w:val="Punktlista"/>
      </w:pPr>
      <w:r>
        <w:t xml:space="preserve"> Kall, sträv, torr hud</w:t>
      </w:r>
    </w:p>
    <w:p w14:paraId="36503054" w14:textId="77777777" w:rsidR="0076210C" w:rsidRDefault="0076210C" w:rsidP="0076210C">
      <w:pPr>
        <w:pStyle w:val="Punktlista"/>
      </w:pPr>
      <w:r>
        <w:t xml:space="preserve"> Ögonlocksödem</w:t>
      </w:r>
    </w:p>
    <w:p w14:paraId="3D5ACA7A" w14:textId="77777777" w:rsidR="0076210C" w:rsidRDefault="0076210C" w:rsidP="0076210C">
      <w:pPr>
        <w:pStyle w:val="Punktlista"/>
      </w:pPr>
      <w:r>
        <w:t xml:space="preserve"> Bradykardi</w:t>
      </w:r>
    </w:p>
    <w:p w14:paraId="5F167A7E" w14:textId="77777777" w:rsidR="0076210C" w:rsidRDefault="0076210C" w:rsidP="0076210C">
      <w:pPr>
        <w:pStyle w:val="Punktlista"/>
      </w:pPr>
      <w:r>
        <w:t xml:space="preserve"> Svullnad i ansikte och tunga</w:t>
      </w:r>
    </w:p>
    <w:p w14:paraId="7C661B3F" w14:textId="77777777" w:rsidR="0076210C" w:rsidRDefault="0076210C" w:rsidP="0076210C">
      <w:pPr>
        <w:pStyle w:val="Punktlista"/>
      </w:pPr>
      <w:r>
        <w:t xml:space="preserve"> Påverkan av sensorium, psykomotorik och reflexer</w:t>
      </w:r>
    </w:p>
    <w:p w14:paraId="74303A2B" w14:textId="77777777" w:rsidR="0076210C" w:rsidRDefault="0076210C" w:rsidP="0076210C">
      <w:pPr>
        <w:pStyle w:val="Punktlista"/>
      </w:pPr>
      <w:r>
        <w:t xml:space="preserve"> Ibland ascites, perikardvätska och hjärtsvikt.</w:t>
      </w:r>
    </w:p>
    <w:p w14:paraId="79346E3E" w14:textId="00914303" w:rsidR="0076210C" w:rsidRDefault="0076210C" w:rsidP="00F51DA6">
      <w:pPr>
        <w:spacing w:before="120" w:after="40"/>
      </w:pPr>
      <w:r>
        <w:lastRenderedPageBreak/>
        <w:t>Inte sällan ser man</w:t>
      </w:r>
      <w:r w:rsidR="00F51DA6">
        <w:t>:</w:t>
      </w:r>
    </w:p>
    <w:p w14:paraId="6B762CA5" w14:textId="77777777" w:rsidR="0076210C" w:rsidRDefault="0076210C" w:rsidP="0076210C">
      <w:pPr>
        <w:pStyle w:val="Punktlista"/>
      </w:pPr>
      <w:r>
        <w:t xml:space="preserve"> Hyponatriemi</w:t>
      </w:r>
    </w:p>
    <w:p w14:paraId="2F9B93FA" w14:textId="77777777" w:rsidR="0076210C" w:rsidRDefault="0076210C" w:rsidP="0076210C">
      <w:pPr>
        <w:pStyle w:val="Punktlista"/>
      </w:pPr>
      <w:r>
        <w:t xml:space="preserve"> Hypoglykemi</w:t>
      </w:r>
    </w:p>
    <w:p w14:paraId="7E88B628" w14:textId="77777777" w:rsidR="0076210C" w:rsidRDefault="0076210C" w:rsidP="0076210C">
      <w:pPr>
        <w:pStyle w:val="Punktlista"/>
      </w:pPr>
      <w:r>
        <w:t xml:space="preserve"> Nedsatt njurfunktion (kreatininstegring)</w:t>
      </w:r>
    </w:p>
    <w:p w14:paraId="5DC122A7" w14:textId="77777777" w:rsidR="0076210C" w:rsidRDefault="0076210C" w:rsidP="0076210C">
      <w:pPr>
        <w:pStyle w:val="Punktlista"/>
      </w:pPr>
      <w:r>
        <w:t xml:space="preserve"> Respiratorisk insufficiens med CO2-retention</w:t>
      </w:r>
    </w:p>
    <w:p w14:paraId="555B3FE7" w14:textId="77777777" w:rsidR="0076210C" w:rsidRDefault="0076210C" w:rsidP="0076210C">
      <w:pPr>
        <w:pStyle w:val="Punktlista"/>
      </w:pPr>
      <w:r>
        <w:t xml:space="preserve"> Låg blodtrycksamplitud.</w:t>
      </w:r>
    </w:p>
    <w:p w14:paraId="28AF5597" w14:textId="3C82897F" w:rsidR="0076210C" w:rsidRDefault="0076210C" w:rsidP="00F51DA6">
      <w:pPr>
        <w:spacing w:before="120" w:after="40"/>
      </w:pPr>
      <w:r>
        <w:t>Typiska kliniska tecken</w:t>
      </w:r>
      <w:r w:rsidR="00F51DA6">
        <w:t>:</w:t>
      </w:r>
    </w:p>
    <w:p w14:paraId="69733F12" w14:textId="27D821F9" w:rsidR="0076210C" w:rsidRDefault="0076210C" w:rsidP="0076210C">
      <w:pPr>
        <w:pStyle w:val="Punktlista"/>
      </w:pPr>
      <w:r>
        <w:t xml:space="preserve"> Ändrat mentalt status (desorientering, konfusion, psykos)</w:t>
      </w:r>
    </w:p>
    <w:p w14:paraId="05477EBE" w14:textId="299C1C35" w:rsidR="0076210C" w:rsidRDefault="0076210C" w:rsidP="0076210C">
      <w:pPr>
        <w:pStyle w:val="Punktlista"/>
      </w:pPr>
      <w:r>
        <w:t xml:space="preserve"> Defekt termoreglering (hypotermi)</w:t>
      </w:r>
    </w:p>
    <w:p w14:paraId="22D5F367" w14:textId="77777777" w:rsidR="0076210C" w:rsidRDefault="0076210C" w:rsidP="0076210C">
      <w:pPr>
        <w:pStyle w:val="Punktlista"/>
      </w:pPr>
      <w:r>
        <w:t xml:space="preserve"> Förekomst av utlösande moment (se ovan).</w:t>
      </w:r>
    </w:p>
    <w:p w14:paraId="04E768A0" w14:textId="77777777" w:rsidR="0076210C" w:rsidRDefault="0076210C" w:rsidP="0076210C">
      <w:pPr>
        <w:pStyle w:val="Rubrik3"/>
      </w:pPr>
      <w:r>
        <w:t>Diagnostik</w:t>
      </w:r>
    </w:p>
    <w:p w14:paraId="30E2BA89" w14:textId="0D4D2BCB" w:rsidR="0076210C" w:rsidRDefault="0076210C" w:rsidP="00F51DA6">
      <w:r>
        <w:t>Fritt T4 lågt eller lägre än detektionsgränsen. TSH förhöjd (inte alltid kraftigt</w:t>
      </w:r>
      <w:r w:rsidR="00F51DA6">
        <w:t xml:space="preserve"> </w:t>
      </w:r>
      <w:r>
        <w:t>förhöjd).</w:t>
      </w:r>
    </w:p>
    <w:p w14:paraId="051AE1A1" w14:textId="77777777" w:rsidR="0076210C" w:rsidRDefault="0076210C" w:rsidP="00F51DA6">
      <w:pPr>
        <w:spacing w:before="120" w:after="40"/>
      </w:pPr>
      <w:r>
        <w:t>Kompletterar med:</w:t>
      </w:r>
    </w:p>
    <w:p w14:paraId="734E9861" w14:textId="77777777" w:rsidR="0076210C" w:rsidRPr="00832617" w:rsidRDefault="0076210C" w:rsidP="0076210C">
      <w:pPr>
        <w:pStyle w:val="Punktlista"/>
      </w:pPr>
      <w:r w:rsidRPr="00832617">
        <w:t xml:space="preserve"> blodstatus, koagulationsstatus, elektrolyter, kreatinin</w:t>
      </w:r>
    </w:p>
    <w:p w14:paraId="2938B89A" w14:textId="77777777" w:rsidR="0076210C" w:rsidRPr="00832617" w:rsidRDefault="0076210C" w:rsidP="0076210C">
      <w:pPr>
        <w:pStyle w:val="Punktlista"/>
      </w:pPr>
      <w:r w:rsidRPr="00832617">
        <w:t xml:space="preserve"> S-kortisol + ACTH</w:t>
      </w:r>
    </w:p>
    <w:p w14:paraId="000EAD10" w14:textId="77777777" w:rsidR="0076210C" w:rsidRPr="00832617" w:rsidRDefault="0076210C" w:rsidP="0076210C">
      <w:pPr>
        <w:pStyle w:val="Punktlista"/>
      </w:pPr>
      <w:r w:rsidRPr="00832617">
        <w:t xml:space="preserve"> infektionsprover</w:t>
      </w:r>
    </w:p>
    <w:p w14:paraId="4E11EC5E" w14:textId="77777777" w:rsidR="0076210C" w:rsidRPr="00832617" w:rsidRDefault="0076210C" w:rsidP="0076210C">
      <w:pPr>
        <w:pStyle w:val="Punktlista"/>
      </w:pPr>
      <w:r w:rsidRPr="00832617">
        <w:t xml:space="preserve"> blodgasanalys (pulsoxymeter kan vara opålitligt)</w:t>
      </w:r>
    </w:p>
    <w:p w14:paraId="20A5BCC6" w14:textId="77777777" w:rsidR="0076210C" w:rsidRDefault="0076210C" w:rsidP="0076210C">
      <w:pPr>
        <w:pStyle w:val="Punktlista"/>
      </w:pPr>
      <w:r w:rsidRPr="00832617">
        <w:t xml:space="preserve"> lungröntgen, EKG, om möjligt UCG.</w:t>
      </w:r>
    </w:p>
    <w:p w14:paraId="0A4D2F7E" w14:textId="77777777" w:rsidR="0076210C" w:rsidRDefault="0076210C" w:rsidP="0076210C">
      <w:pPr>
        <w:pStyle w:val="Rubrik3"/>
      </w:pPr>
      <w:r>
        <w:t xml:space="preserve">Behandling </w:t>
      </w:r>
    </w:p>
    <w:p w14:paraId="4E23B510" w14:textId="77777777" w:rsidR="0076210C" w:rsidRPr="00832617" w:rsidRDefault="0076210C" w:rsidP="0076210C">
      <w:pPr>
        <w:rPr>
          <w:b/>
          <w:bCs/>
        </w:rPr>
      </w:pPr>
      <w:r w:rsidRPr="00832617">
        <w:rPr>
          <w:b/>
          <w:bCs/>
        </w:rPr>
        <w:t xml:space="preserve">Patienten ska omedelbart läggas in på intensivvårdsavdelningen för behandling! </w:t>
      </w:r>
    </w:p>
    <w:p w14:paraId="4AE5FACF" w14:textId="77777777" w:rsidR="0076210C" w:rsidRDefault="0076210C" w:rsidP="0076210C">
      <w:pPr>
        <w:pStyle w:val="MellanrubrikVGR"/>
      </w:pPr>
      <w:r>
        <w:t xml:space="preserve">Tyroxinbehandling </w:t>
      </w:r>
    </w:p>
    <w:p w14:paraId="73D3A26D" w14:textId="77777777" w:rsidR="0076210C" w:rsidRDefault="0076210C" w:rsidP="0076210C">
      <w:r>
        <w:t>Tyroxinbehandling ska inledas utan dröjsmål.</w:t>
      </w:r>
    </w:p>
    <w:p w14:paraId="190B1787" w14:textId="213EB07F" w:rsidR="0076210C" w:rsidRDefault="0076210C" w:rsidP="0076210C">
      <w:pPr>
        <w:ind w:right="-2"/>
        <w:rPr>
          <w:rFonts w:eastAsia="Open Sans"/>
        </w:rPr>
      </w:pPr>
      <w:r w:rsidRPr="44BB76F3">
        <w:rPr>
          <w:rFonts w:eastAsia="Open Sans"/>
        </w:rPr>
        <w:t>L-thyroxin (via magslang) 300-500 µg (4-5 µg/kg</w:t>
      </w:r>
      <w:r>
        <w:rPr>
          <w:rFonts w:eastAsia="Open Sans"/>
        </w:rPr>
        <w:t xml:space="preserve"> kr</w:t>
      </w:r>
      <w:r w:rsidR="00CD646F">
        <w:rPr>
          <w:rFonts w:eastAsia="Open Sans"/>
        </w:rPr>
        <w:t>o</w:t>
      </w:r>
      <w:r>
        <w:rPr>
          <w:rFonts w:eastAsia="Open Sans"/>
        </w:rPr>
        <w:t>ppsvikt</w:t>
      </w:r>
      <w:r w:rsidRPr="44BB76F3">
        <w:rPr>
          <w:rFonts w:eastAsia="Open Sans"/>
        </w:rPr>
        <w:t xml:space="preserve">) peroralt alternativt inj </w:t>
      </w:r>
      <w:r w:rsidR="005450C2">
        <w:rPr>
          <w:rFonts w:eastAsia="Open Sans"/>
        </w:rPr>
        <w:t>Le</w:t>
      </w:r>
      <w:r w:rsidR="00AC4484">
        <w:rPr>
          <w:rFonts w:eastAsia="Open Sans"/>
        </w:rPr>
        <w:t>v</w:t>
      </w:r>
      <w:r w:rsidR="005450C2">
        <w:rPr>
          <w:rFonts w:eastAsia="Open Sans"/>
        </w:rPr>
        <w:t>othyroxine SERB 2</w:t>
      </w:r>
      <w:r w:rsidR="00AC4484">
        <w:rPr>
          <w:rFonts w:eastAsia="Open Sans"/>
        </w:rPr>
        <w:t>00</w:t>
      </w:r>
      <w:r w:rsidR="005450C2">
        <w:rPr>
          <w:rFonts w:eastAsia="Open Sans"/>
        </w:rPr>
        <w:t xml:space="preserve"> ug/ml x 2 (lagerhålls på VNL E4) första dygnet och 50-100 </w:t>
      </w:r>
      <w:r w:rsidR="00395E73" w:rsidRPr="44BB76F3">
        <w:rPr>
          <w:rFonts w:eastAsia="Open Sans"/>
        </w:rPr>
        <w:t>µg</w:t>
      </w:r>
      <w:r w:rsidR="00395E73">
        <w:rPr>
          <w:rFonts w:eastAsia="Open Sans"/>
        </w:rPr>
        <w:t>/dygn</w:t>
      </w:r>
      <w:r w:rsidR="0063339C">
        <w:rPr>
          <w:rFonts w:eastAsia="Open Sans"/>
        </w:rPr>
        <w:t xml:space="preserve"> följande dygn. </w:t>
      </w:r>
      <w:r w:rsidRPr="44BB76F3">
        <w:rPr>
          <w:rFonts w:eastAsia="Open Sans"/>
        </w:rPr>
        <w:t>Vid hög ålder och hjärtsvikt mer försiktig dosering. Terapeutisk respons är bl a ökning av puls- och kroppstemperatur.</w:t>
      </w:r>
    </w:p>
    <w:p w14:paraId="5992471F" w14:textId="77777777" w:rsidR="0076210C" w:rsidRDefault="0076210C" w:rsidP="0076210C">
      <w:pPr>
        <w:ind w:right="-2"/>
        <w:rPr>
          <w:rFonts w:eastAsia="Open Sans"/>
        </w:rPr>
      </w:pPr>
      <w:r w:rsidRPr="44BB76F3">
        <w:rPr>
          <w:rFonts w:eastAsia="Open Sans"/>
        </w:rPr>
        <w:t>Överväg tabl thyroxin efter cirka 1 vecka, initial dos 50 (25) µg x 1 med dosökning efter 4-8 veckor</w:t>
      </w:r>
      <w:r>
        <w:rPr>
          <w:rFonts w:eastAsia="Open Sans"/>
        </w:rPr>
        <w:t>.</w:t>
      </w:r>
    </w:p>
    <w:p w14:paraId="5BBF4920" w14:textId="77777777" w:rsidR="0076210C" w:rsidRDefault="0076210C" w:rsidP="0076210C">
      <w:pPr>
        <w:ind w:right="-2"/>
      </w:pPr>
      <w:r>
        <w:t xml:space="preserve">Hög ålder och latent hjärtsvikt talar för lägre dos. </w:t>
      </w:r>
    </w:p>
    <w:p w14:paraId="54653ACC" w14:textId="77777777" w:rsidR="0076210C" w:rsidRDefault="0076210C" w:rsidP="0076210C">
      <w:pPr>
        <w:ind w:right="-2"/>
      </w:pPr>
      <w:r w:rsidRPr="002F11AF">
        <w:rPr>
          <w:b/>
          <w:bCs/>
        </w:rPr>
        <w:t>OBS!</w:t>
      </w:r>
      <w:r>
        <w:t xml:space="preserve"> Ökad hjärtfrekvens utan ökning i kroppstemperatur är tecken till hjärt-/ cirkulationssvikt! </w:t>
      </w:r>
    </w:p>
    <w:p w14:paraId="4A8D8CB5" w14:textId="77777777" w:rsidR="0076210C" w:rsidRDefault="0076210C" w:rsidP="0076210C">
      <w:pPr>
        <w:ind w:right="-2"/>
      </w:pPr>
      <w:r>
        <w:t xml:space="preserve">Dagliga analyser av fritt T4! </w:t>
      </w:r>
    </w:p>
    <w:p w14:paraId="335BEB79" w14:textId="77777777" w:rsidR="0076210C" w:rsidRDefault="0076210C" w:rsidP="0076210C">
      <w:pPr>
        <w:ind w:right="-2"/>
      </w:pPr>
      <w:r>
        <w:t>Därefter successiv ökning relaterad till fritt T4, TSH och kliniska tillståndet.</w:t>
      </w:r>
    </w:p>
    <w:p w14:paraId="68655420" w14:textId="77777777" w:rsidR="0076210C" w:rsidRDefault="0076210C" w:rsidP="0076210C">
      <w:pPr>
        <w:pStyle w:val="MellanrubrikVGR"/>
      </w:pPr>
      <w:r>
        <w:lastRenderedPageBreak/>
        <w:t xml:space="preserve">Hydrokortison intravenöst </w:t>
      </w:r>
    </w:p>
    <w:p w14:paraId="1259414B" w14:textId="77777777" w:rsidR="0076210C" w:rsidRDefault="0076210C" w:rsidP="0076210C">
      <w:pPr>
        <w:ind w:right="-2"/>
      </w:pPr>
      <w:r>
        <w:t>Vid myxödemkoma föreligger relativ binjurebarksvikt som kräver behandling under första veckan. Efter provtagning av S-Kortisol ges 100 mg Solu-Cortef intravenöst, därefter 50-100 mg 3-4 ggr första dygnet. Sedan ges 50 mg 3-4 ggr dagligen upp till en vecka.</w:t>
      </w:r>
    </w:p>
    <w:p w14:paraId="052AA2C8" w14:textId="77777777" w:rsidR="0076210C" w:rsidRDefault="0076210C" w:rsidP="0076210C">
      <w:pPr>
        <w:pStyle w:val="MellanrubrikVGR"/>
      </w:pPr>
      <w:r>
        <w:t xml:space="preserve">Andningssövervakning </w:t>
      </w:r>
    </w:p>
    <w:p w14:paraId="4FB37F8A" w14:textId="77777777" w:rsidR="0076210C" w:rsidRDefault="0076210C" w:rsidP="0076210C">
      <w:pPr>
        <w:ind w:right="-2"/>
      </w:pPr>
      <w:r>
        <w:t xml:space="preserve">Kontrollera syresättning och fria luftvägar. Eventuellt krävs respiratorbehandling vid hypoventilation med hypoxi och hyperkapni. </w:t>
      </w:r>
    </w:p>
    <w:p w14:paraId="3430A368" w14:textId="77777777" w:rsidR="0076210C" w:rsidRDefault="0076210C" w:rsidP="0076210C">
      <w:pPr>
        <w:pStyle w:val="MellanrubrikVGR"/>
      </w:pPr>
      <w:r>
        <w:t xml:space="preserve">Cirkulationsövervakning </w:t>
      </w:r>
    </w:p>
    <w:p w14:paraId="48F99131" w14:textId="77777777" w:rsidR="0076210C" w:rsidRDefault="0076210C" w:rsidP="0076210C">
      <w:pPr>
        <w:ind w:right="-2"/>
      </w:pPr>
      <w:r>
        <w:t>Överväg central ventrycksmätning p.g.a. risk för övervätskning vid cirkulatoriska problem. Beakta risk för bradyarytmi, hypotoni, myokardinsufficiens och perikardvätska.</w:t>
      </w:r>
    </w:p>
    <w:p w14:paraId="2943D86C" w14:textId="77777777" w:rsidR="0076210C" w:rsidRDefault="0076210C" w:rsidP="0076210C">
      <w:pPr>
        <w:pStyle w:val="MellanrubrikVGR"/>
      </w:pPr>
      <w:r>
        <w:t xml:space="preserve">Temperaturreglering </w:t>
      </w:r>
    </w:p>
    <w:p w14:paraId="2AD275FC" w14:textId="77777777" w:rsidR="0076210C" w:rsidRDefault="0076210C" w:rsidP="0076210C">
      <w:pPr>
        <w:ind w:right="-2"/>
      </w:pPr>
      <w:r>
        <w:t xml:space="preserve">Kroppstemperaturen stiger som uttryck för begynnande terapieffekt. Extern uppvärmning bör undvikas. Undvik förluster av värme från huden (filtar). </w:t>
      </w:r>
    </w:p>
    <w:p w14:paraId="67051AB6" w14:textId="77777777" w:rsidR="0076210C" w:rsidRDefault="0076210C" w:rsidP="0076210C">
      <w:pPr>
        <w:pStyle w:val="MellanrubrikVGR"/>
      </w:pPr>
      <w:r>
        <w:t xml:space="preserve">Vätske- och elektrolytbehandling </w:t>
      </w:r>
    </w:p>
    <w:p w14:paraId="49DEB3F9" w14:textId="0C4FD164" w:rsidR="0076210C" w:rsidRDefault="0076210C" w:rsidP="0076210C">
      <w:pPr>
        <w:ind w:right="-2"/>
      </w:pPr>
      <w:r>
        <w:t>Var försiktig med vätsketillförsel (risk för övervätskning och hjärtsvikt). Hyponatriemi är vanlig och diuretika bör ges med försiktighet. Erytrocytinfusion ges vid EVF&lt;30%</w:t>
      </w:r>
      <w:r w:rsidR="00006A34">
        <w:t>.</w:t>
      </w:r>
    </w:p>
    <w:p w14:paraId="7FAB3AF5" w14:textId="77777777" w:rsidR="0076210C" w:rsidRDefault="0076210C" w:rsidP="0076210C">
      <w:pPr>
        <w:pStyle w:val="MellanrubrikVGR"/>
      </w:pPr>
      <w:r>
        <w:t xml:space="preserve">Infektion </w:t>
      </w:r>
    </w:p>
    <w:p w14:paraId="6701D199" w14:textId="77777777" w:rsidR="0076210C" w:rsidRDefault="0076210C" w:rsidP="0076210C">
      <w:pPr>
        <w:ind w:right="-2"/>
      </w:pPr>
      <w:r>
        <w:t xml:space="preserve">P.g.a. nedsatt benmärgfunktion och nedsatt leukocytfunktion (ingen feberreaktion vid grav hypotyreos!) ska bredspektrumantibiotika ges enligt riktlinje </w:t>
      </w:r>
      <w:hyperlink r:id="rId17" w:history="1">
        <w:r w:rsidRPr="00E86D91">
          <w:rPr>
            <w:rStyle w:val="Hyperlnk"/>
          </w:rPr>
          <w:t>Antibiotikabehandling till vuxna</w:t>
        </w:r>
      </w:hyperlink>
      <w:r>
        <w:t xml:space="preserve"> samt för diagnosgrupp ”febril neutropeni” t.ex. Piperacillin-tazobactam eller dylikt.</w:t>
      </w:r>
    </w:p>
    <w:p w14:paraId="4BD2B984" w14:textId="77777777" w:rsidR="0076210C" w:rsidRDefault="0076210C" w:rsidP="0076210C">
      <w:pPr>
        <w:pStyle w:val="MellanrubrikVGR"/>
      </w:pPr>
      <w:r>
        <w:t xml:space="preserve">Koagulation </w:t>
      </w:r>
    </w:p>
    <w:p w14:paraId="6E23DC1C" w14:textId="77777777" w:rsidR="0076210C" w:rsidRDefault="0076210C" w:rsidP="0076210C">
      <w:pPr>
        <w:ind w:right="-2"/>
      </w:pPr>
      <w:r>
        <w:t xml:space="preserve">Nedsatt trombocytfunktion kan ses. Kan svara på desmopressin (Octostim). </w:t>
      </w:r>
    </w:p>
    <w:p w14:paraId="70C0123C" w14:textId="77777777" w:rsidR="0076210C" w:rsidRDefault="0076210C" w:rsidP="0076210C">
      <w:pPr>
        <w:pStyle w:val="MellanrubrikVGR"/>
      </w:pPr>
      <w:r>
        <w:t xml:space="preserve">Övrigt </w:t>
      </w:r>
    </w:p>
    <w:p w14:paraId="13886F93" w14:textId="77777777" w:rsidR="0076210C" w:rsidRDefault="0076210C" w:rsidP="0076210C">
      <w:pPr>
        <w:ind w:right="-2"/>
      </w:pPr>
      <w:r>
        <w:t>Beakta långsam läkemedelsmetabolism. Om tyroxin inte kan ges intravenöst tillförs det i tablettform via ventrikelsond (se rubrik Tyroxinbehandling). Behandling med trijodtyronin rekommenderas inte vid akuta situationer</w:t>
      </w:r>
    </w:p>
    <w:p w14:paraId="62B66A07" w14:textId="77777777" w:rsidR="00A558E7" w:rsidRPr="00C8429D" w:rsidRDefault="00A558E7" w:rsidP="00A558E7">
      <w:pPr>
        <w:pStyle w:val="Rubrik2"/>
      </w:pPr>
      <w:bookmarkStart w:id="4" w:name="_Toc182366122"/>
      <w:bookmarkStart w:id="5" w:name="_Toc419894904"/>
      <w:r w:rsidRPr="00C8429D">
        <w:lastRenderedPageBreak/>
        <w:t>Dokumentinformation</w:t>
      </w:r>
      <w:bookmarkEnd w:id="4"/>
      <w:bookmarkEnd w:id="5"/>
    </w:p>
    <w:p w14:paraId="0B0E8396" w14:textId="77777777" w:rsidR="00A558E7" w:rsidRPr="00A558E7" w:rsidRDefault="00A558E7" w:rsidP="00A558E7">
      <w:pPr>
        <w:keepNext/>
        <w:keepLines/>
        <w:spacing w:after="0"/>
        <w:rPr>
          <w:b/>
          <w:bCs/>
        </w:rPr>
      </w:pPr>
      <w:r w:rsidRPr="00A558E7">
        <w:rPr>
          <w:b/>
          <w:bCs/>
        </w:rPr>
        <w:t>För innehållet svarar</w:t>
      </w:r>
    </w:p>
    <w:p w14:paraId="46DABA54" w14:textId="77777777" w:rsidR="00A558E7" w:rsidRPr="00C8429D" w:rsidRDefault="00A558E7" w:rsidP="00A558E7">
      <w:pPr>
        <w:keepNext/>
        <w:keepLines/>
        <w:rPr>
          <w:szCs w:val="20"/>
        </w:rPr>
      </w:pPr>
      <w:r w:rsidRPr="00C8429D">
        <w:rPr>
          <w:szCs w:val="20"/>
        </w:rPr>
        <w:t>Detlef Hess, överläkare, diabetes- och endokrinsektionen, medicinkliniken, SÄS</w:t>
      </w:r>
    </w:p>
    <w:p w14:paraId="502B0221" w14:textId="77777777" w:rsidR="00A558E7" w:rsidRPr="00A558E7" w:rsidRDefault="00A558E7" w:rsidP="00A558E7">
      <w:pPr>
        <w:keepNext/>
        <w:keepLines/>
        <w:spacing w:after="0"/>
        <w:rPr>
          <w:b/>
          <w:bCs/>
        </w:rPr>
      </w:pPr>
      <w:r w:rsidRPr="00A558E7">
        <w:rPr>
          <w:b/>
          <w:bCs/>
        </w:rPr>
        <w:t>Remissinstanser</w:t>
      </w:r>
    </w:p>
    <w:p w14:paraId="1CFD8F1F" w14:textId="77777777" w:rsidR="00A558E7" w:rsidRPr="00C8429D" w:rsidRDefault="00A558E7" w:rsidP="00A558E7">
      <w:pPr>
        <w:keepNext/>
        <w:keepLines/>
        <w:rPr>
          <w:szCs w:val="20"/>
        </w:rPr>
      </w:pPr>
      <w:r w:rsidRPr="00C8429D">
        <w:rPr>
          <w:szCs w:val="20"/>
        </w:rPr>
        <w:t>Verksamhetschefer, SÄS</w:t>
      </w:r>
    </w:p>
    <w:p w14:paraId="466857A7" w14:textId="77777777" w:rsidR="00A558E7" w:rsidRPr="00C8429D" w:rsidRDefault="00A558E7" w:rsidP="00A558E7">
      <w:pPr>
        <w:keepNext/>
        <w:keepLines/>
        <w:spacing w:after="0"/>
      </w:pPr>
      <w:r w:rsidRPr="00A558E7">
        <w:rPr>
          <w:b/>
          <w:bCs/>
        </w:rPr>
        <w:t>Utgivningsdatum, utgåva 1</w:t>
      </w:r>
      <w:r w:rsidRPr="00C8429D">
        <w:t xml:space="preserve"> (internt medicinkliniken)</w:t>
      </w:r>
    </w:p>
    <w:p w14:paraId="2BF76EC5" w14:textId="77777777" w:rsidR="00A558E7" w:rsidRPr="00C8429D" w:rsidRDefault="00A558E7" w:rsidP="00A558E7">
      <w:pPr>
        <w:keepNext/>
        <w:keepLines/>
        <w:rPr>
          <w:szCs w:val="20"/>
        </w:rPr>
      </w:pPr>
      <w:r w:rsidRPr="00C8429D">
        <w:rPr>
          <w:szCs w:val="20"/>
        </w:rPr>
        <w:t>2014-10-17</w:t>
      </w:r>
    </w:p>
    <w:p w14:paraId="4E6151E2" w14:textId="77777777" w:rsidR="00A558E7" w:rsidRPr="00A558E7" w:rsidRDefault="00A558E7" w:rsidP="00A558E7">
      <w:pPr>
        <w:keepNext/>
        <w:keepLines/>
        <w:spacing w:after="0"/>
        <w:rPr>
          <w:b/>
          <w:bCs/>
        </w:rPr>
      </w:pPr>
      <w:r w:rsidRPr="00A558E7">
        <w:rPr>
          <w:b/>
          <w:bCs/>
        </w:rPr>
        <w:t>Fastställt av</w:t>
      </w:r>
    </w:p>
    <w:p w14:paraId="068F2E89" w14:textId="77777777" w:rsidR="00A558E7" w:rsidRPr="00C8429D" w:rsidRDefault="00A558E7" w:rsidP="00A558E7">
      <w:pPr>
        <w:keepNext/>
        <w:keepLines/>
        <w:rPr>
          <w:szCs w:val="20"/>
        </w:rPr>
      </w:pPr>
      <w:r w:rsidRPr="00C8429D">
        <w:rPr>
          <w:szCs w:val="20"/>
        </w:rPr>
        <w:t>Jerker Nilson, chefläkare, SÄS</w:t>
      </w:r>
    </w:p>
    <w:p w14:paraId="3DF8F2AB" w14:textId="77777777" w:rsidR="00A558E7" w:rsidRPr="00A558E7" w:rsidRDefault="00A558E7" w:rsidP="00A558E7">
      <w:pPr>
        <w:keepNext/>
        <w:keepLines/>
        <w:spacing w:after="0"/>
        <w:rPr>
          <w:b/>
          <w:bCs/>
        </w:rPr>
      </w:pPr>
      <w:r w:rsidRPr="00A558E7">
        <w:rPr>
          <w:b/>
          <w:bCs/>
        </w:rPr>
        <w:t>Nyckelord</w:t>
      </w:r>
    </w:p>
    <w:p w14:paraId="12826D1B" w14:textId="77777777" w:rsidR="00A558E7" w:rsidRPr="00C8429D" w:rsidRDefault="00A558E7" w:rsidP="00A558E7">
      <w:pPr>
        <w:keepNext/>
        <w:keepLines/>
        <w:rPr>
          <w:szCs w:val="20"/>
        </w:rPr>
      </w:pPr>
      <w:r w:rsidRPr="00C8429D">
        <w:rPr>
          <w:szCs w:val="20"/>
        </w:rPr>
        <w:t>Myxödem, koma, sköldkörtelhormon, sköldkörtelrubbning, ämnesomsättning, svullnader, hormonrubbning, intensivvård</w:t>
      </w:r>
    </w:p>
    <w:p w14:paraId="121A1DB0" w14:textId="77777777" w:rsidR="00A558E7" w:rsidRPr="00C8429D" w:rsidRDefault="00A558E7" w:rsidP="00A558E7">
      <w:pPr>
        <w:pStyle w:val="Rubrik2"/>
        <w:rPr>
          <w:rFonts w:ascii="Arial" w:hAnsi="Arial"/>
          <w:kern w:val="32"/>
          <w:sz w:val="32"/>
        </w:rPr>
      </w:pPr>
      <w:r w:rsidRPr="00C8429D">
        <w:rPr>
          <w:rFonts w:ascii="Arial" w:hAnsi="Arial"/>
          <w:kern w:val="32"/>
          <w:sz w:val="32"/>
        </w:rPr>
        <w:t>Länkförteckning</w:t>
      </w:r>
    </w:p>
    <w:p w14:paraId="2A1F49C2" w14:textId="77777777" w:rsidR="00A558E7" w:rsidRPr="000A294A" w:rsidRDefault="00A558E7" w:rsidP="00A558E7">
      <w:pPr>
        <w:pStyle w:val="Punktlista"/>
        <w:keepNext/>
        <w:keepLines/>
      </w:pPr>
      <w:r w:rsidRPr="00A558E7">
        <w:rPr>
          <w:rFonts w:eastAsia="Calibri"/>
          <w:szCs w:val="22"/>
          <w:lang w:eastAsia="en-US"/>
        </w:rPr>
        <w:t>Antibiotikabehandling till vuxna</w:t>
      </w:r>
      <w:r w:rsidRPr="00A558E7">
        <w:rPr>
          <w:rFonts w:eastAsia="Calibri"/>
          <w:szCs w:val="20"/>
          <w:lang w:eastAsia="en-US"/>
        </w:rPr>
        <w:t xml:space="preserve"> riktlinje. Sjukhusövergripande riktlinje, SÄS</w:t>
      </w:r>
      <w:r w:rsidRPr="00A558E7">
        <w:rPr>
          <w:rFonts w:eastAsia="Calibri"/>
          <w:szCs w:val="20"/>
          <w:lang w:eastAsia="en-US"/>
        </w:rPr>
        <w:br/>
      </w:r>
      <w:hyperlink r:id="rId18" w:history="1">
        <w:r w:rsidRPr="000A294A">
          <w:rPr>
            <w:rStyle w:val="Hyperlnk"/>
          </w:rPr>
          <w:t>hittadokument.vgregion.se/sas</w:t>
        </w:r>
      </w:hyperlink>
    </w:p>
    <w:bookmarkEnd w:id="0"/>
    <w:sectPr w:rsidR="00A558E7" w:rsidRPr="000A294A" w:rsidSect="00C8429D">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Open Sans">
    <w:charset w:val="00"/>
    <w:family w:val="swiss"/>
    <w:pitch w:val="variable"/>
    <w:sig w:usb0="E00002EF" w:usb1="4000205B" w:usb2="00000028"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4447009">
    <w:abstractNumId w:val="17"/>
  </w:num>
  <w:num w:numId="2" w16cid:durableId="558058348">
    <w:abstractNumId w:val="14"/>
  </w:num>
  <w:num w:numId="3" w16cid:durableId="558438011">
    <w:abstractNumId w:val="0"/>
  </w:num>
  <w:num w:numId="4" w16cid:durableId="100151369">
    <w:abstractNumId w:val="6"/>
  </w:num>
  <w:num w:numId="5" w16cid:durableId="1125541471">
    <w:abstractNumId w:val="15"/>
  </w:num>
  <w:num w:numId="6" w16cid:durableId="396321671">
    <w:abstractNumId w:val="2"/>
  </w:num>
  <w:num w:numId="7" w16cid:durableId="1642618700">
    <w:abstractNumId w:val="11"/>
  </w:num>
  <w:num w:numId="8" w16cid:durableId="819926399">
    <w:abstractNumId w:val="8"/>
  </w:num>
  <w:num w:numId="9" w16cid:durableId="1768187452">
    <w:abstractNumId w:val="1"/>
  </w:num>
  <w:num w:numId="10" w16cid:durableId="238566059">
    <w:abstractNumId w:val="1"/>
  </w:num>
  <w:num w:numId="11" w16cid:durableId="1769035063">
    <w:abstractNumId w:val="3"/>
  </w:num>
  <w:num w:numId="12" w16cid:durableId="285893350">
    <w:abstractNumId w:val="4"/>
  </w:num>
  <w:num w:numId="13" w16cid:durableId="1687899262">
    <w:abstractNumId w:val="13"/>
  </w:num>
  <w:num w:numId="14" w16cid:durableId="1664359331">
    <w:abstractNumId w:val="9"/>
  </w:num>
  <w:num w:numId="15" w16cid:durableId="1549956755">
    <w:abstractNumId w:val="7"/>
  </w:num>
  <w:num w:numId="16" w16cid:durableId="1823765026">
    <w:abstractNumId w:val="12"/>
  </w:num>
  <w:num w:numId="17" w16cid:durableId="974917595">
    <w:abstractNumId w:val="5"/>
  </w:num>
  <w:num w:numId="18" w16cid:durableId="466776110">
    <w:abstractNumId w:val="10"/>
  </w:num>
  <w:num w:numId="19" w16cid:durableId="1797295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A34"/>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B62"/>
    <w:rsid w:val="001C5FEF"/>
    <w:rsid w:val="00211487"/>
    <w:rsid w:val="00211C94"/>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0F0F"/>
    <w:rsid w:val="00294791"/>
    <w:rsid w:val="002B0B30"/>
    <w:rsid w:val="002B0C78"/>
    <w:rsid w:val="002C0C02"/>
    <w:rsid w:val="002C1277"/>
    <w:rsid w:val="002C60AD"/>
    <w:rsid w:val="002D0E0E"/>
    <w:rsid w:val="002D6023"/>
    <w:rsid w:val="002E263F"/>
    <w:rsid w:val="002E6F81"/>
    <w:rsid w:val="002F08BA"/>
    <w:rsid w:val="002F2CFF"/>
    <w:rsid w:val="002F51B0"/>
    <w:rsid w:val="002F568B"/>
    <w:rsid w:val="002F7818"/>
    <w:rsid w:val="003066D0"/>
    <w:rsid w:val="003109CA"/>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5E73"/>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0C2"/>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38E"/>
    <w:rsid w:val="005D0B0C"/>
    <w:rsid w:val="005E02B3"/>
    <w:rsid w:val="005E1E24"/>
    <w:rsid w:val="0060596B"/>
    <w:rsid w:val="00606D97"/>
    <w:rsid w:val="00614E64"/>
    <w:rsid w:val="00617710"/>
    <w:rsid w:val="00617EE6"/>
    <w:rsid w:val="0062184C"/>
    <w:rsid w:val="00623724"/>
    <w:rsid w:val="00627BEA"/>
    <w:rsid w:val="006319DB"/>
    <w:rsid w:val="0063339C"/>
    <w:rsid w:val="0065595B"/>
    <w:rsid w:val="00660269"/>
    <w:rsid w:val="00664C4F"/>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C9B"/>
    <w:rsid w:val="006F0D7E"/>
    <w:rsid w:val="00710B77"/>
    <w:rsid w:val="0072075B"/>
    <w:rsid w:val="007221C2"/>
    <w:rsid w:val="00725816"/>
    <w:rsid w:val="00730955"/>
    <w:rsid w:val="00733A9C"/>
    <w:rsid w:val="00736574"/>
    <w:rsid w:val="007367E0"/>
    <w:rsid w:val="00737215"/>
    <w:rsid w:val="00754905"/>
    <w:rsid w:val="00760038"/>
    <w:rsid w:val="0076210C"/>
    <w:rsid w:val="00762EE0"/>
    <w:rsid w:val="00765C41"/>
    <w:rsid w:val="00771100"/>
    <w:rsid w:val="00773EA6"/>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4E74"/>
    <w:rsid w:val="009471BF"/>
    <w:rsid w:val="00950E4E"/>
    <w:rsid w:val="009529BD"/>
    <w:rsid w:val="009533B4"/>
    <w:rsid w:val="009608EF"/>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0C22"/>
    <w:rsid w:val="00A23232"/>
    <w:rsid w:val="00A264BE"/>
    <w:rsid w:val="00A272CA"/>
    <w:rsid w:val="00A33051"/>
    <w:rsid w:val="00A407AD"/>
    <w:rsid w:val="00A40923"/>
    <w:rsid w:val="00A41C05"/>
    <w:rsid w:val="00A42426"/>
    <w:rsid w:val="00A514B7"/>
    <w:rsid w:val="00A54A0B"/>
    <w:rsid w:val="00A558E7"/>
    <w:rsid w:val="00A65FD4"/>
    <w:rsid w:val="00A81198"/>
    <w:rsid w:val="00A81E48"/>
    <w:rsid w:val="00A82035"/>
    <w:rsid w:val="00A90D77"/>
    <w:rsid w:val="00A92E07"/>
    <w:rsid w:val="00AA0B3A"/>
    <w:rsid w:val="00AA6EB4"/>
    <w:rsid w:val="00AA767D"/>
    <w:rsid w:val="00AB0CC9"/>
    <w:rsid w:val="00AC3FF6"/>
    <w:rsid w:val="00AC4484"/>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1C4D"/>
    <w:rsid w:val="00C72574"/>
    <w:rsid w:val="00C7430C"/>
    <w:rsid w:val="00C8429D"/>
    <w:rsid w:val="00C85DA1"/>
    <w:rsid w:val="00C9071C"/>
    <w:rsid w:val="00C908FF"/>
    <w:rsid w:val="00C97BD3"/>
    <w:rsid w:val="00CA39EF"/>
    <w:rsid w:val="00CA521F"/>
    <w:rsid w:val="00CB0493"/>
    <w:rsid w:val="00CB17FF"/>
    <w:rsid w:val="00CB1ED7"/>
    <w:rsid w:val="00CC167C"/>
    <w:rsid w:val="00CC52D9"/>
    <w:rsid w:val="00CD646F"/>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DA6"/>
    <w:rsid w:val="00F51F78"/>
    <w:rsid w:val="00F86F47"/>
    <w:rsid w:val="00F90B64"/>
    <w:rsid w:val="00FA070F"/>
    <w:rsid w:val="00FB2F0F"/>
    <w:rsid w:val="00FB5086"/>
    <w:rsid w:val="00FB5411"/>
    <w:rsid w:val="00FB6392"/>
    <w:rsid w:val="00FD3C70"/>
    <w:rsid w:val="00FD448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C8429D"/>
    <w:pPr>
      <w:keepNext/>
      <w:keepLines/>
      <w:spacing w:before="40" w:after="0"/>
      <w:outlineLvl w:val="5"/>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C8429D"/>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2F51B0"/>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FA070F"/>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C8429D"/>
    <w:rPr>
      <w:rFonts w:asciiTheme="majorHAnsi" w:eastAsiaTheme="majorEastAsia" w:hAnsiTheme="majorHAnsi" w:cstheme="majorBidi"/>
      <w:color w:val="00304B" w:themeColor="accent1" w:themeShade="7F"/>
      <w:sz w:val="24"/>
      <w:szCs w:val="24"/>
    </w:rPr>
  </w:style>
  <w:style w:type="character" w:customStyle="1" w:styleId="Rubrik9Char">
    <w:name w:val="Rubrik 9 Char"/>
    <w:basedOn w:val="Standardstycketeckensnitt"/>
    <w:link w:val="Rubrik9"/>
    <w:uiPriority w:val="9"/>
    <w:semiHidden/>
    <w:rsid w:val="00C8429D"/>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AS9642-738863596-43/SURROGATE/Antibiotikabehandling%20till%20vuxna%2c%20S%c3%84S.pdf"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AS9642-738863596-43/SURROGATE/Antibiotikabehandling%20till%20vuxna%2c%20S%c3%84S.pdf"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63</TotalTime>
  <Pages>4</Pages>
  <Words>565</Words>
  <Characters>4673</Characters>
  <Application>Microsoft Office Word</Application>
  <DocSecurity>0</DocSecurity>
  <Lines>38</Lines>
  <Paragraphs>10</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5228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Myxödemkoma, SÄS</dc:title>
  <dc:subject/>
  <dc:creator>patrik.jens.johansson@vgregion.se</dc:creator>
  <keywords/>
  <lastModifiedBy>Madeleine Wahlgren</lastModifiedBy>
  <revision>28</revision>
  <lastPrinted>2016-03-31T10:56:00.0000000Z</lastPrinted>
  <dcterms:created xsi:type="dcterms:W3CDTF">2022-03-28T05:17:00.0000000Z</dcterms:created>
  <dcterms:modified xsi:type="dcterms:W3CDTF">2024-07-18T07:52:00.0000000Z</dcterms:modified>
</coreProperties>
</file>