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AB60D3" w14:textId="77777777" w:rsidR="00845430" w:rsidRPr="00845430" w:rsidRDefault="00845430" w:rsidP="00532841">
      <w:pPr>
        <w:pStyle w:val="Rubrik1"/>
      </w:pPr>
      <w:bookmarkStart w:id="0" w:name="_Toc321146591"/>
      <w:r w:rsidRPr="00845430">
        <w:t>Mobil intensivvårdsgrupp (MIG) för vuxna patienter vid SÄS</w:t>
      </w:r>
    </w:p>
    <w:p w14:paraId="24AE30C8" w14:textId="02127DED" w:rsidR="00845430" w:rsidRPr="0037751B" w:rsidRDefault="00845430" w:rsidP="00532841">
      <w:pPr>
        <w:rPr>
          <w:b/>
          <w:bCs/>
        </w:rPr>
      </w:pPr>
      <w:bookmarkStart w:id="1" w:name="_Toc314219394"/>
      <w:r w:rsidRPr="0037751B">
        <w:rPr>
          <w:b/>
          <w:bCs/>
        </w:rPr>
        <w:t>OBS! MIG-</w:t>
      </w:r>
      <w:r w:rsidR="00823CE0">
        <w:rPr>
          <w:b/>
          <w:bCs/>
        </w:rPr>
        <w:t>kontakt</w:t>
      </w:r>
      <w:r w:rsidRPr="0037751B">
        <w:rPr>
          <w:b/>
          <w:bCs/>
        </w:rPr>
        <w:t xml:space="preserve"> ersätter INTE akutlarm!</w:t>
      </w:r>
    </w:p>
    <w:p w14:paraId="0847D3C1" w14:textId="77777777" w:rsidR="00845430" w:rsidRPr="00845430" w:rsidRDefault="00845430" w:rsidP="00532841">
      <w:pPr>
        <w:pStyle w:val="Rubrik2"/>
      </w:pPr>
      <w:r w:rsidRPr="00845430">
        <w:t>Sammanfattning</w:t>
      </w:r>
      <w:bookmarkEnd w:id="1"/>
    </w:p>
    <w:p w14:paraId="46935A98" w14:textId="608F6158" w:rsidR="00845430" w:rsidRPr="00845430" w:rsidRDefault="00845430" w:rsidP="00532841">
      <w:r w:rsidRPr="00845430">
        <w:t xml:space="preserve">Riktlinjen beskriver kriterier för </w:t>
      </w:r>
      <w:r w:rsidR="001D1A89">
        <w:t xml:space="preserve">kontakt med </w:t>
      </w:r>
      <w:r w:rsidRPr="00845430">
        <w:t>SÄS mobila intensivvårdsgrupp (MIG) för vuxna patienter samt ansvarsfördelning för vårdåtgärder och dokumentation.</w:t>
      </w:r>
    </w:p>
    <w:p w14:paraId="1E075E00" w14:textId="18E4DC3E" w:rsidR="00845430" w:rsidRDefault="00532841" w:rsidP="00532841">
      <w:pPr>
        <w:pStyle w:val="Rubrik2"/>
      </w:pPr>
      <w:r>
        <w:t>Förändringar sedan föregående version</w:t>
      </w:r>
    </w:p>
    <w:p w14:paraId="1FDAF76C" w14:textId="4DCD72BC" w:rsidR="00845430" w:rsidRPr="00845430" w:rsidRDefault="006A4E02" w:rsidP="02A90D63">
      <w:r>
        <w:t>A</w:t>
      </w:r>
      <w:r>
        <w:t>vsnitt</w:t>
      </w:r>
      <w:r>
        <w:t xml:space="preserve"> </w:t>
      </w:r>
      <w:r w:rsidR="00C841D2">
        <w:t xml:space="preserve">under rubrik </w:t>
      </w:r>
      <w:r w:rsidR="00435D73" w:rsidRPr="00435D73">
        <w:rPr>
          <w:i/>
          <w:iCs/>
        </w:rPr>
        <w:t>Innan MIG-kontakt</w:t>
      </w:r>
      <w:r w:rsidR="00435D73">
        <w:t xml:space="preserve"> </w:t>
      </w:r>
      <w:r>
        <w:t>har uppdaterats</w:t>
      </w:r>
      <w:r w:rsidR="00766C03">
        <w:t xml:space="preserve">. Samtidigt har </w:t>
      </w:r>
      <w:r w:rsidR="002C1550">
        <w:t xml:space="preserve">genomgående omformuleringar </w:t>
      </w:r>
      <w:r w:rsidR="00766C03">
        <w:t xml:space="preserve">gjorts </w:t>
      </w:r>
      <w:r w:rsidR="002C1550">
        <w:t xml:space="preserve">avseende hänvisningar till patientjournalen </w:t>
      </w:r>
      <w:r w:rsidR="00766C03">
        <w:t>och</w:t>
      </w:r>
      <w:r w:rsidR="002C1550">
        <w:t xml:space="preserve"> dokumentation</w:t>
      </w:r>
      <w:r w:rsidR="00766C03">
        <w:t>srutiner</w:t>
      </w:r>
      <w:r w:rsidR="00960640">
        <w:t>.</w:t>
      </w:r>
    </w:p>
    <w:p w14:paraId="1BADE53E" w14:textId="24AF3C44" w:rsidR="00845430" w:rsidRPr="00845430" w:rsidRDefault="00845430" w:rsidP="00392207">
      <w:pPr>
        <w:pStyle w:val="Rubrik2"/>
      </w:pPr>
      <w:bookmarkStart w:id="2" w:name="_Toc314219396"/>
      <w:r w:rsidRPr="02A90D63">
        <w:rPr>
          <w:rStyle w:val="Rubrik2Char"/>
        </w:rPr>
        <w:t>Förutsättningar</w:t>
      </w:r>
      <w:bookmarkEnd w:id="2"/>
    </w:p>
    <w:p w14:paraId="79403AAF" w14:textId="77777777" w:rsidR="00845430" w:rsidRPr="00845430" w:rsidRDefault="00845430" w:rsidP="00532841">
      <w:r w:rsidRPr="00845430">
        <w:t>NEWS (National Early Warning Score) är ett hjälpmedel i bedömningen av vitala parametrar hos vuxna patienter. Om tecken till försämring upptäcks tidigt ökar möjligheterna att kunna vända sjukdomsförloppet innan tillståndet blivit kritiskt.</w:t>
      </w:r>
    </w:p>
    <w:p w14:paraId="30185080" w14:textId="77777777" w:rsidR="00845430" w:rsidRPr="00845430" w:rsidRDefault="00845430" w:rsidP="00532841">
      <w:r w:rsidRPr="00845430">
        <w:t>NEWS-bedömningen ger en poäng mellan 0-14, där en högre siffra representerar ett allvarligt tillstånd hos patienten. Observera att det även vid ett lågt värde kan finnas skäl till allvarlig oro över patientens tillstånd. Likaså att ett högt värde inte alltid betyder akuta problem.</w:t>
      </w:r>
    </w:p>
    <w:p w14:paraId="2FD4FAF8" w14:textId="7F76A167" w:rsidR="00845430" w:rsidRPr="00845430" w:rsidRDefault="00845430" w:rsidP="00532841">
      <w:r w:rsidRPr="00845430">
        <w:rPr>
          <w:noProof/>
        </w:rPr>
        <w:lastRenderedPageBreak/>
        <w:drawing>
          <wp:inline distT="0" distB="0" distL="0" distR="0" wp14:anchorId="43C12006" wp14:editId="1517DFBC">
            <wp:extent cx="5219700" cy="2686050"/>
            <wp:effectExtent l="0" t="0" r="0" b="0"/>
            <wp:docPr id="2" name="Picture 2" descr="Utdrag ur Utdrag ur Royal College of Physicians: National Early Warning Score 2 (NEW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Utdrag ur Utdrag ur Royal College of Physicians: National Early Warning Score 2 (NEWS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19700" cy="2686050"/>
                    </a:xfrm>
                    <a:prstGeom prst="rect">
                      <a:avLst/>
                    </a:prstGeom>
                    <a:noFill/>
                    <a:ln>
                      <a:noFill/>
                    </a:ln>
                  </pic:spPr>
                </pic:pic>
              </a:graphicData>
            </a:graphic>
          </wp:inline>
        </w:drawing>
      </w:r>
    </w:p>
    <w:p w14:paraId="18ACC5FA" w14:textId="4A17892E" w:rsidR="00845430" w:rsidRPr="00845430" w:rsidRDefault="00845430" w:rsidP="00532841">
      <w:r w:rsidRPr="00845430">
        <w:rPr>
          <w:noProof/>
        </w:rPr>
        <w:drawing>
          <wp:inline distT="0" distB="0" distL="0" distR="0" wp14:anchorId="62F64DF6" wp14:editId="4371E474">
            <wp:extent cx="5219700" cy="2695575"/>
            <wp:effectExtent l="0" t="0" r="0" b="9525"/>
            <wp:docPr id="1" name="Picture 1" descr="Utdrag ur Royal College of Physicians: Åtgärdstrappa enligt NEW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tdrag ur Royal College of Physicians: Åtgärdstrappa enligt NEWS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19700" cy="2695575"/>
                    </a:xfrm>
                    <a:prstGeom prst="rect">
                      <a:avLst/>
                    </a:prstGeom>
                    <a:noFill/>
                    <a:ln>
                      <a:noFill/>
                    </a:ln>
                  </pic:spPr>
                </pic:pic>
              </a:graphicData>
            </a:graphic>
          </wp:inline>
        </w:drawing>
      </w:r>
    </w:p>
    <w:p w14:paraId="3733BF0B" w14:textId="7236135A" w:rsidR="00845430" w:rsidRPr="00845430" w:rsidRDefault="00845430" w:rsidP="00532841">
      <w:pPr>
        <w:pStyle w:val="Rubrik3"/>
      </w:pPr>
      <w:r w:rsidRPr="00845430">
        <w:t>Kriterier för MIG-</w:t>
      </w:r>
      <w:r w:rsidR="00823CE0">
        <w:t>kontakt</w:t>
      </w:r>
    </w:p>
    <w:p w14:paraId="5734DDD0" w14:textId="77777777" w:rsidR="00845430" w:rsidRPr="00845430" w:rsidRDefault="00845430" w:rsidP="00532841">
      <w:pPr>
        <w:pStyle w:val="Punktlista"/>
      </w:pPr>
      <w:r w:rsidRPr="00845430">
        <w:t>NEWS 5 poäng eller mer alternativt 3 poäng i en parameter.</w:t>
      </w:r>
    </w:p>
    <w:p w14:paraId="222E6615" w14:textId="77777777" w:rsidR="00845430" w:rsidRPr="00845430" w:rsidRDefault="00845430" w:rsidP="00532841">
      <w:pPr>
        <w:pStyle w:val="Punktlista"/>
      </w:pPr>
      <w:r w:rsidRPr="00845430">
        <w:t>Allvarlig oro över hur patientens tillstånd utvecklas.</w:t>
      </w:r>
    </w:p>
    <w:p w14:paraId="690EEE38" w14:textId="77777777" w:rsidR="00845430" w:rsidRPr="00845430" w:rsidRDefault="00845430" w:rsidP="00532841">
      <w:pPr>
        <w:pStyle w:val="Punktlista"/>
      </w:pPr>
      <w:r w:rsidRPr="00845430">
        <w:t>Diures mindre än 200 ml/8 timmar eller mindre än 800 ml/dygn. Ansvarig sjuksköterska följer urinproduktionen hos den aktuella patienten.</w:t>
      </w:r>
    </w:p>
    <w:p w14:paraId="336D3BB0" w14:textId="77777777" w:rsidR="00845430" w:rsidRPr="00845430" w:rsidRDefault="00845430" w:rsidP="0037751B">
      <w:pPr>
        <w:pStyle w:val="Rubrik2"/>
      </w:pPr>
      <w:bookmarkStart w:id="3" w:name="_Toc314219397"/>
      <w:r w:rsidRPr="00845430">
        <w:t>Genomförande</w:t>
      </w:r>
      <w:bookmarkEnd w:id="3"/>
    </w:p>
    <w:p w14:paraId="00979A65" w14:textId="0AEFA36C" w:rsidR="00845430" w:rsidRPr="00845430" w:rsidRDefault="00845430" w:rsidP="0037751B">
      <w:pPr>
        <w:pStyle w:val="Rubrik3"/>
        <w:spacing w:before="120"/>
      </w:pPr>
      <w:r w:rsidRPr="00845430">
        <w:t>Innan MIG-</w:t>
      </w:r>
      <w:r w:rsidR="00823CE0">
        <w:t>kontakt</w:t>
      </w:r>
    </w:p>
    <w:p w14:paraId="530AC4CB" w14:textId="49425279" w:rsidR="00845430" w:rsidRPr="00845430" w:rsidRDefault="00845430" w:rsidP="0037751B">
      <w:r w:rsidRPr="00845430">
        <w:t xml:space="preserve">Patient med stigande NEWS-poäng omhändertas initialt och behandlas enligt gängse rutin på vårdavdelning då vårdansvarig läkare/primärjour </w:t>
      </w:r>
      <w:r w:rsidR="00303470">
        <w:t>inom</w:t>
      </w:r>
      <w:r w:rsidRPr="00845430">
        <w:t xml:space="preserve"> aktuell </w:t>
      </w:r>
      <w:r w:rsidR="00303470">
        <w:t>verksamhet</w:t>
      </w:r>
      <w:r w:rsidRPr="00845430">
        <w:t xml:space="preserve"> alltid är den som söks i första hand.</w:t>
      </w:r>
    </w:p>
    <w:p w14:paraId="5F2C911D" w14:textId="311626D4" w:rsidR="00845430" w:rsidRPr="00845430" w:rsidRDefault="00845430" w:rsidP="007C4C45">
      <w:r w:rsidRPr="00845430">
        <w:lastRenderedPageBreak/>
        <w:t xml:space="preserve">Om behov av kontakt med MIG-sköterska kvarstår efter vårdansvarig läkares/primärjourens ordination och utförda åtgärder, </w:t>
      </w:r>
      <w:r w:rsidR="004B29A1">
        <w:t>tar</w:t>
      </w:r>
      <w:r w:rsidRPr="00845430">
        <w:t xml:space="preserve"> sjuksköterskan på avdelningen</w:t>
      </w:r>
      <w:r w:rsidR="004B29A1">
        <w:t xml:space="preserve"> kontakt med</w:t>
      </w:r>
      <w:r w:rsidRPr="00845430">
        <w:t xml:space="preserve"> MIG via </w:t>
      </w:r>
      <w:r w:rsidR="007C4C45" w:rsidRPr="007C4C45">
        <w:rPr>
          <w:bCs/>
        </w:rPr>
        <w:t>ankn</w:t>
      </w:r>
      <w:r w:rsidR="007C4C45">
        <w:rPr>
          <w:b/>
        </w:rPr>
        <w:t xml:space="preserve"> 3109 </w:t>
      </w:r>
      <w:r w:rsidR="007C4C45" w:rsidRPr="007C4C45">
        <w:rPr>
          <w:bCs/>
          <w:i/>
          <w:iCs/>
        </w:rPr>
        <w:t>e</w:t>
      </w:r>
      <w:r w:rsidRPr="007C4C45">
        <w:rPr>
          <w:i/>
          <w:iCs/>
        </w:rPr>
        <w:t>ller</w:t>
      </w:r>
      <w:r w:rsidRPr="00845430">
        <w:t xml:space="preserve"> kontakt</w:t>
      </w:r>
      <w:r w:rsidR="0046007C">
        <w:t xml:space="preserve"> med</w:t>
      </w:r>
      <w:r w:rsidRPr="00845430">
        <w:t xml:space="preserve"> arbetsledande sjuksköterska på IVA, ank</w:t>
      </w:r>
      <w:r w:rsidR="007C4C45">
        <w:t>n</w:t>
      </w:r>
      <w:r w:rsidRPr="00845430">
        <w:t xml:space="preserve"> </w:t>
      </w:r>
      <w:r w:rsidRPr="00845430">
        <w:rPr>
          <w:b/>
          <w:bCs/>
        </w:rPr>
        <w:t>3049</w:t>
      </w:r>
      <w:r w:rsidRPr="00845430">
        <w:t>. IVA-sjuksköterska</w:t>
      </w:r>
      <w:r w:rsidR="00DB4A0D">
        <w:t>n</w:t>
      </w:r>
      <w:r w:rsidRPr="00845430">
        <w:t xml:space="preserve"> kontaktar därefter narkosläkare och meddelar MIG-uppdrag.</w:t>
      </w:r>
    </w:p>
    <w:p w14:paraId="4BC7E405" w14:textId="77777777" w:rsidR="00845430" w:rsidRPr="00845430" w:rsidRDefault="00845430" w:rsidP="0037751B">
      <w:pPr>
        <w:pStyle w:val="Rubrik3"/>
      </w:pPr>
      <w:r w:rsidRPr="00845430">
        <w:t>MIG-bedömning</w:t>
      </w:r>
    </w:p>
    <w:p w14:paraId="4E836F87" w14:textId="5E877742" w:rsidR="00845430" w:rsidRPr="00845430" w:rsidRDefault="00845430" w:rsidP="0037751B">
      <w:r w:rsidRPr="00845430">
        <w:t xml:space="preserve">Narkosläkare och IVA-sjuksköterska går till avdelningen, så fort möjlighet ges, för primär bedömning av patienten </w:t>
      </w:r>
      <w:r w:rsidRPr="00845430">
        <w:rPr>
          <w:b/>
        </w:rPr>
        <w:t>tillsammans med</w:t>
      </w:r>
      <w:r w:rsidRPr="00845430">
        <w:t xml:space="preserve"> vårdansvarig läkare/primärjour och avdelningssjuksköterska. Då vårdansvarig läkare/primärjour inte kan närvara på grund av annat akutfall, utförs MIG-bedömning av narkosläkare och IVA-sjuksköterska tillsammans med avdelningssjuksköterska och vårdansvarig läkare/primärjour kontaktas via telefon.</w:t>
      </w:r>
    </w:p>
    <w:p w14:paraId="235A7479" w14:textId="77777777" w:rsidR="00845430" w:rsidRPr="00845430" w:rsidRDefault="00845430" w:rsidP="0037751B">
      <w:r w:rsidRPr="00845430">
        <w:t>Det medicinska ansvaret ligger hos vårdansvarig läkare/primärjour; omvårdnadsansvaret ligger hos avdelningssjuksköterskan så länge patienten vårdas på sin hemavdelning.</w:t>
      </w:r>
    </w:p>
    <w:p w14:paraId="6033050C" w14:textId="77777777" w:rsidR="00845430" w:rsidRPr="00845430" w:rsidRDefault="00845430" w:rsidP="0037751B">
      <w:pPr>
        <w:pStyle w:val="Rubrik3"/>
      </w:pPr>
      <w:r w:rsidRPr="00845430">
        <w:t>Vårdåtgärder</w:t>
      </w:r>
    </w:p>
    <w:p w14:paraId="205574F4" w14:textId="77777777" w:rsidR="00845430" w:rsidRPr="00845430" w:rsidRDefault="00845430" w:rsidP="0037751B">
      <w:r w:rsidRPr="00845430">
        <w:t>IVA-sjuksköterska är behjälplig och ger stöd till avdelningssjuksköterska vid planerade vårdåtgärder i mån av tid.</w:t>
      </w:r>
    </w:p>
    <w:p w14:paraId="09747515" w14:textId="77777777" w:rsidR="00845430" w:rsidRPr="00845430" w:rsidRDefault="00845430" w:rsidP="0037751B">
      <w:r w:rsidRPr="00845430">
        <w:t>Vid vårdbehov där patienten kan vårdas på avdelningen med stöd av MIG, sker uppföljning av IVA-sjuksköterska enligt ordination av narkosläkare.</w:t>
      </w:r>
    </w:p>
    <w:p w14:paraId="53BC6232" w14:textId="77777777" w:rsidR="00845430" w:rsidRPr="00845430" w:rsidRDefault="00845430" w:rsidP="0037751B">
      <w:r w:rsidRPr="00845430">
        <w:t>Då patientens tillstånd kräver intensivvård ansvarar MIG för transport till IVA.</w:t>
      </w:r>
    </w:p>
    <w:p w14:paraId="7D100183" w14:textId="77777777" w:rsidR="00845430" w:rsidRPr="00845430" w:rsidRDefault="00845430" w:rsidP="00D56AC5">
      <w:pPr>
        <w:pStyle w:val="Rubrik3"/>
      </w:pPr>
      <w:r w:rsidRPr="00845430">
        <w:t>Journaldokumentation</w:t>
      </w:r>
    </w:p>
    <w:p w14:paraId="6A16E743" w14:textId="6FAA9F1A" w:rsidR="00845430" w:rsidRPr="00845430" w:rsidRDefault="00845430" w:rsidP="00D56AC5">
      <w:r w:rsidRPr="00845430">
        <w:t xml:space="preserve">Narkosläkare som går på MIG-uppdrag dokumenterar </w:t>
      </w:r>
      <w:r w:rsidR="001A0033">
        <w:t xml:space="preserve">MIG-kontakten i </w:t>
      </w:r>
      <w:r w:rsidR="0041055C">
        <w:t>patientjournal</w:t>
      </w:r>
      <w:r w:rsidR="00A06F52">
        <w:t>en</w:t>
      </w:r>
      <w:r w:rsidRPr="00845430">
        <w:t xml:space="preserve">. </w:t>
      </w:r>
      <w:r w:rsidR="00F3032F">
        <w:t>A</w:t>
      </w:r>
      <w:r w:rsidR="00F3032F" w:rsidRPr="00845430">
        <w:t xml:space="preserve">vdelningssjuksköterskan </w:t>
      </w:r>
      <w:r w:rsidR="00F3032F">
        <w:t xml:space="preserve">dokumenterar </w:t>
      </w:r>
      <w:r w:rsidR="00D26F03">
        <w:t xml:space="preserve">resultatet efter </w:t>
      </w:r>
      <w:r w:rsidR="0091040F">
        <w:rPr>
          <w:i/>
          <w:iCs/>
        </w:rPr>
        <w:t>MIG</w:t>
      </w:r>
      <w:r w:rsidR="008D37F1">
        <w:rPr>
          <w:i/>
          <w:iCs/>
        </w:rPr>
        <w:t>-</w:t>
      </w:r>
      <w:r w:rsidR="00D26F03">
        <w:t xml:space="preserve">kontakten </w:t>
      </w:r>
      <w:r w:rsidRPr="00845430">
        <w:t>i</w:t>
      </w:r>
      <w:r w:rsidR="00D26F03">
        <w:t xml:space="preserve"> journalanteckningen</w:t>
      </w:r>
      <w:r w:rsidR="00D87D9C">
        <w:t xml:space="preserve">; </w:t>
      </w:r>
      <w:r w:rsidRPr="00845430">
        <w:t xml:space="preserve">IVA-sjuksköterskan dokumenterar </w:t>
      </w:r>
      <w:r w:rsidR="002C2625">
        <w:t xml:space="preserve">besöket </w:t>
      </w:r>
      <w:r w:rsidRPr="00845430">
        <w:t xml:space="preserve">i samma </w:t>
      </w:r>
      <w:r w:rsidR="00B50B08">
        <w:t>journalanteckning</w:t>
      </w:r>
      <w:r w:rsidR="00751BA4">
        <w:t>,</w:t>
      </w:r>
      <w:r w:rsidR="00B251D2">
        <w:t xml:space="preserve"> där även </w:t>
      </w:r>
      <w:r w:rsidR="00796019">
        <w:t xml:space="preserve">planerade </w:t>
      </w:r>
      <w:r w:rsidRPr="00845430">
        <w:t xml:space="preserve">behandlingsrekommendationer </w:t>
      </w:r>
      <w:r w:rsidR="00796019">
        <w:t>och</w:t>
      </w:r>
      <w:r w:rsidRPr="00845430">
        <w:t xml:space="preserve"> behandlingsordinationer ska dokumenteras.</w:t>
      </w:r>
    </w:p>
    <w:p w14:paraId="0BB2EC1B" w14:textId="126423DA" w:rsidR="00845430" w:rsidRPr="00845430" w:rsidRDefault="00845430" w:rsidP="00D56AC5">
      <w:r w:rsidRPr="00845430">
        <w:t xml:space="preserve">Vid eventuell uppföljningskontakt av MIG öppnas en ny </w:t>
      </w:r>
      <w:r w:rsidR="00AB699D">
        <w:t>journalanteckning</w:t>
      </w:r>
      <w:r w:rsidRPr="00845430">
        <w:t>.</w:t>
      </w:r>
    </w:p>
    <w:p w14:paraId="47ABD7C9" w14:textId="77777777" w:rsidR="00845430" w:rsidRPr="00845430" w:rsidRDefault="00845430" w:rsidP="007A087A">
      <w:pPr>
        <w:pStyle w:val="Rubrik2"/>
      </w:pPr>
      <w:bookmarkStart w:id="4" w:name="_Toc182366122"/>
      <w:bookmarkStart w:id="5" w:name="_Toc314219399"/>
      <w:r w:rsidRPr="00845430">
        <w:lastRenderedPageBreak/>
        <w:t>Dokumentinformation</w:t>
      </w:r>
      <w:bookmarkEnd w:id="4"/>
      <w:bookmarkEnd w:id="5"/>
    </w:p>
    <w:p w14:paraId="268225C5" w14:textId="77777777" w:rsidR="00845430" w:rsidRPr="00D56AC5" w:rsidRDefault="00845430" w:rsidP="007A087A">
      <w:pPr>
        <w:keepNext/>
        <w:keepLines/>
        <w:spacing w:after="0"/>
        <w:rPr>
          <w:b/>
          <w:bCs/>
        </w:rPr>
      </w:pPr>
      <w:r w:rsidRPr="00D56AC5">
        <w:rPr>
          <w:b/>
          <w:bCs/>
        </w:rPr>
        <w:t>För innehållet svarar</w:t>
      </w:r>
    </w:p>
    <w:p w14:paraId="78036807" w14:textId="149FD780" w:rsidR="008C024D" w:rsidRPr="00845430" w:rsidRDefault="00D56AC5" w:rsidP="007A087A">
      <w:pPr>
        <w:keepNext/>
        <w:keepLines/>
        <w:rPr>
          <w:szCs w:val="20"/>
        </w:rPr>
      </w:pPr>
      <w:r>
        <w:rPr>
          <w:szCs w:val="20"/>
        </w:rPr>
        <w:t>Mikael Forslund Hulgaard</w:t>
      </w:r>
      <w:r w:rsidR="00845430" w:rsidRPr="00845430">
        <w:rPr>
          <w:szCs w:val="20"/>
        </w:rPr>
        <w:t xml:space="preserve">, </w:t>
      </w:r>
      <w:r>
        <w:rPr>
          <w:szCs w:val="20"/>
        </w:rPr>
        <w:t>överläkare</w:t>
      </w:r>
      <w:r w:rsidR="004A3EAE">
        <w:rPr>
          <w:szCs w:val="20"/>
        </w:rPr>
        <w:t xml:space="preserve">, </w:t>
      </w:r>
      <w:r w:rsidR="004A3EAE">
        <w:rPr>
          <w:szCs w:val="20"/>
        </w:rPr>
        <w:t>VO AnOpIVA</w:t>
      </w:r>
      <w:r w:rsidR="00845430" w:rsidRPr="00845430">
        <w:rPr>
          <w:szCs w:val="20"/>
        </w:rPr>
        <w:t>, SÄS</w:t>
      </w:r>
      <w:r w:rsidR="004A3EAE">
        <w:rPr>
          <w:szCs w:val="20"/>
        </w:rPr>
        <w:br/>
      </w:r>
      <w:r w:rsidR="008C024D">
        <w:rPr>
          <w:szCs w:val="20"/>
        </w:rPr>
        <w:t>Lena Lyckdal</w:t>
      </w:r>
      <w:r w:rsidR="00FC16E0">
        <w:rPr>
          <w:szCs w:val="20"/>
        </w:rPr>
        <w:t xml:space="preserve">, </w:t>
      </w:r>
      <w:r w:rsidR="00FC16E0" w:rsidRPr="00FC16E0">
        <w:rPr>
          <w:szCs w:val="20"/>
        </w:rPr>
        <w:t>Iva</w:t>
      </w:r>
      <w:r w:rsidR="00FC16E0">
        <w:rPr>
          <w:szCs w:val="20"/>
        </w:rPr>
        <w:t>-</w:t>
      </w:r>
      <w:r w:rsidR="00FC16E0" w:rsidRPr="00FC16E0">
        <w:rPr>
          <w:szCs w:val="20"/>
        </w:rPr>
        <w:t>sjuksköterska</w:t>
      </w:r>
      <w:r w:rsidR="00FC16E0">
        <w:rPr>
          <w:szCs w:val="20"/>
        </w:rPr>
        <w:t>, VO AnOpIVA, SÄS</w:t>
      </w:r>
    </w:p>
    <w:p w14:paraId="2B806C7A" w14:textId="77777777" w:rsidR="00845430" w:rsidRPr="00D56AC5" w:rsidRDefault="00845430" w:rsidP="007A087A">
      <w:pPr>
        <w:keepNext/>
        <w:keepLines/>
        <w:spacing w:after="0"/>
        <w:rPr>
          <w:b/>
          <w:bCs/>
        </w:rPr>
      </w:pPr>
      <w:bookmarkStart w:id="6" w:name="_Toc149035757"/>
      <w:bookmarkStart w:id="7" w:name="_Toc149978547"/>
      <w:r w:rsidRPr="00D56AC5">
        <w:rPr>
          <w:b/>
          <w:bCs/>
        </w:rPr>
        <w:t>Remissinstanser</w:t>
      </w:r>
      <w:bookmarkEnd w:id="6"/>
      <w:bookmarkEnd w:id="7"/>
      <w:r w:rsidRPr="00D56AC5">
        <w:rPr>
          <w:b/>
          <w:bCs/>
        </w:rPr>
        <w:t xml:space="preserve"> utgåva 1</w:t>
      </w:r>
    </w:p>
    <w:p w14:paraId="78CE5F5B" w14:textId="77777777" w:rsidR="00845430" w:rsidRPr="00845430" w:rsidRDefault="00845430" w:rsidP="007A087A">
      <w:pPr>
        <w:keepNext/>
        <w:keepLines/>
        <w:rPr>
          <w:szCs w:val="20"/>
        </w:rPr>
      </w:pPr>
      <w:r w:rsidRPr="00845430">
        <w:rPr>
          <w:szCs w:val="20"/>
        </w:rPr>
        <w:t>Verksamhetschefer, SÄS</w:t>
      </w:r>
    </w:p>
    <w:p w14:paraId="202D1A80" w14:textId="77777777" w:rsidR="00845430" w:rsidRPr="00D56AC5" w:rsidRDefault="00845430" w:rsidP="007A087A">
      <w:pPr>
        <w:keepNext/>
        <w:keepLines/>
        <w:spacing w:after="0"/>
        <w:rPr>
          <w:b/>
          <w:bCs/>
        </w:rPr>
      </w:pPr>
      <w:r w:rsidRPr="00D56AC5">
        <w:rPr>
          <w:b/>
          <w:bCs/>
        </w:rPr>
        <w:t>Fastställt av</w:t>
      </w:r>
    </w:p>
    <w:p w14:paraId="7D5E5E76" w14:textId="595572AE" w:rsidR="00845430" w:rsidRPr="00845430" w:rsidRDefault="004A3EAE" w:rsidP="007A087A">
      <w:pPr>
        <w:keepNext/>
        <w:keepLines/>
        <w:rPr>
          <w:szCs w:val="20"/>
        </w:rPr>
      </w:pPr>
      <w:r>
        <w:rPr>
          <w:szCs w:val="20"/>
        </w:rPr>
        <w:t>Jerker Nilson</w:t>
      </w:r>
      <w:r w:rsidR="00845430" w:rsidRPr="00845430">
        <w:rPr>
          <w:szCs w:val="20"/>
        </w:rPr>
        <w:t>, chefläkare, SÄS</w:t>
      </w:r>
    </w:p>
    <w:p w14:paraId="285ADD63" w14:textId="77777777" w:rsidR="00845430" w:rsidRPr="00D56AC5" w:rsidRDefault="00845430" w:rsidP="007A087A">
      <w:pPr>
        <w:keepNext/>
        <w:keepLines/>
        <w:spacing w:after="0"/>
        <w:rPr>
          <w:b/>
          <w:bCs/>
        </w:rPr>
      </w:pPr>
      <w:r w:rsidRPr="00D56AC5">
        <w:rPr>
          <w:b/>
          <w:bCs/>
        </w:rPr>
        <w:t>Nyckelord</w:t>
      </w:r>
    </w:p>
    <w:p w14:paraId="376FCB9D" w14:textId="0A9F1BCB" w:rsidR="00845430" w:rsidRPr="00845430" w:rsidRDefault="00845430" w:rsidP="00D756BA">
      <w:pPr>
        <w:keepNext/>
        <w:keepLines/>
        <w:rPr>
          <w:szCs w:val="20"/>
        </w:rPr>
      </w:pPr>
      <w:r w:rsidRPr="00845430">
        <w:rPr>
          <w:szCs w:val="20"/>
        </w:rPr>
        <w:t xml:space="preserve">MIG, NEWS, MIG-sökning, </w:t>
      </w:r>
      <w:r w:rsidR="00FE6A73">
        <w:rPr>
          <w:szCs w:val="20"/>
        </w:rPr>
        <w:t xml:space="preserve">mig, </w:t>
      </w:r>
      <w:r w:rsidRPr="00845430">
        <w:rPr>
          <w:szCs w:val="20"/>
        </w:rPr>
        <w:t>vitalparametrar, konsultationer</w:t>
      </w:r>
      <w:bookmarkEnd w:id="0"/>
    </w:p>
    <w:sectPr w:rsidR="00845430" w:rsidRPr="00845430" w:rsidSect="00845430">
      <w:headerReference w:type="default" r:id="rId14"/>
      <w:footerReference w:type="even" r:id="rId15"/>
      <w:footerReference w:type="default" r:id="rId16"/>
      <w:headerReference w:type="first" r:id="rId17"/>
      <w:footerReference w:type="first" r:id="rId18"/>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19F4D" w14:textId="77777777" w:rsidR="008369B0" w:rsidRDefault="008369B0">
      <w:r>
        <w:separator/>
      </w:r>
    </w:p>
  </w:endnote>
  <w:endnote w:type="continuationSeparator" w:id="0">
    <w:p w14:paraId="5457B887" w14:textId="77777777" w:rsidR="008369B0" w:rsidRDefault="008369B0">
      <w:r>
        <w:continuationSeparator/>
      </w:r>
    </w:p>
  </w:endnote>
  <w:endnote w:type="continuationNotice" w:id="1">
    <w:p w14:paraId="21D887C7" w14:textId="77777777" w:rsidR="008369B0" w:rsidRDefault="008369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E35115" w14:textId="77777777" w:rsidR="008369B0" w:rsidRDefault="008369B0"/>
  </w:footnote>
  <w:footnote w:type="continuationSeparator" w:id="0">
    <w:p w14:paraId="0074D041" w14:textId="77777777" w:rsidR="008369B0" w:rsidRDefault="008369B0">
      <w:r>
        <w:continuationSeparator/>
      </w:r>
    </w:p>
  </w:footnote>
  <w:footnote w:type="continuationNotice" w:id="1">
    <w:p w14:paraId="0F0E2F00" w14:textId="77777777" w:rsidR="008369B0" w:rsidRDefault="008369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3"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8240"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742633488">
    <w:abstractNumId w:val="17"/>
  </w:num>
  <w:num w:numId="2" w16cid:durableId="1165126720">
    <w:abstractNumId w:val="14"/>
  </w:num>
  <w:num w:numId="3" w16cid:durableId="1738236716">
    <w:abstractNumId w:val="0"/>
  </w:num>
  <w:num w:numId="4" w16cid:durableId="190609246">
    <w:abstractNumId w:val="6"/>
  </w:num>
  <w:num w:numId="5" w16cid:durableId="491415851">
    <w:abstractNumId w:val="15"/>
  </w:num>
  <w:num w:numId="6" w16cid:durableId="1357269683">
    <w:abstractNumId w:val="2"/>
  </w:num>
  <w:num w:numId="7" w16cid:durableId="1826626740">
    <w:abstractNumId w:val="11"/>
  </w:num>
  <w:num w:numId="8" w16cid:durableId="2010325727">
    <w:abstractNumId w:val="8"/>
  </w:num>
  <w:num w:numId="9" w16cid:durableId="1120299144">
    <w:abstractNumId w:val="1"/>
  </w:num>
  <w:num w:numId="10" w16cid:durableId="1987665944">
    <w:abstractNumId w:val="1"/>
  </w:num>
  <w:num w:numId="11" w16cid:durableId="1273129815">
    <w:abstractNumId w:val="3"/>
  </w:num>
  <w:num w:numId="12" w16cid:durableId="22943398">
    <w:abstractNumId w:val="4"/>
  </w:num>
  <w:num w:numId="13" w16cid:durableId="1974485882">
    <w:abstractNumId w:val="13"/>
  </w:num>
  <w:num w:numId="14" w16cid:durableId="1766684906">
    <w:abstractNumId w:val="9"/>
  </w:num>
  <w:num w:numId="15" w16cid:durableId="1192257259">
    <w:abstractNumId w:val="7"/>
  </w:num>
  <w:num w:numId="16" w16cid:durableId="1363483885">
    <w:abstractNumId w:val="12"/>
  </w:num>
  <w:num w:numId="17" w16cid:durableId="1155413741">
    <w:abstractNumId w:val="5"/>
  </w:num>
  <w:num w:numId="18" w16cid:durableId="1470636179">
    <w:abstractNumId w:val="10"/>
  </w:num>
  <w:num w:numId="19" w16cid:durableId="77255356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87670"/>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0033"/>
    <w:rsid w:val="001A4E7C"/>
    <w:rsid w:val="001B762C"/>
    <w:rsid w:val="001C4D0A"/>
    <w:rsid w:val="001C5FEF"/>
    <w:rsid w:val="001D1A89"/>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1550"/>
    <w:rsid w:val="002C2625"/>
    <w:rsid w:val="002C60AD"/>
    <w:rsid w:val="002D0E0E"/>
    <w:rsid w:val="002D6023"/>
    <w:rsid w:val="002E263F"/>
    <w:rsid w:val="002E6F81"/>
    <w:rsid w:val="002F08BA"/>
    <w:rsid w:val="002F2CFF"/>
    <w:rsid w:val="002F568B"/>
    <w:rsid w:val="002F7818"/>
    <w:rsid w:val="00303470"/>
    <w:rsid w:val="003066D0"/>
    <w:rsid w:val="00311401"/>
    <w:rsid w:val="00316368"/>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7751B"/>
    <w:rsid w:val="00384019"/>
    <w:rsid w:val="003854F1"/>
    <w:rsid w:val="0039118E"/>
    <w:rsid w:val="00392207"/>
    <w:rsid w:val="00397F54"/>
    <w:rsid w:val="003A0D43"/>
    <w:rsid w:val="003B2A4B"/>
    <w:rsid w:val="003D099E"/>
    <w:rsid w:val="003D21A2"/>
    <w:rsid w:val="003D29D2"/>
    <w:rsid w:val="003E0705"/>
    <w:rsid w:val="003E2FF7"/>
    <w:rsid w:val="003F1013"/>
    <w:rsid w:val="003F1ACF"/>
    <w:rsid w:val="00404948"/>
    <w:rsid w:val="00406BEA"/>
    <w:rsid w:val="0041055C"/>
    <w:rsid w:val="00413A60"/>
    <w:rsid w:val="004230F7"/>
    <w:rsid w:val="0043167E"/>
    <w:rsid w:val="0043409A"/>
    <w:rsid w:val="00435D73"/>
    <w:rsid w:val="00443C1E"/>
    <w:rsid w:val="00446255"/>
    <w:rsid w:val="00451935"/>
    <w:rsid w:val="0046007C"/>
    <w:rsid w:val="00460ED0"/>
    <w:rsid w:val="00465651"/>
    <w:rsid w:val="00470CE7"/>
    <w:rsid w:val="00470F4F"/>
    <w:rsid w:val="00472482"/>
    <w:rsid w:val="00480DC7"/>
    <w:rsid w:val="004876F6"/>
    <w:rsid w:val="0049236A"/>
    <w:rsid w:val="00492718"/>
    <w:rsid w:val="004A355D"/>
    <w:rsid w:val="004A3EAE"/>
    <w:rsid w:val="004A4970"/>
    <w:rsid w:val="004B2183"/>
    <w:rsid w:val="004B2583"/>
    <w:rsid w:val="004B29A1"/>
    <w:rsid w:val="004B2A01"/>
    <w:rsid w:val="004C2559"/>
    <w:rsid w:val="004D7BA3"/>
    <w:rsid w:val="004F4518"/>
    <w:rsid w:val="004F4C62"/>
    <w:rsid w:val="00501433"/>
    <w:rsid w:val="00511CC4"/>
    <w:rsid w:val="00531E60"/>
    <w:rsid w:val="00532841"/>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4E02"/>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1BA4"/>
    <w:rsid w:val="00754905"/>
    <w:rsid w:val="00760038"/>
    <w:rsid w:val="00762EE0"/>
    <w:rsid w:val="00765C41"/>
    <w:rsid w:val="00766C03"/>
    <w:rsid w:val="00771100"/>
    <w:rsid w:val="007759DD"/>
    <w:rsid w:val="0078609F"/>
    <w:rsid w:val="007917BA"/>
    <w:rsid w:val="00796019"/>
    <w:rsid w:val="007A087A"/>
    <w:rsid w:val="007A5C6F"/>
    <w:rsid w:val="007C4C45"/>
    <w:rsid w:val="007D3C59"/>
    <w:rsid w:val="007D4241"/>
    <w:rsid w:val="007D4317"/>
    <w:rsid w:val="007D4EA3"/>
    <w:rsid w:val="007F1CFF"/>
    <w:rsid w:val="007F5DD5"/>
    <w:rsid w:val="00821A1B"/>
    <w:rsid w:val="00823CE0"/>
    <w:rsid w:val="008262E9"/>
    <w:rsid w:val="00827E69"/>
    <w:rsid w:val="00835C4D"/>
    <w:rsid w:val="008369B0"/>
    <w:rsid w:val="00843F48"/>
    <w:rsid w:val="00845430"/>
    <w:rsid w:val="00851423"/>
    <w:rsid w:val="00857848"/>
    <w:rsid w:val="008654B6"/>
    <w:rsid w:val="0087139C"/>
    <w:rsid w:val="008804B1"/>
    <w:rsid w:val="00880E83"/>
    <w:rsid w:val="00892F28"/>
    <w:rsid w:val="008A0C5F"/>
    <w:rsid w:val="008A3DEA"/>
    <w:rsid w:val="008A4EB9"/>
    <w:rsid w:val="008A74C0"/>
    <w:rsid w:val="008B1694"/>
    <w:rsid w:val="008C024D"/>
    <w:rsid w:val="008C179C"/>
    <w:rsid w:val="008C4B27"/>
    <w:rsid w:val="008C7F2A"/>
    <w:rsid w:val="008D37F1"/>
    <w:rsid w:val="008E36F8"/>
    <w:rsid w:val="008E46B2"/>
    <w:rsid w:val="008E682C"/>
    <w:rsid w:val="008E78A1"/>
    <w:rsid w:val="008F589F"/>
    <w:rsid w:val="0090408B"/>
    <w:rsid w:val="00906238"/>
    <w:rsid w:val="00907EF9"/>
    <w:rsid w:val="0091040F"/>
    <w:rsid w:val="0091295C"/>
    <w:rsid w:val="00914D58"/>
    <w:rsid w:val="00921F47"/>
    <w:rsid w:val="009228AB"/>
    <w:rsid w:val="0093085B"/>
    <w:rsid w:val="00931C57"/>
    <w:rsid w:val="009347A5"/>
    <w:rsid w:val="00942257"/>
    <w:rsid w:val="009471BF"/>
    <w:rsid w:val="00950E4E"/>
    <w:rsid w:val="009529BD"/>
    <w:rsid w:val="009533B4"/>
    <w:rsid w:val="00960640"/>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6F5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4753"/>
    <w:rsid w:val="00AB699D"/>
    <w:rsid w:val="00AC3FF6"/>
    <w:rsid w:val="00AD73EC"/>
    <w:rsid w:val="00AE5BC7"/>
    <w:rsid w:val="00AF5AAF"/>
    <w:rsid w:val="00B046D8"/>
    <w:rsid w:val="00B13F4C"/>
    <w:rsid w:val="00B16219"/>
    <w:rsid w:val="00B16C59"/>
    <w:rsid w:val="00B251D2"/>
    <w:rsid w:val="00B33FDD"/>
    <w:rsid w:val="00B359CC"/>
    <w:rsid w:val="00B36107"/>
    <w:rsid w:val="00B41789"/>
    <w:rsid w:val="00B46C03"/>
    <w:rsid w:val="00B50B08"/>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41D2"/>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26F03"/>
    <w:rsid w:val="00D37E7F"/>
    <w:rsid w:val="00D47AD7"/>
    <w:rsid w:val="00D51529"/>
    <w:rsid w:val="00D56AC5"/>
    <w:rsid w:val="00D756BA"/>
    <w:rsid w:val="00D85218"/>
    <w:rsid w:val="00D87D9C"/>
    <w:rsid w:val="00D915B1"/>
    <w:rsid w:val="00DA299D"/>
    <w:rsid w:val="00DA65C4"/>
    <w:rsid w:val="00DA6874"/>
    <w:rsid w:val="00DB4A0D"/>
    <w:rsid w:val="00DD2BE0"/>
    <w:rsid w:val="00DD3D20"/>
    <w:rsid w:val="00DE4447"/>
    <w:rsid w:val="00DE5DA2"/>
    <w:rsid w:val="00DF0033"/>
    <w:rsid w:val="00E026BF"/>
    <w:rsid w:val="00E07B1B"/>
    <w:rsid w:val="00E11853"/>
    <w:rsid w:val="00E252A6"/>
    <w:rsid w:val="00E32448"/>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032F"/>
    <w:rsid w:val="00F35B05"/>
    <w:rsid w:val="00F413D9"/>
    <w:rsid w:val="00F457C1"/>
    <w:rsid w:val="00F5135F"/>
    <w:rsid w:val="00F51F78"/>
    <w:rsid w:val="00F86F47"/>
    <w:rsid w:val="00F90B64"/>
    <w:rsid w:val="00FB2F0F"/>
    <w:rsid w:val="00FB5086"/>
    <w:rsid w:val="00FB5411"/>
    <w:rsid w:val="00FB6392"/>
    <w:rsid w:val="00FC16E0"/>
    <w:rsid w:val="00FD3C70"/>
    <w:rsid w:val="00FD6820"/>
    <w:rsid w:val="00FE12D8"/>
    <w:rsid w:val="00FE6A73"/>
    <w:rsid w:val="00FF7C02"/>
    <w:rsid w:val="024801E3"/>
    <w:rsid w:val="02A90D63"/>
    <w:rsid w:val="135603C4"/>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8C179C"/>
    <w:pPr>
      <w:keepNext/>
      <w:spacing w:before="1440" w:after="240"/>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845430"/>
    <w:pPr>
      <w:keepNext/>
      <w:keepLines/>
      <w:spacing w:before="40" w:after="0"/>
      <w:outlineLvl w:val="5"/>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845430"/>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8C179C"/>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532841"/>
    <w:pPr>
      <w:numPr>
        <w:numId w:val="14"/>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845430"/>
    <w:rPr>
      <w:rFonts w:asciiTheme="majorHAnsi" w:eastAsiaTheme="majorEastAsia" w:hAnsiTheme="majorHAnsi" w:cstheme="majorBidi"/>
      <w:color w:val="00304B" w:themeColor="accent1" w:themeShade="7F"/>
      <w:sz w:val="24"/>
      <w:szCs w:val="24"/>
    </w:rPr>
  </w:style>
  <w:style w:type="character" w:customStyle="1" w:styleId="Rubrik9Char">
    <w:name w:val="Rubrik 9 Char"/>
    <w:basedOn w:val="Standardstycketeckensnitt"/>
    <w:link w:val="Rubrik9"/>
    <w:uiPriority w:val="9"/>
    <w:semiHidden/>
    <w:rsid w:val="00845430"/>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oter" Target="footer3.xml" Id="rId18"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header" Target="header2.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webSettings" Target="webSettings.xml" Id="rId9" /><Relationship Type="http://schemas.openxmlformats.org/officeDocument/2006/relationships/header" Target="header1.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4.w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43</TotalTime>
  <Pages>4</Pages>
  <Words>566</Words>
  <Characters>3002</Characters>
  <Application>Microsoft Office Word</Application>
  <DocSecurity>0</DocSecurity>
  <Lines>25</Lines>
  <Paragraphs>7</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3561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Mobil intensivvårdsgrupp (MIG) för vuxna patienter vid SÄS</dc:title>
  <dc:subject/>
  <dc:creator>patrik.jens.johansson@vgregion.se</dc:creator>
  <keywords/>
  <lastModifiedBy>Karin Åhlin</lastModifiedBy>
  <revision>54</revision>
  <lastPrinted>2016-03-31T10:56:00.0000000Z</lastPrinted>
  <dcterms:created xsi:type="dcterms:W3CDTF">2022-03-28T05:00:00.0000000Z</dcterms:created>
  <dcterms:modified xsi:type="dcterms:W3CDTF">2024-08-19T13:42:00.0000000Z</dcterms:modified>
</coreProperties>
</file>