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242F7" w14:textId="77777777" w:rsidR="003130D6" w:rsidRDefault="003130D6" w:rsidP="00B03437">
      <w:pPr>
        <w:spacing w:line="240" w:lineRule="auto"/>
        <w:ind w:left="851" w:right="0"/>
      </w:pPr>
      <w:bookmarkStart w:id="0" w:name="_Toc321146591"/>
    </w:p>
    <w:p w14:paraId="6B0DA86D" w14:textId="1652743F" w:rsidR="00B03437" w:rsidRPr="00C9289A" w:rsidRDefault="00C9289A" w:rsidP="00B03437">
      <w:pPr>
        <w:spacing w:line="240" w:lineRule="auto"/>
        <w:ind w:left="851" w:right="0"/>
      </w:pPr>
      <w:r w:rsidRPr="00C9289A">
        <w:tab/>
      </w:r>
      <w:r w:rsidRPr="00C9289A">
        <w:tab/>
      </w:r>
      <w:r w:rsidRPr="00C9289A">
        <w:tab/>
      </w:r>
      <w:r w:rsidRPr="00C9289A">
        <w:tab/>
        <w:t xml:space="preserve"> </w:t>
      </w:r>
    </w:p>
    <w:p w14:paraId="27F8C20A" w14:textId="5FD919DB" w:rsidR="00C9289A" w:rsidRDefault="00F06715" w:rsidP="00C9289A">
      <w:pPr>
        <w:spacing w:after="0" w:line="240" w:lineRule="auto"/>
        <w:ind w:left="0" w:right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br/>
      </w:r>
      <w:r w:rsidR="00C9289A" w:rsidRPr="00EB71DC">
        <w:rPr>
          <w:rFonts w:ascii="Arial" w:hAnsi="Arial" w:cs="Arial"/>
          <w:b/>
          <w:bCs/>
        </w:rPr>
        <w:t xml:space="preserve">Inkontinensutredning </w:t>
      </w:r>
      <w:r w:rsidR="00F724CE" w:rsidRPr="00EB71DC">
        <w:rPr>
          <w:rFonts w:ascii="Arial" w:hAnsi="Arial" w:cs="Arial"/>
          <w:b/>
          <w:bCs/>
        </w:rPr>
        <w:t>–</w:t>
      </w:r>
      <w:r w:rsidR="00C9289A" w:rsidRPr="00EB71DC">
        <w:rPr>
          <w:rFonts w:ascii="Arial" w:hAnsi="Arial" w:cs="Arial"/>
          <w:b/>
          <w:bCs/>
        </w:rPr>
        <w:t xml:space="preserve"> svarsformulär</w:t>
      </w:r>
      <w:r w:rsidR="00261354">
        <w:rPr>
          <w:rFonts w:ascii="Arial" w:hAnsi="Arial" w:cs="Arial"/>
        </w:rPr>
        <w:br/>
      </w:r>
      <w:r w:rsidR="00261354">
        <w:rPr>
          <w:rFonts w:ascii="Arial" w:hAnsi="Arial" w:cs="Arial"/>
        </w:rPr>
        <w:br/>
      </w:r>
      <w:proofErr w:type="gramStart"/>
      <w:r w:rsidR="00261354">
        <w:rPr>
          <w:rFonts w:ascii="Arial" w:hAnsi="Arial" w:cs="Arial"/>
        </w:rPr>
        <w:t>Datum:</w:t>
      </w:r>
      <w:r w:rsidR="00DB1B6E">
        <w:rPr>
          <w:rFonts w:ascii="Arial" w:hAnsi="Arial" w:cs="Arial"/>
        </w:rPr>
        <w:t>…</w:t>
      </w:r>
      <w:proofErr w:type="gramEnd"/>
      <w:r w:rsidR="00DB1B6E">
        <w:rPr>
          <w:rFonts w:ascii="Arial" w:hAnsi="Arial" w:cs="Arial"/>
        </w:rPr>
        <w:t>……………………………….</w:t>
      </w:r>
    </w:p>
    <w:p w14:paraId="7221CAF9" w14:textId="77777777" w:rsidR="00F724CE" w:rsidRDefault="00F724CE" w:rsidP="00C9289A">
      <w:pPr>
        <w:spacing w:after="0" w:line="240" w:lineRule="auto"/>
        <w:ind w:left="0" w:right="0"/>
        <w:rPr>
          <w:rFonts w:ascii="Arial" w:hAnsi="Arial" w:cs="Arial"/>
        </w:rPr>
      </w:pPr>
    </w:p>
    <w:p w14:paraId="341A7556" w14:textId="0CFB289C" w:rsidR="00F724CE" w:rsidRDefault="000234BD" w:rsidP="00C9289A">
      <w:pPr>
        <w:spacing w:after="0" w:line="240" w:lineRule="auto"/>
        <w:ind w:left="0" w:right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Namn:</w:t>
      </w:r>
      <w:r w:rsidR="00DB1B6E">
        <w:rPr>
          <w:rFonts w:ascii="Arial" w:hAnsi="Arial" w:cs="Arial"/>
        </w:rPr>
        <w:t>…</w:t>
      </w:r>
      <w:proofErr w:type="gramEnd"/>
      <w:r w:rsidR="00DB1B6E">
        <w:rPr>
          <w:rFonts w:ascii="Arial" w:hAnsi="Arial" w:cs="Arial"/>
        </w:rPr>
        <w:t>……………………………</w:t>
      </w:r>
      <w:r w:rsidR="002E5F46">
        <w:rPr>
          <w:rFonts w:ascii="Arial" w:hAnsi="Arial" w:cs="Arial"/>
        </w:rPr>
        <w:t xml:space="preserve">……    </w:t>
      </w:r>
      <w:r w:rsidR="002E5F46">
        <w:rPr>
          <w:rFonts w:ascii="Arial" w:hAnsi="Arial" w:cs="Arial"/>
        </w:rPr>
        <w:tab/>
      </w:r>
      <w:proofErr w:type="gramStart"/>
      <w:r>
        <w:rPr>
          <w:rFonts w:ascii="Arial" w:hAnsi="Arial" w:cs="Arial"/>
        </w:rPr>
        <w:t>Personnummer:</w:t>
      </w:r>
      <w:r w:rsidR="002E5F46">
        <w:rPr>
          <w:rFonts w:ascii="Arial" w:hAnsi="Arial" w:cs="Arial"/>
        </w:rPr>
        <w:t>…</w:t>
      </w:r>
      <w:proofErr w:type="gramEnd"/>
      <w:r w:rsidR="002E5F46">
        <w:rPr>
          <w:rFonts w:ascii="Arial" w:hAnsi="Arial" w:cs="Arial"/>
        </w:rPr>
        <w:t>………………….</w:t>
      </w:r>
      <w:r>
        <w:rPr>
          <w:rFonts w:ascii="Arial" w:hAnsi="Arial" w:cs="Arial"/>
        </w:rPr>
        <w:t xml:space="preserve"> </w:t>
      </w:r>
    </w:p>
    <w:p w14:paraId="6AD10B02" w14:textId="6A3BA378" w:rsidR="00261354" w:rsidRDefault="0008662B" w:rsidP="00C9289A">
      <w:pPr>
        <w:spacing w:after="0" w:line="240" w:lineRule="auto"/>
        <w:ind w:left="0" w:right="0"/>
        <w:rPr>
          <w:rFonts w:ascii="Arial" w:hAnsi="Arial" w:cs="Arial"/>
        </w:rPr>
      </w:pPr>
      <w:r>
        <w:rPr>
          <w:rFonts w:ascii="Arial" w:hAnsi="Arial" w:cs="Arial"/>
        </w:rPr>
        <w:br/>
        <w:t xml:space="preserve">Telefonnummer </w:t>
      </w:r>
      <w:proofErr w:type="gramStart"/>
      <w:r>
        <w:rPr>
          <w:rFonts w:ascii="Arial" w:hAnsi="Arial" w:cs="Arial"/>
        </w:rPr>
        <w:t>dagtid:</w:t>
      </w:r>
      <w:r w:rsidR="002E5F46">
        <w:rPr>
          <w:rFonts w:ascii="Arial" w:hAnsi="Arial" w:cs="Arial"/>
        </w:rPr>
        <w:t>…</w:t>
      </w:r>
      <w:proofErr w:type="gramEnd"/>
      <w:r w:rsidR="002E5F46">
        <w:rPr>
          <w:rFonts w:ascii="Arial" w:hAnsi="Arial" w:cs="Arial"/>
        </w:rPr>
        <w:t>……………………</w:t>
      </w:r>
    </w:p>
    <w:p w14:paraId="5C01908F" w14:textId="77777777" w:rsidR="00261354" w:rsidRPr="00C9289A" w:rsidRDefault="00261354" w:rsidP="00C9289A">
      <w:pPr>
        <w:spacing w:after="0" w:line="240" w:lineRule="auto"/>
        <w:ind w:left="0" w:right="0"/>
        <w:rPr>
          <w:rFonts w:ascii="Arial" w:hAnsi="Arial" w:cs="Arial"/>
        </w:rPr>
      </w:pPr>
    </w:p>
    <w:p w14:paraId="55BCD5A8" w14:textId="77777777" w:rsidR="00C9289A" w:rsidRPr="00C9289A" w:rsidRDefault="00C9289A" w:rsidP="00C9289A">
      <w:pPr>
        <w:spacing w:after="0" w:line="240" w:lineRule="auto"/>
        <w:ind w:left="0" w:right="0"/>
        <w:rPr>
          <w:b/>
          <w:bCs/>
        </w:rPr>
      </w:pPr>
    </w:p>
    <w:tbl>
      <w:tblPr>
        <w:tblW w:w="9924" w:type="dxa"/>
        <w:tblLook w:val="0000" w:firstRow="0" w:lastRow="0" w:firstColumn="0" w:lastColumn="0" w:noHBand="0" w:noVBand="0"/>
      </w:tblPr>
      <w:tblGrid>
        <w:gridCol w:w="8028"/>
        <w:gridCol w:w="1045"/>
        <w:gridCol w:w="851"/>
      </w:tblGrid>
      <w:tr w:rsidR="00C9289A" w:rsidRPr="00C9289A" w14:paraId="4E8FB067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485D78BB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urinläckage vid ansträngning</w:t>
            </w:r>
          </w:p>
          <w:p w14:paraId="44ED6A96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631ECF5C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Sedan hur länge ……………………………………………………</w:t>
            </w:r>
            <w:proofErr w:type="gramStart"/>
            <w:r w:rsidRPr="00C9289A">
              <w:rPr>
                <w:rFonts w:ascii="Arial" w:hAnsi="Arial" w:cs="Arial"/>
              </w:rPr>
              <w:t>…….</w:t>
            </w:r>
            <w:proofErr w:type="gramEnd"/>
            <w:r w:rsidRPr="00C9289A">
              <w:rPr>
                <w:rFonts w:ascii="Arial" w:hAnsi="Arial" w:cs="Arial"/>
              </w:rPr>
              <w:t>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005F894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bookmarkStart w:id="1" w:name="Kryss1"/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01E1EC7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14277D6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96F3FD9" w14:textId="77777777" w:rsidR="00C9289A" w:rsidRPr="00C9289A" w:rsidRDefault="00C9289A" w:rsidP="00C9289A">
            <w:pPr>
              <w:tabs>
                <w:tab w:val="left" w:pos="1080"/>
                <w:tab w:val="left" w:pos="1440"/>
                <w:tab w:val="left" w:pos="3420"/>
                <w:tab w:val="left" w:pos="6300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3BF15F45" w14:textId="77777777" w:rsidR="00C9289A" w:rsidRPr="00C9289A" w:rsidRDefault="00C9289A" w:rsidP="00C9289A">
            <w:pPr>
              <w:tabs>
                <w:tab w:val="left" w:pos="1080"/>
                <w:tab w:val="left" w:pos="1440"/>
                <w:tab w:val="left" w:pos="3420"/>
                <w:tab w:val="left" w:pos="6300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Hur ofta? </w:t>
            </w:r>
            <w:r w:rsidRPr="00C9289A">
              <w:rPr>
                <w:rFonts w:ascii="Arial" w:hAnsi="Arial" w:cs="Arial"/>
              </w:rPr>
              <w:tab/>
              <w:t xml:space="preserve">Enstaka tillfällen </w:t>
            </w:r>
            <w:r w:rsidRPr="00C9289A">
              <w:rPr>
                <w:rFonts w:ascii="Symbol" w:eastAsia="Symbol" w:hAnsi="Symbol" w:cs="Symbol"/>
              </w:rPr>
              <w:t>□</w:t>
            </w:r>
            <w:r w:rsidRPr="00C9289A">
              <w:rPr>
                <w:rFonts w:ascii="Arial" w:hAnsi="Arial" w:cs="Arial"/>
              </w:rPr>
              <w:tab/>
              <w:t xml:space="preserve">Flera gånger per vecka </w:t>
            </w:r>
            <w:r w:rsidRPr="00C9289A">
              <w:rPr>
                <w:rFonts w:ascii="Symbol" w:eastAsia="Symbol" w:hAnsi="Symbol" w:cs="Symbol"/>
              </w:rPr>
              <w:t>□</w:t>
            </w:r>
            <w:r w:rsidRPr="00C9289A">
              <w:rPr>
                <w:rFonts w:ascii="Arial" w:hAnsi="Arial" w:cs="Arial"/>
              </w:rPr>
              <w:tab/>
              <w:t xml:space="preserve">Dagligen </w:t>
            </w:r>
            <w:r w:rsidRPr="00C9289A">
              <w:rPr>
                <w:rFonts w:ascii="Symbol" w:eastAsia="Symbol" w:hAnsi="Symbol" w:cs="Symbol"/>
              </w:rPr>
              <w:t>□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5E0A239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5BC3B7A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</w:tr>
      <w:tr w:rsidR="00C9289A" w:rsidRPr="00C9289A" w14:paraId="06701D97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0DFC0F48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19E2FC06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C9289A">
              <w:rPr>
                <w:rFonts w:ascii="Arial" w:hAnsi="Arial" w:cs="Arial"/>
                <w:b/>
                <w:bCs/>
              </w:rPr>
              <w:t>I vilka situationer läcker du</w:t>
            </w:r>
            <w:r w:rsidRPr="00C9289A">
              <w:rPr>
                <w:rFonts w:ascii="Arial" w:hAnsi="Arial" w:cs="Arial"/>
              </w:rPr>
              <w:t>?</w:t>
            </w:r>
            <w:r w:rsidRPr="00C9289A">
              <w:rPr>
                <w:rFonts w:ascii="Arial" w:hAnsi="Arial" w:cs="Arial"/>
              </w:rPr>
              <w:br/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3EB34DE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157F573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</w:tr>
      <w:tr w:rsidR="00C9289A" w:rsidRPr="00C9289A" w14:paraId="561E9501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162BD10C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</w:rPr>
              <w:t>Vid plötslig, fysisk ansträngning, hosta eller dylikt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29FF6CC3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6FC3F8B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665188BB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6E473B93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</w:rPr>
              <w:t xml:space="preserve">Vid gång på </w:t>
            </w:r>
            <w:proofErr w:type="gramStart"/>
            <w:r w:rsidRPr="00C9289A">
              <w:rPr>
                <w:rFonts w:ascii="Arial" w:hAnsi="Arial" w:cs="Arial"/>
              </w:rPr>
              <w:t>plan mark</w:t>
            </w:r>
            <w:proofErr w:type="gramEnd"/>
            <w:r w:rsidRPr="00C9289A">
              <w:rPr>
                <w:rFonts w:ascii="Arial" w:hAnsi="Arial" w:cs="Arial"/>
              </w:rPr>
              <w:t>, promenader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DC56C0A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9CE9C5D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0D5F3D6C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60F74BD1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Först efter att ha känt urinträngningar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0A24819F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58D6B6E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69D91207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19C3FF46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urinträngningar?</w:t>
            </w:r>
          </w:p>
          <w:p w14:paraId="0F24EC43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168872ED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Sedan hur länge? ………………………………………………………….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0BADA480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F8C7108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7EE2378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47957361" w14:textId="77777777" w:rsidR="00C9289A" w:rsidRPr="00C9289A" w:rsidRDefault="00C9289A" w:rsidP="00C9289A">
            <w:pPr>
              <w:tabs>
                <w:tab w:val="left" w:pos="1080"/>
                <w:tab w:val="left" w:pos="1440"/>
                <w:tab w:val="left" w:pos="3420"/>
                <w:tab w:val="left" w:pos="6300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4B782C1A" w14:textId="77777777" w:rsidR="00C9289A" w:rsidRPr="00C9289A" w:rsidRDefault="00C9289A" w:rsidP="00C9289A">
            <w:pPr>
              <w:tabs>
                <w:tab w:val="left" w:pos="1080"/>
                <w:tab w:val="left" w:pos="1440"/>
                <w:tab w:val="left" w:pos="3420"/>
                <w:tab w:val="left" w:pos="6300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Hur ofta? </w:t>
            </w:r>
            <w:r w:rsidRPr="00C9289A">
              <w:rPr>
                <w:rFonts w:ascii="Arial" w:hAnsi="Arial" w:cs="Arial"/>
              </w:rPr>
              <w:tab/>
              <w:t xml:space="preserve">Enstaka tillfällen </w:t>
            </w:r>
            <w:r w:rsidRPr="00C9289A">
              <w:rPr>
                <w:rFonts w:ascii="Symbol" w:eastAsia="Symbol" w:hAnsi="Symbol" w:cs="Symbol"/>
              </w:rPr>
              <w:t>□</w:t>
            </w:r>
            <w:r w:rsidRPr="00C9289A">
              <w:rPr>
                <w:rFonts w:ascii="Arial" w:hAnsi="Arial" w:cs="Arial"/>
              </w:rPr>
              <w:tab/>
              <w:t xml:space="preserve">Flera gånger per vecka </w:t>
            </w:r>
            <w:r w:rsidRPr="00C9289A">
              <w:rPr>
                <w:rFonts w:ascii="Symbol" w:eastAsia="Symbol" w:hAnsi="Symbol" w:cs="Symbol"/>
              </w:rPr>
              <w:t>□</w:t>
            </w:r>
            <w:r w:rsidRPr="00C9289A">
              <w:rPr>
                <w:rFonts w:ascii="Arial" w:hAnsi="Arial" w:cs="Arial"/>
              </w:rPr>
              <w:tab/>
              <w:t xml:space="preserve">Dagligen </w:t>
            </w:r>
            <w:r w:rsidRPr="00C9289A">
              <w:rPr>
                <w:rFonts w:ascii="Symbol" w:eastAsia="Symbol" w:hAnsi="Symbol" w:cs="Symbol"/>
              </w:rPr>
              <w:t>□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5C40AF72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89785A0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</w:tr>
      <w:tr w:rsidR="00C9289A" w:rsidRPr="00C9289A" w14:paraId="789B4602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5D36BFC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4AE2A7FE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Leder urinträngningarna till läckage?</w:t>
            </w:r>
            <w:r w:rsidRPr="00C9289A">
              <w:rPr>
                <w:rFonts w:ascii="Arial" w:hAnsi="Arial" w:cs="Arial"/>
                <w:b/>
                <w:bCs/>
              </w:rPr>
              <w:tab/>
              <w:t xml:space="preserve">        </w:t>
            </w:r>
          </w:p>
          <w:p w14:paraId="7453A871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4871E9D7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</w:rPr>
              <w:t>I vilka situationer?</w:t>
            </w:r>
            <w:r w:rsidRPr="00C9289A">
              <w:rPr>
                <w:rFonts w:ascii="Arial" w:hAnsi="Arial" w:cs="Arial"/>
                <w:b/>
                <w:bCs/>
              </w:rPr>
              <w:t xml:space="preserve"> </w:t>
            </w:r>
            <w:r w:rsidRPr="00C9289A">
              <w:rPr>
                <w:rFonts w:ascii="Arial" w:hAnsi="Arial" w:cs="Arial"/>
              </w:rPr>
              <w:t>…………………………………………………………</w:t>
            </w:r>
            <w:r w:rsidRPr="00C9289A">
              <w:rPr>
                <w:rFonts w:ascii="Arial" w:hAnsi="Arial" w:cs="Arial"/>
                <w:b/>
                <w:bCs/>
              </w:rPr>
              <w:t xml:space="preserve">                 </w:t>
            </w:r>
          </w:p>
          <w:p w14:paraId="5524C16F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7E1DA17A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</w:rPr>
              <w:t>Hur mycket? ……………………………………………………………….</w:t>
            </w:r>
            <w:r w:rsidRPr="00C9289A">
              <w:rPr>
                <w:rFonts w:ascii="Arial" w:hAnsi="Arial" w:cs="Arial"/>
                <w:b/>
                <w:bCs/>
              </w:rPr>
              <w:tab/>
            </w:r>
          </w:p>
          <w:p w14:paraId="51C8C393" w14:textId="77777777" w:rsidR="00C9289A" w:rsidRPr="00C9289A" w:rsidRDefault="00C9289A" w:rsidP="00C9289A">
            <w:pPr>
              <w:tabs>
                <w:tab w:val="left" w:pos="1304"/>
                <w:tab w:val="left" w:pos="2608"/>
                <w:tab w:val="left" w:pos="3912"/>
                <w:tab w:val="left" w:pos="5216"/>
                <w:tab w:val="left" w:pos="6520"/>
                <w:tab w:val="left" w:pos="6804"/>
                <w:tab w:val="left" w:pos="7740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1E03BACB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1021AFCD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7620BD5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076CEBB5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78BDB02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7D9B0F6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  <w:b/>
                <w:bCs/>
              </w:rPr>
              <w:t>Vaknar du av trängningarna nattetid?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7566BF7B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1CCC41A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78F8B52C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3B5DB319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nattliga läckage?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14AC889F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A01FAA1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004E4019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84B4C25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efterdropp?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7BB52EAF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0CCEA87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0B8CD787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54FDA6B8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svårighet att starta vattenkastning?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21F1BE0F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21505D0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445F6853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35351D27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svag urinstråle?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51AC231B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3CB96A7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76C4FA2B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1B3201F6" w14:textId="2B52800B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1EC5504C" wp14:editId="71C19A89">
                      <wp:simplePos x="0" y="0"/>
                      <wp:positionH relativeFrom="column">
                        <wp:posOffset>-685800</wp:posOffset>
                      </wp:positionH>
                      <wp:positionV relativeFrom="paragraph">
                        <wp:posOffset>-1669415</wp:posOffset>
                      </wp:positionV>
                      <wp:extent cx="286385" cy="3139440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385" cy="31394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2A645BC" w14:textId="77777777" w:rsidR="00C9289A" w:rsidRDefault="00C9289A" w:rsidP="00C9289A">
                                  <w:pPr>
                                    <w:rPr>
                                      <w:sz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vert270" wrap="square" lIns="54000" tIns="45720" rIns="5400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C5504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-54pt;margin-top:-131.45pt;width:22.55pt;height:247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" filled="f" stroked="f">
                      <v:textbox style="layout-flow:vertical;mso-layout-flow-alt:bottom-to-top" inset="1.5mm,,1.5mm">
                        <w:txbxContent>
                          <w:p w14:paraId="12A645BC" w14:textId="77777777" w:rsidR="00C9289A" w:rsidRDefault="00C9289A" w:rsidP="00C9289A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289A">
              <w:rPr>
                <w:rFonts w:ascii="Arial" w:hAnsi="Arial" w:cs="Arial"/>
                <w:b/>
                <w:bCs/>
              </w:rPr>
              <w:t>Har du smärta vid vattenkastning?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6881EA9E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B12AEB3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64C7C576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DBE2819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Behöver du krysta vid vattenkastning?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03153741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FF568F1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51511E7A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5EEF1D87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lastRenderedPageBreak/>
              <w:t>Har du känsla av ofullständig blåstömning?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164C9FD5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49C756A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381B9755" w14:textId="77777777" w:rsidTr="00C74CB0">
        <w:trPr>
          <w:trHeight w:val="659"/>
        </w:trPr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300B064A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besvär med förstoppning?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1FD01CD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23AE2CC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03549CB2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15896EF3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besvär med avföringsläckage?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5472164D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37CE6064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3867BC2E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600C0D43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behandlats för urinvägsinfektion?</w:t>
            </w:r>
          </w:p>
          <w:p w14:paraId="4965B0D0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5D3CF480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Antal …………………</w:t>
            </w:r>
            <w:r w:rsidRPr="00C9289A">
              <w:rPr>
                <w:rFonts w:ascii="Arial" w:hAnsi="Arial" w:cs="Arial"/>
              </w:rPr>
              <w:tab/>
              <w:t>Årtal …………</w:t>
            </w:r>
            <w:proofErr w:type="gramStart"/>
            <w:r w:rsidRPr="00C9289A">
              <w:rPr>
                <w:rFonts w:ascii="Arial" w:hAnsi="Arial" w:cs="Arial"/>
              </w:rPr>
              <w:t>…….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067CC3A5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B6A4F0E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484896EE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EAB005B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din menstruation upphört?</w:t>
            </w:r>
          </w:p>
          <w:p w14:paraId="0139A67D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1BB4AD9A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Årtal …</w:t>
            </w:r>
            <w:proofErr w:type="gramStart"/>
            <w:r w:rsidRPr="00C9289A">
              <w:rPr>
                <w:rFonts w:ascii="Arial" w:hAnsi="Arial" w:cs="Arial"/>
              </w:rPr>
              <w:t>…….</w:t>
            </w:r>
            <w:proofErr w:type="gramEnd"/>
            <w:r w:rsidRPr="00C9289A">
              <w:rPr>
                <w:rFonts w:ascii="Arial" w:hAnsi="Arial" w:cs="Arial"/>
              </w:rPr>
              <w:t>……………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7D74BC84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2711BEA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1104681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23D307C6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fött barn?</w:t>
            </w:r>
          </w:p>
          <w:p w14:paraId="71DE0334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6D2DDEA5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Antal …………………</w:t>
            </w:r>
            <w:r w:rsidRPr="00C9289A">
              <w:rPr>
                <w:rFonts w:ascii="Arial" w:hAnsi="Arial" w:cs="Arial"/>
              </w:rPr>
              <w:tab/>
              <w:t>Årtal ……………………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13C34A6B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60AA2B1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223120D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086D936A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Förlossningar med sugklocka?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6EBD0719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4C62FC2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3752A914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367837C4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Förlossningar med kejsarsnitt?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D003923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C9CD2E0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5ADA6DBE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92D259A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 xml:space="preserve">Har du genomgått några gynekologiska operationer eller </w:t>
            </w:r>
            <w:r w:rsidRPr="00C9289A">
              <w:rPr>
                <w:rFonts w:ascii="Arial" w:hAnsi="Arial" w:cs="Arial"/>
                <w:b/>
                <w:bCs/>
              </w:rPr>
              <w:br/>
              <w:t>bukoperationer?</w:t>
            </w:r>
          </w:p>
          <w:p w14:paraId="54086DC5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6267FCE6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Vilken/vilka: ……………………    Årtal: …………………….</w:t>
            </w:r>
          </w:p>
          <w:p w14:paraId="4A5DF7B1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11F42FF9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5FE121CC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6FDEA1BB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08B0FBAD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du några andra sjukdomar?</w:t>
            </w:r>
            <w:r w:rsidRPr="00C9289A">
              <w:rPr>
                <w:rFonts w:ascii="Arial" w:hAnsi="Arial" w:cs="Arial"/>
                <w:b/>
                <w:bCs/>
              </w:rPr>
              <w:tab/>
            </w:r>
          </w:p>
          <w:p w14:paraId="08B3D3AC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75CC2D52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Vilken/vilka? ……………………………………………………………...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4F399B4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005C4C10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366B5260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4AEF6B4F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 xml:space="preserve">Använder du mediciner </w:t>
            </w:r>
            <w:r w:rsidRPr="00C9289A">
              <w:rPr>
                <w:rFonts w:ascii="Arial" w:hAnsi="Arial" w:cs="Arial"/>
                <w:b/>
                <w:bCs/>
              </w:rPr>
              <w:br/>
              <w:t>(inklusive p-piller, slidkräm och så vidare)?</w:t>
            </w:r>
          </w:p>
          <w:p w14:paraId="5DF49EF9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  <w:p w14:paraId="0C83982B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Vilka: ………………………………………………………………………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2F7157B4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A3E6311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7573C7B3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4E44067D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  <w:b/>
                <w:bCs/>
              </w:rPr>
              <w:t>Använder du inkontinensskydd?</w:t>
            </w:r>
            <w:r w:rsidRPr="00C9289A">
              <w:rPr>
                <w:rFonts w:ascii="Arial" w:hAnsi="Arial" w:cs="Arial"/>
              </w:rPr>
              <w:tab/>
            </w:r>
          </w:p>
          <w:p w14:paraId="22B9CC8B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4CE8AFE3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Vilken sort? ………………………… Storlek? …………………………...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15B06492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B0EE4FF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55D6C02C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75C11FA6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Har dina urinvägssymtom påverkat din livsföring?</w:t>
            </w:r>
          </w:p>
          <w:p w14:paraId="0CE82CCD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420B73F0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C6B9242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</w:tr>
      <w:tr w:rsidR="00C9289A" w:rsidRPr="00C9289A" w14:paraId="759CB7B0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2A973BCA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</w:rPr>
              <w:t>Minskad fysisk aktivitet, träning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06DD8C21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7C5575FF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5EEF195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183FC51D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Minskat socialt umgänge, </w:t>
            </w:r>
            <w:proofErr w:type="gramStart"/>
            <w:r w:rsidRPr="00C9289A">
              <w:rPr>
                <w:rFonts w:ascii="Arial" w:hAnsi="Arial" w:cs="Arial"/>
              </w:rPr>
              <w:t>t ex</w:t>
            </w:r>
            <w:proofErr w:type="gramEnd"/>
            <w:r w:rsidRPr="00C9289A">
              <w:rPr>
                <w:rFonts w:ascii="Arial" w:hAnsi="Arial" w:cs="Arial"/>
              </w:rPr>
              <w:t xml:space="preserve"> bio, teater, handla</w:t>
            </w:r>
            <w:r w:rsidRPr="00C9289A">
              <w:rPr>
                <w:rFonts w:ascii="Arial" w:hAnsi="Arial" w:cs="Arial"/>
              </w:rPr>
              <w:tab/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6179ABD8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13C27428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8E16C1F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5AB6ACCE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Minskat samliv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2D104636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4624441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78104127" w14:textId="77777777" w:rsidTr="00C74CB0"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6AFDBA6D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Minskad sömn</w:t>
            </w:r>
            <w:r w:rsidRPr="00C9289A">
              <w:rPr>
                <w:rFonts w:ascii="Arial" w:hAnsi="Arial" w:cs="Arial"/>
              </w:rPr>
              <w:tab/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22E5C748" w14:textId="77777777" w:rsidR="00C9289A" w:rsidRPr="00C9289A" w:rsidRDefault="00C9289A" w:rsidP="00C9289A">
            <w:pPr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Nej 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641AED58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48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 xml:space="preserve">Ja </w:t>
            </w:r>
            <w:r w:rsidRPr="00C9289A">
              <w:rPr>
                <w:rFonts w:ascii="Arial" w:hAnsi="Arial" w:cs="Arial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89A">
              <w:rPr>
                <w:rFonts w:ascii="Arial" w:hAnsi="Arial" w:cs="Arial"/>
              </w:rPr>
              <w:instrText xml:space="preserve"> FORMCHECKBOX </w:instrText>
            </w:r>
            <w:r w:rsidR="00F06715">
              <w:rPr>
                <w:rFonts w:ascii="Arial" w:hAnsi="Arial" w:cs="Arial"/>
              </w:rPr>
            </w:r>
            <w:r w:rsidR="00F06715">
              <w:rPr>
                <w:rFonts w:ascii="Arial" w:hAnsi="Arial" w:cs="Arial"/>
              </w:rPr>
              <w:fldChar w:fldCharType="separate"/>
            </w:r>
            <w:r w:rsidRPr="00C9289A">
              <w:rPr>
                <w:rFonts w:ascii="Arial" w:hAnsi="Arial" w:cs="Arial"/>
              </w:rPr>
              <w:fldChar w:fldCharType="end"/>
            </w:r>
          </w:p>
        </w:tc>
      </w:tr>
      <w:tr w:rsidR="00C9289A" w:rsidRPr="00C9289A" w14:paraId="263B482B" w14:textId="77777777" w:rsidTr="00C74CB0">
        <w:trPr>
          <w:trHeight w:val="638"/>
        </w:trPr>
        <w:tc>
          <w:tcPr>
            <w:tcW w:w="8028" w:type="dxa"/>
            <w:tcBorders>
              <w:top w:val="nil"/>
              <w:left w:val="nil"/>
              <w:bottom w:val="nil"/>
              <w:right w:val="nil"/>
            </w:tcBorders>
          </w:tcPr>
          <w:p w14:paraId="22A05C7F" w14:textId="77777777" w:rsidR="00C9289A" w:rsidRPr="00C9289A" w:rsidRDefault="00C9289A" w:rsidP="00C9289A">
            <w:pPr>
              <w:spacing w:after="0" w:line="36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C9289A">
              <w:rPr>
                <w:rFonts w:ascii="Arial" w:hAnsi="Arial" w:cs="Arial"/>
                <w:b/>
                <w:bCs/>
              </w:rPr>
              <w:t>På annat sätt. Hur?</w:t>
            </w:r>
          </w:p>
          <w:p w14:paraId="7D093A31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  <w:p w14:paraId="660A63A2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C9289A">
              <w:rPr>
                <w:rFonts w:ascii="Arial" w:hAnsi="Arial" w:cs="Arial"/>
              </w:rPr>
              <w:t>………………………………………………………………………….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</w:tcPr>
          <w:p w14:paraId="379D252E" w14:textId="77777777" w:rsidR="00C9289A" w:rsidRPr="00C9289A" w:rsidRDefault="00C9289A" w:rsidP="00C9289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2A81BB2" w14:textId="77777777" w:rsidR="00C9289A" w:rsidRPr="00C9289A" w:rsidRDefault="00C9289A" w:rsidP="00C9289A">
            <w:pPr>
              <w:tabs>
                <w:tab w:val="left" w:pos="6804"/>
                <w:tab w:val="left" w:pos="7938"/>
              </w:tabs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9289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DDA77" w14:textId="77777777" w:rsidR="00AA70ED" w:rsidRDefault="00AA70ED">
      <w:r>
        <w:separator/>
      </w:r>
    </w:p>
  </w:endnote>
  <w:endnote w:type="continuationSeparator" w:id="0">
    <w:p w14:paraId="4705D86F" w14:textId="77777777" w:rsidR="00AA70ED" w:rsidRDefault="00AA70ED">
      <w:r>
        <w:continuationSeparator/>
      </w:r>
    </w:p>
  </w:endnote>
  <w:endnote w:type="continuationNotice" w:id="1">
    <w:p w14:paraId="106DEA60" w14:textId="77777777" w:rsidR="00AA70ED" w:rsidRDefault="00AA70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47094" w14:textId="77777777" w:rsidR="00AA70ED" w:rsidRDefault="00AA70ED"/>
  </w:footnote>
  <w:footnote w:type="continuationSeparator" w:id="0">
    <w:p w14:paraId="23DE3324" w14:textId="77777777" w:rsidR="00AA70ED" w:rsidRDefault="00AA70ED">
      <w:r>
        <w:continuationSeparator/>
      </w:r>
    </w:p>
  </w:footnote>
  <w:footnote w:type="continuationNotice" w:id="1">
    <w:p w14:paraId="65FC92BE" w14:textId="77777777" w:rsidR="00AA70ED" w:rsidRDefault="00AA70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2283149">
    <w:abstractNumId w:val="17"/>
  </w:num>
  <w:num w:numId="2" w16cid:durableId="1252542738">
    <w:abstractNumId w:val="14"/>
  </w:num>
  <w:num w:numId="3" w16cid:durableId="690107814">
    <w:abstractNumId w:val="0"/>
  </w:num>
  <w:num w:numId="4" w16cid:durableId="265694919">
    <w:abstractNumId w:val="6"/>
  </w:num>
  <w:num w:numId="5" w16cid:durableId="1212233714">
    <w:abstractNumId w:val="15"/>
  </w:num>
  <w:num w:numId="6" w16cid:durableId="1070661683">
    <w:abstractNumId w:val="2"/>
  </w:num>
  <w:num w:numId="7" w16cid:durableId="1213032639">
    <w:abstractNumId w:val="11"/>
  </w:num>
  <w:num w:numId="8" w16cid:durableId="480075779">
    <w:abstractNumId w:val="8"/>
  </w:num>
  <w:num w:numId="9" w16cid:durableId="2134666613">
    <w:abstractNumId w:val="1"/>
  </w:num>
  <w:num w:numId="10" w16cid:durableId="1009913718">
    <w:abstractNumId w:val="1"/>
  </w:num>
  <w:num w:numId="11" w16cid:durableId="2128892046">
    <w:abstractNumId w:val="3"/>
  </w:num>
  <w:num w:numId="12" w16cid:durableId="778178960">
    <w:abstractNumId w:val="4"/>
  </w:num>
  <w:num w:numId="13" w16cid:durableId="1012996904">
    <w:abstractNumId w:val="13"/>
  </w:num>
  <w:num w:numId="14" w16cid:durableId="180822827">
    <w:abstractNumId w:val="9"/>
  </w:num>
  <w:num w:numId="15" w16cid:durableId="1481533194">
    <w:abstractNumId w:val="7"/>
  </w:num>
  <w:num w:numId="16" w16cid:durableId="433205845">
    <w:abstractNumId w:val="12"/>
  </w:num>
  <w:num w:numId="17" w16cid:durableId="1376734597">
    <w:abstractNumId w:val="5"/>
  </w:num>
  <w:num w:numId="18" w16cid:durableId="942766431">
    <w:abstractNumId w:val="10"/>
  </w:num>
  <w:num w:numId="19" w16cid:durableId="9098462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4BD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62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354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F46"/>
    <w:rsid w:val="002E6F81"/>
    <w:rsid w:val="002F08BA"/>
    <w:rsid w:val="002F2CFF"/>
    <w:rsid w:val="002F568B"/>
    <w:rsid w:val="002F7818"/>
    <w:rsid w:val="003066D0"/>
    <w:rsid w:val="00311401"/>
    <w:rsid w:val="003130D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102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19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0ED"/>
    <w:rsid w:val="00AA767D"/>
    <w:rsid w:val="00AB0CC9"/>
    <w:rsid w:val="00AC3FF6"/>
    <w:rsid w:val="00AD73EC"/>
    <w:rsid w:val="00AE5BC7"/>
    <w:rsid w:val="00AF5AAF"/>
    <w:rsid w:val="00B0343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744"/>
    <w:rsid w:val="00B90054"/>
    <w:rsid w:val="00B92C14"/>
    <w:rsid w:val="00B95BA6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89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B6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1DC"/>
    <w:rsid w:val="00EC0A68"/>
    <w:rsid w:val="00EC5006"/>
    <w:rsid w:val="00ED49C3"/>
    <w:rsid w:val="00ED6CE8"/>
    <w:rsid w:val="00ED7AA6"/>
    <w:rsid w:val="00EE2A56"/>
    <w:rsid w:val="00EE3818"/>
    <w:rsid w:val="00F06715"/>
    <w:rsid w:val="00F22264"/>
    <w:rsid w:val="00F2564D"/>
    <w:rsid w:val="00F35B05"/>
    <w:rsid w:val="00F413D9"/>
    <w:rsid w:val="00F5135F"/>
    <w:rsid w:val="00F51F78"/>
    <w:rsid w:val="00F724C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5A4A10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340</Words>
  <Characters>2932</Characters>
  <Application>Microsoft Office Word</Application>
  <DocSecurity>0</DocSecurity>
  <Lines>24</Lines>
  <Paragraphs>6</Paragraphs>
  <ScaleCrop>false</ScaleCrop>
  <Manager/>
  <Company/>
  <LinksUpToDate>false</LinksUpToDate>
  <CharactersWithSpaces>3266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Inkontinensutredning - svarsformulär</dc:title>
  <dc:subject/>
  <dc:creator>patrik.jens.johansson@vgregion.se</dc:creator>
  <keywords/>
  <lastModifiedBy>Anette Kristensson</lastModifiedBy>
  <revision>16</revision>
  <lastPrinted>2016-03-31T10:56:00.0000000Z</lastPrinted>
  <dcterms:created xsi:type="dcterms:W3CDTF">2024-11-05T06:07:00.0000000Z</dcterms:created>
  <dcterms:modified xsi:type="dcterms:W3CDTF">2024-11-05T09:37:00.0000000Z</dcterms:modified>
</coreProperties>
</file>