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010FD" w14:textId="77777777" w:rsidR="00A6642F" w:rsidRDefault="00A6642F" w:rsidP="00F35B05">
      <w:pPr>
        <w:pStyle w:val="Rubrik2"/>
        <w:sectPr w:rsidR="00A6642F" w:rsidSect="00A6642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4088BB2" w14:textId="08D2B315" w:rsidR="00A6642F" w:rsidRPr="00A6642F" w:rsidRDefault="163AE6E2" w:rsidP="31CAB94F">
      <w:pPr>
        <w:pStyle w:val="Rubrik1"/>
        <w:ind w:right="-994"/>
        <w:rPr>
          <w:rFonts w:ascii="Arial" w:eastAsia="Arial" w:hAnsi="Arial" w:cs="Arial"/>
          <w:szCs w:val="48"/>
        </w:rPr>
      </w:pPr>
      <w:bookmarkStart w:id="1" w:name="_Toc31794314"/>
      <w:r w:rsidRPr="31CAB94F">
        <w:rPr>
          <w:rFonts w:ascii="Arial" w:eastAsia="Arial" w:hAnsi="Arial" w:cs="Arial"/>
          <w:szCs w:val="48"/>
        </w:rPr>
        <w:t>H</w:t>
      </w:r>
      <w:r w:rsidR="00A6642F" w:rsidRPr="31CAB94F">
        <w:rPr>
          <w:rFonts w:ascii="Arial" w:eastAsia="Arial" w:hAnsi="Arial" w:cs="Arial"/>
          <w:szCs w:val="48"/>
        </w:rPr>
        <w:t>epatit smittspårningshandling Indexpatient</w:t>
      </w:r>
      <w:bookmarkEnd w:id="1"/>
    </w:p>
    <w:p w14:paraId="13D791BA" w14:textId="022FD125" w:rsidR="00A6642F" w:rsidRDefault="00A6642F" w:rsidP="31CAB94F">
      <w:pPr>
        <w:spacing w:line="240" w:lineRule="auto"/>
        <w:ind w:left="2608" w:right="0" w:firstLine="1304"/>
        <w:rPr>
          <w:rFonts w:ascii="Arial" w:eastAsia="Arial" w:hAnsi="Arial" w:cs="Arial"/>
          <w:sz w:val="22"/>
          <w:szCs w:val="22"/>
        </w:rPr>
      </w:pPr>
      <w:bookmarkStart w:id="2" w:name="_Toc31794315"/>
      <w:r w:rsidRPr="31CAB94F">
        <w:rPr>
          <w:rFonts w:ascii="Arial" w:eastAsia="Arial" w:hAnsi="Arial" w:cs="Arial"/>
          <w:sz w:val="22"/>
          <w:szCs w:val="22"/>
        </w:rPr>
        <w:t>Smittspårningshandling Nr…………/…………</w:t>
      </w:r>
      <w:bookmarkEnd w:id="2"/>
    </w:p>
    <w:tbl>
      <w:tblPr>
        <w:tblW w:w="9752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8"/>
        <w:gridCol w:w="6634"/>
      </w:tblGrid>
      <w:tr w:rsidR="00A6642F" w:rsidRPr="00A6642F" w14:paraId="2A6969B0" w14:textId="77777777" w:rsidTr="002904AC">
        <w:trPr>
          <w:trHeight w:val="2226"/>
        </w:trPr>
        <w:tc>
          <w:tcPr>
            <w:tcW w:w="3118" w:type="dxa"/>
            <w:shd w:val="clear" w:color="auto" w:fill="auto"/>
          </w:tcPr>
          <w:p w14:paraId="66BFBF57" w14:textId="04D980C0" w:rsidR="00A57DBA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  <w:bookmarkStart w:id="3" w:name="_Toc31794316"/>
            <w:r w:rsidRPr="563BA9FF">
              <w:rPr>
                <w:rFonts w:ascii="Arial" w:eastAsia="Arial" w:hAnsi="Arial" w:cs="Arial"/>
                <w:sz w:val="22"/>
                <w:szCs w:val="22"/>
              </w:rPr>
              <w:t>Infektions</w:t>
            </w:r>
            <w:r w:rsidR="005D1E17" w:rsidRPr="563BA9FF">
              <w:rPr>
                <w:rFonts w:ascii="Arial" w:eastAsia="Arial" w:hAnsi="Arial" w:cs="Arial"/>
                <w:sz w:val="22"/>
                <w:szCs w:val="22"/>
              </w:rPr>
              <w:t>mottagning</w:t>
            </w:r>
          </w:p>
          <w:p w14:paraId="3FC65136" w14:textId="77777777" w:rsidR="00A57DBA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  <w:r w:rsidRPr="563BA9FF">
              <w:rPr>
                <w:rFonts w:ascii="Arial" w:eastAsia="Arial" w:hAnsi="Arial" w:cs="Arial"/>
                <w:sz w:val="22"/>
                <w:szCs w:val="22"/>
              </w:rPr>
              <w:t>Södra Älvsborgs Sjukhus</w:t>
            </w:r>
          </w:p>
          <w:p w14:paraId="749CE062" w14:textId="77777777" w:rsidR="00A57DBA" w:rsidRDefault="00A57DBA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  <w:r w:rsidRPr="563BA9FF">
              <w:rPr>
                <w:rFonts w:ascii="Arial" w:eastAsia="Arial" w:hAnsi="Arial" w:cs="Arial"/>
                <w:sz w:val="22"/>
                <w:szCs w:val="22"/>
              </w:rPr>
              <w:t>5</w:t>
            </w:r>
            <w:r w:rsidR="00A6642F" w:rsidRPr="563BA9FF">
              <w:rPr>
                <w:rFonts w:ascii="Arial" w:eastAsia="Arial" w:hAnsi="Arial" w:cs="Arial"/>
                <w:sz w:val="22"/>
                <w:szCs w:val="22"/>
              </w:rPr>
              <w:t>01 82 Borås</w:t>
            </w:r>
          </w:p>
          <w:p w14:paraId="1B573B9C" w14:textId="5A93D69B" w:rsidR="00A6642F" w:rsidRPr="00A6642F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  <w:r w:rsidRPr="563BA9FF">
              <w:rPr>
                <w:rFonts w:ascii="Arial" w:eastAsia="Arial" w:hAnsi="Arial" w:cs="Arial"/>
                <w:sz w:val="22"/>
                <w:szCs w:val="22"/>
              </w:rPr>
              <w:t>Tfn 033- 616 25 80</w:t>
            </w:r>
            <w:bookmarkEnd w:id="3"/>
          </w:p>
        </w:tc>
        <w:tc>
          <w:tcPr>
            <w:tcW w:w="6634" w:type="dxa"/>
            <w:shd w:val="clear" w:color="auto" w:fill="auto"/>
          </w:tcPr>
          <w:p w14:paraId="7C96962D" w14:textId="77777777" w:rsidR="00A6642F" w:rsidRPr="00A6642F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  <w:bookmarkStart w:id="4" w:name="_Toc31794317"/>
            <w:r w:rsidRPr="563BA9FF">
              <w:rPr>
                <w:rFonts w:ascii="Arial" w:eastAsia="Arial" w:hAnsi="Arial" w:cs="Arial"/>
                <w:sz w:val="22"/>
                <w:szCs w:val="22"/>
              </w:rPr>
              <w:t>Personuppgift:</w:t>
            </w:r>
            <w:bookmarkEnd w:id="4"/>
          </w:p>
          <w:p w14:paraId="380C39A1" w14:textId="77777777" w:rsidR="00A6642F" w:rsidRPr="00A6642F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</w:p>
          <w:p w14:paraId="480BA3F0" w14:textId="77777777" w:rsidR="00A6642F" w:rsidRPr="00A6642F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</w:p>
          <w:p w14:paraId="019D0ED9" w14:textId="77777777" w:rsidR="00A6642F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</w:p>
          <w:p w14:paraId="25BFC636" w14:textId="77777777" w:rsidR="00E47754" w:rsidRPr="00A6642F" w:rsidRDefault="00E47754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</w:p>
          <w:p w14:paraId="5C4DA96C" w14:textId="495A413F" w:rsidR="00A6642F" w:rsidRPr="00A6642F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  <w:bookmarkStart w:id="5" w:name="_Toc31794318"/>
            <w:r w:rsidRPr="563BA9FF">
              <w:rPr>
                <w:rFonts w:ascii="Arial" w:eastAsia="Arial" w:hAnsi="Arial" w:cs="Arial"/>
                <w:sz w:val="22"/>
                <w:szCs w:val="22"/>
              </w:rPr>
              <w:t>Tolkbehov:</w:t>
            </w:r>
            <w:r w:rsidR="00E47754" w:rsidRPr="563BA9FF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 w:rsidRPr="563BA9FF">
              <w:rPr>
                <w:rFonts w:ascii="Arial" w:eastAsia="Arial" w:hAnsi="Arial" w:cs="Arial"/>
                <w:sz w:val="22"/>
                <w:szCs w:val="22"/>
              </w:rPr>
              <w:t>………</w:t>
            </w:r>
            <w:r w:rsidR="00E47754" w:rsidRPr="563BA9FF">
              <w:rPr>
                <w:rFonts w:ascii="Arial" w:eastAsia="Arial" w:hAnsi="Arial" w:cs="Arial"/>
                <w:sz w:val="22"/>
                <w:szCs w:val="22"/>
              </w:rPr>
              <w:t>……</w:t>
            </w:r>
            <w:r w:rsidRPr="563BA9FF">
              <w:rPr>
                <w:rFonts w:ascii="Arial" w:eastAsia="Arial" w:hAnsi="Arial" w:cs="Arial"/>
                <w:sz w:val="22"/>
                <w:szCs w:val="22"/>
              </w:rPr>
              <w:t>Språk:</w:t>
            </w:r>
            <w:r w:rsidR="00E47754" w:rsidRPr="563BA9FF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 w:rsidRPr="563BA9FF">
              <w:rPr>
                <w:rFonts w:ascii="Arial" w:eastAsia="Arial" w:hAnsi="Arial" w:cs="Arial"/>
                <w:sz w:val="22"/>
                <w:szCs w:val="22"/>
              </w:rPr>
              <w:t>………………</w:t>
            </w:r>
            <w:bookmarkEnd w:id="5"/>
            <w:r w:rsidR="00E47754" w:rsidRPr="563BA9FF">
              <w:rPr>
                <w:rFonts w:ascii="Arial" w:eastAsia="Arial" w:hAnsi="Arial" w:cs="Arial"/>
                <w:sz w:val="22"/>
                <w:szCs w:val="22"/>
              </w:rPr>
              <w:t>……</w:t>
            </w:r>
          </w:p>
        </w:tc>
      </w:tr>
    </w:tbl>
    <w:p w14:paraId="440436E8" w14:textId="77777777" w:rsidR="00B44031" w:rsidRPr="00B44031" w:rsidRDefault="00B44031" w:rsidP="563BA9FF">
      <w:pPr>
        <w:spacing w:line="240" w:lineRule="auto"/>
        <w:ind w:left="284" w:right="0"/>
        <w:rPr>
          <w:rFonts w:ascii="Arial" w:eastAsia="Arial" w:hAnsi="Arial" w:cs="Arial"/>
          <w:b/>
          <w:bCs/>
          <w:sz w:val="22"/>
          <w:szCs w:val="22"/>
        </w:rPr>
      </w:pPr>
      <w:bookmarkStart w:id="6" w:name="_Toc31794319"/>
    </w:p>
    <w:p w14:paraId="4184C5D4" w14:textId="3A6807E9" w:rsidR="00A6642F" w:rsidRPr="00A6642F" w:rsidRDefault="00A6642F" w:rsidP="563BA9FF">
      <w:pPr>
        <w:spacing w:line="240" w:lineRule="auto"/>
        <w:ind w:left="284" w:right="0"/>
        <w:rPr>
          <w:rFonts w:ascii="Arial" w:eastAsia="Arial" w:hAnsi="Arial" w:cs="Arial"/>
          <w:b/>
          <w:bCs/>
          <w:sz w:val="22"/>
          <w:szCs w:val="22"/>
        </w:rPr>
      </w:pPr>
      <w:r w:rsidRPr="563BA9FF">
        <w:rPr>
          <w:rFonts w:ascii="Arial" w:eastAsia="Arial" w:hAnsi="Arial" w:cs="Arial"/>
          <w:b/>
          <w:bCs/>
          <w:sz w:val="22"/>
          <w:szCs w:val="22"/>
        </w:rPr>
        <w:t>Ansvarig smittspårare: ……………………………………….</w:t>
      </w:r>
      <w:bookmarkEnd w:id="6"/>
    </w:p>
    <w:p w14:paraId="1DA61EA0" w14:textId="77777777" w:rsidR="00A6642F" w:rsidRPr="00A6642F" w:rsidRDefault="00A6642F" w:rsidP="563BA9FF">
      <w:pPr>
        <w:spacing w:line="240" w:lineRule="auto"/>
        <w:ind w:left="284" w:right="0"/>
        <w:rPr>
          <w:rFonts w:ascii="Arial" w:eastAsia="Arial" w:hAnsi="Arial" w:cs="Arial"/>
          <w:b/>
          <w:bCs/>
          <w:sz w:val="22"/>
          <w:szCs w:val="22"/>
        </w:rPr>
      </w:pPr>
      <w:bookmarkStart w:id="7" w:name="_Toc31794320"/>
      <w:r w:rsidRPr="563BA9FF">
        <w:rPr>
          <w:rFonts w:ascii="Arial" w:eastAsia="Arial" w:hAnsi="Arial" w:cs="Arial"/>
          <w:b/>
          <w:bCs/>
          <w:sz w:val="22"/>
          <w:szCs w:val="22"/>
        </w:rPr>
        <w:t>Patientansvarig läkare: ……………………………………….</w:t>
      </w:r>
      <w:bookmarkEnd w:id="7"/>
    </w:p>
    <w:p w14:paraId="0BE01321" w14:textId="59186651" w:rsidR="00A6642F" w:rsidRPr="00A6642F" w:rsidRDefault="00A6642F" w:rsidP="31CAB94F">
      <w:pPr>
        <w:spacing w:line="240" w:lineRule="auto"/>
        <w:ind w:left="284" w:right="0"/>
        <w:rPr>
          <w:rFonts w:ascii="Arial" w:eastAsia="Arial" w:hAnsi="Arial" w:cs="Arial"/>
          <w:b/>
          <w:bCs/>
          <w:sz w:val="22"/>
          <w:szCs w:val="22"/>
        </w:rPr>
      </w:pPr>
      <w:bookmarkStart w:id="8" w:name="_Toc31794321"/>
      <w:r w:rsidRPr="31CAB94F">
        <w:rPr>
          <w:rFonts w:ascii="Arial" w:eastAsia="Arial" w:hAnsi="Arial" w:cs="Arial"/>
          <w:b/>
          <w:bCs/>
          <w:sz w:val="22"/>
          <w:szCs w:val="22"/>
        </w:rPr>
        <w:t>Påbörjad: ……………………….</w:t>
      </w:r>
      <w:bookmarkEnd w:id="8"/>
      <w:r w:rsidR="00E47754" w:rsidRPr="31CAB94F">
        <w:rPr>
          <w:rFonts w:ascii="Arial" w:eastAsia="Arial" w:hAnsi="Arial" w:cs="Arial"/>
          <w:b/>
          <w:bCs/>
          <w:sz w:val="22"/>
          <w:szCs w:val="22"/>
        </w:rPr>
        <w:t xml:space="preserve"> </w:t>
      </w:r>
    </w:p>
    <w:p w14:paraId="36C6ABF9" w14:textId="7A95F748" w:rsidR="00A6642F" w:rsidRPr="00A6642F" w:rsidRDefault="00A6642F" w:rsidP="563BA9FF">
      <w:pPr>
        <w:spacing w:line="240" w:lineRule="auto"/>
        <w:ind w:left="284" w:right="0"/>
        <w:rPr>
          <w:rFonts w:ascii="Arial" w:eastAsia="Arial" w:hAnsi="Arial" w:cs="Arial"/>
          <w:b/>
          <w:bCs/>
          <w:sz w:val="22"/>
          <w:szCs w:val="22"/>
        </w:rPr>
      </w:pPr>
      <w:bookmarkStart w:id="9" w:name="_Toc31794322"/>
      <w:r w:rsidRPr="31CAB94F">
        <w:rPr>
          <w:rFonts w:ascii="Arial" w:eastAsia="Arial" w:hAnsi="Arial" w:cs="Arial"/>
          <w:b/>
          <w:bCs/>
          <w:sz w:val="22"/>
          <w:szCs w:val="22"/>
        </w:rPr>
        <w:t>Avslutad</w:t>
      </w:r>
      <w:r w:rsidRPr="31CAB94F">
        <w:rPr>
          <w:rFonts w:ascii="Arial" w:eastAsia="Arial" w:hAnsi="Arial" w:cs="Arial"/>
          <w:sz w:val="22"/>
          <w:szCs w:val="22"/>
        </w:rPr>
        <w:t xml:space="preserve">: </w:t>
      </w:r>
      <w:bookmarkEnd w:id="9"/>
      <w:r w:rsidR="00BD08DA" w:rsidRPr="31CAB94F">
        <w:rPr>
          <w:rFonts w:ascii="Arial" w:eastAsia="Arial" w:hAnsi="Arial" w:cs="Arial"/>
          <w:b/>
          <w:bCs/>
          <w:sz w:val="22"/>
          <w:szCs w:val="22"/>
        </w:rPr>
        <w:t>……………………….</w:t>
      </w: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0"/>
      </w:tblGrid>
      <w:tr w:rsidR="00A6642F" w:rsidRPr="00A6642F" w14:paraId="07C04437" w14:textId="77777777" w:rsidTr="31CAB94F">
        <w:tc>
          <w:tcPr>
            <w:tcW w:w="8640" w:type="dxa"/>
            <w:shd w:val="clear" w:color="auto" w:fill="auto"/>
          </w:tcPr>
          <w:p w14:paraId="2EA0FEA0" w14:textId="77777777" w:rsidR="00A6642F" w:rsidRPr="00A6642F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bookmarkStart w:id="10" w:name="_Toc31794323"/>
            <w:r w:rsidRPr="563BA9FF">
              <w:rPr>
                <w:rFonts w:ascii="Arial" w:eastAsia="Arial" w:hAnsi="Arial" w:cs="Arial"/>
                <w:b/>
                <w:bCs/>
                <w:sz w:val="22"/>
                <w:szCs w:val="22"/>
              </w:rPr>
              <w:t>Diagnos</w:t>
            </w:r>
            <w:bookmarkEnd w:id="10"/>
          </w:p>
          <w:p w14:paraId="7154FA57" w14:textId="652705F4" w:rsidR="00A6642F" w:rsidRPr="00A6642F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  <w:bookmarkStart w:id="11" w:name="_Toc31794324"/>
            <w:r w:rsidRPr="563BA9FF">
              <w:rPr>
                <w:rFonts w:ascii="Arial" w:eastAsia="Arial" w:hAnsi="Arial" w:cs="Arial"/>
                <w:sz w:val="22"/>
                <w:szCs w:val="22"/>
              </w:rPr>
              <w:t xml:space="preserve">Hepatit: </w:t>
            </w:r>
            <w:r w:rsidR="00E47754" w:rsidRPr="563BA9FF">
              <w:rPr>
                <w:rFonts w:ascii="Arial" w:eastAsia="Arial" w:hAnsi="Arial" w:cs="Arial"/>
                <w:sz w:val="22"/>
                <w:szCs w:val="22"/>
              </w:rPr>
              <w:t>………………</w:t>
            </w:r>
            <w:r w:rsidRPr="563BA9FF">
              <w:rPr>
                <w:rFonts w:ascii="Arial" w:eastAsia="Arial" w:hAnsi="Arial" w:cs="Arial"/>
                <w:sz w:val="22"/>
                <w:szCs w:val="22"/>
              </w:rPr>
              <w:t>.</w:t>
            </w:r>
            <w:bookmarkEnd w:id="11"/>
          </w:p>
          <w:p w14:paraId="7CD55636" w14:textId="79CD0D7F" w:rsidR="00A6642F" w:rsidRPr="00A6642F" w:rsidRDefault="00A6642F" w:rsidP="31CAB94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  <w:bookmarkStart w:id="12" w:name="_Toc31794325"/>
            <w:r w:rsidRPr="31CAB94F">
              <w:rPr>
                <w:rFonts w:ascii="Arial" w:eastAsia="Arial" w:hAnsi="Arial" w:cs="Arial"/>
                <w:sz w:val="22"/>
                <w:szCs w:val="22"/>
              </w:rPr>
              <w:t>Diagnos datum: ……</w:t>
            </w:r>
            <w:r w:rsidR="00E47754" w:rsidRPr="31CAB94F">
              <w:rPr>
                <w:rFonts w:ascii="Arial" w:eastAsia="Arial" w:hAnsi="Arial" w:cs="Arial"/>
                <w:sz w:val="22"/>
                <w:szCs w:val="22"/>
              </w:rPr>
              <w:t>…………</w:t>
            </w:r>
            <w:bookmarkStart w:id="13" w:name="_Toc31794326"/>
            <w:bookmarkEnd w:id="12"/>
            <w:r w:rsidR="00E47754" w:rsidRPr="31CAB94F">
              <w:rPr>
                <w:rFonts w:ascii="Arial" w:eastAsia="Arial" w:hAnsi="Arial" w:cs="Arial"/>
                <w:sz w:val="22"/>
                <w:szCs w:val="22"/>
              </w:rPr>
              <w:t>……</w:t>
            </w:r>
          </w:p>
          <w:p w14:paraId="1007BCF3" w14:textId="3AF1E8BF" w:rsidR="00A6642F" w:rsidRPr="00A6642F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  <w:r w:rsidRPr="31CAB94F">
              <w:rPr>
                <w:rFonts w:ascii="Arial" w:eastAsia="Arial" w:hAnsi="Arial" w:cs="Arial"/>
                <w:sz w:val="22"/>
                <w:szCs w:val="22"/>
              </w:rPr>
              <w:t>Troligt smittdatum: …………….</w:t>
            </w:r>
            <w:bookmarkEnd w:id="13"/>
          </w:p>
          <w:p w14:paraId="597DDCA2" w14:textId="7A8720A2" w:rsidR="00A6642F" w:rsidRPr="00E47754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  <w:bookmarkStart w:id="14" w:name="_Toc31794327"/>
            <w:r w:rsidRPr="563BA9FF">
              <w:rPr>
                <w:rFonts w:ascii="Arial" w:eastAsia="Arial" w:hAnsi="Arial" w:cs="Arial"/>
                <w:sz w:val="22"/>
                <w:szCs w:val="22"/>
              </w:rPr>
              <w:t xml:space="preserve">Antal provtagna </w:t>
            </w:r>
            <w:r w:rsidR="00E47754" w:rsidRPr="563BA9FF">
              <w:rPr>
                <w:rFonts w:ascii="Arial" w:eastAsia="Arial" w:hAnsi="Arial" w:cs="Arial"/>
                <w:sz w:val="22"/>
                <w:szCs w:val="22"/>
              </w:rPr>
              <w:t>kontakter</w:t>
            </w:r>
            <w:r w:rsidR="00E47754" w:rsidRPr="563BA9FF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: </w:t>
            </w:r>
            <w:r w:rsidRPr="563BA9FF">
              <w:rPr>
                <w:rFonts w:ascii="Arial" w:eastAsia="Arial" w:hAnsi="Arial" w:cs="Arial"/>
                <w:sz w:val="22"/>
                <w:szCs w:val="22"/>
              </w:rPr>
              <w:t>…………………………….</w:t>
            </w:r>
            <w:bookmarkEnd w:id="14"/>
          </w:p>
          <w:p w14:paraId="4C861827" w14:textId="77777777" w:rsidR="00A6642F" w:rsidRPr="00A6642F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37977A1E" w14:textId="77777777" w:rsidR="00A6642F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bookmarkStart w:id="15" w:name="_Toc31794328"/>
            <w:r w:rsidRPr="563BA9FF">
              <w:rPr>
                <w:rFonts w:ascii="Arial" w:eastAsia="Arial" w:hAnsi="Arial" w:cs="Arial"/>
                <w:b/>
                <w:bCs/>
                <w:sz w:val="22"/>
                <w:szCs w:val="22"/>
              </w:rPr>
              <w:t>Övrigt</w:t>
            </w:r>
            <w:bookmarkEnd w:id="15"/>
          </w:p>
          <w:p w14:paraId="334305C6" w14:textId="77777777" w:rsidR="00B44031" w:rsidRDefault="00B44031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0F4D36A1" w14:textId="77777777" w:rsidR="00B44031" w:rsidRDefault="00B44031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4934B215" w14:textId="77777777" w:rsidR="00A6642F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</w:p>
          <w:p w14:paraId="05A099A9" w14:textId="77777777" w:rsidR="00A6642F" w:rsidRPr="00A6642F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</w:p>
          <w:p w14:paraId="7D33AD8D" w14:textId="77777777" w:rsidR="00A6642F" w:rsidRPr="00A6642F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</w:p>
          <w:p w14:paraId="020B54C9" w14:textId="77777777" w:rsidR="00A6642F" w:rsidRPr="00A6642F" w:rsidRDefault="00A6642F" w:rsidP="563BA9FF">
            <w:pPr>
              <w:spacing w:line="240" w:lineRule="auto"/>
              <w:ind w:left="284" w:right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bookmarkEnd w:id="0"/>
    </w:tbl>
    <w:p w14:paraId="76B9F95B" w14:textId="24513497" w:rsidR="00536A5A" w:rsidRPr="00536A5A" w:rsidRDefault="00536A5A" w:rsidP="00BD08DA">
      <w:pPr>
        <w:spacing w:after="0" w:line="240" w:lineRule="auto"/>
        <w:ind w:left="0" w:right="0"/>
      </w:pPr>
    </w:p>
    <w:sectPr w:rsidR="00536A5A" w:rsidRPr="00536A5A" w:rsidSect="00A6642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F6D7B9" w14:textId="77777777" w:rsidR="008B091A" w:rsidRDefault="008B091A">
      <w:r>
        <w:separator/>
      </w:r>
    </w:p>
  </w:endnote>
  <w:endnote w:type="continuationSeparator" w:id="0">
    <w:p w14:paraId="15FCE17C" w14:textId="77777777" w:rsidR="008B091A" w:rsidRDefault="008B091A">
      <w:r>
        <w:continuationSeparator/>
      </w:r>
    </w:p>
  </w:endnote>
  <w:endnote w:type="continuationNotice" w:id="1">
    <w:p w14:paraId="6FC92C7C" w14:textId="77777777" w:rsidR="008B091A" w:rsidRDefault="008B091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8654F6" w14:textId="77777777" w:rsidR="008B091A" w:rsidRDefault="008B091A"/>
  </w:footnote>
  <w:footnote w:type="continuationSeparator" w:id="0">
    <w:p w14:paraId="7FA4A818" w14:textId="77777777" w:rsidR="008B091A" w:rsidRDefault="008B091A">
      <w:r>
        <w:continuationSeparator/>
      </w:r>
    </w:p>
  </w:footnote>
  <w:footnote w:type="continuationNotice" w:id="1">
    <w:p w14:paraId="06149B20" w14:textId="77777777" w:rsidR="008B091A" w:rsidRDefault="008B091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38908496">
    <w:abstractNumId w:val="17"/>
  </w:num>
  <w:num w:numId="2" w16cid:durableId="1431126444">
    <w:abstractNumId w:val="14"/>
  </w:num>
  <w:num w:numId="3" w16cid:durableId="1400011475">
    <w:abstractNumId w:val="0"/>
  </w:num>
  <w:num w:numId="4" w16cid:durableId="380520396">
    <w:abstractNumId w:val="6"/>
  </w:num>
  <w:num w:numId="5" w16cid:durableId="45225702">
    <w:abstractNumId w:val="15"/>
  </w:num>
  <w:num w:numId="6" w16cid:durableId="1897013783">
    <w:abstractNumId w:val="2"/>
  </w:num>
  <w:num w:numId="7" w16cid:durableId="1068648396">
    <w:abstractNumId w:val="11"/>
  </w:num>
  <w:num w:numId="8" w16cid:durableId="684944592">
    <w:abstractNumId w:val="8"/>
  </w:num>
  <w:num w:numId="9" w16cid:durableId="1581021048">
    <w:abstractNumId w:val="1"/>
  </w:num>
  <w:num w:numId="10" w16cid:durableId="1359702781">
    <w:abstractNumId w:val="1"/>
  </w:num>
  <w:num w:numId="11" w16cid:durableId="741683163">
    <w:abstractNumId w:val="3"/>
  </w:num>
  <w:num w:numId="12" w16cid:durableId="516118836">
    <w:abstractNumId w:val="4"/>
  </w:num>
  <w:num w:numId="13" w16cid:durableId="839199381">
    <w:abstractNumId w:val="13"/>
  </w:num>
  <w:num w:numId="14" w16cid:durableId="653489232">
    <w:abstractNumId w:val="9"/>
  </w:num>
  <w:num w:numId="15" w16cid:durableId="908809138">
    <w:abstractNumId w:val="7"/>
  </w:num>
  <w:num w:numId="16" w16cid:durableId="24869689">
    <w:abstractNumId w:val="12"/>
  </w:num>
  <w:num w:numId="17" w16cid:durableId="140002835">
    <w:abstractNumId w:val="5"/>
  </w:num>
  <w:num w:numId="18" w16cid:durableId="1196698203">
    <w:abstractNumId w:val="10"/>
  </w:num>
  <w:num w:numId="19" w16cid:durableId="84228610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4AC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1439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DAB"/>
    <w:rsid w:val="005D0B0C"/>
    <w:rsid w:val="005D1E17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091A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DBA"/>
    <w:rsid w:val="00A65FD4"/>
    <w:rsid w:val="00A6642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4031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8D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775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459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63AE6E2"/>
    <w:rsid w:val="23F6F90D"/>
    <w:rsid w:val="31CAB94F"/>
    <w:rsid w:val="43DB51EF"/>
    <w:rsid w:val="563BA9F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73</Words>
  <Characters>393</Characters>
  <Application>Microsoft Office Word</Application>
  <DocSecurity>0</DocSecurity>
  <Lines>3</Lines>
  <Paragraphs>1</Paragraphs>
  <ScaleCrop>false</ScaleCrop>
  <Manager/>
  <Company/>
  <LinksUpToDate>false</LinksUpToDate>
  <CharactersWithSpaces>465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- smittspårning, Indexpatient</dc:title>
  <dc:subject/>
  <dc:creator>patrik.jens.johansson@vgregion.se</dc:creator>
  <keywords/>
  <lastModifiedBy>Christina Björling</lastModifiedBy>
  <revision>11</revision>
  <lastPrinted>2023-03-22T15:26:00.0000000Z</lastPrinted>
  <dcterms:created xsi:type="dcterms:W3CDTF">2022-03-23T08:07:00.0000000Z</dcterms:created>
  <dcterms:modified xsi:type="dcterms:W3CDTF">2025-03-31T07:44:00.0000000Z</dcterms:modified>
</coreProperties>
</file>