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8A6347" w14:paraId="061914D4" w14:textId="0BADEE54">
      <w:pPr>
        <w:pStyle w:val="Rubrik1"/>
      </w:pPr>
      <w:r>
        <w:t>Buk- DT-undersökning inom radiologi</w:t>
      </w:r>
      <w:r w:rsidR="34D3A140">
        <w:t xml:space="preserve"> </w:t>
      </w:r>
      <w:r>
        <w:t>Borås och Skene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60183294" w:id="2"/>
      <w:bookmarkEnd w:id="0"/>
      <w:r>
        <w:t>Förändringar sedan föregående version</w:t>
      </w:r>
      <w:bookmarkEnd w:id="1"/>
      <w:bookmarkEnd w:id="2"/>
    </w:p>
    <w:p w:rsidR="4CC17634" w:rsidP="4E720769" w:rsidRDefault="4CC17634" w14:paraId="6D77ABCF" w14:textId="42903FFE">
      <w:pPr>
        <w:rPr>
          <w:color w:val="000000" w:themeColor="text2"/>
        </w:rPr>
      </w:pPr>
      <w:r w:rsidRPr="5CA8D6C4" w:rsidR="4CC17634">
        <w:rPr>
          <w:color w:val="000000" w:themeColor="text2" w:themeTint="FF" w:themeShade="FF"/>
        </w:rPr>
        <w:t>Kontrastbyte,</w:t>
      </w:r>
      <w:r w:rsidRPr="5CA8D6C4" w:rsidR="3907A65E">
        <w:rPr>
          <w:color w:val="000000" w:themeColor="text2" w:themeTint="FF" w:themeShade="FF"/>
        </w:rPr>
        <w:t xml:space="preserve"> </w:t>
      </w:r>
      <w:r w:rsidRPr="5CA8D6C4" w:rsidR="3907A65E">
        <w:rPr>
          <w:color w:val="000000" w:themeColor="text2" w:themeTint="FF" w:themeShade="FF"/>
        </w:rPr>
        <w:t>Iomeron</w:t>
      </w:r>
      <w:r w:rsidRPr="5CA8D6C4" w:rsidR="4CC17634">
        <w:rPr>
          <w:color w:val="000000" w:themeColor="text2" w:themeTint="FF" w:themeShade="FF"/>
        </w:rPr>
        <w:t xml:space="preserve"> 350 har bytt till </w:t>
      </w:r>
      <w:r w:rsidRPr="5CA8D6C4" w:rsidR="12EDAFDA">
        <w:rPr>
          <w:color w:val="000000" w:themeColor="text2" w:themeTint="FF" w:themeShade="FF"/>
        </w:rPr>
        <w:t xml:space="preserve">Omipauqe </w:t>
      </w:r>
      <w:r w:rsidRPr="5CA8D6C4" w:rsidR="4CC17634">
        <w:rPr>
          <w:color w:val="000000" w:themeColor="text2" w:themeTint="FF" w:themeShade="FF"/>
        </w:rPr>
        <w:t xml:space="preserve"> 350</w:t>
      </w:r>
      <w:r w:rsidRPr="5CA8D6C4" w:rsidR="7DB30B6A">
        <w:rPr>
          <w:color w:val="000000" w:themeColor="text2" w:themeTint="FF" w:themeShade="FF"/>
        </w:rPr>
        <w:t xml:space="preserve">. </w:t>
      </w:r>
      <w:r w:rsidRPr="5CA8D6C4" w:rsidR="591B73FF">
        <w:rPr>
          <w:color w:val="000000" w:themeColor="text2" w:themeTint="FF" w:themeShade="FF"/>
        </w:rPr>
        <w:t>Kodjusteringar.</w:t>
      </w:r>
      <w:r w:rsidRPr="5CA8D6C4" w:rsidR="5A7573E1">
        <w:rPr>
          <w:color w:val="000000" w:themeColor="text2" w:themeTint="FF" w:themeShade="FF"/>
        </w:rPr>
        <w:t xml:space="preserve"> 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60183295" w:id="4"/>
      <w:bookmarkStart w:name="_Toc72840807" w:id="5"/>
      <w:r>
        <w:t>Sammanfattning</w:t>
      </w:r>
      <w:bookmarkEnd w:id="3"/>
      <w:bookmarkEnd w:id="4"/>
    </w:p>
    <w:p w:rsidRPr="000C353B" w:rsidR="000C353B" w:rsidP="00F75702" w:rsidRDefault="000C353B" w14:paraId="18D25B1E" w14:textId="77777777">
      <w:r w:rsidRPr="000C353B">
        <w:t>Beskrivning av DT-undersökningar buk, för röntgensjuksköterska inom radiologi Borås och Skene.</w:t>
      </w:r>
    </w:p>
    <w:p w:rsidRPr="00B405A1" w:rsidR="00B405A1" w:rsidP="00FF4DFB" w:rsidRDefault="00B405A1" w14:paraId="427D2035" w14:textId="1FFB65A0">
      <w:pPr>
        <w:pStyle w:val="Rubrik1"/>
      </w:pPr>
      <w:r>
        <w:t>Innehållsförteckning</w:t>
      </w:r>
    </w:p>
    <w:p w:rsidR="004C0BAA" w:rsidRDefault="000C353B" w14:paraId="1AC4127A" w14:textId="55FA7A2F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\o "2-3" \h \z \u \t "Rubrik;1" </w:instrText>
      </w:r>
      <w:r>
        <w:fldChar w:fldCharType="separate"/>
      </w:r>
      <w:hyperlink w:history="1" w:anchor="_Toc160183294">
        <w:r w:rsidRPr="00A75D36" w:rsidR="004C0BAA">
          <w:rPr>
            <w:rStyle w:val="Hyperlnk"/>
            <w:rFonts w:eastAsia="MS Gothic"/>
            <w:noProof/>
          </w:rPr>
          <w:t>Förändringar sedan föregående version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_Toc160183294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1</w:t>
        </w:r>
        <w:r w:rsidR="004C0BAA">
          <w:rPr>
            <w:noProof/>
            <w:webHidden/>
          </w:rPr>
          <w:fldChar w:fldCharType="end"/>
        </w:r>
      </w:hyperlink>
    </w:p>
    <w:p w:rsidR="004C0BAA" w:rsidRDefault="00000000" w14:paraId="6F05A14B" w14:textId="56A8509C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0183295">
        <w:r w:rsidRPr="00A75D36" w:rsidR="004C0BAA">
          <w:rPr>
            <w:rStyle w:val="Hyperlnk"/>
            <w:rFonts w:eastAsia="MS Gothic"/>
            <w:noProof/>
          </w:rPr>
          <w:t>Sammanfattning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_Toc160183295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1</w:t>
        </w:r>
        <w:r w:rsidR="004C0BAA">
          <w:rPr>
            <w:noProof/>
            <w:webHidden/>
          </w:rPr>
          <w:fldChar w:fldCharType="end"/>
        </w:r>
      </w:hyperlink>
    </w:p>
    <w:p w:rsidR="004C0BAA" w:rsidRDefault="00000000" w14:paraId="4609A552" w14:textId="3CC78BB0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0183296">
        <w:r w:rsidRPr="00A75D36" w:rsidR="004C0BAA">
          <w:rPr>
            <w:rStyle w:val="Hyperlnk"/>
            <w:rFonts w:eastAsia="MS Gothic"/>
            <w:noProof/>
          </w:rPr>
          <w:t>Förutsättningar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_Toc160183296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3</w:t>
        </w:r>
        <w:r w:rsidR="004C0BAA">
          <w:rPr>
            <w:noProof/>
            <w:webHidden/>
          </w:rPr>
          <w:fldChar w:fldCharType="end"/>
        </w:r>
      </w:hyperlink>
    </w:p>
    <w:p w:rsidR="004C0BAA" w:rsidRDefault="00000000" w14:paraId="7B1803FE" w14:textId="78B089D4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0183297">
        <w:r w:rsidRPr="00A75D36" w:rsidR="004C0BAA">
          <w:rPr>
            <w:rStyle w:val="Hyperlnk"/>
            <w:rFonts w:eastAsia="MS Gothic"/>
            <w:noProof/>
          </w:rPr>
          <w:t>Generella förberedelser och riktlinjer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_Toc160183297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3</w:t>
        </w:r>
        <w:r w:rsidR="004C0BAA">
          <w:rPr>
            <w:noProof/>
            <w:webHidden/>
          </w:rPr>
          <w:fldChar w:fldCharType="end"/>
        </w:r>
      </w:hyperlink>
    </w:p>
    <w:p w:rsidR="004C0BAA" w:rsidRDefault="00000000" w14:paraId="635E12DE" w14:textId="12189223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0183298">
        <w:r w:rsidRPr="00A75D36" w:rsidR="004C0BAA">
          <w:rPr>
            <w:rStyle w:val="Hyperlnk"/>
            <w:rFonts w:eastAsia="MS Gothic"/>
            <w:noProof/>
          </w:rPr>
          <w:t>Utförande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_Toc160183298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4</w:t>
        </w:r>
        <w:r w:rsidR="004C0BAA">
          <w:rPr>
            <w:noProof/>
            <w:webHidden/>
          </w:rPr>
          <w:fldChar w:fldCharType="end"/>
        </w:r>
      </w:hyperlink>
    </w:p>
    <w:p w:rsidR="004C0BAA" w:rsidRDefault="00000000" w14:paraId="2B06C88F" w14:textId="29A0F8D9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0183299">
        <w:r w:rsidRPr="00A75D36" w:rsidR="004C0BAA">
          <w:rPr>
            <w:rStyle w:val="Hyperlnk"/>
            <w:rFonts w:eastAsia="MS Gothic"/>
            <w:noProof/>
          </w:rPr>
          <w:t>Buk K-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_Toc160183299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4</w:t>
        </w:r>
        <w:r w:rsidR="004C0BAA">
          <w:rPr>
            <w:noProof/>
            <w:webHidden/>
          </w:rPr>
          <w:fldChar w:fldCharType="end"/>
        </w:r>
      </w:hyperlink>
    </w:p>
    <w:p w:rsidR="004C0BAA" w:rsidRDefault="00000000" w14:paraId="3E48DDBB" w14:textId="4AF1C760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0183300">
        <w:r w:rsidRPr="00A75D36" w:rsidR="004C0BAA">
          <w:rPr>
            <w:rStyle w:val="Hyperlnk"/>
            <w:rFonts w:eastAsia="MS Gothic"/>
            <w:noProof/>
          </w:rPr>
          <w:t>Buk K+ (venfas)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_Toc160183300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6</w:t>
        </w:r>
        <w:r w:rsidR="004C0BAA">
          <w:rPr>
            <w:noProof/>
            <w:webHidden/>
          </w:rPr>
          <w:fldChar w:fldCharType="end"/>
        </w:r>
      </w:hyperlink>
    </w:p>
    <w:p w:rsidR="004C0BAA" w:rsidRDefault="00000000" w14:paraId="0C6F293A" w14:textId="790270C5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0183301">
        <w:r w:rsidRPr="00A75D36" w:rsidR="004C0BAA">
          <w:rPr>
            <w:rStyle w:val="Hyperlnk"/>
            <w:rFonts w:eastAsia="MS Gothic"/>
            <w:noProof/>
          </w:rPr>
          <w:t>Nedre buk K-/K+(venfas) bukpress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_Toc160183301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8</w:t>
        </w:r>
        <w:r w:rsidR="004C0BAA">
          <w:rPr>
            <w:noProof/>
            <w:webHidden/>
          </w:rPr>
          <w:fldChar w:fldCharType="end"/>
        </w:r>
      </w:hyperlink>
    </w:p>
    <w:p w:rsidR="004C0BAA" w:rsidRDefault="00000000" w14:paraId="1F8D44D4" w14:textId="13EFC368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0183302">
        <w:r w:rsidRPr="00A75D36" w:rsidR="004C0BAA">
          <w:rPr>
            <w:rStyle w:val="Hyperlnk"/>
            <w:rFonts w:eastAsia="MS Gothic"/>
            <w:noProof/>
          </w:rPr>
          <w:t>Buk flerfas k+ (sen artärfas övre buk + portovenös fas hela buken)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_Toc160183302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10</w:t>
        </w:r>
        <w:r w:rsidR="004C0BAA">
          <w:rPr>
            <w:noProof/>
            <w:webHidden/>
          </w:rPr>
          <w:fldChar w:fldCharType="end"/>
        </w:r>
      </w:hyperlink>
    </w:p>
    <w:p w:rsidR="004C0BAA" w:rsidRDefault="00000000" w14:paraId="099639AF" w14:textId="5E9CD3D0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0183303">
        <w:r w:rsidRPr="00A75D36" w:rsidR="004C0BAA">
          <w:rPr>
            <w:rStyle w:val="Hyperlnk"/>
            <w:rFonts w:eastAsia="MS Gothic"/>
            <w:noProof/>
          </w:rPr>
          <w:t>Anastomos k+ venfas utan per os, samt per os utan iv-kontrast (2 serier)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_Toc160183303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13</w:t>
        </w:r>
        <w:r w:rsidR="004C0BAA">
          <w:rPr>
            <w:noProof/>
            <w:webHidden/>
          </w:rPr>
          <w:fldChar w:fldCharType="end"/>
        </w:r>
      </w:hyperlink>
    </w:p>
    <w:p w:rsidR="004C0BAA" w:rsidRDefault="00000000" w14:paraId="632F98AF" w14:textId="4C0234C2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0183304">
        <w:r w:rsidRPr="00A75D36" w:rsidR="004C0BAA">
          <w:rPr>
            <w:rStyle w:val="Hyperlnk"/>
            <w:rFonts w:eastAsia="MS Gothic"/>
            <w:noProof/>
          </w:rPr>
          <w:t>Buk, gastric bypass slitsherniering K+(venfas) Dricka 30 minuter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_Toc160183304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16</w:t>
        </w:r>
        <w:r w:rsidR="004C0BAA">
          <w:rPr>
            <w:noProof/>
            <w:webHidden/>
          </w:rPr>
          <w:fldChar w:fldCharType="end"/>
        </w:r>
      </w:hyperlink>
    </w:p>
    <w:p w:rsidR="004C0BAA" w:rsidRDefault="00000000" w14:paraId="34014E90" w14:textId="6806BBAC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0183305">
        <w:r w:rsidRPr="00A75D36" w:rsidR="004C0BAA">
          <w:rPr>
            <w:rStyle w:val="Hyperlnk"/>
            <w:rFonts w:eastAsia="MS Gothic"/>
            <w:noProof/>
          </w:rPr>
          <w:t>Tunntarm k+ (sen artärfas/portfas) PO 45 min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_Toc160183305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18</w:t>
        </w:r>
        <w:r w:rsidR="004C0BAA">
          <w:rPr>
            <w:noProof/>
            <w:webHidden/>
          </w:rPr>
          <w:fldChar w:fldCharType="end"/>
        </w:r>
      </w:hyperlink>
    </w:p>
    <w:p w:rsidR="004C0BAA" w:rsidRDefault="00000000" w14:paraId="312FADC0" w14:textId="609F412B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0183306">
        <w:r w:rsidRPr="00A75D36" w:rsidR="004C0BAA">
          <w:rPr>
            <w:rStyle w:val="Hyperlnk"/>
            <w:rFonts w:eastAsia="MS Gothic"/>
            <w:noProof/>
          </w:rPr>
          <w:t>Nedre Buk, kontroll rektum-anastomos K-/K- med kontrast via rektum (eventuellt med K+ i.v.)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_Toc160183306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20</w:t>
        </w:r>
        <w:r w:rsidR="004C0BAA">
          <w:rPr>
            <w:noProof/>
            <w:webHidden/>
          </w:rPr>
          <w:fldChar w:fldCharType="end"/>
        </w:r>
      </w:hyperlink>
    </w:p>
    <w:p w:rsidR="004C0BAA" w:rsidRDefault="00000000" w14:paraId="0D296483" w14:textId="1B6C6C07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0183307">
        <w:r w:rsidRPr="00A75D36" w:rsidR="004C0BAA">
          <w:rPr>
            <w:rStyle w:val="Hyperlnk"/>
            <w:rFonts w:eastAsia="MS Gothic"/>
            <w:noProof/>
          </w:rPr>
          <w:t>Peritonealläckage/PD-kateterläge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_Toc160183307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21</w:t>
        </w:r>
        <w:r w:rsidR="004C0BAA">
          <w:rPr>
            <w:noProof/>
            <w:webHidden/>
          </w:rPr>
          <w:fldChar w:fldCharType="end"/>
        </w:r>
      </w:hyperlink>
    </w:p>
    <w:p w:rsidR="004C0BAA" w:rsidRDefault="00000000" w14:paraId="0801AD31" w14:textId="7FFD2F40">
      <w:pPr>
        <w:pStyle w:val="Innehll3"/>
        <w:tabs>
          <w:tab w:val="right" w:leader="dot" w:pos="8919"/>
        </w:tabs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0183308">
        <w:r w:rsidRPr="00A75D36" w:rsidR="004C0BAA">
          <w:rPr>
            <w:rStyle w:val="Hyperlnk"/>
            <w:rFonts w:eastAsia="MS Gothic"/>
            <w:noProof/>
          </w:rPr>
          <w:t>Spiralöversikt K-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_Toc160183308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24</w:t>
        </w:r>
        <w:r w:rsidR="004C0BAA">
          <w:rPr>
            <w:noProof/>
            <w:webHidden/>
          </w:rPr>
          <w:fldChar w:fldCharType="end"/>
        </w:r>
      </w:hyperlink>
    </w:p>
    <w:p w:rsidR="004C0BAA" w:rsidRDefault="00000000" w14:paraId="435DDBBC" w14:textId="15D9200A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0183309">
        <w:r w:rsidRPr="00A75D36" w:rsidR="004C0BAA">
          <w:rPr>
            <w:rStyle w:val="Hyperlnk"/>
            <w:rFonts w:eastAsia="MS Gothic"/>
            <w:noProof/>
          </w:rPr>
          <w:t>Dokumentation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_Toc160183309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25</w:t>
        </w:r>
        <w:r w:rsidR="004C0BAA">
          <w:rPr>
            <w:noProof/>
            <w:webHidden/>
          </w:rPr>
          <w:fldChar w:fldCharType="end"/>
        </w:r>
      </w:hyperlink>
    </w:p>
    <w:p w:rsidR="004C0BAA" w:rsidRDefault="00000000" w14:paraId="02C39836" w14:textId="50F3CFED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0183310">
        <w:r w:rsidRPr="00A75D36" w:rsidR="004C0BAA">
          <w:rPr>
            <w:rStyle w:val="Hyperlnk"/>
            <w:rFonts w:eastAsia="MS Gothic"/>
            <w:noProof/>
          </w:rPr>
          <w:t>Dokumentinformation</w:t>
        </w:r>
        <w:r w:rsidR="004C0BAA">
          <w:rPr>
            <w:noProof/>
            <w:webHidden/>
          </w:rPr>
          <w:tab/>
        </w:r>
        <w:r w:rsidR="004C0BAA">
          <w:rPr>
            <w:noProof/>
            <w:webHidden/>
          </w:rPr>
          <w:fldChar w:fldCharType="begin"/>
        </w:r>
        <w:r w:rsidR="004C0BAA">
          <w:rPr>
            <w:noProof/>
            <w:webHidden/>
          </w:rPr>
          <w:instrText xml:space="preserve"> PAGEREF _Toc160183310 \h </w:instrText>
        </w:r>
        <w:r w:rsidR="004C0BAA">
          <w:rPr>
            <w:noProof/>
            <w:webHidden/>
          </w:rPr>
        </w:r>
        <w:r w:rsidR="004C0BAA">
          <w:rPr>
            <w:noProof/>
            <w:webHidden/>
          </w:rPr>
          <w:fldChar w:fldCharType="separate"/>
        </w:r>
        <w:r w:rsidR="004C0BAA">
          <w:rPr>
            <w:noProof/>
            <w:webHidden/>
          </w:rPr>
          <w:t>25</w:t>
        </w:r>
        <w:r w:rsidR="004C0BAA">
          <w:rPr>
            <w:noProof/>
            <w:webHidden/>
          </w:rPr>
          <w:fldChar w:fldCharType="end"/>
        </w:r>
      </w:hyperlink>
    </w:p>
    <w:p w:rsidR="00B405A1" w:rsidP="009A32ED" w:rsidRDefault="000C353B" w14:paraId="1FC6584C" w14:textId="24B30C16">
      <w:pPr>
        <w:ind w:right="-143"/>
      </w:pPr>
      <w:r>
        <w:fldChar w:fldCharType="end"/>
      </w:r>
    </w:p>
    <w:p w:rsidR="009A32ED" w:rsidP="000C353B" w:rsidRDefault="009A32ED" w14:paraId="70B2A54A" w14:textId="76C911B4">
      <w:pPr>
        <w:pStyle w:val="Rubrik2"/>
        <w:pageBreakBefore/>
        <w:ind w:right="-142"/>
      </w:pPr>
      <w:bookmarkStart w:name="_Toc100327187" w:id="6"/>
      <w:bookmarkStart w:name="_Toc160183296" w:id="7"/>
      <w:bookmarkEnd w:id="5"/>
      <w:r>
        <w:lastRenderedPageBreak/>
        <w:t>Förutsättningar</w:t>
      </w:r>
      <w:bookmarkEnd w:id="6"/>
      <w:bookmarkEnd w:id="7"/>
    </w:p>
    <w:p w:rsidRPr="000C353B" w:rsidR="000C353B" w:rsidP="000C353B" w:rsidRDefault="000C353B" w14:paraId="4C6A17B2" w14:textId="77777777">
      <w:pPr>
        <w:pStyle w:val="Rubrik3"/>
      </w:pPr>
      <w:bookmarkStart w:name="_Toc34997278" w:id="8"/>
      <w:bookmarkStart w:name="_Toc256000002" w:id="9"/>
      <w:bookmarkStart w:name="_Toc256000026" w:id="10"/>
      <w:bookmarkStart w:name="_Toc256000057" w:id="11"/>
      <w:bookmarkStart w:name="_Toc256000088" w:id="12"/>
      <w:bookmarkStart w:name="_Toc41982489" w:id="13"/>
      <w:bookmarkStart w:name="_Toc256000086" w:id="14"/>
      <w:bookmarkStart w:name="_Toc256000146" w:id="15"/>
      <w:bookmarkStart w:name="_Toc256000177" w:id="16"/>
      <w:bookmarkStart w:name="_Toc256000208" w:id="17"/>
      <w:bookmarkStart w:name="_Toc256000239" w:id="18"/>
      <w:bookmarkStart w:name="_Toc256000270" w:id="19"/>
      <w:bookmarkStart w:name="_Toc256000301" w:id="20"/>
      <w:bookmarkStart w:name="_Toc256000332" w:id="21"/>
      <w:bookmarkStart w:name="_Toc256000363" w:id="22"/>
      <w:bookmarkStart w:name="_Toc256000394" w:id="23"/>
      <w:bookmarkStart w:name="_Toc160183297" w:id="24"/>
      <w:r w:rsidRPr="000C353B">
        <w:t>Generella förberedelser och riktlinjer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:rsidRPr="000C353B" w:rsidR="000C353B" w:rsidP="000C353B" w:rsidRDefault="000C353B" w14:paraId="1D1BE2DB" w14:textId="77777777">
      <w:pPr>
        <w:pStyle w:val="MellanrubrikVGR"/>
      </w:pPr>
      <w:bookmarkStart w:name="_Toc34997279" w:id="25"/>
      <w:bookmarkStart w:name="_Toc256000003" w:id="26"/>
      <w:bookmarkStart w:name="_Toc256000027" w:id="27"/>
      <w:bookmarkStart w:name="_Toc256000058" w:id="28"/>
      <w:bookmarkStart w:name="_Toc256000089" w:id="29"/>
      <w:bookmarkStart w:name="_Toc41982490" w:id="30"/>
      <w:bookmarkStart w:name="_Toc256000113" w:id="31"/>
      <w:bookmarkStart w:name="_Toc256000147" w:id="32"/>
      <w:bookmarkStart w:name="_Toc256000178" w:id="33"/>
      <w:bookmarkStart w:name="_Toc256000209" w:id="34"/>
      <w:bookmarkStart w:name="_Toc256000240" w:id="35"/>
      <w:bookmarkStart w:name="_Toc256000271" w:id="36"/>
      <w:bookmarkStart w:name="_Toc256000302" w:id="37"/>
      <w:bookmarkStart w:name="_Toc256000333" w:id="38"/>
      <w:bookmarkStart w:name="_Toc256000364" w:id="39"/>
      <w:bookmarkStart w:name="_Toc256000395" w:id="40"/>
      <w:bookmarkStart w:name="_Toc22718485" w:id="41"/>
      <w:bookmarkStart w:name="_Toc22736266" w:id="42"/>
      <w:r w:rsidRPr="000C353B">
        <w:t xml:space="preserve">Vid </w:t>
      </w:r>
      <w:proofErr w:type="spellStart"/>
      <w:r w:rsidRPr="000C353B">
        <w:t>i.v</w:t>
      </w:r>
      <w:proofErr w:type="spellEnd"/>
      <w:r w:rsidRPr="000C353B">
        <w:t xml:space="preserve"> kontrast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r w:rsidRPr="000C353B">
        <w:t xml:space="preserve">     </w:t>
      </w:r>
      <w:bookmarkEnd w:id="41"/>
      <w:bookmarkEnd w:id="42"/>
    </w:p>
    <w:p w:rsidRPr="000C353B" w:rsidR="000C353B" w:rsidP="000C353B" w:rsidRDefault="000C353B" w14:paraId="51DAA135" w14:textId="77777777">
      <w:pPr>
        <w:rPr>
          <w:rStyle w:val="Hyperlnk"/>
        </w:rPr>
      </w:pPr>
      <w:r w:rsidRPr="000C353B">
        <w:rPr>
          <w:u w:val="single"/>
        </w:rPr>
        <w:fldChar w:fldCharType="begin"/>
      </w:r>
      <w:r w:rsidRPr="000C353B">
        <w:rPr>
          <w:u w:val="single"/>
        </w:rPr>
        <w:instrText xml:space="preserve"> HYPERLINK "https://mellanarkiv-offentlig.vgregion.se/alfresco/s/archive/stream/public/v1/source/available/sofia/sas9642-738863596-106/surrogate/Kontrastmedelsinducerad%20nefropati%20(KMN)%20-%20prevention%20vid%20kontrastmedelsunders%c3%b6kning%2c%20S%c3%84S.pdf" </w:instrText>
      </w:r>
      <w:r w:rsidRPr="000C353B">
        <w:rPr>
          <w:u w:val="single"/>
        </w:rPr>
      </w:r>
      <w:r w:rsidRPr="000C353B">
        <w:rPr>
          <w:u w:val="single"/>
        </w:rPr>
        <w:fldChar w:fldCharType="separate"/>
      </w:r>
      <w:r w:rsidRPr="000C353B">
        <w:rPr>
          <w:rStyle w:val="Hyperlnk"/>
        </w:rPr>
        <w:t xml:space="preserve">Kontrastmedelsinducerad </w:t>
      </w:r>
      <w:proofErr w:type="spellStart"/>
      <w:r w:rsidRPr="000C353B">
        <w:rPr>
          <w:rStyle w:val="Hyperlnk"/>
        </w:rPr>
        <w:t>nefropati</w:t>
      </w:r>
      <w:proofErr w:type="spellEnd"/>
      <w:r w:rsidRPr="000C353B">
        <w:rPr>
          <w:rStyle w:val="Hyperlnk"/>
        </w:rPr>
        <w:t xml:space="preserve"> (KMN) – prevention vid kontrastmedelsundersökning, SÄS</w:t>
      </w:r>
    </w:p>
    <w:p w:rsidRPr="000C353B" w:rsidR="000C353B" w:rsidP="000C353B" w:rsidRDefault="000C353B" w14:paraId="4B674A31" w14:textId="77777777">
      <w:pPr>
        <w:rPr>
          <w:rStyle w:val="Hyperlnk"/>
        </w:rPr>
      </w:pPr>
      <w:r w:rsidRPr="000C353B">
        <w:fldChar w:fldCharType="end"/>
      </w:r>
      <w:r w:rsidRPr="000C353B">
        <w:rPr>
          <w:u w:val="single"/>
        </w:rPr>
        <w:fldChar w:fldCharType="begin"/>
      </w:r>
      <w:r w:rsidRPr="000C353B">
        <w:rPr>
          <w:u w:val="single"/>
        </w:rPr>
        <w:instrText xml:space="preserve"> HYPERLINK "https://mellanarkiv-offentlig.vgregion.se/alfresco/s/archive/stream/public/v1/source/available/sofia/sas9642-738863596-271/surrogate/Kontrastunders%c3%b6kning%2c%20premedicinering%20vid%20risk%20f%c3%b6r%20anafylaktisk%20reaktion%2c%20S%c3%84S.pdf" </w:instrText>
      </w:r>
      <w:r w:rsidRPr="000C353B">
        <w:rPr>
          <w:u w:val="single"/>
        </w:rPr>
      </w:r>
      <w:r w:rsidRPr="000C353B">
        <w:rPr>
          <w:u w:val="single"/>
        </w:rPr>
        <w:fldChar w:fldCharType="separate"/>
      </w:r>
      <w:r w:rsidRPr="000C353B">
        <w:rPr>
          <w:rStyle w:val="Hyperlnk"/>
        </w:rPr>
        <w:t>Kontrastundersökning, premedicinering vid risk för anafylaktisk reaktion, SÄS</w:t>
      </w:r>
    </w:p>
    <w:p w:rsidRPr="002C5751" w:rsidR="000C353B" w:rsidP="000C353B" w:rsidRDefault="000C353B" w14:paraId="54960EC5" w14:textId="75D2E2A0">
      <w:pPr>
        <w:rPr>
          <w:rStyle w:val="Hyperlnk"/>
        </w:rPr>
      </w:pPr>
      <w:r w:rsidRPr="000C353B">
        <w:fldChar w:fldCharType="end"/>
      </w:r>
      <w:r w:rsidR="002C5751">
        <w:fldChar w:fldCharType="begin"/>
      </w:r>
      <w:r w:rsidR="002C5751">
        <w:instrText>HYPERLINK "https://mellanarkiv-offentlig.vgregion.se/alfresco/s/archive/stream/public/v1/source/available/sofia/sas9631-514148307-14/surrogate/Jodkontrast%20n%c3%a4r%20patienter%20%c3%a4r%20under%20thyreoideautredning%20eller%20radiojodbehandling.pdf"</w:instrText>
      </w:r>
      <w:r w:rsidR="002C5751">
        <w:fldChar w:fldCharType="separate"/>
      </w:r>
      <w:r w:rsidRPr="002C5751">
        <w:rPr>
          <w:rStyle w:val="Hyperlnk"/>
        </w:rPr>
        <w:t>Jodkon</w:t>
      </w:r>
      <w:r w:rsidRPr="002C5751">
        <w:rPr>
          <w:rStyle w:val="Hyperlnk"/>
        </w:rPr>
        <w:t>t</w:t>
      </w:r>
      <w:r w:rsidRPr="002C5751">
        <w:rPr>
          <w:rStyle w:val="Hyperlnk"/>
        </w:rPr>
        <w:t xml:space="preserve">rast när patienter är under thyreoideautredning eller radiojodbehandling </w:t>
      </w:r>
    </w:p>
    <w:p w:rsidRPr="005702BF" w:rsidR="000C353B" w:rsidP="000C353B" w:rsidRDefault="002C5751" w14:paraId="1BC174A9" w14:textId="71E29C6F">
      <w:pPr>
        <w:rPr>
          <w:rStyle w:val="Hyperlnk"/>
        </w:rPr>
      </w:pPr>
      <w:r>
        <w:fldChar w:fldCharType="end"/>
      </w:r>
      <w:r w:rsidR="005702BF">
        <w:fldChar w:fldCharType="begin"/>
      </w:r>
      <w:r w:rsidR="005702BF">
        <w:instrText>HYPERLINK "https://mellanarkiv-offentlig.vgregion.se/alfresco/s/archive/stream/public/v1/source/available/sofia/sas9631-514148307-21/surrogate/Venkateter%20och%20kontrasthastighet%20vid%20anv%c3%a4ndning%20av%20tryckspruta.pdf"</w:instrText>
      </w:r>
      <w:r w:rsidR="005702BF">
        <w:fldChar w:fldCharType="separate"/>
      </w:r>
      <w:proofErr w:type="spellStart"/>
      <w:r w:rsidRPr="005702BF" w:rsidR="000C353B">
        <w:rPr>
          <w:rStyle w:val="Hyperlnk"/>
        </w:rPr>
        <w:t>Ven</w:t>
      </w:r>
      <w:r w:rsidRPr="005702BF" w:rsidR="000C353B">
        <w:rPr>
          <w:rStyle w:val="Hyperlnk"/>
        </w:rPr>
        <w:t>k</w:t>
      </w:r>
      <w:r w:rsidRPr="005702BF" w:rsidR="000C353B">
        <w:rPr>
          <w:rStyle w:val="Hyperlnk"/>
        </w:rPr>
        <w:t>at</w:t>
      </w:r>
      <w:r w:rsidRPr="005702BF" w:rsidR="000C353B">
        <w:rPr>
          <w:rStyle w:val="Hyperlnk"/>
        </w:rPr>
        <w:t>e</w:t>
      </w:r>
      <w:r w:rsidRPr="005702BF" w:rsidR="000C353B">
        <w:rPr>
          <w:rStyle w:val="Hyperlnk"/>
        </w:rPr>
        <w:t>ter</w:t>
      </w:r>
      <w:proofErr w:type="spellEnd"/>
      <w:r w:rsidRPr="005702BF" w:rsidR="000C353B">
        <w:rPr>
          <w:rStyle w:val="Hyperlnk"/>
        </w:rPr>
        <w:t xml:space="preserve"> och kontrasthastighet vid användning av tryckspruta</w:t>
      </w:r>
    </w:p>
    <w:p w:rsidRPr="00C23F16" w:rsidR="000C353B" w:rsidP="000C353B" w:rsidRDefault="005702BF" w14:paraId="67A529BF" w14:textId="2FA6EA9E">
      <w:pPr>
        <w:rPr>
          <w:rStyle w:val="Hyperlnk"/>
        </w:rPr>
      </w:pPr>
      <w:r>
        <w:fldChar w:fldCharType="end"/>
      </w:r>
      <w:r w:rsidR="00C23F16">
        <w:fldChar w:fldCharType="begin"/>
      </w:r>
      <w:r w:rsidR="00C23F16">
        <w:instrText>HYPERLINK "https://mellanarkiv-offentlig.vgregion.se/alfresco/s/archive/stream/public/v1/source/available/sofia/sas9631-514148307-99/surrogate/Kontrastmedel%20vid%20r%c3%b6ntgenunders%c3%b6kningar%20%e2%80%93%20radiologi%20Bor%c3%a5s%20och%20Skene.pdf"</w:instrText>
      </w:r>
      <w:r w:rsidR="00C23F16">
        <w:fldChar w:fldCharType="separate"/>
      </w:r>
      <w:r w:rsidRPr="00C23F16" w:rsidR="000C353B">
        <w:rPr>
          <w:rStyle w:val="Hyperlnk"/>
        </w:rPr>
        <w:t>Kontrastmedel vid röntgenundersökningar</w:t>
      </w:r>
    </w:p>
    <w:p w:rsidRPr="000C353B" w:rsidR="000C353B" w:rsidP="000C353B" w:rsidRDefault="00C23F16" w14:paraId="463F60A0" w14:textId="1F91341C">
      <w:r>
        <w:fldChar w:fldCharType="end"/>
      </w:r>
      <w:r w:rsidRPr="000C353B" w:rsidR="000C353B">
        <w:t>GFR räknas ut om patienten uppfyller någon riskfaktor.</w:t>
      </w:r>
    </w:p>
    <w:p w:rsidRPr="000C353B" w:rsidR="000C353B" w:rsidP="000C353B" w:rsidRDefault="000C353B" w14:paraId="086AA49C" w14:textId="77777777">
      <w:r w:rsidRPr="000C353B">
        <w:t xml:space="preserve">Skall ha </w:t>
      </w:r>
      <w:proofErr w:type="spellStart"/>
      <w:r w:rsidRPr="000C353B">
        <w:t>venväg</w:t>
      </w:r>
      <w:proofErr w:type="spellEnd"/>
      <w:r w:rsidRPr="000C353B">
        <w:t>. Avdelningen kan ombesörja detta för inneliggande patienter.</w:t>
      </w:r>
    </w:p>
    <w:p w:rsidRPr="000C353B" w:rsidR="000C353B" w:rsidP="000C353B" w:rsidRDefault="000C353B" w14:paraId="7E3996E9" w14:textId="77777777">
      <w:r w:rsidRPr="000C353B">
        <w:t>Finns EKG elektroder över aktuellt område på patienten tas dessa om möjligt bort.</w:t>
      </w:r>
    </w:p>
    <w:p w:rsidRPr="000C353B" w:rsidR="000C353B" w:rsidP="000C353B" w:rsidRDefault="000C353B" w14:paraId="025F693A" w14:textId="77777777">
      <w:r w:rsidRPr="000C353B">
        <w:t xml:space="preserve">Ta del av checklista inför </w:t>
      </w:r>
      <w:proofErr w:type="spellStart"/>
      <w:r w:rsidRPr="000C353B">
        <w:t>i.v</w:t>
      </w:r>
      <w:proofErr w:type="spellEnd"/>
      <w:r w:rsidRPr="000C353B">
        <w:t xml:space="preserve"> kontrast och kontrollera typ av diabetes, eventuell tidigare kontrastmedelsreaktion, övriga riskfaktorer, längd och vikt.</w:t>
      </w:r>
    </w:p>
    <w:p w:rsidRPr="000C353B" w:rsidR="000C353B" w:rsidP="000C353B" w:rsidRDefault="000C353B" w14:paraId="58F160C2" w14:textId="77777777">
      <w:pPr>
        <w:pStyle w:val="MellanrubrikVGR"/>
      </w:pPr>
      <w:bookmarkStart w:name="_Toc34997280" w:id="43"/>
      <w:bookmarkStart w:name="_Toc256000004" w:id="44"/>
      <w:bookmarkStart w:name="_Toc256000030" w:id="45"/>
      <w:bookmarkStart w:name="_Toc256000061" w:id="46"/>
      <w:bookmarkStart w:name="_Toc256000092" w:id="47"/>
      <w:bookmarkStart w:name="_Toc41982491" w:id="48"/>
      <w:bookmarkStart w:name="_Toc256000116" w:id="49"/>
      <w:bookmarkStart w:name="_Toc256000150" w:id="50"/>
      <w:bookmarkStart w:name="_Toc256000181" w:id="51"/>
      <w:bookmarkStart w:name="_Toc256000212" w:id="52"/>
      <w:bookmarkStart w:name="_Toc256000243" w:id="53"/>
      <w:bookmarkStart w:name="_Toc256000274" w:id="54"/>
      <w:bookmarkStart w:name="_Toc256000305" w:id="55"/>
      <w:bookmarkStart w:name="_Toc256000336" w:id="56"/>
      <w:bookmarkStart w:name="_Toc256000367" w:id="57"/>
      <w:bookmarkStart w:name="_Toc256000398" w:id="58"/>
      <w:r w:rsidRPr="000C353B">
        <w:t xml:space="preserve">Vid </w:t>
      </w:r>
      <w:proofErr w:type="spellStart"/>
      <w:r w:rsidRPr="000C353B">
        <w:t>p.o</w:t>
      </w:r>
      <w:proofErr w:type="spellEnd"/>
      <w:r w:rsidRPr="000C353B">
        <w:t xml:space="preserve"> kontrast</w:t>
      </w:r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</w:p>
    <w:p w:rsidRPr="00103378" w:rsidR="000C353B" w:rsidP="000C353B" w:rsidRDefault="00103378" w14:paraId="3F19CFEA" w14:textId="3F8E330A">
      <w:pPr>
        <w:ind w:right="-143"/>
        <w:rPr>
          <w:rStyle w:val="Hyperlnk"/>
        </w:rPr>
      </w:pPr>
      <w:r>
        <w:fldChar w:fldCharType="begin"/>
      </w:r>
      <w:r>
        <w:instrText>HYPERLINK "https://mellanarkiv-offentlig.vgregion.se/alfresco/s/archive/stream/public/v1/source/available/sofia/sas9631-514148307-10/surrogate/Extravasal%20kontrast%20vid%20DT-unders%c3%b6kning%20f%c3%b6r%20vuxna%20inom%20radiologi%20Bor%c3%a5s%20och%20Skene.pdf"</w:instrText>
      </w:r>
      <w:r>
        <w:fldChar w:fldCharType="separate"/>
      </w:r>
      <w:r w:rsidRPr="00103378" w:rsidR="000C353B">
        <w:rPr>
          <w:rStyle w:val="Hyperlnk"/>
        </w:rPr>
        <w:t>Extravasal kontrast för vuxna inom radiologi Borås och Skene</w:t>
      </w:r>
    </w:p>
    <w:bookmarkStart w:name="_Toc34997281" w:id="59"/>
    <w:bookmarkStart w:name="_Toc256000005" w:id="60"/>
    <w:bookmarkStart w:name="_Toc256000033" w:id="61"/>
    <w:bookmarkStart w:name="_Toc256000064" w:id="62"/>
    <w:bookmarkStart w:name="_Toc256000095" w:id="63"/>
    <w:bookmarkStart w:name="_Toc41982492" w:id="64"/>
    <w:bookmarkStart w:name="_Toc256000117" w:id="65"/>
    <w:bookmarkStart w:name="_Toc256000153" w:id="66"/>
    <w:bookmarkStart w:name="_Toc256000184" w:id="67"/>
    <w:bookmarkStart w:name="_Toc256000215" w:id="68"/>
    <w:bookmarkStart w:name="_Toc256000246" w:id="69"/>
    <w:bookmarkStart w:name="_Toc256000277" w:id="70"/>
    <w:bookmarkStart w:name="_Toc256000308" w:id="71"/>
    <w:bookmarkStart w:name="_Toc256000339" w:id="72"/>
    <w:bookmarkStart w:name="_Toc256000370" w:id="73"/>
    <w:bookmarkStart w:name="_Toc256000401" w:id="74"/>
    <w:p w:rsidRPr="000C353B" w:rsidR="000C353B" w:rsidP="000C353B" w:rsidRDefault="00103378" w14:paraId="5C4A0AE3" w14:textId="27DE6470">
      <w:pPr>
        <w:pStyle w:val="MellanrubrikVGR"/>
      </w:pPr>
      <w:r>
        <w:rPr>
          <w:rFonts w:ascii="Times New Roman" w:hAnsi="Times New Roman"/>
          <w:b w:val="0"/>
          <w:color w:val="auto"/>
          <w:sz w:val="24"/>
          <w:szCs w:val="24"/>
        </w:rPr>
        <w:fldChar w:fldCharType="end"/>
      </w:r>
      <w:r w:rsidRPr="000C353B" w:rsidR="000C353B">
        <w:t>Strålskydd</w:t>
      </w:r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</w:p>
    <w:p w:rsidRPr="000C353B" w:rsidR="000C353B" w:rsidP="000C353B" w:rsidRDefault="00000000" w14:paraId="1F90A03A" w14:textId="77777777">
      <w:pPr>
        <w:ind w:right="-143"/>
      </w:pPr>
      <w:hyperlink w:history="1" r:id="rId12">
        <w:r w:rsidRPr="000C353B" w:rsidR="000C353B">
          <w:rPr>
            <w:rStyle w:val="Hyperlnk"/>
          </w:rPr>
          <w:t>Strålsäkerhetsåtgärder inom radiologi SÄS</w:t>
        </w:r>
      </w:hyperlink>
    </w:p>
    <w:p w:rsidRPr="000C353B" w:rsidR="000C353B" w:rsidP="00FF4DFB" w:rsidRDefault="000C353B" w14:paraId="0A5F8AEB" w14:textId="77777777">
      <w:pPr>
        <w:pStyle w:val="MellanrubrikVGR"/>
      </w:pPr>
      <w:bookmarkStart w:name="_Toc34997282" w:id="75"/>
      <w:bookmarkStart w:name="_Toc256000006" w:id="76"/>
      <w:bookmarkStart w:name="_Toc256000036" w:id="77"/>
      <w:bookmarkStart w:name="_Toc256000067" w:id="78"/>
      <w:bookmarkStart w:name="_Toc256000098" w:id="79"/>
      <w:bookmarkStart w:name="_Toc41982493" w:id="80"/>
      <w:bookmarkStart w:name="_Toc256000119" w:id="81"/>
      <w:bookmarkStart w:name="_Toc256000156" w:id="82"/>
      <w:bookmarkStart w:name="_Toc256000187" w:id="83"/>
      <w:bookmarkStart w:name="_Toc256000218" w:id="84"/>
      <w:bookmarkStart w:name="_Toc256000249" w:id="85"/>
      <w:bookmarkStart w:name="_Toc256000280" w:id="86"/>
      <w:bookmarkStart w:name="_Toc256000311" w:id="87"/>
      <w:bookmarkStart w:name="_Toc256000342" w:id="88"/>
      <w:bookmarkStart w:name="_Toc256000373" w:id="89"/>
      <w:bookmarkStart w:name="_Toc256000404" w:id="90"/>
      <w:r w:rsidRPr="000C353B">
        <w:t>Tips och idéer</w:t>
      </w:r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</w:p>
    <w:p w:rsidRPr="000C353B" w:rsidR="000C353B" w:rsidP="000C353B" w:rsidRDefault="000C353B" w14:paraId="0E61158B" w14:textId="77777777">
      <w:pPr>
        <w:ind w:right="-143"/>
      </w:pPr>
      <w:r w:rsidRPr="000C353B">
        <w:t>Kan patienten inte få upp armarna ovanför huvudet: se till att få dem så ventralt som möjligt över bröstkorgen. Använd fixeringsband vid behov.</w:t>
      </w:r>
    </w:p>
    <w:p w:rsidRPr="005218AA" w:rsidR="009A32ED" w:rsidP="000C353B" w:rsidRDefault="009A32ED" w14:paraId="7084F565" w14:textId="1EE4080E">
      <w:pPr>
        <w:ind w:right="-143"/>
      </w:pPr>
    </w:p>
    <w:p w:rsidR="009A32ED" w:rsidP="000C353B" w:rsidRDefault="009A32ED" w14:paraId="37C7076C" w14:textId="436C8151">
      <w:pPr>
        <w:pStyle w:val="Rubrik2"/>
        <w:pageBreakBefore/>
        <w:ind w:right="-142"/>
        <w:rPr>
          <w:color w:val="auto"/>
        </w:rPr>
      </w:pPr>
      <w:bookmarkStart w:name="_Toc100327192" w:id="91"/>
      <w:bookmarkStart w:name="_Toc160183298" w:id="92"/>
      <w:r w:rsidRPr="53500B7E">
        <w:rPr>
          <w:color w:val="auto"/>
        </w:rPr>
        <w:lastRenderedPageBreak/>
        <w:t>Utförande</w:t>
      </w:r>
      <w:bookmarkEnd w:id="91"/>
      <w:bookmarkEnd w:id="92"/>
    </w:p>
    <w:p w:rsidRPr="00906DC8" w:rsidR="00906DC8" w:rsidP="00AF7778" w:rsidRDefault="2E5FE23A" w14:paraId="21B56990" w14:textId="4130377E">
      <w:pPr>
        <w:pStyle w:val="Rubrik3"/>
      </w:pPr>
      <w:bookmarkStart w:name="_Toc41982497" w:id="93"/>
      <w:bookmarkStart w:name="_Toc256000129" w:id="94"/>
      <w:bookmarkStart w:name="_Toc256000161" w:id="95"/>
      <w:bookmarkStart w:name="_Toc256000192" w:id="96"/>
      <w:bookmarkStart w:name="_Toc256000223" w:id="97"/>
      <w:bookmarkStart w:name="_Toc256000254" w:id="98"/>
      <w:bookmarkStart w:name="_Toc256000285" w:id="99"/>
      <w:bookmarkStart w:name="_Toc256000316" w:id="100"/>
      <w:bookmarkStart w:name="_Toc256000347" w:id="101"/>
      <w:bookmarkStart w:name="_Toc256000378" w:id="102"/>
      <w:bookmarkStart w:name="_Toc256000409" w:id="103"/>
      <w:bookmarkStart w:name="_Toc160183299" w:id="104"/>
      <w:r>
        <w:t>Buk</w:t>
      </w:r>
      <w:r w:rsidR="00906DC8">
        <w:t xml:space="preserve"> K-</w:t>
      </w:r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</w:p>
    <w:p w:rsidRPr="00906DC8" w:rsidR="00906DC8" w:rsidP="00906DC8" w:rsidRDefault="00906DC8" w14:paraId="479F7495" w14:textId="300A7A3A">
      <w:r>
        <w:t>SoS kod 840 0</w:t>
      </w:r>
      <w:r w:rsidR="3A76806C">
        <w:t>00</w:t>
      </w:r>
    </w:p>
    <w:p w:rsidRPr="00906DC8" w:rsidR="00906DC8" w:rsidP="00906DC8" w:rsidRDefault="00906DC8" w14:paraId="4B48459B" w14:textId="77777777">
      <w:r w:rsidRPr="00906DC8">
        <w:t>Vanligen lymfom, metastaser, abscess, körtlar. Kontroll.</w:t>
      </w:r>
    </w:p>
    <w:p w:rsidRPr="00906DC8" w:rsidR="00906DC8" w:rsidP="009D0A08" w:rsidRDefault="00906DC8" w14:paraId="2EA31E1B" w14:textId="77777777">
      <w:pPr>
        <w:pStyle w:val="MellanrubrikVGR"/>
      </w:pPr>
      <w:bookmarkStart w:name="_Toc34997287" w:id="105"/>
      <w:bookmarkStart w:name="_Toc256000011" w:id="106"/>
      <w:bookmarkStart w:name="_Toc256000042" w:id="107"/>
      <w:bookmarkStart w:name="_Toc256000073" w:id="108"/>
      <w:bookmarkStart w:name="_Toc256000104" w:id="109"/>
      <w:bookmarkStart w:name="_Toc41982498" w:id="110"/>
      <w:bookmarkStart w:name="_Toc256000130" w:id="111"/>
      <w:bookmarkStart w:name="_Toc256000162" w:id="112"/>
      <w:bookmarkStart w:name="_Toc256000193" w:id="113"/>
      <w:bookmarkStart w:name="_Toc256000224" w:id="114"/>
      <w:bookmarkStart w:name="_Toc256000255" w:id="115"/>
      <w:bookmarkStart w:name="_Toc256000286" w:id="116"/>
      <w:bookmarkStart w:name="_Toc256000317" w:id="117"/>
      <w:bookmarkStart w:name="_Toc256000348" w:id="118"/>
      <w:bookmarkStart w:name="_Toc256000379" w:id="119"/>
      <w:bookmarkStart w:name="_Toc256000410" w:id="120"/>
      <w:r>
        <w:t>Protokoll</w:t>
      </w:r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</w:p>
    <w:p w:rsidR="426A99E0" w:rsidP="6C54F73A" w:rsidRDefault="426A99E0" w14:paraId="38CA97BD" w14:textId="3A1B8A7E">
      <w:r>
        <w:t>Buk K-</w:t>
      </w:r>
    </w:p>
    <w:p w:rsidRPr="00906DC8" w:rsidR="00906DC8" w:rsidP="006E2BC6" w:rsidRDefault="00906DC8" w14:paraId="5DD8E3FC" w14:textId="3DE8C541">
      <w:pPr>
        <w:pStyle w:val="MellanrubrikVGR"/>
      </w:pPr>
      <w:r w:rsidRPr="00906DC8">
        <w:t xml:space="preserve">Patientposition </w:t>
      </w:r>
    </w:p>
    <w:p w:rsidRPr="00906DC8" w:rsidR="00906DC8" w:rsidP="00906DC8" w:rsidRDefault="00906DC8" w14:paraId="64AF3248" w14:textId="77777777">
      <w:r w:rsidRPr="00906DC8">
        <w:t xml:space="preserve">Ryggläge, gärna kudde under knäna, armarna ovanför huvudet. </w:t>
      </w:r>
    </w:p>
    <w:p w:rsidRPr="00906DC8" w:rsidR="00906DC8" w:rsidP="009D0A08" w:rsidRDefault="00906DC8" w14:paraId="3028D809" w14:textId="77777777">
      <w:pPr>
        <w:pStyle w:val="MellanrubrikVGR"/>
      </w:pPr>
      <w:r w:rsidRPr="00906DC8">
        <w:t>Patientinformation</w:t>
      </w:r>
    </w:p>
    <w:p w:rsidRPr="00906DC8" w:rsidR="00906DC8" w:rsidP="00906DC8" w:rsidRDefault="00906DC8" w14:paraId="29F4AFFB" w14:textId="77777777">
      <w:r w:rsidRPr="00906DC8">
        <w:t>Att ligga stilla.</w:t>
      </w:r>
    </w:p>
    <w:p w:rsidRPr="00906DC8" w:rsidR="00906DC8" w:rsidP="00906DC8" w:rsidRDefault="00906DC8" w14:paraId="2B0FFA70" w14:textId="77777777">
      <w:r w:rsidRPr="00906DC8">
        <w:t>Hålla andan på inspelat kommando.</w:t>
      </w:r>
    </w:p>
    <w:p w:rsidRPr="00906DC8" w:rsidR="00906DC8" w:rsidP="009D0A08" w:rsidRDefault="00906DC8" w14:paraId="7C16D053" w14:textId="0F7CF617">
      <w:pPr>
        <w:pStyle w:val="MellanrubrikVGR"/>
      </w:pPr>
      <w:r w:rsidRPr="00906DC8">
        <w:t>Bildtagning</w:t>
      </w:r>
    </w:p>
    <w:p w:rsidRPr="00906DC8" w:rsidR="00906DC8" w:rsidP="009D0A08" w:rsidRDefault="00906DC8" w14:paraId="1242F38C" w14:textId="77777777">
      <w:pPr>
        <w:shd w:val="clear" w:color="auto" w:fill="D0F1C5" w:themeFill="accent2" w:themeFillTint="33"/>
        <w:rPr>
          <w:b/>
        </w:rPr>
      </w:pPr>
      <w:r w:rsidRPr="00906DC8">
        <w:rPr>
          <w:b/>
        </w:rPr>
        <w:t>Scout</w:t>
      </w:r>
    </w:p>
    <w:p w:rsidRPr="00906DC8" w:rsidR="00906DC8" w:rsidP="009D0A08" w:rsidRDefault="00906DC8" w14:paraId="2D85EAD9" w14:textId="77777777">
      <w:pPr>
        <w:shd w:val="clear" w:color="auto" w:fill="D0F1C5" w:themeFill="accent2" w:themeFillTint="33"/>
      </w:pPr>
      <w:proofErr w:type="spellStart"/>
      <w:r w:rsidRPr="00906DC8">
        <w:t>Top</w:t>
      </w:r>
      <w:proofErr w:type="spellEnd"/>
      <w:r w:rsidRPr="00906DC8">
        <w:t xml:space="preserve"> 180°</w:t>
      </w:r>
    </w:p>
    <w:p w:rsidRPr="00906DC8" w:rsidR="00906DC8" w:rsidP="009D0A08" w:rsidRDefault="00906DC8" w14:paraId="058F4806" w14:textId="77777777">
      <w:pPr>
        <w:shd w:val="clear" w:color="auto" w:fill="D0F1C5" w:themeFill="accent2" w:themeFillTint="33"/>
      </w:pPr>
      <w:r w:rsidRPr="00906DC8">
        <w:t>Lateral 90°</w:t>
      </w:r>
    </w:p>
    <w:p w:rsidRPr="00906DC8" w:rsidR="00906DC8" w:rsidP="009D0A08" w:rsidRDefault="00906DC8" w14:paraId="64CAC2B4" w14:textId="77777777">
      <w:pPr>
        <w:shd w:val="clear" w:color="auto" w:fill="D0F1C5" w:themeFill="accent2" w:themeFillTint="33"/>
      </w:pPr>
      <w:r w:rsidRPr="00906DC8">
        <w:t>Anatomisk referenspunkt: XY</w:t>
      </w:r>
    </w:p>
    <w:p w:rsidRPr="00906DC8" w:rsidR="00906DC8" w:rsidP="00906DC8" w:rsidRDefault="00906DC8" w14:paraId="76316C3F" w14:textId="1F1D6D96">
      <w:pPr>
        <w:rPr>
          <w:b/>
        </w:rPr>
      </w:pPr>
      <w:r w:rsidRPr="00906DC8">
        <w:rPr>
          <w:b/>
        </w:rPr>
        <w:t xml:space="preserve">Serie 1 </w:t>
      </w:r>
    </w:p>
    <w:p w:rsidRPr="00906DC8" w:rsidR="00906DC8" w:rsidP="009D0A08" w:rsidRDefault="00906DC8" w14:paraId="6112A6B8" w14:textId="537CCE18">
      <w:pPr>
        <w:shd w:val="clear" w:color="auto" w:fill="D0F1C5" w:themeFill="accent2" w:themeFillTint="33"/>
      </w:pPr>
      <w:r>
        <w:t>K</w:t>
      </w:r>
      <w:r w:rsidR="19A2B076">
        <w:t>-</w:t>
      </w:r>
    </w:p>
    <w:p w:rsidRPr="00906DC8" w:rsidR="00906DC8" w:rsidP="00906DC8" w:rsidRDefault="00906DC8" w14:paraId="511605F7" w14:textId="77777777">
      <w:pPr>
        <w:rPr>
          <w:b/>
        </w:rPr>
      </w:pPr>
      <w:r w:rsidRPr="00906DC8">
        <w:rPr>
          <w:b/>
        </w:rPr>
        <w:t>Område/Kriterier</w:t>
      </w:r>
    </w:p>
    <w:p w:rsidRPr="00906DC8" w:rsidR="00906DC8" w:rsidP="009D0A08" w:rsidRDefault="00906DC8" w14:paraId="54EFC798" w14:textId="77777777">
      <w:pPr>
        <w:shd w:val="clear" w:color="auto" w:fill="FFEEC9" w:themeFill="accent3" w:themeFillTint="33"/>
      </w:pPr>
      <w:r>
        <w:t xml:space="preserve">Från diafragma till anus. </w:t>
      </w:r>
    </w:p>
    <w:p w:rsidRPr="00906DC8" w:rsidR="00906DC8" w:rsidP="53500B7E" w:rsidRDefault="00906DC8" w14:paraId="557E1B14" w14:textId="77777777">
      <w:pPr>
        <w:rPr>
          <w:b/>
          <w:bCs/>
          <w:lang w:val="en-US"/>
        </w:rPr>
      </w:pPr>
      <w:bookmarkStart w:name="_Hlk88464925" w:id="121"/>
      <w:bookmarkEnd w:id="121"/>
      <w:proofErr w:type="spellStart"/>
      <w:r w:rsidRPr="53500B7E">
        <w:rPr>
          <w:b/>
          <w:bCs/>
          <w:lang w:val="en-US"/>
        </w:rPr>
        <w:t>Algoritm</w:t>
      </w:r>
      <w:proofErr w:type="spellEnd"/>
    </w:p>
    <w:p w:rsidRPr="00906DC8" w:rsidR="00906DC8" w:rsidP="009D0A08" w:rsidRDefault="00906DC8" w14:paraId="61E1B644" w14:textId="77777777">
      <w:pPr>
        <w:shd w:val="clear" w:color="auto" w:fill="D9D9D9" w:themeFill="background1" w:themeFillShade="D9"/>
        <w:rPr>
          <w:lang w:val="en-US"/>
        </w:rPr>
      </w:pPr>
      <w:r w:rsidRPr="00906DC8">
        <w:rPr>
          <w:lang w:val="en-US"/>
        </w:rPr>
        <w:t xml:space="preserve">Standard </w:t>
      </w:r>
    </w:p>
    <w:p w:rsidRPr="00906DC8" w:rsidR="00906DC8" w:rsidP="00906DC8" w:rsidRDefault="00906DC8" w14:paraId="263EA669" w14:textId="77777777">
      <w:pPr>
        <w:rPr>
          <w:b/>
          <w:lang w:val="en-US"/>
        </w:rPr>
      </w:pPr>
      <w:proofErr w:type="spellStart"/>
      <w:r w:rsidRPr="00906DC8">
        <w:rPr>
          <w:b/>
          <w:lang w:val="en-US"/>
        </w:rPr>
        <w:t>Reconjob</w:t>
      </w:r>
      <w:proofErr w:type="spellEnd"/>
    </w:p>
    <w:p w:rsidRPr="00906DC8" w:rsidR="00906DC8" w:rsidP="009D0A08" w:rsidRDefault="00906DC8" w14:paraId="4C82D273" w14:textId="77777777">
      <w:pPr>
        <w:shd w:val="clear" w:color="auto" w:fill="D9D9D9" w:themeFill="background1" w:themeFillShade="D9"/>
        <w:rPr>
          <w:lang w:val="en-US"/>
        </w:rPr>
      </w:pPr>
      <w:r w:rsidRPr="00906DC8">
        <w:rPr>
          <w:lang w:val="en-US"/>
        </w:rPr>
        <w:t xml:space="preserve">* # </w:t>
      </w:r>
      <w:proofErr w:type="spellStart"/>
      <w:r w:rsidRPr="00906DC8">
        <w:rPr>
          <w:lang w:val="en-US"/>
        </w:rPr>
        <w:t>Axiella</w:t>
      </w:r>
      <w:proofErr w:type="spellEnd"/>
      <w:r w:rsidRPr="00906DC8">
        <w:rPr>
          <w:lang w:val="en-US"/>
        </w:rPr>
        <w:t xml:space="preserve"> 0.6/0.6</w:t>
      </w:r>
    </w:p>
    <w:p w:rsidRPr="00906DC8" w:rsidR="00906DC8" w:rsidP="009D0A08" w:rsidRDefault="00906DC8" w14:paraId="51D06A7B" w14:textId="77777777">
      <w:pPr>
        <w:shd w:val="clear" w:color="auto" w:fill="D9D9D9" w:themeFill="background1" w:themeFillShade="D9"/>
      </w:pPr>
      <w:r w:rsidRPr="00906DC8">
        <w:t>*Axiella 3/3</w:t>
      </w:r>
    </w:p>
    <w:p w:rsidRPr="00906DC8" w:rsidR="00906DC8" w:rsidP="009D0A08" w:rsidRDefault="00906DC8" w14:paraId="4391CF51" w14:textId="77777777">
      <w:pPr>
        <w:shd w:val="clear" w:color="auto" w:fill="D9D9D9" w:themeFill="background1" w:themeFillShade="D9"/>
      </w:pPr>
      <w:r w:rsidRPr="00906DC8">
        <w:t>*</w:t>
      </w:r>
      <w:proofErr w:type="spellStart"/>
      <w:r w:rsidRPr="00906DC8">
        <w:t>Coronara</w:t>
      </w:r>
      <w:proofErr w:type="spellEnd"/>
      <w:r w:rsidRPr="00906DC8">
        <w:t xml:space="preserve"> 5/5. Framifrån och bak.</w:t>
      </w:r>
    </w:p>
    <w:p w:rsidRPr="00906DC8" w:rsidR="00906DC8" w:rsidP="009D0A08" w:rsidRDefault="00906DC8" w14:paraId="4BCB4013" w14:textId="77777777">
      <w:pPr>
        <w:shd w:val="clear" w:color="auto" w:fill="D9D9D9" w:themeFill="background1" w:themeFillShade="D9"/>
      </w:pPr>
      <w:r w:rsidRPr="00906DC8">
        <w:t>*</w:t>
      </w:r>
      <w:proofErr w:type="spellStart"/>
      <w:r w:rsidRPr="00906DC8">
        <w:t>Sagitella</w:t>
      </w:r>
      <w:proofErr w:type="spellEnd"/>
      <w:r w:rsidRPr="00906DC8">
        <w:t xml:space="preserve"> 5/5. Från hö till </w:t>
      </w:r>
      <w:proofErr w:type="spellStart"/>
      <w:r w:rsidRPr="00906DC8">
        <w:t>vä</w:t>
      </w:r>
      <w:proofErr w:type="spellEnd"/>
      <w:r w:rsidRPr="00906DC8">
        <w:t xml:space="preserve">. </w:t>
      </w:r>
    </w:p>
    <w:p w:rsidRPr="00906DC8" w:rsidR="00906DC8" w:rsidP="00906DC8" w:rsidRDefault="00906DC8" w14:paraId="15C4ED33" w14:textId="4F55AE69">
      <w:pPr>
        <w:rPr>
          <w:b/>
        </w:rPr>
      </w:pPr>
      <w:r w:rsidRPr="00906DC8">
        <w:rPr>
          <w:b/>
        </w:rPr>
        <w:t>Till PACS</w:t>
      </w:r>
    </w:p>
    <w:p w:rsidRPr="00906DC8" w:rsidR="00906DC8" w:rsidP="009D0A08" w:rsidRDefault="00906DC8" w14:paraId="3ECC67B6" w14:textId="77777777">
      <w:pPr>
        <w:shd w:val="clear" w:color="auto" w:fill="D9D9D9" w:themeFill="background1" w:themeFillShade="D9"/>
      </w:pPr>
      <w:r w:rsidRPr="00906DC8">
        <w:t>Alla märkta *</w:t>
      </w:r>
    </w:p>
    <w:p w:rsidRPr="00906DC8" w:rsidR="00906DC8" w:rsidP="00906DC8" w:rsidRDefault="00906DC8" w14:paraId="42B39512" w14:textId="77777777">
      <w:pPr>
        <w:rPr>
          <w:b/>
        </w:rPr>
      </w:pPr>
      <w:r w:rsidRPr="00906DC8">
        <w:rPr>
          <w:b/>
        </w:rPr>
        <w:lastRenderedPageBreak/>
        <w:t>Till AW</w:t>
      </w:r>
    </w:p>
    <w:p w:rsidRPr="00906DC8" w:rsidR="00906DC8" w:rsidP="009D0A08" w:rsidRDefault="00906DC8" w14:paraId="7E6AB937" w14:textId="77777777">
      <w:pPr>
        <w:shd w:val="clear" w:color="auto" w:fill="D9D9D9" w:themeFill="background1" w:themeFillShade="D9"/>
      </w:pPr>
      <w:r w:rsidRPr="00906DC8">
        <w:t xml:space="preserve">Alla märkta #  </w:t>
      </w:r>
    </w:p>
    <w:p w:rsidR="00906DC8" w:rsidP="000C353B" w:rsidRDefault="00906DC8" w14:paraId="0BBD2859" w14:textId="7BA17BBC"/>
    <w:p w:rsidR="0A693641" w:rsidP="006E2BC6" w:rsidRDefault="177557F8" w14:paraId="3AD48CF4" w14:textId="205DE181">
      <w:pPr>
        <w:pStyle w:val="Rubrik3"/>
        <w:pageBreakBefore/>
      </w:pPr>
      <w:bookmarkStart w:name="_Toc160183300" w:id="122"/>
      <w:r>
        <w:lastRenderedPageBreak/>
        <w:t xml:space="preserve">Buk </w:t>
      </w:r>
      <w:r w:rsidR="0A693641">
        <w:t>K</w:t>
      </w:r>
      <w:r w:rsidR="51ED2D24">
        <w:t>+ (</w:t>
      </w:r>
      <w:proofErr w:type="spellStart"/>
      <w:r w:rsidR="51ED2D24">
        <w:t>venfas</w:t>
      </w:r>
      <w:proofErr w:type="spellEnd"/>
      <w:r w:rsidR="51ED2D24">
        <w:t>)</w:t>
      </w:r>
      <w:bookmarkEnd w:id="122"/>
    </w:p>
    <w:p w:rsidR="0A693641" w:rsidRDefault="0A693641" w14:paraId="5A82866B" w14:textId="77777777">
      <w:r>
        <w:t>SoS kod 840 800</w:t>
      </w:r>
    </w:p>
    <w:p w:rsidR="0A693641" w:rsidRDefault="0A693641" w14:paraId="239FBA25" w14:textId="77777777">
      <w:r>
        <w:t>Vanligen lymfom, metastaser, abscess, körtlar. Kontroll.</w:t>
      </w:r>
    </w:p>
    <w:p w:rsidR="0A693641" w:rsidP="53500B7E" w:rsidRDefault="0A693641" w14:paraId="56E2D036" w14:textId="77777777">
      <w:pPr>
        <w:pStyle w:val="MellanrubrikVGR"/>
      </w:pPr>
      <w:r>
        <w:t>Protokoll</w:t>
      </w:r>
    </w:p>
    <w:p w:rsidR="0A693641" w:rsidP="6C54F73A" w:rsidRDefault="678FF2CE" w14:paraId="2DFBF009" w14:textId="7C18AFBC">
      <w:pPr>
        <w:ind w:left="0"/>
      </w:pPr>
      <w:r>
        <w:t xml:space="preserve">         </w:t>
      </w:r>
      <w:r w:rsidR="568FD792">
        <w:t xml:space="preserve"> Buk k+ (</w:t>
      </w:r>
      <w:proofErr w:type="spellStart"/>
      <w:r w:rsidR="568FD792">
        <w:t>venfas</w:t>
      </w:r>
      <w:proofErr w:type="spellEnd"/>
      <w:r w:rsidR="568FD792">
        <w:t>)</w:t>
      </w:r>
    </w:p>
    <w:p w:rsidR="0A693641" w:rsidP="53500B7E" w:rsidRDefault="0A693641" w14:paraId="6F2143C9" w14:textId="77777777">
      <w:pPr>
        <w:pStyle w:val="MellanrubrikVGR"/>
      </w:pPr>
      <w:r>
        <w:t xml:space="preserve">Patientposition </w:t>
      </w:r>
    </w:p>
    <w:p w:rsidR="0A693641" w:rsidRDefault="0A693641" w14:paraId="7C66BA92" w14:textId="77777777">
      <w:r>
        <w:t xml:space="preserve">Ryggläge, gärna kudde under knäna, armarna ovanför huvudet. </w:t>
      </w:r>
    </w:p>
    <w:p w:rsidR="0A693641" w:rsidP="53500B7E" w:rsidRDefault="0A693641" w14:paraId="38AA4C59" w14:textId="77777777">
      <w:pPr>
        <w:pStyle w:val="MellanrubrikVGR"/>
      </w:pPr>
      <w:r>
        <w:t>Patientinformation</w:t>
      </w:r>
    </w:p>
    <w:p w:rsidR="0A693641" w:rsidRDefault="0A693641" w14:paraId="3C6EE411" w14:textId="77777777">
      <w:r>
        <w:t>Att ligga stilla.</w:t>
      </w:r>
    </w:p>
    <w:p w:rsidR="0A693641" w:rsidRDefault="0A693641" w14:paraId="252035EE" w14:textId="77777777">
      <w:r>
        <w:t>Hålla andan på inspelat kommando.</w:t>
      </w:r>
    </w:p>
    <w:p w:rsidR="0A693641" w:rsidP="53500B7E" w:rsidRDefault="0A693641" w14:paraId="7D147788" w14:textId="0F7CF617">
      <w:pPr>
        <w:pStyle w:val="MellanrubrikVGR"/>
      </w:pPr>
      <w:r>
        <w:t>Bildtagning</w:t>
      </w:r>
    </w:p>
    <w:p w:rsidR="0A693641" w:rsidP="53500B7E" w:rsidRDefault="0A693641" w14:paraId="279E9C8C" w14:textId="77777777">
      <w:pPr>
        <w:shd w:val="clear" w:color="auto" w:fill="D0F1C5" w:themeFill="accent2" w:themeFillTint="33"/>
        <w:rPr>
          <w:b/>
          <w:bCs/>
        </w:rPr>
      </w:pPr>
      <w:r w:rsidRPr="53500B7E">
        <w:rPr>
          <w:b/>
          <w:bCs/>
        </w:rPr>
        <w:t>Scout</w:t>
      </w:r>
    </w:p>
    <w:p w:rsidR="0A693641" w:rsidP="53500B7E" w:rsidRDefault="0A693641" w14:paraId="194574EB" w14:textId="77777777">
      <w:pPr>
        <w:shd w:val="clear" w:color="auto" w:fill="D0F1C5" w:themeFill="accent2" w:themeFillTint="33"/>
      </w:pPr>
      <w:proofErr w:type="spellStart"/>
      <w:r>
        <w:t>Top</w:t>
      </w:r>
      <w:proofErr w:type="spellEnd"/>
      <w:r>
        <w:t xml:space="preserve"> 180°</w:t>
      </w:r>
    </w:p>
    <w:p w:rsidR="0A693641" w:rsidP="53500B7E" w:rsidRDefault="0A693641" w14:paraId="5AC6E475" w14:textId="77777777">
      <w:pPr>
        <w:shd w:val="clear" w:color="auto" w:fill="D0F1C5" w:themeFill="accent2" w:themeFillTint="33"/>
      </w:pPr>
      <w:r>
        <w:t>Lateral 90°</w:t>
      </w:r>
    </w:p>
    <w:p w:rsidR="0A693641" w:rsidP="53500B7E" w:rsidRDefault="0A693641" w14:paraId="59D87F1D" w14:textId="77777777">
      <w:pPr>
        <w:shd w:val="clear" w:color="auto" w:fill="D0F1C5" w:themeFill="accent2" w:themeFillTint="33"/>
      </w:pPr>
      <w:r>
        <w:t>Anatomisk referenspunkt: XY</w:t>
      </w:r>
    </w:p>
    <w:p w:rsidR="0A693641" w:rsidP="53500B7E" w:rsidRDefault="0A693641" w14:paraId="61A9DD0E" w14:textId="1F1D6D96">
      <w:pPr>
        <w:rPr>
          <w:b/>
          <w:bCs/>
        </w:rPr>
      </w:pPr>
      <w:r w:rsidRPr="53500B7E">
        <w:rPr>
          <w:b/>
          <w:bCs/>
        </w:rPr>
        <w:t xml:space="preserve">Serie 1 </w:t>
      </w:r>
    </w:p>
    <w:p w:rsidR="0A693641" w:rsidP="53500B7E" w:rsidRDefault="0A693641" w14:paraId="376ABF06" w14:textId="77777777">
      <w:pPr>
        <w:shd w:val="clear" w:color="auto" w:fill="D0F1C5" w:themeFill="accent2" w:themeFillTint="33"/>
      </w:pPr>
      <w:r>
        <w:t>K+</w:t>
      </w:r>
    </w:p>
    <w:p w:rsidR="0A693641" w:rsidP="53500B7E" w:rsidRDefault="0A693641" w14:paraId="2E6CEEA7" w14:textId="77777777">
      <w:pPr>
        <w:rPr>
          <w:b/>
          <w:bCs/>
        </w:rPr>
      </w:pPr>
      <w:r w:rsidRPr="53500B7E">
        <w:rPr>
          <w:b/>
          <w:bCs/>
        </w:rPr>
        <w:t>Område/Kriterier</w:t>
      </w:r>
    </w:p>
    <w:p w:rsidR="0A693641" w:rsidP="53500B7E" w:rsidRDefault="0A693641" w14:paraId="1F1DECF4" w14:textId="77777777">
      <w:pPr>
        <w:shd w:val="clear" w:color="auto" w:fill="FFEEC9" w:themeFill="accent3" w:themeFillTint="33"/>
      </w:pPr>
      <w:r>
        <w:t xml:space="preserve">Från diafragma till anus. </w:t>
      </w:r>
    </w:p>
    <w:p w:rsidR="0A693641" w:rsidP="53500B7E" w:rsidRDefault="0A693641" w14:paraId="4C1527F6" w14:textId="77777777">
      <w:pPr>
        <w:rPr>
          <w:b/>
          <w:bCs/>
        </w:rPr>
      </w:pPr>
      <w:proofErr w:type="spellStart"/>
      <w:r w:rsidRPr="53500B7E">
        <w:rPr>
          <w:b/>
          <w:bCs/>
        </w:rPr>
        <w:t>I.v</w:t>
      </w:r>
      <w:proofErr w:type="spellEnd"/>
      <w:r w:rsidRPr="53500B7E">
        <w:rPr>
          <w:b/>
          <w:bCs/>
        </w:rPr>
        <w:t xml:space="preserve">. kontrast </w:t>
      </w:r>
    </w:p>
    <w:p w:rsidR="0A693641" w:rsidP="53500B7E" w:rsidRDefault="0A693641" w14:paraId="2526277D" w14:textId="77777777">
      <w:pPr>
        <w:shd w:val="clear" w:color="auto" w:fill="D9D9D9" w:themeFill="background1" w:themeFillShade="D9"/>
      </w:pPr>
      <w:r>
        <w:t xml:space="preserve">Viktbaserad kontrastmedelsdosering enligt </w:t>
      </w:r>
      <w:proofErr w:type="spellStart"/>
      <w:r>
        <w:t>Omniject</w:t>
      </w:r>
      <w:proofErr w:type="spellEnd"/>
      <w:r>
        <w:t xml:space="preserve">  </w:t>
      </w:r>
    </w:p>
    <w:p w:rsidR="0A693641" w:rsidP="53500B7E" w:rsidRDefault="0A693641" w14:paraId="5E599CBF" w14:textId="77777777">
      <w:pPr>
        <w:rPr>
          <w:b/>
          <w:bCs/>
        </w:rPr>
      </w:pPr>
      <w:r w:rsidRPr="53500B7E">
        <w:rPr>
          <w:b/>
          <w:bCs/>
        </w:rPr>
        <w:t xml:space="preserve">Smart </w:t>
      </w:r>
      <w:proofErr w:type="spellStart"/>
      <w:r w:rsidRPr="53500B7E">
        <w:rPr>
          <w:b/>
          <w:bCs/>
        </w:rPr>
        <w:t>Prep</w:t>
      </w:r>
      <w:proofErr w:type="spellEnd"/>
    </w:p>
    <w:p w:rsidR="0A693641" w:rsidP="53500B7E" w:rsidRDefault="0A693641" w14:paraId="6B81869D" w14:textId="77777777">
      <w:pPr>
        <w:shd w:val="clear" w:color="auto" w:fill="D9D9D9" w:themeFill="background1" w:themeFillShade="D9"/>
      </w:pPr>
      <w:r>
        <w:t xml:space="preserve">Lägg </w:t>
      </w:r>
      <w:proofErr w:type="spellStart"/>
      <w:r>
        <w:t>ROI:en</w:t>
      </w:r>
      <w:proofErr w:type="spellEnd"/>
      <w:r>
        <w:t xml:space="preserve"> strax ovan diafragma i aorta</w:t>
      </w:r>
    </w:p>
    <w:p w:rsidR="0A693641" w:rsidP="53500B7E" w:rsidRDefault="0A693641" w14:paraId="0BC75C26" w14:textId="77777777">
      <w:pPr>
        <w:rPr>
          <w:b/>
          <w:bCs/>
          <w:lang w:val="en-US"/>
        </w:rPr>
      </w:pPr>
      <w:r w:rsidRPr="53500B7E">
        <w:rPr>
          <w:b/>
          <w:bCs/>
          <w:lang w:val="en-US"/>
        </w:rPr>
        <w:t>Delay</w:t>
      </w:r>
    </w:p>
    <w:p w:rsidR="0A693641" w:rsidP="53500B7E" w:rsidRDefault="0A693641" w14:paraId="15732D65" w14:textId="7DF55235">
      <w:pPr>
        <w:shd w:val="clear" w:color="auto" w:fill="D9D9D9" w:themeFill="background1" w:themeFillShade="D9"/>
        <w:rPr>
          <w:lang w:val="en-US"/>
        </w:rPr>
      </w:pPr>
      <w:proofErr w:type="spellStart"/>
      <w:r w:rsidRPr="2CB7B806">
        <w:rPr>
          <w:lang w:val="en-US"/>
        </w:rPr>
        <w:t>Diagnostisk</w:t>
      </w:r>
      <w:proofErr w:type="spellEnd"/>
      <w:r w:rsidRPr="2CB7B806">
        <w:rPr>
          <w:lang w:val="en-US"/>
        </w:rPr>
        <w:t xml:space="preserve"> delay 50s, </w:t>
      </w:r>
      <w:proofErr w:type="spellStart"/>
      <w:r w:rsidRPr="2CB7B806">
        <w:rPr>
          <w:lang w:val="en-US"/>
        </w:rPr>
        <w:t>utan</w:t>
      </w:r>
      <w:proofErr w:type="spellEnd"/>
      <w:r w:rsidRPr="2CB7B806">
        <w:rPr>
          <w:lang w:val="en-US"/>
        </w:rPr>
        <w:t xml:space="preserve"> </w:t>
      </w:r>
      <w:proofErr w:type="spellStart"/>
      <w:r w:rsidRPr="2CB7B806">
        <w:rPr>
          <w:lang w:val="en-US"/>
        </w:rPr>
        <w:t>smartprep</w:t>
      </w:r>
      <w:proofErr w:type="spellEnd"/>
      <w:r w:rsidRPr="2CB7B806">
        <w:rPr>
          <w:lang w:val="en-US"/>
        </w:rPr>
        <w:t xml:space="preserve"> delay 80s</w:t>
      </w:r>
    </w:p>
    <w:p w:rsidR="0A693641" w:rsidP="53500B7E" w:rsidRDefault="0A693641" w14:paraId="063585AA" w14:textId="77777777">
      <w:pPr>
        <w:rPr>
          <w:b/>
          <w:bCs/>
          <w:lang w:val="en-US"/>
        </w:rPr>
      </w:pPr>
      <w:proofErr w:type="spellStart"/>
      <w:r w:rsidRPr="53500B7E">
        <w:rPr>
          <w:b/>
          <w:bCs/>
          <w:lang w:val="en-US"/>
        </w:rPr>
        <w:t>Algoritm</w:t>
      </w:r>
      <w:proofErr w:type="spellEnd"/>
    </w:p>
    <w:p w:rsidR="0A693641" w:rsidP="53500B7E" w:rsidRDefault="0A693641" w14:paraId="2545B9AA" w14:textId="77777777">
      <w:pPr>
        <w:shd w:val="clear" w:color="auto" w:fill="D9D9D9" w:themeFill="background1" w:themeFillShade="D9"/>
        <w:rPr>
          <w:lang w:val="en-US"/>
        </w:rPr>
      </w:pPr>
      <w:r w:rsidRPr="53500B7E">
        <w:rPr>
          <w:lang w:val="en-US"/>
        </w:rPr>
        <w:t xml:space="preserve">Standard </w:t>
      </w:r>
    </w:p>
    <w:p w:rsidR="0A693641" w:rsidP="53500B7E" w:rsidRDefault="0A693641" w14:paraId="09D84DB8" w14:textId="77777777">
      <w:pPr>
        <w:rPr>
          <w:b/>
          <w:bCs/>
          <w:lang w:val="en-US"/>
        </w:rPr>
      </w:pPr>
      <w:proofErr w:type="spellStart"/>
      <w:r w:rsidRPr="53500B7E">
        <w:rPr>
          <w:b/>
          <w:bCs/>
          <w:lang w:val="en-US"/>
        </w:rPr>
        <w:t>Reconjob</w:t>
      </w:r>
      <w:proofErr w:type="spellEnd"/>
    </w:p>
    <w:p w:rsidR="0A693641" w:rsidP="53500B7E" w:rsidRDefault="0A693641" w14:paraId="60B3A344" w14:textId="77777777">
      <w:pPr>
        <w:shd w:val="clear" w:color="auto" w:fill="D9D9D9" w:themeFill="background1" w:themeFillShade="D9"/>
        <w:rPr>
          <w:lang w:val="en-US"/>
        </w:rPr>
      </w:pPr>
      <w:r w:rsidRPr="53500B7E">
        <w:rPr>
          <w:lang w:val="en-US"/>
        </w:rPr>
        <w:t xml:space="preserve">* # </w:t>
      </w:r>
      <w:proofErr w:type="spellStart"/>
      <w:r w:rsidRPr="53500B7E">
        <w:rPr>
          <w:lang w:val="en-US"/>
        </w:rPr>
        <w:t>Axiella</w:t>
      </w:r>
      <w:proofErr w:type="spellEnd"/>
      <w:r w:rsidRPr="53500B7E">
        <w:rPr>
          <w:lang w:val="en-US"/>
        </w:rPr>
        <w:t xml:space="preserve"> 0.6/0.6</w:t>
      </w:r>
    </w:p>
    <w:p w:rsidR="0A693641" w:rsidP="53500B7E" w:rsidRDefault="0A693641" w14:paraId="6D8676F9" w14:textId="77777777">
      <w:pPr>
        <w:shd w:val="clear" w:color="auto" w:fill="D9D9D9" w:themeFill="background1" w:themeFillShade="D9"/>
      </w:pPr>
      <w:r>
        <w:t>*Axiella 3/3</w:t>
      </w:r>
    </w:p>
    <w:p w:rsidR="0A693641" w:rsidP="53500B7E" w:rsidRDefault="0A693641" w14:paraId="0E4D75B7" w14:textId="77777777">
      <w:pPr>
        <w:shd w:val="clear" w:color="auto" w:fill="D9D9D9" w:themeFill="background1" w:themeFillShade="D9"/>
      </w:pPr>
      <w:r>
        <w:lastRenderedPageBreak/>
        <w:t>*</w:t>
      </w:r>
      <w:proofErr w:type="spellStart"/>
      <w:r>
        <w:t>Coronara</w:t>
      </w:r>
      <w:proofErr w:type="spellEnd"/>
      <w:r>
        <w:t xml:space="preserve"> 5/5. Framifrån och bak.</w:t>
      </w:r>
    </w:p>
    <w:p w:rsidR="0A693641" w:rsidP="53500B7E" w:rsidRDefault="0A693641" w14:paraId="26F8F6B7" w14:textId="77777777">
      <w:pPr>
        <w:shd w:val="clear" w:color="auto" w:fill="D9D9D9" w:themeFill="background1" w:themeFillShade="D9"/>
      </w:pPr>
      <w:r>
        <w:t>*</w:t>
      </w:r>
      <w:proofErr w:type="spellStart"/>
      <w:r>
        <w:t>Sagitella</w:t>
      </w:r>
      <w:proofErr w:type="spellEnd"/>
      <w:r>
        <w:t xml:space="preserve"> 5/5. Från hö till </w:t>
      </w:r>
      <w:proofErr w:type="spellStart"/>
      <w:r>
        <w:t>vä</w:t>
      </w:r>
      <w:proofErr w:type="spellEnd"/>
      <w:r>
        <w:t xml:space="preserve">. </w:t>
      </w:r>
    </w:p>
    <w:p w:rsidR="0A693641" w:rsidP="53500B7E" w:rsidRDefault="0A693641" w14:paraId="5FDDD6BB" w14:textId="4F55AE69">
      <w:pPr>
        <w:rPr>
          <w:b/>
          <w:bCs/>
        </w:rPr>
      </w:pPr>
      <w:r w:rsidRPr="53500B7E">
        <w:rPr>
          <w:b/>
          <w:bCs/>
        </w:rPr>
        <w:t>Till PACS</w:t>
      </w:r>
    </w:p>
    <w:p w:rsidR="0A693641" w:rsidP="53500B7E" w:rsidRDefault="0A693641" w14:paraId="7063E151" w14:textId="77777777">
      <w:pPr>
        <w:shd w:val="clear" w:color="auto" w:fill="D9D9D9" w:themeFill="background1" w:themeFillShade="D9"/>
      </w:pPr>
      <w:r>
        <w:t>Alla märkta *</w:t>
      </w:r>
    </w:p>
    <w:p w:rsidR="0A693641" w:rsidP="53500B7E" w:rsidRDefault="0A693641" w14:paraId="05A62FB4" w14:textId="77777777">
      <w:pPr>
        <w:rPr>
          <w:b/>
          <w:bCs/>
        </w:rPr>
      </w:pPr>
      <w:r w:rsidRPr="53500B7E">
        <w:rPr>
          <w:b/>
          <w:bCs/>
        </w:rPr>
        <w:t>Till AW</w:t>
      </w:r>
    </w:p>
    <w:p w:rsidR="0A693641" w:rsidP="53500B7E" w:rsidRDefault="0A693641" w14:paraId="110D9EC6" w14:textId="77777777">
      <w:pPr>
        <w:shd w:val="clear" w:color="auto" w:fill="D9D9D9" w:themeFill="background1" w:themeFillShade="D9"/>
      </w:pPr>
      <w:r>
        <w:t xml:space="preserve">Alla märkta #  </w:t>
      </w:r>
    </w:p>
    <w:p w:rsidR="53500B7E" w:rsidP="53500B7E" w:rsidRDefault="53500B7E" w14:paraId="2D7E669D" w14:textId="2E506050"/>
    <w:p w:rsidRPr="009D0A08" w:rsidR="009D0A08" w:rsidP="009D0A08" w:rsidRDefault="009D0A08" w14:paraId="14E5E84A" w14:textId="1E543078">
      <w:pPr>
        <w:pStyle w:val="Rubrik3"/>
        <w:pageBreakBefore/>
      </w:pPr>
      <w:bookmarkStart w:name="_Toc34997288" w:id="123"/>
      <w:bookmarkStart w:name="_Toc256000012" w:id="124"/>
      <w:bookmarkStart w:name="_Toc256000043" w:id="125"/>
      <w:bookmarkStart w:name="_Toc256000074" w:id="126"/>
      <w:bookmarkStart w:name="_Toc256000105" w:id="127"/>
      <w:bookmarkStart w:name="_Toc160183301" w:id="128"/>
      <w:bookmarkStart w:name="_Toc41982499" w:id="129"/>
      <w:bookmarkStart w:name="_Toc256000132" w:id="130"/>
      <w:bookmarkStart w:name="_Toc256000163" w:id="131"/>
      <w:bookmarkStart w:name="_Toc256000194" w:id="132"/>
      <w:bookmarkStart w:name="_Toc256000225" w:id="133"/>
      <w:bookmarkStart w:name="_Toc256000256" w:id="134"/>
      <w:bookmarkStart w:name="_Toc256000287" w:id="135"/>
      <w:bookmarkStart w:name="_Toc256000318" w:id="136"/>
      <w:bookmarkStart w:name="_Toc256000349" w:id="137"/>
      <w:bookmarkStart w:name="_Toc256000380" w:id="138"/>
      <w:bookmarkStart w:name="_Toc256000411" w:id="139"/>
      <w:r>
        <w:lastRenderedPageBreak/>
        <w:t>Nedre buk</w:t>
      </w:r>
      <w:bookmarkEnd w:id="123"/>
      <w:bookmarkEnd w:id="124"/>
      <w:bookmarkEnd w:id="125"/>
      <w:bookmarkEnd w:id="126"/>
      <w:bookmarkEnd w:id="127"/>
      <w:r>
        <w:t xml:space="preserve"> K-/K+</w:t>
      </w:r>
      <w:r w:rsidR="69EED60E">
        <w:t>(</w:t>
      </w:r>
      <w:proofErr w:type="spellStart"/>
      <w:r w:rsidR="69EED60E">
        <w:t>venfas</w:t>
      </w:r>
      <w:proofErr w:type="spellEnd"/>
      <w:r w:rsidR="69EED60E">
        <w:t>) bukpress</w:t>
      </w:r>
      <w:bookmarkEnd w:id="128"/>
      <w:r w:rsidR="69EED60E">
        <w:t xml:space="preserve"> </w:t>
      </w:r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</w:p>
    <w:p w:rsidRPr="009D0A08" w:rsidR="009D0A08" w:rsidP="009D0A08" w:rsidRDefault="009D0A08" w14:paraId="530D2610" w14:textId="65760339">
      <w:r>
        <w:t>SoS kod 855 0</w:t>
      </w:r>
      <w:r w:rsidR="44F23AD8">
        <w:t>00, 855 800, 855 900</w:t>
      </w:r>
    </w:p>
    <w:p w:rsidRPr="009D0A08" w:rsidR="009D0A08" w:rsidP="009D0A08" w:rsidRDefault="009D0A08" w14:paraId="3A7A2315" w14:textId="77777777">
      <w:r w:rsidRPr="009D0A08">
        <w:t xml:space="preserve">Vanligen blåstumör, </w:t>
      </w:r>
      <w:proofErr w:type="spellStart"/>
      <w:r w:rsidRPr="009D0A08">
        <w:t>gynmalignitet</w:t>
      </w:r>
      <w:proofErr w:type="spellEnd"/>
      <w:r w:rsidRPr="009D0A08">
        <w:t>.</w:t>
      </w:r>
    </w:p>
    <w:p w:rsidRPr="009D0A08" w:rsidR="009D0A08" w:rsidP="009D0A08" w:rsidRDefault="009D0A08" w14:paraId="7AA0AC59" w14:textId="77777777">
      <w:pPr>
        <w:pStyle w:val="MellanrubrikVGR"/>
      </w:pPr>
      <w:bookmarkStart w:name="_Toc34997289" w:id="140"/>
      <w:bookmarkStart w:name="_Toc256000013" w:id="141"/>
      <w:bookmarkStart w:name="_Toc256000044" w:id="142"/>
      <w:bookmarkStart w:name="_Toc256000075" w:id="143"/>
      <w:bookmarkStart w:name="_Toc256000106" w:id="144"/>
      <w:bookmarkStart w:name="_Toc41982500" w:id="145"/>
      <w:bookmarkStart w:name="_Toc256000133" w:id="146"/>
      <w:bookmarkStart w:name="_Toc256000164" w:id="147"/>
      <w:bookmarkStart w:name="_Toc256000195" w:id="148"/>
      <w:bookmarkStart w:name="_Toc256000226" w:id="149"/>
      <w:bookmarkStart w:name="_Toc256000257" w:id="150"/>
      <w:bookmarkStart w:name="_Toc256000288" w:id="151"/>
      <w:bookmarkStart w:name="_Toc256000319" w:id="152"/>
      <w:bookmarkStart w:name="_Toc256000350" w:id="153"/>
      <w:bookmarkStart w:name="_Toc256000381" w:id="154"/>
      <w:bookmarkStart w:name="_Toc256000412" w:id="155"/>
      <w:r>
        <w:t>Protokoll</w:t>
      </w:r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</w:p>
    <w:p w:rsidR="7EE73837" w:rsidP="6C54F73A" w:rsidRDefault="7EE73837" w14:paraId="535BFC54" w14:textId="66AE5E37">
      <w:r>
        <w:t xml:space="preserve">Buk K-/Buk K+ </w:t>
      </w:r>
      <w:proofErr w:type="spellStart"/>
      <w:r>
        <w:t>venfas</w:t>
      </w:r>
      <w:proofErr w:type="spellEnd"/>
      <w:r>
        <w:t xml:space="preserve"> </w:t>
      </w:r>
    </w:p>
    <w:p w:rsidRPr="009D0A08" w:rsidR="009D0A08" w:rsidP="009D0A08" w:rsidRDefault="009D0A08" w14:paraId="118B2072" w14:textId="74AD50E0">
      <w:pPr>
        <w:pStyle w:val="MellanrubrikVGR"/>
      </w:pPr>
      <w:r>
        <w:t>Patientposition</w:t>
      </w:r>
    </w:p>
    <w:p w:rsidRPr="009D0A08" w:rsidR="009D0A08" w:rsidP="009D0A08" w:rsidRDefault="009D0A08" w14:paraId="2168713F" w14:textId="77777777">
      <w:r w:rsidRPr="009D0A08">
        <w:t xml:space="preserve">Ryggläge, gärna kudde under knäna, armarna ovanför huvudet. </w:t>
      </w:r>
    </w:p>
    <w:p w:rsidRPr="009D0A08" w:rsidR="009D0A08" w:rsidP="53500B7E" w:rsidRDefault="009D0A08" w14:paraId="64065AB2" w14:textId="49B795CD">
      <w:pPr>
        <w:pStyle w:val="MellanrubrikVGR"/>
      </w:pPr>
      <w:r>
        <w:t>Patientinformation</w:t>
      </w:r>
    </w:p>
    <w:p w:rsidRPr="009D0A08" w:rsidR="009D0A08" w:rsidP="009D0A08" w:rsidRDefault="009D0A08" w14:paraId="62D256B3" w14:textId="77777777">
      <w:r w:rsidRPr="009D0A08">
        <w:t>Att ligga stilla.</w:t>
      </w:r>
    </w:p>
    <w:p w:rsidRPr="009D0A08" w:rsidR="009D0A08" w:rsidP="009D0A08" w:rsidRDefault="009D0A08" w14:paraId="3A54EA6B" w14:textId="77777777">
      <w:r w:rsidRPr="009D0A08">
        <w:t>Hålla andan på inspelat kommando.</w:t>
      </w:r>
    </w:p>
    <w:p w:rsidRPr="009D0A08" w:rsidR="009D0A08" w:rsidP="009D0A08" w:rsidRDefault="009D0A08" w14:paraId="4FE25FD5" w14:textId="14FA9CFE">
      <w:pPr>
        <w:pStyle w:val="MellanrubrikVGR"/>
      </w:pPr>
      <w:r w:rsidRPr="009D0A08">
        <w:t>Bildtagning</w:t>
      </w:r>
    </w:p>
    <w:p w:rsidRPr="009D0A08" w:rsidR="009D0A08" w:rsidP="009D0A08" w:rsidRDefault="009D0A08" w14:paraId="3A8360B8" w14:textId="77777777">
      <w:pPr>
        <w:shd w:val="clear" w:color="auto" w:fill="D0F1C5" w:themeFill="accent2" w:themeFillTint="33"/>
        <w:rPr>
          <w:b/>
        </w:rPr>
      </w:pPr>
      <w:r w:rsidRPr="009D0A08">
        <w:rPr>
          <w:b/>
        </w:rPr>
        <w:t>Scout</w:t>
      </w:r>
    </w:p>
    <w:p w:rsidRPr="009D0A08" w:rsidR="009D0A08" w:rsidP="009D0A08" w:rsidRDefault="009D0A08" w14:paraId="5D2253B9" w14:textId="77777777">
      <w:pPr>
        <w:shd w:val="clear" w:color="auto" w:fill="D0F1C5" w:themeFill="accent2" w:themeFillTint="33"/>
      </w:pPr>
      <w:proofErr w:type="spellStart"/>
      <w:r w:rsidRPr="009D0A08">
        <w:t>Topo</w:t>
      </w:r>
      <w:proofErr w:type="spellEnd"/>
      <w:r w:rsidRPr="009D0A08">
        <w:t xml:space="preserve"> 180</w:t>
      </w:r>
    </w:p>
    <w:p w:rsidRPr="009D0A08" w:rsidR="009D0A08" w:rsidP="009D0A08" w:rsidRDefault="009D0A08" w14:paraId="08F2DB18" w14:textId="77777777">
      <w:pPr>
        <w:shd w:val="clear" w:color="auto" w:fill="D0F1C5" w:themeFill="accent2" w:themeFillTint="33"/>
      </w:pPr>
      <w:r w:rsidRPr="009D0A08">
        <w:t>Lateral 90</w:t>
      </w:r>
    </w:p>
    <w:p w:rsidRPr="009D0A08" w:rsidR="009D0A08" w:rsidP="009D0A08" w:rsidRDefault="009D0A08" w14:paraId="67CBD6FF" w14:textId="77777777">
      <w:pPr>
        <w:shd w:val="clear" w:color="auto" w:fill="D0F1C5" w:themeFill="accent2" w:themeFillTint="33"/>
      </w:pPr>
      <w:r w:rsidRPr="009D0A08">
        <w:t xml:space="preserve">Anatomisk referenspunkt: IC </w:t>
      </w:r>
    </w:p>
    <w:p w:rsidRPr="009D0A08" w:rsidR="009D0A08" w:rsidP="009D0A08" w:rsidRDefault="009D0A08" w14:paraId="3A9E6741" w14:textId="77777777">
      <w:pPr>
        <w:rPr>
          <w:b/>
        </w:rPr>
      </w:pPr>
      <w:r w:rsidRPr="009D0A08">
        <w:rPr>
          <w:b/>
        </w:rPr>
        <w:t xml:space="preserve">Serie 1 </w:t>
      </w:r>
    </w:p>
    <w:p w:rsidRPr="009D0A08" w:rsidR="009D0A08" w:rsidP="009D0A08" w:rsidRDefault="009D0A08" w14:paraId="69EC0838" w14:textId="77777777">
      <w:pPr>
        <w:shd w:val="clear" w:color="auto" w:fill="D0F1C5" w:themeFill="accent2" w:themeFillTint="33"/>
      </w:pPr>
      <w:r w:rsidRPr="009D0A08">
        <w:t>K-</w:t>
      </w:r>
    </w:p>
    <w:p w:rsidRPr="009D0A08" w:rsidR="009D0A08" w:rsidP="009D0A08" w:rsidRDefault="009D0A08" w14:paraId="01ABF78A" w14:textId="77777777">
      <w:pPr>
        <w:rPr>
          <w:b/>
        </w:rPr>
      </w:pPr>
      <w:r w:rsidRPr="009D0A08">
        <w:rPr>
          <w:b/>
        </w:rPr>
        <w:t>Område/Kriterier</w:t>
      </w:r>
    </w:p>
    <w:p w:rsidRPr="009D0A08" w:rsidR="009D0A08" w:rsidP="009D0A08" w:rsidRDefault="009D0A08" w14:paraId="3D44077B" w14:textId="77777777">
      <w:pPr>
        <w:shd w:val="clear" w:color="auto" w:fill="FFEEC9" w:themeFill="accent3" w:themeFillTint="33"/>
      </w:pPr>
      <w:r w:rsidRPr="009D0A08">
        <w:t xml:space="preserve">Från </w:t>
      </w:r>
      <w:proofErr w:type="spellStart"/>
      <w:r w:rsidRPr="009D0A08">
        <w:t>crista</w:t>
      </w:r>
      <w:proofErr w:type="spellEnd"/>
      <w:r w:rsidRPr="009D0A08">
        <w:t xml:space="preserve"> till anus. </w:t>
      </w:r>
    </w:p>
    <w:p w:rsidRPr="009D0A08" w:rsidR="009D0A08" w:rsidP="009D0A08" w:rsidRDefault="009D0A08" w14:paraId="2441A132" w14:textId="77777777">
      <w:pPr>
        <w:rPr>
          <w:b/>
        </w:rPr>
      </w:pPr>
      <w:r w:rsidRPr="009D0A08">
        <w:rPr>
          <w:b/>
        </w:rPr>
        <w:t>Algoritm</w:t>
      </w:r>
    </w:p>
    <w:p w:rsidRPr="009D0A08" w:rsidR="009D0A08" w:rsidP="009D0A08" w:rsidRDefault="009D0A08" w14:paraId="04D1C9EB" w14:textId="77777777">
      <w:pPr>
        <w:shd w:val="clear" w:color="auto" w:fill="D9D9D9" w:themeFill="background1" w:themeFillShade="D9"/>
      </w:pPr>
      <w:r w:rsidRPr="009D0A08">
        <w:t xml:space="preserve">Standard </w:t>
      </w:r>
    </w:p>
    <w:p w:rsidRPr="009D0A08" w:rsidR="009D0A08" w:rsidP="009D0A08" w:rsidRDefault="009D0A08" w14:paraId="38E04FD7" w14:textId="77777777">
      <w:pPr>
        <w:rPr>
          <w:b/>
        </w:rPr>
      </w:pPr>
      <w:proofErr w:type="spellStart"/>
      <w:r w:rsidRPr="009D0A08">
        <w:rPr>
          <w:b/>
        </w:rPr>
        <w:t>Reconjob</w:t>
      </w:r>
      <w:proofErr w:type="spellEnd"/>
    </w:p>
    <w:p w:rsidRPr="009D0A08" w:rsidR="009D0A08" w:rsidP="009D0A08" w:rsidRDefault="009D0A08" w14:paraId="1063CEB0" w14:textId="77777777">
      <w:pPr>
        <w:shd w:val="clear" w:color="auto" w:fill="D9D9D9" w:themeFill="background1" w:themeFillShade="D9"/>
      </w:pPr>
      <w:r w:rsidRPr="009D0A08">
        <w:t>* # Axiella0.6/0.6</w:t>
      </w:r>
    </w:p>
    <w:p w:rsidRPr="009D0A08" w:rsidR="009D0A08" w:rsidP="009D0A08" w:rsidRDefault="009D0A08" w14:paraId="5FFCF8C6" w14:textId="77777777">
      <w:pPr>
        <w:shd w:val="clear" w:color="auto" w:fill="D9D9D9" w:themeFill="background1" w:themeFillShade="D9"/>
      </w:pPr>
      <w:r w:rsidRPr="009D0A08">
        <w:t xml:space="preserve">*Axiella 3/3 </w:t>
      </w:r>
    </w:p>
    <w:p w:rsidRPr="009D0A08" w:rsidR="009D0A08" w:rsidP="009D0A08" w:rsidRDefault="009D0A08" w14:paraId="7233DEAF" w14:textId="77777777">
      <w:pPr>
        <w:rPr>
          <w:b/>
        </w:rPr>
      </w:pPr>
      <w:r w:rsidRPr="009D0A08">
        <w:rPr>
          <w:b/>
        </w:rPr>
        <w:t>Till PACS</w:t>
      </w:r>
    </w:p>
    <w:p w:rsidRPr="009D0A08" w:rsidR="009D0A08" w:rsidP="009D0A08" w:rsidRDefault="009D0A08" w14:paraId="4AF2D43D" w14:textId="77777777">
      <w:pPr>
        <w:shd w:val="clear" w:color="auto" w:fill="D9D9D9" w:themeFill="background1" w:themeFillShade="D9"/>
      </w:pPr>
      <w:r w:rsidRPr="009D0A08">
        <w:t xml:space="preserve">Alla märkta * </w:t>
      </w:r>
    </w:p>
    <w:p w:rsidRPr="009D0A08" w:rsidR="009D0A08" w:rsidP="009D0A08" w:rsidRDefault="009D0A08" w14:paraId="7FDC57D3" w14:textId="77777777">
      <w:pPr>
        <w:rPr>
          <w:b/>
        </w:rPr>
      </w:pPr>
      <w:r w:rsidRPr="009D0A08">
        <w:rPr>
          <w:b/>
        </w:rPr>
        <w:t>Till AW</w:t>
      </w:r>
    </w:p>
    <w:p w:rsidRPr="009D0A08" w:rsidR="009D0A08" w:rsidP="009D0A08" w:rsidRDefault="009D0A08" w14:paraId="43223D27" w14:textId="77777777">
      <w:pPr>
        <w:shd w:val="clear" w:color="auto" w:fill="D9D9D9" w:themeFill="background1" w:themeFillShade="D9"/>
      </w:pPr>
      <w:r w:rsidRPr="009D0A08">
        <w:t xml:space="preserve">Alla märkta #  </w:t>
      </w:r>
    </w:p>
    <w:p w:rsidRPr="009D0A08" w:rsidR="009D0A08" w:rsidP="009D0A08" w:rsidRDefault="009D0A08" w14:paraId="35ECBBE2" w14:textId="7CFB0B24">
      <w:pPr>
        <w:rPr>
          <w:b/>
        </w:rPr>
      </w:pPr>
      <w:r w:rsidRPr="009D0A08">
        <w:rPr>
          <w:b/>
        </w:rPr>
        <w:t xml:space="preserve">Serie 2 </w:t>
      </w:r>
    </w:p>
    <w:p w:rsidRPr="009D0A08" w:rsidR="009D0A08" w:rsidP="009D0A08" w:rsidRDefault="009D0A08" w14:paraId="55F0A7B0" w14:textId="77777777">
      <w:pPr>
        <w:shd w:val="clear" w:color="auto" w:fill="D0F1C5" w:themeFill="accent2" w:themeFillTint="33"/>
      </w:pPr>
      <w:r w:rsidRPr="009D0A08">
        <w:t xml:space="preserve">K+ </w:t>
      </w:r>
    </w:p>
    <w:p w:rsidRPr="009D0A08" w:rsidR="009D0A08" w:rsidP="009D0A08" w:rsidRDefault="009D0A08" w14:paraId="0C96B002" w14:textId="77777777">
      <w:pPr>
        <w:rPr>
          <w:b/>
        </w:rPr>
      </w:pPr>
      <w:r w:rsidRPr="009D0A08">
        <w:rPr>
          <w:b/>
        </w:rPr>
        <w:lastRenderedPageBreak/>
        <w:t>Område/Kriterier</w:t>
      </w:r>
    </w:p>
    <w:p w:rsidRPr="009D0A08" w:rsidR="009D0A08" w:rsidP="009D0A08" w:rsidRDefault="009D0A08" w14:paraId="0BEAE857" w14:textId="77777777">
      <w:pPr>
        <w:shd w:val="clear" w:color="auto" w:fill="FFEEC9" w:themeFill="accent3" w:themeFillTint="33"/>
      </w:pPr>
      <w:r w:rsidRPr="009D0A08">
        <w:t xml:space="preserve">Från </w:t>
      </w:r>
      <w:proofErr w:type="spellStart"/>
      <w:r w:rsidRPr="009D0A08">
        <w:t>crista</w:t>
      </w:r>
      <w:proofErr w:type="spellEnd"/>
      <w:r w:rsidRPr="009D0A08">
        <w:t xml:space="preserve"> till anus.</w:t>
      </w:r>
    </w:p>
    <w:p w:rsidRPr="009D0A08" w:rsidR="009D0A08" w:rsidP="009D0A08" w:rsidRDefault="009D0A08" w14:paraId="248C1B2F" w14:textId="77777777">
      <w:pPr>
        <w:rPr>
          <w:b/>
        </w:rPr>
      </w:pPr>
      <w:proofErr w:type="spellStart"/>
      <w:r w:rsidRPr="009D0A08">
        <w:rPr>
          <w:b/>
        </w:rPr>
        <w:t>I.v</w:t>
      </w:r>
      <w:proofErr w:type="spellEnd"/>
      <w:r w:rsidRPr="009D0A08">
        <w:rPr>
          <w:b/>
        </w:rPr>
        <w:t xml:space="preserve">. kontrast </w:t>
      </w:r>
    </w:p>
    <w:p w:rsidRPr="009D0A08" w:rsidR="009D0A08" w:rsidP="009D0A08" w:rsidRDefault="009D0A08" w14:paraId="2DFBA754" w14:textId="77777777">
      <w:pPr>
        <w:shd w:val="clear" w:color="auto" w:fill="D9D9D9" w:themeFill="background1" w:themeFillShade="D9"/>
      </w:pPr>
      <w:r w:rsidRPr="009D0A08">
        <w:t xml:space="preserve">Viktbaserad kontrastmedelsdosering enligt </w:t>
      </w:r>
      <w:proofErr w:type="spellStart"/>
      <w:r w:rsidRPr="009D0A08">
        <w:t>Omniject</w:t>
      </w:r>
      <w:proofErr w:type="spellEnd"/>
      <w:r w:rsidRPr="009D0A08">
        <w:t xml:space="preserve">  </w:t>
      </w:r>
    </w:p>
    <w:p w:rsidRPr="009D0A08" w:rsidR="009D0A08" w:rsidP="009D0A08" w:rsidRDefault="009D0A08" w14:paraId="33A913F8" w14:textId="77777777">
      <w:pPr>
        <w:rPr>
          <w:b/>
        </w:rPr>
      </w:pPr>
      <w:r w:rsidRPr="009D0A08">
        <w:rPr>
          <w:b/>
        </w:rPr>
        <w:t xml:space="preserve">Smart </w:t>
      </w:r>
      <w:proofErr w:type="spellStart"/>
      <w:r w:rsidRPr="009D0A08">
        <w:rPr>
          <w:b/>
        </w:rPr>
        <w:t>Prep</w:t>
      </w:r>
      <w:proofErr w:type="spellEnd"/>
    </w:p>
    <w:p w:rsidRPr="009D0A08" w:rsidR="009D0A08" w:rsidP="009D0A08" w:rsidRDefault="009D0A08" w14:paraId="786FED1A" w14:textId="77777777">
      <w:pPr>
        <w:shd w:val="clear" w:color="auto" w:fill="D9D9D9" w:themeFill="background1" w:themeFillShade="D9"/>
      </w:pPr>
      <w:r w:rsidRPr="009D0A08">
        <w:t xml:space="preserve">Lägg </w:t>
      </w:r>
      <w:proofErr w:type="spellStart"/>
      <w:r w:rsidRPr="009D0A08">
        <w:t>ROI:en</w:t>
      </w:r>
      <w:proofErr w:type="spellEnd"/>
      <w:r w:rsidRPr="009D0A08">
        <w:t xml:space="preserve"> strax ovan diafragma i aorta</w:t>
      </w:r>
    </w:p>
    <w:p w:rsidRPr="009D0A08" w:rsidR="009D0A08" w:rsidP="009D0A08" w:rsidRDefault="009D0A08" w14:paraId="7771746D" w14:textId="77777777">
      <w:pPr>
        <w:rPr>
          <w:b/>
          <w:lang w:val="en-US"/>
        </w:rPr>
      </w:pPr>
      <w:r w:rsidRPr="009D0A08">
        <w:rPr>
          <w:b/>
          <w:lang w:val="en-US"/>
        </w:rPr>
        <w:t>Delay</w:t>
      </w:r>
    </w:p>
    <w:p w:rsidRPr="009D0A08" w:rsidR="009D0A08" w:rsidP="009D0A08" w:rsidRDefault="009D0A08" w14:paraId="568C8018" w14:textId="305D95AF">
      <w:pPr>
        <w:shd w:val="clear" w:color="auto" w:fill="D9D9D9" w:themeFill="background1" w:themeFillShade="D9"/>
        <w:rPr>
          <w:lang w:val="en-US"/>
        </w:rPr>
      </w:pPr>
      <w:proofErr w:type="spellStart"/>
      <w:r w:rsidRPr="009D0A08">
        <w:rPr>
          <w:lang w:val="en-US"/>
        </w:rPr>
        <w:t>Diagnostisk</w:t>
      </w:r>
      <w:proofErr w:type="spellEnd"/>
      <w:r w:rsidRPr="009D0A08">
        <w:rPr>
          <w:lang w:val="en-US"/>
        </w:rPr>
        <w:t xml:space="preserve"> delay 50s, </w:t>
      </w:r>
      <w:proofErr w:type="spellStart"/>
      <w:r w:rsidRPr="009D0A08">
        <w:rPr>
          <w:lang w:val="en-US"/>
        </w:rPr>
        <w:t>utan</w:t>
      </w:r>
      <w:proofErr w:type="spellEnd"/>
      <w:r w:rsidRPr="009D0A08">
        <w:rPr>
          <w:lang w:val="en-US"/>
        </w:rPr>
        <w:t xml:space="preserve"> </w:t>
      </w:r>
      <w:proofErr w:type="spellStart"/>
      <w:r w:rsidRPr="009D0A08">
        <w:rPr>
          <w:lang w:val="en-US"/>
        </w:rPr>
        <w:t>smartprep</w:t>
      </w:r>
      <w:proofErr w:type="spellEnd"/>
      <w:r w:rsidRPr="009D0A08">
        <w:rPr>
          <w:lang w:val="en-US"/>
        </w:rPr>
        <w:t xml:space="preserve"> delay 80s</w:t>
      </w:r>
    </w:p>
    <w:p w:rsidRPr="009D0A08" w:rsidR="009D0A08" w:rsidP="009D0A08" w:rsidRDefault="009D0A08" w14:paraId="101D2685" w14:textId="77777777">
      <w:pPr>
        <w:rPr>
          <w:b/>
          <w:lang w:val="en-US"/>
        </w:rPr>
      </w:pPr>
      <w:proofErr w:type="spellStart"/>
      <w:r w:rsidRPr="009D0A08">
        <w:rPr>
          <w:b/>
          <w:lang w:val="en-US"/>
        </w:rPr>
        <w:t>Algoritm</w:t>
      </w:r>
      <w:proofErr w:type="spellEnd"/>
    </w:p>
    <w:p w:rsidRPr="009D0A08" w:rsidR="009D0A08" w:rsidP="009D0A08" w:rsidRDefault="009D0A08" w14:paraId="495B7F87" w14:textId="77777777">
      <w:pPr>
        <w:shd w:val="clear" w:color="auto" w:fill="D9D9D9" w:themeFill="background1" w:themeFillShade="D9"/>
        <w:rPr>
          <w:lang w:val="en-US"/>
        </w:rPr>
      </w:pPr>
      <w:r w:rsidRPr="009D0A08">
        <w:rPr>
          <w:lang w:val="en-US"/>
        </w:rPr>
        <w:t xml:space="preserve">Standard </w:t>
      </w:r>
    </w:p>
    <w:p w:rsidRPr="009D0A08" w:rsidR="009D0A08" w:rsidP="009D0A08" w:rsidRDefault="009D0A08" w14:paraId="45600F4D" w14:textId="77777777">
      <w:pPr>
        <w:rPr>
          <w:b/>
          <w:lang w:val="en-US"/>
        </w:rPr>
      </w:pPr>
      <w:proofErr w:type="spellStart"/>
      <w:r w:rsidRPr="009D0A08">
        <w:rPr>
          <w:b/>
          <w:lang w:val="en-US"/>
        </w:rPr>
        <w:t>Reconjob</w:t>
      </w:r>
      <w:proofErr w:type="spellEnd"/>
    </w:p>
    <w:p w:rsidRPr="009D0A08" w:rsidR="009D0A08" w:rsidP="009D0A08" w:rsidRDefault="009D0A08" w14:paraId="1137CD26" w14:textId="77777777">
      <w:pPr>
        <w:shd w:val="clear" w:color="auto" w:fill="D9D9D9" w:themeFill="background1" w:themeFillShade="D9"/>
        <w:rPr>
          <w:lang w:val="en-US"/>
        </w:rPr>
      </w:pPr>
      <w:r w:rsidRPr="009D0A08">
        <w:rPr>
          <w:lang w:val="en-US"/>
        </w:rPr>
        <w:t xml:space="preserve">* # </w:t>
      </w:r>
      <w:proofErr w:type="spellStart"/>
      <w:r w:rsidRPr="009D0A08">
        <w:rPr>
          <w:lang w:val="en-US"/>
        </w:rPr>
        <w:t>Axiella</w:t>
      </w:r>
      <w:proofErr w:type="spellEnd"/>
      <w:r w:rsidRPr="009D0A08">
        <w:rPr>
          <w:lang w:val="en-US"/>
        </w:rPr>
        <w:t xml:space="preserve"> 0.6/0.6</w:t>
      </w:r>
    </w:p>
    <w:p w:rsidRPr="009D0A08" w:rsidR="009D0A08" w:rsidP="009D0A08" w:rsidRDefault="009D0A08" w14:paraId="24C5EBEB" w14:textId="77777777">
      <w:pPr>
        <w:shd w:val="clear" w:color="auto" w:fill="D9D9D9" w:themeFill="background1" w:themeFillShade="D9"/>
      </w:pPr>
      <w:r w:rsidRPr="009D0A08">
        <w:t>*Axiella 3/3</w:t>
      </w:r>
    </w:p>
    <w:p w:rsidRPr="009D0A08" w:rsidR="009D0A08" w:rsidP="009D0A08" w:rsidRDefault="009D0A08" w14:paraId="57F86A4A" w14:textId="77777777">
      <w:pPr>
        <w:shd w:val="clear" w:color="auto" w:fill="D9D9D9" w:themeFill="background1" w:themeFillShade="D9"/>
      </w:pPr>
      <w:r w:rsidRPr="009D0A08">
        <w:t>*</w:t>
      </w:r>
      <w:proofErr w:type="spellStart"/>
      <w:r w:rsidRPr="009D0A08">
        <w:t>Coronara</w:t>
      </w:r>
      <w:proofErr w:type="spellEnd"/>
      <w:r w:rsidRPr="009D0A08">
        <w:t xml:space="preserve"> 5/5. Framifrån och bak.</w:t>
      </w:r>
    </w:p>
    <w:p w:rsidRPr="009D0A08" w:rsidR="009D0A08" w:rsidP="009D0A08" w:rsidRDefault="009D0A08" w14:paraId="70128381" w14:textId="77777777">
      <w:pPr>
        <w:shd w:val="clear" w:color="auto" w:fill="D9D9D9" w:themeFill="background1" w:themeFillShade="D9"/>
      </w:pPr>
      <w:r w:rsidRPr="009D0A08">
        <w:t>*</w:t>
      </w:r>
      <w:proofErr w:type="spellStart"/>
      <w:r w:rsidRPr="009D0A08">
        <w:t>Sagitella</w:t>
      </w:r>
      <w:proofErr w:type="spellEnd"/>
      <w:r w:rsidRPr="009D0A08">
        <w:t xml:space="preserve"> 5/5. Från hö till </w:t>
      </w:r>
      <w:proofErr w:type="spellStart"/>
      <w:r w:rsidRPr="009D0A08">
        <w:t>vä</w:t>
      </w:r>
      <w:proofErr w:type="spellEnd"/>
      <w:r w:rsidRPr="009D0A08">
        <w:t xml:space="preserve">.  </w:t>
      </w:r>
    </w:p>
    <w:p w:rsidRPr="009D0A08" w:rsidR="009D0A08" w:rsidP="009D0A08" w:rsidRDefault="009D0A08" w14:paraId="25A6DCCA" w14:textId="77777777">
      <w:pPr>
        <w:rPr>
          <w:b/>
        </w:rPr>
      </w:pPr>
      <w:r w:rsidRPr="009D0A08">
        <w:rPr>
          <w:b/>
        </w:rPr>
        <w:t>Till PACS</w:t>
      </w:r>
    </w:p>
    <w:p w:rsidRPr="009D0A08" w:rsidR="009D0A08" w:rsidP="009D0A08" w:rsidRDefault="009D0A08" w14:paraId="0D70EE61" w14:textId="77777777">
      <w:pPr>
        <w:shd w:val="clear" w:color="auto" w:fill="D9D9D9" w:themeFill="background1" w:themeFillShade="D9"/>
      </w:pPr>
      <w:r w:rsidRPr="009D0A08">
        <w:t>Alla märkta *</w:t>
      </w:r>
    </w:p>
    <w:p w:rsidRPr="009D0A08" w:rsidR="009D0A08" w:rsidP="009D0A08" w:rsidRDefault="009D0A08" w14:paraId="7D8131B8" w14:textId="77777777">
      <w:pPr>
        <w:rPr>
          <w:b/>
        </w:rPr>
      </w:pPr>
      <w:r w:rsidRPr="009D0A08">
        <w:rPr>
          <w:b/>
        </w:rPr>
        <w:t>Till AW</w:t>
      </w:r>
    </w:p>
    <w:p w:rsidRPr="009D0A08" w:rsidR="009D0A08" w:rsidP="009D0A08" w:rsidRDefault="009D0A08" w14:paraId="605D5DA6" w14:textId="77777777">
      <w:pPr>
        <w:shd w:val="clear" w:color="auto" w:fill="D9D9D9" w:themeFill="background1" w:themeFillShade="D9"/>
      </w:pPr>
      <w:r w:rsidRPr="009D0A08">
        <w:t xml:space="preserve">Alla märkta #  </w:t>
      </w:r>
    </w:p>
    <w:p w:rsidR="009D0A08" w:rsidP="000C353B" w:rsidRDefault="009D0A08" w14:paraId="7D14E47D" w14:textId="5968E75B"/>
    <w:p w:rsidRPr="00895AC6" w:rsidR="00895AC6" w:rsidP="00895AC6" w:rsidRDefault="6738A071" w14:paraId="3B440EC1" w14:textId="7D95DDBF">
      <w:pPr>
        <w:pStyle w:val="Rubrik3"/>
        <w:pageBreakBefore/>
      </w:pPr>
      <w:bookmarkStart w:name="_Toc34997290" w:id="156"/>
      <w:bookmarkStart w:name="_Toc256000014" w:id="157"/>
      <w:bookmarkStart w:name="_Toc256000045" w:id="158"/>
      <w:bookmarkStart w:name="_Toc256000076" w:id="159"/>
      <w:bookmarkStart w:name="_Toc256000107" w:id="160"/>
      <w:bookmarkStart w:name="_Toc41982501" w:id="161"/>
      <w:bookmarkStart w:name="_Toc256000134" w:id="162"/>
      <w:bookmarkStart w:name="_Toc256000165" w:id="163"/>
      <w:bookmarkStart w:name="_Toc256000196" w:id="164"/>
      <w:bookmarkStart w:name="_Toc256000227" w:id="165"/>
      <w:bookmarkStart w:name="_Toc256000258" w:id="166"/>
      <w:bookmarkStart w:name="_Toc256000289" w:id="167"/>
      <w:bookmarkStart w:name="_Toc256000320" w:id="168"/>
      <w:bookmarkStart w:name="_Toc256000351" w:id="169"/>
      <w:bookmarkStart w:name="_Toc256000382" w:id="170"/>
      <w:bookmarkStart w:name="_Toc256000413" w:id="171"/>
      <w:bookmarkStart w:name="_Toc160183302" w:id="172"/>
      <w:r>
        <w:lastRenderedPageBreak/>
        <w:t xml:space="preserve">Buk flerfas </w:t>
      </w:r>
      <w:r w:rsidR="665FABFD">
        <w:t>k-</w:t>
      </w:r>
      <w:r>
        <w:t>k+ (sen artärfas övre buk + portovenös fas hela buken)</w:t>
      </w:r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</w:p>
    <w:p w:rsidRPr="00895AC6" w:rsidR="00895AC6" w:rsidP="00895AC6" w:rsidRDefault="00895AC6" w14:paraId="3CF6E458" w14:textId="60F39A22">
      <w:r>
        <w:t>SoS kod 840 </w:t>
      </w:r>
      <w:r w:rsidR="593AA414">
        <w:t>802</w:t>
      </w:r>
      <w:r w:rsidR="008CBCFD">
        <w:t xml:space="preserve"> / 840 902</w:t>
      </w:r>
    </w:p>
    <w:p w:rsidRPr="00895AC6" w:rsidR="00895AC6" w:rsidP="00895AC6" w:rsidRDefault="00895AC6" w14:paraId="66A2E2D3" w14:textId="77777777">
      <w:proofErr w:type="spellStart"/>
      <w:r w:rsidRPr="00895AC6">
        <w:t>Malignitetsutredning</w:t>
      </w:r>
      <w:proofErr w:type="spellEnd"/>
      <w:r w:rsidRPr="00895AC6">
        <w:t xml:space="preserve"> (förstagångsundersökning).</w:t>
      </w:r>
    </w:p>
    <w:p w:rsidRPr="00895AC6" w:rsidR="00895AC6" w:rsidP="00895AC6" w:rsidRDefault="00895AC6" w14:paraId="11E4B736" w14:textId="77777777">
      <w:pPr>
        <w:pStyle w:val="MellanrubrikVGR"/>
      </w:pPr>
      <w:bookmarkStart w:name="_Toc34997291" w:id="173"/>
      <w:bookmarkStart w:name="_Toc256000015" w:id="174"/>
      <w:bookmarkStart w:name="_Toc256000046" w:id="175"/>
      <w:bookmarkStart w:name="_Toc256000077" w:id="176"/>
      <w:bookmarkStart w:name="_Toc256000108" w:id="177"/>
      <w:bookmarkStart w:name="_Toc41982502" w:id="178"/>
      <w:bookmarkStart w:name="_Toc256000135" w:id="179"/>
      <w:bookmarkStart w:name="_Toc256000166" w:id="180"/>
      <w:bookmarkStart w:name="_Toc256000197" w:id="181"/>
      <w:bookmarkStart w:name="_Toc256000228" w:id="182"/>
      <w:bookmarkStart w:name="_Toc256000259" w:id="183"/>
      <w:bookmarkStart w:name="_Toc256000290" w:id="184"/>
      <w:bookmarkStart w:name="_Toc256000321" w:id="185"/>
      <w:bookmarkStart w:name="_Toc256000352" w:id="186"/>
      <w:bookmarkStart w:name="_Toc256000383" w:id="187"/>
      <w:bookmarkStart w:name="_Toc256000414" w:id="188"/>
      <w:r w:rsidRPr="00895AC6">
        <w:t>Protokoll</w:t>
      </w:r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</w:p>
    <w:p w:rsidRPr="00895AC6" w:rsidR="00895AC6" w:rsidP="00895AC6" w:rsidRDefault="55AD5A07" w14:paraId="0E553E14" w14:textId="73E739A4">
      <w:r>
        <w:t xml:space="preserve">Buk </w:t>
      </w:r>
      <w:r w:rsidR="48813965">
        <w:t>F</w:t>
      </w:r>
      <w:r>
        <w:t>lerfas</w:t>
      </w:r>
      <w:r w:rsidR="6570A8D8">
        <w:t xml:space="preserve"> K-</w:t>
      </w:r>
      <w:r>
        <w:t xml:space="preserve">K+(sen artär övre buk + </w:t>
      </w:r>
      <w:proofErr w:type="spellStart"/>
      <w:r w:rsidR="10DD71CF">
        <w:t>venfas</w:t>
      </w:r>
      <w:proofErr w:type="spellEnd"/>
      <w:r>
        <w:t xml:space="preserve"> hela buk)</w:t>
      </w:r>
      <w:r w:rsidR="00895AC6">
        <w:t xml:space="preserve"> </w:t>
      </w:r>
    </w:p>
    <w:p w:rsidRPr="00895AC6" w:rsidR="00895AC6" w:rsidP="00895AC6" w:rsidRDefault="00895AC6" w14:paraId="38020B6B" w14:textId="77777777">
      <w:pPr>
        <w:pStyle w:val="MellanrubrikVGR"/>
      </w:pPr>
      <w:r w:rsidRPr="00895AC6">
        <w:t xml:space="preserve">Patientposition </w:t>
      </w:r>
    </w:p>
    <w:p w:rsidRPr="00895AC6" w:rsidR="00895AC6" w:rsidP="00895AC6" w:rsidRDefault="00895AC6" w14:paraId="417CD486" w14:textId="77777777">
      <w:r w:rsidRPr="00895AC6">
        <w:t xml:space="preserve">Ryggläge, gärna kudde under knäna, armarna ovanför huvudet. </w:t>
      </w:r>
    </w:p>
    <w:p w:rsidRPr="00895AC6" w:rsidR="00895AC6" w:rsidP="00895AC6" w:rsidRDefault="00895AC6" w14:paraId="6CF1EB8C" w14:textId="77777777">
      <w:pPr>
        <w:pStyle w:val="MellanrubrikVGR"/>
      </w:pPr>
      <w:r w:rsidRPr="00895AC6">
        <w:t>Patientinformation</w:t>
      </w:r>
    </w:p>
    <w:p w:rsidRPr="00895AC6" w:rsidR="00895AC6" w:rsidP="00895AC6" w:rsidRDefault="00895AC6" w14:paraId="17E65605" w14:textId="77777777">
      <w:r w:rsidRPr="00895AC6">
        <w:t>Att ligga stilla.</w:t>
      </w:r>
    </w:p>
    <w:p w:rsidRPr="00895AC6" w:rsidR="00895AC6" w:rsidP="00895AC6" w:rsidRDefault="00895AC6" w14:paraId="7A7EB08A" w14:textId="77777777">
      <w:r>
        <w:t>Hålla andan på inspelat kommando.</w:t>
      </w:r>
    </w:p>
    <w:p w:rsidR="28A38180" w:rsidP="53500B7E" w:rsidRDefault="28A38180" w14:paraId="06FAC40B" w14:textId="3142A088">
      <w:r w:rsidRPr="2CB7B806">
        <w:rPr>
          <w:b/>
          <w:bCs/>
          <w:i/>
          <w:iCs/>
          <w:color w:val="000000" w:themeColor="text2"/>
        </w:rPr>
        <w:t xml:space="preserve">Obs! K- övre buk körs enbart om röntgenläkare har ordinerat k - </w:t>
      </w:r>
      <w:r>
        <w:t xml:space="preserve"> </w:t>
      </w:r>
    </w:p>
    <w:p w:rsidR="00997070" w:rsidP="53500B7E" w:rsidRDefault="00997070" w14:paraId="527B9CB1" w14:textId="77777777"/>
    <w:p w:rsidRPr="00895AC6" w:rsidR="00895AC6" w:rsidP="00895AC6" w:rsidRDefault="00895AC6" w14:paraId="7B66FCDA" w14:textId="77D85529">
      <w:pPr>
        <w:pStyle w:val="MellanrubrikVGR"/>
      </w:pPr>
      <w:r w:rsidRPr="00895AC6">
        <w:t>Bildtagning</w:t>
      </w:r>
    </w:p>
    <w:p w:rsidRPr="00895AC6" w:rsidR="00895AC6" w:rsidP="00895AC6" w:rsidRDefault="00895AC6" w14:paraId="38FF280A" w14:textId="77777777">
      <w:pPr>
        <w:shd w:val="clear" w:color="auto" w:fill="D0F1C5" w:themeFill="accent2" w:themeFillTint="33"/>
        <w:rPr>
          <w:b/>
        </w:rPr>
      </w:pPr>
      <w:r w:rsidRPr="00895AC6">
        <w:rPr>
          <w:b/>
        </w:rPr>
        <w:t>Scout</w:t>
      </w:r>
    </w:p>
    <w:p w:rsidRPr="00895AC6" w:rsidR="00895AC6" w:rsidP="00895AC6" w:rsidRDefault="00895AC6" w14:paraId="2FAFD064" w14:textId="77777777">
      <w:pPr>
        <w:shd w:val="clear" w:color="auto" w:fill="D0F1C5" w:themeFill="accent2" w:themeFillTint="33"/>
      </w:pPr>
      <w:r w:rsidRPr="00895AC6">
        <w:t>Frontal 180</w:t>
      </w:r>
    </w:p>
    <w:p w:rsidRPr="00895AC6" w:rsidR="00895AC6" w:rsidP="00895AC6" w:rsidRDefault="00895AC6" w14:paraId="06DA4E1E" w14:textId="77777777">
      <w:pPr>
        <w:shd w:val="clear" w:color="auto" w:fill="D0F1C5" w:themeFill="accent2" w:themeFillTint="33"/>
      </w:pPr>
      <w:r w:rsidRPr="00895AC6">
        <w:t>Lateral 90</w:t>
      </w:r>
    </w:p>
    <w:p w:rsidRPr="00895AC6" w:rsidR="00895AC6" w:rsidP="00895AC6" w:rsidRDefault="00895AC6" w14:paraId="7FF39ACE" w14:textId="77777777">
      <w:pPr>
        <w:shd w:val="clear" w:color="auto" w:fill="D0F1C5" w:themeFill="accent2" w:themeFillTint="33"/>
      </w:pPr>
      <w:r w:rsidRPr="00895AC6">
        <w:t xml:space="preserve">Anatomisk referenspunkt: XY </w:t>
      </w:r>
    </w:p>
    <w:p w:rsidRPr="00895AC6" w:rsidR="00895AC6" w:rsidP="00895AC6" w:rsidRDefault="00895AC6" w14:paraId="2F03415A" w14:textId="77777777">
      <w:pPr>
        <w:rPr>
          <w:b/>
        </w:rPr>
      </w:pPr>
      <w:r w:rsidRPr="00895AC6">
        <w:rPr>
          <w:b/>
        </w:rPr>
        <w:t xml:space="preserve">Serie 1 </w:t>
      </w:r>
    </w:p>
    <w:p w:rsidRPr="00895AC6" w:rsidR="00895AC6" w:rsidP="53500B7E" w:rsidRDefault="755BCC86" w14:paraId="4B2BE2BD" w14:textId="01F6D93B">
      <w:pPr>
        <w:shd w:val="clear" w:color="auto" w:fill="D0F1C5" w:themeFill="accent2" w:themeFillTint="33"/>
      </w:pPr>
      <w:r w:rsidRPr="53500B7E">
        <w:rPr>
          <w:color w:val="000000" w:themeColor="text2"/>
        </w:rPr>
        <w:t>K- Övre buk (körs enbart om röntgenläkaren ordinerat k-)</w:t>
      </w:r>
    </w:p>
    <w:p w:rsidRPr="00895AC6" w:rsidR="00895AC6" w:rsidP="53500B7E" w:rsidRDefault="00895AC6" w14:paraId="2AEEF75B" w14:textId="2BFCF567">
      <w:pPr>
        <w:shd w:val="clear" w:color="auto" w:fill="D0F1C5" w:themeFill="accent2" w:themeFillTint="33"/>
        <w:rPr>
          <w:i/>
          <w:iCs/>
          <w:color w:val="000000" w:themeColor="text2"/>
        </w:rPr>
      </w:pPr>
    </w:p>
    <w:p w:rsidRPr="00895AC6" w:rsidR="00895AC6" w:rsidP="00895AC6" w:rsidRDefault="00895AC6" w14:paraId="4D7C00DD" w14:textId="77777777">
      <w:pPr>
        <w:rPr>
          <w:b/>
        </w:rPr>
      </w:pPr>
      <w:r w:rsidRPr="00895AC6">
        <w:rPr>
          <w:b/>
        </w:rPr>
        <w:t>Område/Kriterier</w:t>
      </w:r>
    </w:p>
    <w:p w:rsidRPr="00895AC6" w:rsidR="00895AC6" w:rsidP="00895AC6" w:rsidRDefault="00895AC6" w14:paraId="2939FF9E" w14:textId="77777777">
      <w:pPr>
        <w:shd w:val="clear" w:color="auto" w:fill="FFEEC9" w:themeFill="accent3" w:themeFillTint="33"/>
      </w:pPr>
      <w:r w:rsidRPr="00895AC6">
        <w:t xml:space="preserve">Övre buk från diafragma t.o.m. njurarna. </w:t>
      </w:r>
    </w:p>
    <w:p w:rsidRPr="00895AC6" w:rsidR="00895AC6" w:rsidP="00895AC6" w:rsidRDefault="00895AC6" w14:paraId="53E95B10" w14:textId="77777777">
      <w:pPr>
        <w:rPr>
          <w:b/>
        </w:rPr>
      </w:pPr>
      <w:r w:rsidRPr="00895AC6">
        <w:rPr>
          <w:b/>
        </w:rPr>
        <w:t>Algoritm</w:t>
      </w:r>
    </w:p>
    <w:p w:rsidRPr="00895AC6" w:rsidR="00895AC6" w:rsidP="00895AC6" w:rsidRDefault="00895AC6" w14:paraId="3A576881" w14:textId="77777777">
      <w:pPr>
        <w:shd w:val="clear" w:color="auto" w:fill="D9D9D9" w:themeFill="background1" w:themeFillShade="D9"/>
      </w:pPr>
      <w:r w:rsidRPr="00895AC6">
        <w:t>Standard</w:t>
      </w:r>
    </w:p>
    <w:p w:rsidRPr="00895AC6" w:rsidR="00895AC6" w:rsidP="00895AC6" w:rsidRDefault="00895AC6" w14:paraId="27F04D47" w14:textId="77777777">
      <w:pPr>
        <w:rPr>
          <w:b/>
        </w:rPr>
      </w:pPr>
      <w:proofErr w:type="spellStart"/>
      <w:r w:rsidRPr="00895AC6">
        <w:rPr>
          <w:b/>
        </w:rPr>
        <w:t>Recon</w:t>
      </w:r>
      <w:proofErr w:type="spellEnd"/>
    </w:p>
    <w:p w:rsidRPr="00895AC6" w:rsidR="00895AC6" w:rsidP="00895AC6" w:rsidRDefault="00895AC6" w14:paraId="48D152D1" w14:textId="77777777">
      <w:pPr>
        <w:shd w:val="clear" w:color="auto" w:fill="D9D9D9" w:themeFill="background1" w:themeFillShade="D9"/>
      </w:pPr>
      <w:r w:rsidRPr="00895AC6">
        <w:t>* # 0.6/0.6</w:t>
      </w:r>
    </w:p>
    <w:p w:rsidRPr="00895AC6" w:rsidR="00895AC6" w:rsidP="00895AC6" w:rsidRDefault="00895AC6" w14:paraId="2162F458" w14:textId="77777777">
      <w:pPr>
        <w:shd w:val="clear" w:color="auto" w:fill="D9D9D9" w:themeFill="background1" w:themeFillShade="D9"/>
      </w:pPr>
      <w:r w:rsidRPr="00895AC6">
        <w:t xml:space="preserve">*Axiella 3/3 </w:t>
      </w:r>
    </w:p>
    <w:p w:rsidRPr="00895AC6" w:rsidR="00895AC6" w:rsidP="00895AC6" w:rsidRDefault="00895AC6" w14:paraId="1DFB5BD8" w14:textId="77777777">
      <w:pPr>
        <w:rPr>
          <w:b/>
        </w:rPr>
      </w:pPr>
      <w:r w:rsidRPr="00895AC6">
        <w:rPr>
          <w:b/>
        </w:rPr>
        <w:t>Till PACS</w:t>
      </w:r>
    </w:p>
    <w:p w:rsidRPr="00895AC6" w:rsidR="00895AC6" w:rsidP="00895AC6" w:rsidRDefault="00895AC6" w14:paraId="4EFF34BA" w14:textId="77777777">
      <w:pPr>
        <w:shd w:val="clear" w:color="auto" w:fill="D9D9D9" w:themeFill="background1" w:themeFillShade="D9"/>
      </w:pPr>
      <w:r w:rsidRPr="00895AC6">
        <w:t xml:space="preserve">Alla märkta * </w:t>
      </w:r>
    </w:p>
    <w:p w:rsidRPr="00895AC6" w:rsidR="00895AC6" w:rsidP="00895AC6" w:rsidRDefault="00895AC6" w14:paraId="3EA34804" w14:textId="77777777">
      <w:pPr>
        <w:rPr>
          <w:b/>
        </w:rPr>
      </w:pPr>
      <w:r w:rsidRPr="00895AC6">
        <w:rPr>
          <w:b/>
        </w:rPr>
        <w:lastRenderedPageBreak/>
        <w:t>Till AW</w:t>
      </w:r>
    </w:p>
    <w:p w:rsidRPr="00895AC6" w:rsidR="00895AC6" w:rsidP="00895AC6" w:rsidRDefault="00895AC6" w14:paraId="190EA5DC" w14:textId="77777777">
      <w:pPr>
        <w:shd w:val="clear" w:color="auto" w:fill="D9D9D9" w:themeFill="background1" w:themeFillShade="D9"/>
      </w:pPr>
      <w:r w:rsidRPr="00895AC6">
        <w:t xml:space="preserve">Alla märkta #  </w:t>
      </w:r>
    </w:p>
    <w:p w:rsidR="00895AC6" w:rsidP="00895AC6" w:rsidRDefault="00895AC6" w14:paraId="3BA27265" w14:textId="26DADC6E">
      <w:pPr>
        <w:rPr>
          <w:b/>
        </w:rPr>
      </w:pPr>
      <w:r w:rsidRPr="00895AC6">
        <w:t xml:space="preserve">  </w:t>
      </w:r>
    </w:p>
    <w:p w:rsidRPr="00895AC6" w:rsidR="00895AC6" w:rsidP="00895AC6" w:rsidRDefault="00895AC6" w14:paraId="5BB02C58" w14:textId="1CF9F115">
      <w:pPr>
        <w:rPr>
          <w:b/>
        </w:rPr>
      </w:pPr>
      <w:r w:rsidRPr="00895AC6">
        <w:rPr>
          <w:b/>
        </w:rPr>
        <w:t xml:space="preserve">Serie 2 </w:t>
      </w:r>
    </w:p>
    <w:p w:rsidRPr="00895AC6" w:rsidR="00895AC6" w:rsidP="00895AC6" w:rsidRDefault="00895AC6" w14:paraId="10A208A9" w14:textId="77777777">
      <w:pPr>
        <w:shd w:val="clear" w:color="auto" w:fill="D0F1C5" w:themeFill="accent2" w:themeFillTint="33"/>
      </w:pPr>
      <w:r w:rsidRPr="00895AC6">
        <w:t>K+ Lever artärfas</w:t>
      </w:r>
    </w:p>
    <w:p w:rsidRPr="00895AC6" w:rsidR="00895AC6" w:rsidP="00895AC6" w:rsidRDefault="00895AC6" w14:paraId="4239A73F" w14:textId="77777777">
      <w:pPr>
        <w:rPr>
          <w:b/>
        </w:rPr>
      </w:pPr>
      <w:r w:rsidRPr="00895AC6">
        <w:rPr>
          <w:b/>
        </w:rPr>
        <w:t>Område/Kriterier</w:t>
      </w:r>
    </w:p>
    <w:p w:rsidRPr="00895AC6" w:rsidR="00895AC6" w:rsidP="00895AC6" w:rsidRDefault="00895AC6" w14:paraId="38D1F859" w14:textId="77777777">
      <w:pPr>
        <w:shd w:val="clear" w:color="auto" w:fill="FFEEC9" w:themeFill="accent3" w:themeFillTint="33"/>
      </w:pPr>
      <w:r w:rsidRPr="00895AC6">
        <w:t xml:space="preserve">Hela levern ska vara med. </w:t>
      </w:r>
    </w:p>
    <w:p w:rsidRPr="00895AC6" w:rsidR="00895AC6" w:rsidP="00895AC6" w:rsidRDefault="00895AC6" w14:paraId="007F4817" w14:textId="77777777">
      <w:pPr>
        <w:rPr>
          <w:b/>
        </w:rPr>
      </w:pPr>
      <w:proofErr w:type="spellStart"/>
      <w:r w:rsidRPr="00895AC6">
        <w:rPr>
          <w:b/>
        </w:rPr>
        <w:t>I.v</w:t>
      </w:r>
      <w:proofErr w:type="spellEnd"/>
      <w:r w:rsidRPr="00895AC6">
        <w:rPr>
          <w:b/>
        </w:rPr>
        <w:t xml:space="preserve">. kontrast </w:t>
      </w:r>
    </w:p>
    <w:p w:rsidRPr="00895AC6" w:rsidR="00895AC6" w:rsidP="00895AC6" w:rsidRDefault="00895AC6" w14:paraId="2DFD4F55" w14:textId="77777777">
      <w:pPr>
        <w:shd w:val="clear" w:color="auto" w:fill="D9D9D9" w:themeFill="background1" w:themeFillShade="D9"/>
      </w:pPr>
      <w:r w:rsidRPr="00895AC6">
        <w:t xml:space="preserve">Viktbaserad kontrastmedelsdosering enligt </w:t>
      </w:r>
      <w:proofErr w:type="spellStart"/>
      <w:r w:rsidRPr="00895AC6">
        <w:t>Omniject</w:t>
      </w:r>
      <w:proofErr w:type="spellEnd"/>
      <w:r w:rsidRPr="00895AC6">
        <w:t xml:space="preserve">  </w:t>
      </w:r>
    </w:p>
    <w:p w:rsidRPr="00895AC6" w:rsidR="00895AC6" w:rsidP="00895AC6" w:rsidRDefault="00895AC6" w14:paraId="4C983B6D" w14:textId="77777777">
      <w:pPr>
        <w:rPr>
          <w:b/>
        </w:rPr>
      </w:pPr>
      <w:r w:rsidRPr="00895AC6">
        <w:rPr>
          <w:b/>
        </w:rPr>
        <w:t xml:space="preserve">Smart </w:t>
      </w:r>
      <w:proofErr w:type="spellStart"/>
      <w:r w:rsidRPr="00895AC6">
        <w:rPr>
          <w:b/>
        </w:rPr>
        <w:t>Prep</w:t>
      </w:r>
      <w:proofErr w:type="spellEnd"/>
    </w:p>
    <w:p w:rsidRPr="00895AC6" w:rsidR="00895AC6" w:rsidP="00895AC6" w:rsidRDefault="00895AC6" w14:paraId="072CA901" w14:textId="77777777">
      <w:pPr>
        <w:shd w:val="clear" w:color="auto" w:fill="D9D9D9" w:themeFill="background1" w:themeFillShade="D9"/>
      </w:pPr>
      <w:r w:rsidRPr="00895AC6">
        <w:t xml:space="preserve">Lägg </w:t>
      </w:r>
      <w:proofErr w:type="spellStart"/>
      <w:r w:rsidRPr="00895AC6">
        <w:t>ROI:en</w:t>
      </w:r>
      <w:proofErr w:type="spellEnd"/>
      <w:r w:rsidRPr="00895AC6">
        <w:t xml:space="preserve"> strax ovan diafragma i aorta</w:t>
      </w:r>
    </w:p>
    <w:p w:rsidRPr="00895AC6" w:rsidR="00895AC6" w:rsidP="00895AC6" w:rsidRDefault="00895AC6" w14:paraId="0B2DF566" w14:textId="77777777">
      <w:pPr>
        <w:rPr>
          <w:b/>
          <w:lang w:val="en-US"/>
        </w:rPr>
      </w:pPr>
      <w:r w:rsidRPr="00895AC6">
        <w:rPr>
          <w:b/>
          <w:lang w:val="en-US"/>
        </w:rPr>
        <w:t>Delay</w:t>
      </w:r>
    </w:p>
    <w:p w:rsidRPr="00895AC6" w:rsidR="00895AC6" w:rsidP="00895AC6" w:rsidRDefault="00895AC6" w14:paraId="7D2C0060" w14:textId="16BC0B65">
      <w:pPr>
        <w:shd w:val="clear" w:color="auto" w:fill="D9D9D9" w:themeFill="background1" w:themeFillShade="D9"/>
        <w:rPr>
          <w:lang w:val="en-US"/>
        </w:rPr>
      </w:pPr>
      <w:proofErr w:type="spellStart"/>
      <w:r w:rsidRPr="00895AC6">
        <w:rPr>
          <w:lang w:val="en-US"/>
        </w:rPr>
        <w:t>Diagnostisk</w:t>
      </w:r>
      <w:proofErr w:type="spellEnd"/>
      <w:r w:rsidRPr="00895AC6">
        <w:rPr>
          <w:lang w:val="en-US"/>
        </w:rPr>
        <w:t xml:space="preserve"> delay 15s </w:t>
      </w:r>
    </w:p>
    <w:p w:rsidRPr="00895AC6" w:rsidR="00895AC6" w:rsidP="00895AC6" w:rsidRDefault="00895AC6" w14:paraId="4677BC80" w14:textId="77777777">
      <w:pPr>
        <w:rPr>
          <w:b/>
        </w:rPr>
      </w:pPr>
      <w:r w:rsidRPr="00895AC6">
        <w:rPr>
          <w:b/>
        </w:rPr>
        <w:t>Algoritm</w:t>
      </w:r>
    </w:p>
    <w:p w:rsidRPr="00895AC6" w:rsidR="00895AC6" w:rsidP="00895AC6" w:rsidRDefault="00895AC6" w14:paraId="7A8756F5" w14:textId="77777777">
      <w:pPr>
        <w:shd w:val="clear" w:color="auto" w:fill="D9D9D9" w:themeFill="background1" w:themeFillShade="D9"/>
      </w:pPr>
      <w:r w:rsidRPr="00895AC6">
        <w:t xml:space="preserve">Standard </w:t>
      </w:r>
    </w:p>
    <w:p w:rsidRPr="00895AC6" w:rsidR="00895AC6" w:rsidP="00895AC6" w:rsidRDefault="00895AC6" w14:paraId="26E37A6F" w14:textId="77777777">
      <w:pPr>
        <w:rPr>
          <w:b/>
        </w:rPr>
      </w:pPr>
      <w:proofErr w:type="spellStart"/>
      <w:r w:rsidRPr="00895AC6">
        <w:rPr>
          <w:b/>
        </w:rPr>
        <w:t>Recon</w:t>
      </w:r>
      <w:proofErr w:type="spellEnd"/>
    </w:p>
    <w:p w:rsidRPr="00895AC6" w:rsidR="00895AC6" w:rsidP="00895AC6" w:rsidRDefault="00895AC6" w14:paraId="7FDCB043" w14:textId="77777777">
      <w:pPr>
        <w:shd w:val="clear" w:color="auto" w:fill="D9D9D9" w:themeFill="background1" w:themeFillShade="D9"/>
      </w:pPr>
      <w:r w:rsidRPr="00895AC6">
        <w:t>* # 0.6/0.6</w:t>
      </w:r>
    </w:p>
    <w:p w:rsidRPr="00895AC6" w:rsidR="00895AC6" w:rsidP="00895AC6" w:rsidRDefault="00895AC6" w14:paraId="50630688" w14:textId="77777777">
      <w:pPr>
        <w:shd w:val="clear" w:color="auto" w:fill="D9D9D9" w:themeFill="background1" w:themeFillShade="D9"/>
      </w:pPr>
      <w:r w:rsidRPr="00895AC6">
        <w:t xml:space="preserve">*Axiella 3/3 </w:t>
      </w:r>
    </w:p>
    <w:p w:rsidRPr="00895AC6" w:rsidR="00895AC6" w:rsidP="00895AC6" w:rsidRDefault="00895AC6" w14:paraId="173DF164" w14:textId="77777777">
      <w:pPr>
        <w:rPr>
          <w:b/>
        </w:rPr>
      </w:pPr>
      <w:r w:rsidRPr="00895AC6">
        <w:rPr>
          <w:b/>
        </w:rPr>
        <w:t>Till PACS</w:t>
      </w:r>
    </w:p>
    <w:p w:rsidRPr="00895AC6" w:rsidR="00895AC6" w:rsidP="00895AC6" w:rsidRDefault="00895AC6" w14:paraId="3E6242A7" w14:textId="77777777">
      <w:pPr>
        <w:shd w:val="clear" w:color="auto" w:fill="D9D9D9" w:themeFill="background1" w:themeFillShade="D9"/>
      </w:pPr>
      <w:r w:rsidRPr="00895AC6">
        <w:t xml:space="preserve">Alla märkta * </w:t>
      </w:r>
    </w:p>
    <w:p w:rsidRPr="00895AC6" w:rsidR="00895AC6" w:rsidP="00895AC6" w:rsidRDefault="00895AC6" w14:paraId="58731C62" w14:textId="77777777">
      <w:pPr>
        <w:rPr>
          <w:b/>
        </w:rPr>
      </w:pPr>
      <w:r w:rsidRPr="00895AC6">
        <w:rPr>
          <w:b/>
        </w:rPr>
        <w:t>Till AW</w:t>
      </w:r>
    </w:p>
    <w:p w:rsidRPr="00895AC6" w:rsidR="00895AC6" w:rsidP="00895AC6" w:rsidRDefault="00895AC6" w14:paraId="5314C7DF" w14:textId="77777777">
      <w:pPr>
        <w:shd w:val="clear" w:color="auto" w:fill="D9D9D9" w:themeFill="background1" w:themeFillShade="D9"/>
      </w:pPr>
      <w:r w:rsidRPr="00895AC6">
        <w:t xml:space="preserve">Alla märkta #  </w:t>
      </w:r>
    </w:p>
    <w:p w:rsidRPr="00895AC6" w:rsidR="00895AC6" w:rsidP="00895AC6" w:rsidRDefault="00895AC6" w14:paraId="5F44A1E8" w14:textId="77777777">
      <w:r w:rsidRPr="00895AC6">
        <w:t xml:space="preserve">    </w:t>
      </w:r>
    </w:p>
    <w:p w:rsidRPr="00895AC6" w:rsidR="00895AC6" w:rsidP="00895AC6" w:rsidRDefault="00895AC6" w14:paraId="670430B3" w14:textId="77777777">
      <w:pPr>
        <w:rPr>
          <w:b/>
        </w:rPr>
      </w:pPr>
      <w:r w:rsidRPr="00895AC6">
        <w:rPr>
          <w:b/>
        </w:rPr>
        <w:t xml:space="preserve">Serie 3 </w:t>
      </w:r>
    </w:p>
    <w:p w:rsidRPr="00895AC6" w:rsidR="00895AC6" w:rsidP="00895AC6" w:rsidRDefault="00895AC6" w14:paraId="26CD20B1" w14:textId="77777777">
      <w:pPr>
        <w:shd w:val="clear" w:color="auto" w:fill="D0F1C5" w:themeFill="accent2" w:themeFillTint="33"/>
      </w:pPr>
      <w:r w:rsidRPr="00895AC6">
        <w:t xml:space="preserve">K+ Hela buken </w:t>
      </w:r>
      <w:proofErr w:type="spellStart"/>
      <w:r w:rsidRPr="00895AC6">
        <w:t>venfas</w:t>
      </w:r>
      <w:proofErr w:type="spellEnd"/>
      <w:r w:rsidRPr="00895AC6">
        <w:t xml:space="preserve"> </w:t>
      </w:r>
      <w:proofErr w:type="spellStart"/>
      <w:r w:rsidRPr="00895AC6">
        <w:t>dealy</w:t>
      </w:r>
      <w:proofErr w:type="spellEnd"/>
      <w:r w:rsidRPr="00895AC6">
        <w:t xml:space="preserve"> 30 s</w:t>
      </w:r>
    </w:p>
    <w:p w:rsidRPr="00895AC6" w:rsidR="00895AC6" w:rsidP="00895AC6" w:rsidRDefault="00895AC6" w14:paraId="12D9359B" w14:textId="77777777">
      <w:pPr>
        <w:rPr>
          <w:b/>
        </w:rPr>
      </w:pPr>
      <w:r w:rsidRPr="00895AC6">
        <w:rPr>
          <w:b/>
        </w:rPr>
        <w:t>Område/Kriterier</w:t>
      </w:r>
    </w:p>
    <w:p w:rsidRPr="00895AC6" w:rsidR="00895AC6" w:rsidP="00895AC6" w:rsidRDefault="00895AC6" w14:paraId="31EA3647" w14:textId="77777777">
      <w:pPr>
        <w:shd w:val="clear" w:color="auto" w:fill="FFEEC9" w:themeFill="accent3" w:themeFillTint="33"/>
      </w:pPr>
      <w:r w:rsidRPr="00895AC6">
        <w:t xml:space="preserve">Från diafragma t.o.m. anus. </w:t>
      </w:r>
    </w:p>
    <w:p w:rsidRPr="00895AC6" w:rsidR="00895AC6" w:rsidP="00895AC6" w:rsidRDefault="00895AC6" w14:paraId="53B60AC1" w14:textId="77777777">
      <w:pPr>
        <w:rPr>
          <w:b/>
        </w:rPr>
      </w:pPr>
      <w:proofErr w:type="spellStart"/>
      <w:r w:rsidRPr="00895AC6">
        <w:rPr>
          <w:b/>
        </w:rPr>
        <w:t>Delay</w:t>
      </w:r>
      <w:proofErr w:type="spellEnd"/>
    </w:p>
    <w:p w:rsidRPr="00895AC6" w:rsidR="00895AC6" w:rsidP="00895AC6" w:rsidRDefault="00895AC6" w14:paraId="09C781CF" w14:textId="77777777">
      <w:pPr>
        <w:shd w:val="clear" w:color="auto" w:fill="D9D9D9" w:themeFill="background1" w:themeFillShade="D9"/>
      </w:pPr>
      <w:r w:rsidRPr="00895AC6">
        <w:t xml:space="preserve">80s </w:t>
      </w:r>
    </w:p>
    <w:p w:rsidRPr="00895AC6" w:rsidR="00895AC6" w:rsidP="00895AC6" w:rsidRDefault="00895AC6" w14:paraId="2CCCCFF2" w14:textId="77777777">
      <w:pPr>
        <w:rPr>
          <w:b/>
          <w:lang w:val="en-US"/>
        </w:rPr>
      </w:pPr>
      <w:proofErr w:type="spellStart"/>
      <w:r w:rsidRPr="00895AC6">
        <w:rPr>
          <w:b/>
        </w:rPr>
        <w:t>Algori</w:t>
      </w:r>
      <w:proofErr w:type="spellEnd"/>
      <w:r w:rsidRPr="00895AC6">
        <w:rPr>
          <w:b/>
          <w:lang w:val="en-US"/>
        </w:rPr>
        <w:t>tm</w:t>
      </w:r>
    </w:p>
    <w:p w:rsidRPr="00895AC6" w:rsidR="00895AC6" w:rsidP="00895AC6" w:rsidRDefault="00895AC6" w14:paraId="48524297" w14:textId="77777777">
      <w:pPr>
        <w:shd w:val="clear" w:color="auto" w:fill="D9D9D9" w:themeFill="background1" w:themeFillShade="D9"/>
        <w:rPr>
          <w:lang w:val="en-US"/>
        </w:rPr>
      </w:pPr>
      <w:r w:rsidRPr="00895AC6">
        <w:rPr>
          <w:lang w:val="en-US"/>
        </w:rPr>
        <w:t xml:space="preserve">Standard </w:t>
      </w:r>
    </w:p>
    <w:p w:rsidRPr="00895AC6" w:rsidR="00895AC6" w:rsidP="00895AC6" w:rsidRDefault="00895AC6" w14:paraId="7F174412" w14:textId="77777777">
      <w:pPr>
        <w:rPr>
          <w:b/>
          <w:lang w:val="en-US"/>
        </w:rPr>
      </w:pPr>
      <w:proofErr w:type="spellStart"/>
      <w:r w:rsidRPr="00895AC6">
        <w:rPr>
          <w:b/>
          <w:lang w:val="en-US"/>
        </w:rPr>
        <w:lastRenderedPageBreak/>
        <w:t>Reconjob</w:t>
      </w:r>
      <w:proofErr w:type="spellEnd"/>
    </w:p>
    <w:p w:rsidRPr="00895AC6" w:rsidR="00895AC6" w:rsidP="00895AC6" w:rsidRDefault="00895AC6" w14:paraId="3A9B610C" w14:textId="77777777">
      <w:pPr>
        <w:shd w:val="clear" w:color="auto" w:fill="D9D9D9" w:themeFill="background1" w:themeFillShade="D9"/>
        <w:rPr>
          <w:lang w:val="en-US"/>
        </w:rPr>
      </w:pPr>
      <w:r w:rsidRPr="00895AC6">
        <w:rPr>
          <w:lang w:val="en-US"/>
        </w:rPr>
        <w:t>* # 0.6/0.6</w:t>
      </w:r>
    </w:p>
    <w:p w:rsidRPr="00895AC6" w:rsidR="00895AC6" w:rsidP="00895AC6" w:rsidRDefault="00895AC6" w14:paraId="75E6E299" w14:textId="77777777">
      <w:pPr>
        <w:shd w:val="clear" w:color="auto" w:fill="D9D9D9" w:themeFill="background1" w:themeFillShade="D9"/>
      </w:pPr>
      <w:r w:rsidRPr="00895AC6">
        <w:t>*Axiella 3/3</w:t>
      </w:r>
    </w:p>
    <w:p w:rsidRPr="00895AC6" w:rsidR="00895AC6" w:rsidP="00895AC6" w:rsidRDefault="00895AC6" w14:paraId="358FEE3C" w14:textId="77777777">
      <w:pPr>
        <w:shd w:val="clear" w:color="auto" w:fill="D9D9D9" w:themeFill="background1" w:themeFillShade="D9"/>
      </w:pPr>
      <w:r w:rsidRPr="00895AC6">
        <w:t>*</w:t>
      </w:r>
      <w:proofErr w:type="spellStart"/>
      <w:r w:rsidRPr="00895AC6">
        <w:t>Coronara</w:t>
      </w:r>
      <w:proofErr w:type="spellEnd"/>
      <w:r w:rsidRPr="00895AC6">
        <w:t xml:space="preserve"> 5/5. Framifrån och bak.</w:t>
      </w:r>
    </w:p>
    <w:p w:rsidRPr="00895AC6" w:rsidR="00895AC6" w:rsidP="00895AC6" w:rsidRDefault="00895AC6" w14:paraId="6DB347F0" w14:textId="77777777">
      <w:pPr>
        <w:shd w:val="clear" w:color="auto" w:fill="D9D9D9" w:themeFill="background1" w:themeFillShade="D9"/>
      </w:pPr>
      <w:r w:rsidRPr="00895AC6">
        <w:t>*</w:t>
      </w:r>
      <w:proofErr w:type="spellStart"/>
      <w:r w:rsidRPr="00895AC6">
        <w:t>Sagitella</w:t>
      </w:r>
      <w:proofErr w:type="spellEnd"/>
      <w:r w:rsidRPr="00895AC6">
        <w:t xml:space="preserve"> 5/5. Från hö till </w:t>
      </w:r>
      <w:proofErr w:type="spellStart"/>
      <w:r w:rsidRPr="00895AC6">
        <w:t>vä</w:t>
      </w:r>
      <w:proofErr w:type="spellEnd"/>
      <w:r w:rsidRPr="00895AC6">
        <w:t xml:space="preserve">. </w:t>
      </w:r>
    </w:p>
    <w:p w:rsidRPr="00895AC6" w:rsidR="00895AC6" w:rsidP="00895AC6" w:rsidRDefault="00895AC6" w14:paraId="36A36951" w14:textId="77777777">
      <w:pPr>
        <w:rPr>
          <w:b/>
        </w:rPr>
      </w:pPr>
      <w:r w:rsidRPr="00895AC6">
        <w:rPr>
          <w:b/>
        </w:rPr>
        <w:t>Till PACS</w:t>
      </w:r>
    </w:p>
    <w:p w:rsidRPr="00895AC6" w:rsidR="00895AC6" w:rsidP="00895AC6" w:rsidRDefault="00895AC6" w14:paraId="360C081E" w14:textId="77777777">
      <w:pPr>
        <w:shd w:val="clear" w:color="auto" w:fill="D9D9D9" w:themeFill="background1" w:themeFillShade="D9"/>
      </w:pPr>
      <w:r w:rsidRPr="00895AC6">
        <w:t>Alla märkta *</w:t>
      </w:r>
    </w:p>
    <w:p w:rsidRPr="00895AC6" w:rsidR="00895AC6" w:rsidP="00895AC6" w:rsidRDefault="00895AC6" w14:paraId="49654C6C" w14:textId="77777777">
      <w:pPr>
        <w:rPr>
          <w:b/>
        </w:rPr>
      </w:pPr>
      <w:r w:rsidRPr="00895AC6">
        <w:rPr>
          <w:b/>
        </w:rPr>
        <w:t>Till AW</w:t>
      </w:r>
    </w:p>
    <w:p w:rsidRPr="00895AC6" w:rsidR="00895AC6" w:rsidP="00895AC6" w:rsidRDefault="00895AC6" w14:paraId="4E31B02A" w14:textId="77777777">
      <w:pPr>
        <w:shd w:val="clear" w:color="auto" w:fill="D9D9D9" w:themeFill="background1" w:themeFillShade="D9"/>
      </w:pPr>
      <w:r w:rsidRPr="00895AC6">
        <w:t xml:space="preserve">Alla märkta #  </w:t>
      </w:r>
    </w:p>
    <w:p w:rsidR="00895AC6" w:rsidP="000C353B" w:rsidRDefault="00895AC6" w14:paraId="2880850C" w14:textId="47896EB1"/>
    <w:p w:rsidR="0E8100DF" w:rsidP="00997070" w:rsidRDefault="0E8100DF" w14:paraId="2199F618" w14:textId="34EB9AF2">
      <w:pPr>
        <w:pStyle w:val="Rubrik3"/>
        <w:pageBreakBefore/>
      </w:pPr>
      <w:bookmarkStart w:name="_Toc160183303" w:id="189"/>
      <w:r>
        <w:lastRenderedPageBreak/>
        <w:t xml:space="preserve">Anastomos k+ </w:t>
      </w:r>
      <w:proofErr w:type="spellStart"/>
      <w:r>
        <w:t>venfas</w:t>
      </w:r>
      <w:proofErr w:type="spellEnd"/>
      <w:r>
        <w:t xml:space="preserve"> utan per os, samt per os utan iv-kontrast</w:t>
      </w:r>
      <w:r w:rsidR="412E0EE3">
        <w:t xml:space="preserve"> </w:t>
      </w:r>
      <w:r>
        <w:t>(2 serier)</w:t>
      </w:r>
      <w:bookmarkEnd w:id="189"/>
    </w:p>
    <w:p w:rsidRPr="00895AC6" w:rsidR="00895AC6" w:rsidP="00895AC6" w:rsidRDefault="00895AC6" w14:paraId="306247F3" w14:textId="1AB9C2D6">
      <w:r>
        <w:t>SoS kod 840 </w:t>
      </w:r>
      <w:r w:rsidR="60FAF2EC">
        <w:t>901</w:t>
      </w:r>
    </w:p>
    <w:p w:rsidRPr="00895AC6" w:rsidR="00895AC6" w:rsidP="00895AC6" w:rsidRDefault="00895AC6" w14:paraId="456F0826" w14:textId="77777777">
      <w:r w:rsidRPr="00895AC6">
        <w:t xml:space="preserve">Kontroll av läckage i anastomos vid </w:t>
      </w:r>
      <w:proofErr w:type="spellStart"/>
      <w:r w:rsidRPr="00895AC6">
        <w:t>gastricbypass</w:t>
      </w:r>
      <w:proofErr w:type="spellEnd"/>
      <w:r w:rsidRPr="00895AC6">
        <w:t>.</w:t>
      </w:r>
    </w:p>
    <w:p w:rsidRPr="00895AC6" w:rsidR="00895AC6" w:rsidP="00895AC6" w:rsidRDefault="00895AC6" w14:paraId="4F986F99" w14:textId="77777777">
      <w:pPr>
        <w:pStyle w:val="MellanrubrikVGR"/>
      </w:pPr>
      <w:bookmarkStart w:name="_Toc34997293" w:id="190"/>
      <w:bookmarkStart w:name="_Toc256000017" w:id="191"/>
      <w:bookmarkStart w:name="_Toc256000048" w:id="192"/>
      <w:bookmarkStart w:name="_Toc256000079" w:id="193"/>
      <w:bookmarkStart w:name="_Toc256000110" w:id="194"/>
      <w:bookmarkStart w:name="_Toc41982504" w:id="195"/>
      <w:bookmarkStart w:name="_Toc256000137" w:id="196"/>
      <w:bookmarkStart w:name="_Toc256000168" w:id="197"/>
      <w:bookmarkStart w:name="_Toc256000199" w:id="198"/>
      <w:bookmarkStart w:name="_Toc256000230" w:id="199"/>
      <w:bookmarkStart w:name="_Toc256000261" w:id="200"/>
      <w:bookmarkStart w:name="_Toc256000292" w:id="201"/>
      <w:bookmarkStart w:name="_Toc256000323" w:id="202"/>
      <w:bookmarkStart w:name="_Toc256000354" w:id="203"/>
      <w:bookmarkStart w:name="_Toc256000385" w:id="204"/>
      <w:bookmarkStart w:name="_Toc256000416" w:id="205"/>
      <w:r>
        <w:t>Protokoll</w:t>
      </w:r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</w:p>
    <w:p w:rsidR="051F9AEE" w:rsidP="6C54F73A" w:rsidRDefault="051F9AEE" w14:paraId="5C90C038" w14:textId="1DC94406">
      <w:r>
        <w:t xml:space="preserve">Buk K+ </w:t>
      </w:r>
      <w:r w:rsidR="5D405344">
        <w:t>plus Buk K-</w:t>
      </w:r>
    </w:p>
    <w:p w:rsidRPr="00895AC6" w:rsidR="00895AC6" w:rsidP="00895AC6" w:rsidRDefault="00895AC6" w14:paraId="2028D455" w14:textId="77777777">
      <w:pPr>
        <w:pStyle w:val="MellanrubrikVGR"/>
      </w:pPr>
      <w:r w:rsidRPr="00895AC6">
        <w:t xml:space="preserve">Patientposition </w:t>
      </w:r>
    </w:p>
    <w:p w:rsidRPr="00895AC6" w:rsidR="00895AC6" w:rsidP="00895AC6" w:rsidRDefault="00895AC6" w14:paraId="59667ADF" w14:textId="77777777">
      <w:r w:rsidRPr="00895AC6">
        <w:t xml:space="preserve">Ryggläge, gärna kudde under knäna, armarna ovanför huvudet. </w:t>
      </w:r>
    </w:p>
    <w:p w:rsidRPr="00895AC6" w:rsidR="00895AC6" w:rsidP="00895AC6" w:rsidRDefault="00895AC6" w14:paraId="4B84AD7B" w14:textId="77777777">
      <w:pPr>
        <w:pStyle w:val="MellanrubrikVGR"/>
      </w:pPr>
      <w:r w:rsidRPr="00895AC6">
        <w:t>Patientinformation</w:t>
      </w:r>
    </w:p>
    <w:p w:rsidRPr="00895AC6" w:rsidR="00895AC6" w:rsidP="00895AC6" w:rsidRDefault="00895AC6" w14:paraId="3C0013D0" w14:textId="77777777">
      <w:r w:rsidRPr="00895AC6">
        <w:t>Att ligga stilla.</w:t>
      </w:r>
    </w:p>
    <w:p w:rsidRPr="00895AC6" w:rsidR="00895AC6" w:rsidP="00895AC6" w:rsidRDefault="00895AC6" w14:paraId="6A04DB04" w14:textId="77777777">
      <w:r w:rsidRPr="00895AC6">
        <w:t>Hålla andan på inspelat kommando.</w:t>
      </w:r>
    </w:p>
    <w:p w:rsidRPr="00895AC6" w:rsidR="00895AC6" w:rsidP="00895AC6" w:rsidRDefault="00895AC6" w14:paraId="2A433E1D" w14:textId="77777777">
      <w:pPr>
        <w:pStyle w:val="MellanrubrikVGR"/>
      </w:pPr>
      <w:r w:rsidRPr="00895AC6">
        <w:t>Bildtagning</w:t>
      </w:r>
    </w:p>
    <w:p w:rsidRPr="00895AC6" w:rsidR="00895AC6" w:rsidP="00895AC6" w:rsidRDefault="00895AC6" w14:paraId="70B2A291" w14:textId="77777777">
      <w:pPr>
        <w:shd w:val="clear" w:color="auto" w:fill="D0F1C5" w:themeFill="accent2" w:themeFillTint="33"/>
        <w:rPr>
          <w:b/>
        </w:rPr>
      </w:pPr>
      <w:r w:rsidRPr="00895AC6">
        <w:rPr>
          <w:b/>
        </w:rPr>
        <w:t>Scout</w:t>
      </w:r>
    </w:p>
    <w:p w:rsidRPr="00895AC6" w:rsidR="00895AC6" w:rsidP="00895AC6" w:rsidRDefault="00895AC6" w14:paraId="1013922F" w14:textId="77777777">
      <w:pPr>
        <w:shd w:val="clear" w:color="auto" w:fill="D0F1C5" w:themeFill="accent2" w:themeFillTint="33"/>
      </w:pPr>
      <w:r w:rsidRPr="00895AC6">
        <w:t>Frontal 180</w:t>
      </w:r>
    </w:p>
    <w:p w:rsidRPr="00895AC6" w:rsidR="00895AC6" w:rsidP="00895AC6" w:rsidRDefault="00895AC6" w14:paraId="59DBD224" w14:textId="77777777">
      <w:pPr>
        <w:shd w:val="clear" w:color="auto" w:fill="D0F1C5" w:themeFill="accent2" w:themeFillTint="33"/>
      </w:pPr>
      <w:r w:rsidRPr="00895AC6">
        <w:t>Lateral 90</w:t>
      </w:r>
    </w:p>
    <w:p w:rsidRPr="00895AC6" w:rsidR="00895AC6" w:rsidP="00895AC6" w:rsidRDefault="00895AC6" w14:paraId="61198A57" w14:textId="77777777">
      <w:pPr>
        <w:shd w:val="clear" w:color="auto" w:fill="D0F1C5" w:themeFill="accent2" w:themeFillTint="33"/>
      </w:pPr>
      <w:r w:rsidRPr="00895AC6">
        <w:t xml:space="preserve">Anatomisk referenslinje: XY </w:t>
      </w:r>
    </w:p>
    <w:p w:rsidRPr="00895AC6" w:rsidR="00895AC6" w:rsidP="00895AC6" w:rsidRDefault="00895AC6" w14:paraId="5A85684F" w14:textId="77777777">
      <w:pPr>
        <w:rPr>
          <w:b/>
        </w:rPr>
      </w:pPr>
      <w:r w:rsidRPr="00895AC6">
        <w:rPr>
          <w:b/>
        </w:rPr>
        <w:t xml:space="preserve">Serie 1 </w:t>
      </w:r>
    </w:p>
    <w:p w:rsidRPr="00895AC6" w:rsidR="00895AC6" w:rsidP="00895AC6" w:rsidRDefault="00895AC6" w14:paraId="4AFF740B" w14:textId="77777777">
      <w:pPr>
        <w:shd w:val="clear" w:color="auto" w:fill="D0F1C5" w:themeFill="accent2" w:themeFillTint="33"/>
      </w:pPr>
      <w:r w:rsidRPr="00895AC6">
        <w:t xml:space="preserve">K+ Hela buken </w:t>
      </w:r>
      <w:proofErr w:type="spellStart"/>
      <w:r w:rsidRPr="00895AC6">
        <w:t>venfas</w:t>
      </w:r>
      <w:proofErr w:type="spellEnd"/>
      <w:r w:rsidRPr="00895AC6">
        <w:t xml:space="preserve"> </w:t>
      </w:r>
    </w:p>
    <w:p w:rsidRPr="00895AC6" w:rsidR="00895AC6" w:rsidP="00895AC6" w:rsidRDefault="00895AC6" w14:paraId="1CDD41CA" w14:textId="77777777">
      <w:pPr>
        <w:rPr>
          <w:b/>
        </w:rPr>
      </w:pPr>
      <w:r w:rsidRPr="00895AC6">
        <w:rPr>
          <w:b/>
        </w:rPr>
        <w:t>Område/Kriterier</w:t>
      </w:r>
    </w:p>
    <w:p w:rsidRPr="00895AC6" w:rsidR="00895AC6" w:rsidP="00895AC6" w:rsidRDefault="00895AC6" w14:paraId="6F319A20" w14:textId="77777777">
      <w:pPr>
        <w:shd w:val="clear" w:color="auto" w:fill="FFEEC9" w:themeFill="accent3" w:themeFillTint="33"/>
      </w:pPr>
      <w:r w:rsidRPr="00895AC6">
        <w:t xml:space="preserve">Från diafragma till anus. </w:t>
      </w:r>
    </w:p>
    <w:p w:rsidRPr="00895AC6" w:rsidR="00895AC6" w:rsidP="00895AC6" w:rsidRDefault="00895AC6" w14:paraId="68383673" w14:textId="77777777">
      <w:pPr>
        <w:rPr>
          <w:b/>
        </w:rPr>
      </w:pPr>
      <w:proofErr w:type="spellStart"/>
      <w:r w:rsidRPr="00895AC6">
        <w:rPr>
          <w:b/>
        </w:rPr>
        <w:t>I.v</w:t>
      </w:r>
      <w:proofErr w:type="spellEnd"/>
      <w:r w:rsidRPr="00895AC6">
        <w:rPr>
          <w:b/>
        </w:rPr>
        <w:t xml:space="preserve">. kontrast </w:t>
      </w:r>
    </w:p>
    <w:p w:rsidRPr="00895AC6" w:rsidR="00895AC6" w:rsidP="00895AC6" w:rsidRDefault="00895AC6" w14:paraId="4F8DC453" w14:textId="77777777">
      <w:pPr>
        <w:shd w:val="clear" w:color="auto" w:fill="D9D9D9" w:themeFill="background1" w:themeFillShade="D9"/>
      </w:pPr>
      <w:r w:rsidRPr="00895AC6">
        <w:t xml:space="preserve">Viktbaserad kontrastmedelsdosering enligt </w:t>
      </w:r>
      <w:proofErr w:type="spellStart"/>
      <w:r w:rsidRPr="00895AC6">
        <w:t>Omniject</w:t>
      </w:r>
      <w:proofErr w:type="spellEnd"/>
      <w:r w:rsidRPr="00895AC6">
        <w:t xml:space="preserve">  </w:t>
      </w:r>
    </w:p>
    <w:p w:rsidRPr="00895AC6" w:rsidR="00895AC6" w:rsidP="00895AC6" w:rsidRDefault="00895AC6" w14:paraId="11EA778D" w14:textId="77777777">
      <w:pPr>
        <w:rPr>
          <w:b/>
        </w:rPr>
      </w:pPr>
      <w:r w:rsidRPr="00895AC6">
        <w:rPr>
          <w:b/>
        </w:rPr>
        <w:t xml:space="preserve">Smart </w:t>
      </w:r>
      <w:proofErr w:type="spellStart"/>
      <w:r w:rsidRPr="00895AC6">
        <w:rPr>
          <w:b/>
        </w:rPr>
        <w:t>Prep</w:t>
      </w:r>
      <w:proofErr w:type="spellEnd"/>
    </w:p>
    <w:p w:rsidRPr="00895AC6" w:rsidR="00895AC6" w:rsidP="00895AC6" w:rsidRDefault="00895AC6" w14:paraId="6AF90AE7" w14:textId="77777777">
      <w:pPr>
        <w:shd w:val="clear" w:color="auto" w:fill="D9D9D9" w:themeFill="background1" w:themeFillShade="D9"/>
      </w:pPr>
      <w:r w:rsidRPr="00895AC6">
        <w:t xml:space="preserve">Lägg </w:t>
      </w:r>
      <w:proofErr w:type="spellStart"/>
      <w:r w:rsidRPr="00895AC6">
        <w:t>ROI:en</w:t>
      </w:r>
      <w:proofErr w:type="spellEnd"/>
      <w:r w:rsidRPr="00895AC6">
        <w:t xml:space="preserve"> strax ovan diafragma i aorta</w:t>
      </w:r>
    </w:p>
    <w:p w:rsidRPr="00895AC6" w:rsidR="00895AC6" w:rsidP="00895AC6" w:rsidRDefault="00895AC6" w14:paraId="57EB8E90" w14:textId="77777777">
      <w:pPr>
        <w:rPr>
          <w:b/>
          <w:lang w:val="en-US"/>
        </w:rPr>
      </w:pPr>
      <w:r w:rsidRPr="00895AC6">
        <w:rPr>
          <w:b/>
          <w:lang w:val="en-US"/>
        </w:rPr>
        <w:t>Delay</w:t>
      </w:r>
    </w:p>
    <w:p w:rsidRPr="00895AC6" w:rsidR="00895AC6" w:rsidP="00895AC6" w:rsidRDefault="00895AC6" w14:paraId="02C914F1" w14:textId="25DA72D8">
      <w:pPr>
        <w:shd w:val="clear" w:color="auto" w:fill="D9D9D9" w:themeFill="background1" w:themeFillShade="D9"/>
        <w:rPr>
          <w:lang w:val="en-US"/>
        </w:rPr>
      </w:pPr>
      <w:proofErr w:type="spellStart"/>
      <w:r w:rsidRPr="00895AC6">
        <w:rPr>
          <w:lang w:val="en-US"/>
        </w:rPr>
        <w:t>Diagnostisk</w:t>
      </w:r>
      <w:proofErr w:type="spellEnd"/>
      <w:r w:rsidRPr="00895AC6">
        <w:rPr>
          <w:lang w:val="en-US"/>
        </w:rPr>
        <w:t xml:space="preserve"> delay 50s ,  </w:t>
      </w:r>
      <w:proofErr w:type="spellStart"/>
      <w:r w:rsidRPr="00895AC6">
        <w:rPr>
          <w:lang w:val="en-US"/>
        </w:rPr>
        <w:t>utan</w:t>
      </w:r>
      <w:proofErr w:type="spellEnd"/>
      <w:r w:rsidRPr="00895AC6">
        <w:rPr>
          <w:lang w:val="en-US"/>
        </w:rPr>
        <w:t xml:space="preserve"> </w:t>
      </w:r>
      <w:proofErr w:type="spellStart"/>
      <w:r w:rsidRPr="00895AC6">
        <w:rPr>
          <w:lang w:val="en-US"/>
        </w:rPr>
        <w:t>smartprep</w:t>
      </w:r>
      <w:proofErr w:type="spellEnd"/>
      <w:r w:rsidRPr="00895AC6">
        <w:rPr>
          <w:lang w:val="en-US"/>
        </w:rPr>
        <w:t xml:space="preserve"> delay 80s</w:t>
      </w:r>
    </w:p>
    <w:p w:rsidRPr="00895AC6" w:rsidR="00895AC6" w:rsidP="00895AC6" w:rsidRDefault="00895AC6" w14:paraId="476F4201" w14:textId="77777777">
      <w:pPr>
        <w:rPr>
          <w:b/>
          <w:lang w:val="en-US"/>
        </w:rPr>
      </w:pPr>
      <w:proofErr w:type="spellStart"/>
      <w:r w:rsidRPr="00895AC6">
        <w:rPr>
          <w:b/>
          <w:lang w:val="en-US"/>
        </w:rPr>
        <w:t>Algoritm</w:t>
      </w:r>
      <w:proofErr w:type="spellEnd"/>
    </w:p>
    <w:p w:rsidRPr="00895AC6" w:rsidR="00895AC6" w:rsidP="00895AC6" w:rsidRDefault="00895AC6" w14:paraId="12440CCA" w14:textId="77777777">
      <w:pPr>
        <w:shd w:val="clear" w:color="auto" w:fill="D9D9D9" w:themeFill="background1" w:themeFillShade="D9"/>
        <w:rPr>
          <w:lang w:val="en-US"/>
        </w:rPr>
      </w:pPr>
      <w:r w:rsidRPr="00895AC6">
        <w:rPr>
          <w:lang w:val="en-US"/>
        </w:rPr>
        <w:t xml:space="preserve">Standard </w:t>
      </w:r>
    </w:p>
    <w:p w:rsidRPr="00895AC6" w:rsidR="00895AC6" w:rsidP="00895AC6" w:rsidRDefault="00895AC6" w14:paraId="61EEF896" w14:textId="77777777">
      <w:pPr>
        <w:rPr>
          <w:b/>
          <w:lang w:val="en-US"/>
        </w:rPr>
      </w:pPr>
      <w:proofErr w:type="spellStart"/>
      <w:r w:rsidRPr="00895AC6">
        <w:rPr>
          <w:b/>
          <w:lang w:val="en-US"/>
        </w:rPr>
        <w:t>Reconjob</w:t>
      </w:r>
      <w:proofErr w:type="spellEnd"/>
    </w:p>
    <w:p w:rsidRPr="00895AC6" w:rsidR="00895AC6" w:rsidP="00895AC6" w:rsidRDefault="00895AC6" w14:paraId="27C370E7" w14:textId="77777777">
      <w:pPr>
        <w:shd w:val="clear" w:color="auto" w:fill="D9D9D9" w:themeFill="background1" w:themeFillShade="D9"/>
      </w:pPr>
      <w:r w:rsidRPr="00895AC6">
        <w:t>* # Axiella 0.6/0.6</w:t>
      </w:r>
    </w:p>
    <w:p w:rsidRPr="00895AC6" w:rsidR="00895AC6" w:rsidP="00895AC6" w:rsidRDefault="00895AC6" w14:paraId="0FCF22AA" w14:textId="77777777">
      <w:pPr>
        <w:shd w:val="clear" w:color="auto" w:fill="D9D9D9" w:themeFill="background1" w:themeFillShade="D9"/>
      </w:pPr>
      <w:r w:rsidRPr="00895AC6">
        <w:lastRenderedPageBreak/>
        <w:t>*Axiella 3/3</w:t>
      </w:r>
    </w:p>
    <w:p w:rsidRPr="00895AC6" w:rsidR="00895AC6" w:rsidP="00895AC6" w:rsidRDefault="00895AC6" w14:paraId="187197F2" w14:textId="77777777">
      <w:pPr>
        <w:shd w:val="clear" w:color="auto" w:fill="D9D9D9" w:themeFill="background1" w:themeFillShade="D9"/>
      </w:pPr>
      <w:r w:rsidRPr="00895AC6">
        <w:t>*</w:t>
      </w:r>
      <w:proofErr w:type="spellStart"/>
      <w:r w:rsidRPr="00895AC6">
        <w:t>Coronara</w:t>
      </w:r>
      <w:proofErr w:type="spellEnd"/>
      <w:r w:rsidRPr="00895AC6">
        <w:t xml:space="preserve"> 5/5. Framifrån och bak.</w:t>
      </w:r>
    </w:p>
    <w:p w:rsidRPr="00895AC6" w:rsidR="00895AC6" w:rsidP="00895AC6" w:rsidRDefault="00895AC6" w14:paraId="58DEDDA1" w14:textId="77777777">
      <w:pPr>
        <w:shd w:val="clear" w:color="auto" w:fill="D9D9D9" w:themeFill="background1" w:themeFillShade="D9"/>
      </w:pPr>
      <w:r w:rsidRPr="00895AC6">
        <w:t>*</w:t>
      </w:r>
      <w:proofErr w:type="spellStart"/>
      <w:r w:rsidRPr="00895AC6">
        <w:t>Sagitella</w:t>
      </w:r>
      <w:proofErr w:type="spellEnd"/>
      <w:r w:rsidRPr="00895AC6">
        <w:t xml:space="preserve"> 5/5. Från hö till </w:t>
      </w:r>
      <w:proofErr w:type="spellStart"/>
      <w:r w:rsidRPr="00895AC6">
        <w:t>vä</w:t>
      </w:r>
      <w:proofErr w:type="spellEnd"/>
      <w:r w:rsidRPr="00895AC6">
        <w:t xml:space="preserve">.  </w:t>
      </w:r>
    </w:p>
    <w:p w:rsidRPr="00895AC6" w:rsidR="00895AC6" w:rsidP="00895AC6" w:rsidRDefault="00895AC6" w14:paraId="27F99CFE" w14:textId="38800C1E">
      <w:pPr>
        <w:rPr>
          <w:b/>
        </w:rPr>
      </w:pPr>
      <w:r w:rsidRPr="00895AC6">
        <w:rPr>
          <w:b/>
        </w:rPr>
        <w:t>Till PACS</w:t>
      </w:r>
    </w:p>
    <w:p w:rsidRPr="00895AC6" w:rsidR="00895AC6" w:rsidP="00895AC6" w:rsidRDefault="00895AC6" w14:paraId="2E08760B" w14:textId="77777777">
      <w:pPr>
        <w:shd w:val="clear" w:color="auto" w:fill="D9D9D9" w:themeFill="background1" w:themeFillShade="D9"/>
      </w:pPr>
      <w:r w:rsidRPr="00895AC6">
        <w:t xml:space="preserve">Alla märkta * </w:t>
      </w:r>
    </w:p>
    <w:p w:rsidRPr="00895AC6" w:rsidR="00895AC6" w:rsidP="00895AC6" w:rsidRDefault="00895AC6" w14:paraId="044FC972" w14:textId="77777777">
      <w:pPr>
        <w:rPr>
          <w:b/>
        </w:rPr>
      </w:pPr>
      <w:r w:rsidRPr="00895AC6">
        <w:rPr>
          <w:b/>
        </w:rPr>
        <w:t>Till AW</w:t>
      </w:r>
    </w:p>
    <w:p w:rsidRPr="00895AC6" w:rsidR="00895AC6" w:rsidP="00895AC6" w:rsidRDefault="00895AC6" w14:paraId="03EFBB63" w14:textId="77777777">
      <w:pPr>
        <w:shd w:val="clear" w:color="auto" w:fill="D9D9D9" w:themeFill="background1" w:themeFillShade="D9"/>
      </w:pPr>
      <w:r w:rsidRPr="00895AC6">
        <w:t>Alla märkta #</w:t>
      </w:r>
    </w:p>
    <w:p w:rsidR="00895AC6" w:rsidP="00895AC6" w:rsidRDefault="00895AC6" w14:paraId="32175164" w14:textId="77777777">
      <w:r w:rsidRPr="00895AC6">
        <w:t xml:space="preserve"> </w:t>
      </w:r>
    </w:p>
    <w:p w:rsidRPr="00895AC6" w:rsidR="00895AC6" w:rsidP="00895AC6" w:rsidRDefault="00895AC6" w14:paraId="234A5DE6" w14:textId="59306ECB">
      <w:pPr>
        <w:rPr>
          <w:b/>
        </w:rPr>
      </w:pPr>
      <w:proofErr w:type="spellStart"/>
      <w:r w:rsidRPr="00895AC6">
        <w:rPr>
          <w:b/>
        </w:rPr>
        <w:t>P.o</w:t>
      </w:r>
      <w:proofErr w:type="spellEnd"/>
      <w:r w:rsidRPr="00895AC6">
        <w:rPr>
          <w:b/>
        </w:rPr>
        <w:t xml:space="preserve"> kontrast </w:t>
      </w:r>
    </w:p>
    <w:p w:rsidRPr="00895AC6" w:rsidR="00895AC6" w:rsidP="00895AC6" w:rsidRDefault="00895AC6" w14:paraId="7700FEF8" w14:textId="77777777">
      <w:r w:rsidRPr="00895AC6">
        <w:t>Låt patienten dricka 100 ml av kontrastblandningen sittande på undersökningsbordet.</w:t>
      </w:r>
    </w:p>
    <w:p w:rsidRPr="00895AC6" w:rsidR="00895AC6" w:rsidP="00895AC6" w:rsidRDefault="00895AC6" w14:paraId="7C4255B1" w14:textId="77777777">
      <w:r w:rsidRPr="00895AC6">
        <w:t>Vänta 5 minuter, ge ytterligare 50 ml kontrast och starta scanningen.</w:t>
      </w:r>
    </w:p>
    <w:p w:rsidRPr="00895AC6" w:rsidR="00895AC6" w:rsidP="00895AC6" w:rsidRDefault="00895AC6" w14:paraId="17DE7332" w14:textId="77777777">
      <w:r w:rsidRPr="00895AC6">
        <w:t>Har patienten ändrat läge, ta nytt topogram.</w:t>
      </w:r>
    </w:p>
    <w:p w:rsidRPr="00895AC6" w:rsidR="00895AC6" w:rsidP="00895AC6" w:rsidRDefault="00895AC6" w14:paraId="4BF5FD6F" w14:textId="77777777">
      <w:r w:rsidRPr="00895AC6">
        <w:t xml:space="preserve">Patientens stråldos dokumenteras med </w:t>
      </w:r>
      <w:proofErr w:type="spellStart"/>
      <w:r w:rsidRPr="00895AC6">
        <w:t>skärmdump</w:t>
      </w:r>
      <w:proofErr w:type="spellEnd"/>
      <w:r w:rsidRPr="00895AC6">
        <w:t xml:space="preserve"> av </w:t>
      </w:r>
      <w:proofErr w:type="spellStart"/>
      <w:r w:rsidRPr="00895AC6">
        <w:t>Dose</w:t>
      </w:r>
      <w:proofErr w:type="spellEnd"/>
      <w:r w:rsidRPr="00895AC6">
        <w:t xml:space="preserve"> </w:t>
      </w:r>
      <w:proofErr w:type="spellStart"/>
      <w:r w:rsidRPr="00895AC6">
        <w:t>Report</w:t>
      </w:r>
      <w:proofErr w:type="spellEnd"/>
      <w:r w:rsidRPr="00895AC6">
        <w:t>.</w:t>
      </w:r>
    </w:p>
    <w:p w:rsidRPr="00895AC6" w:rsidR="00895AC6" w:rsidP="00895AC6" w:rsidRDefault="00895AC6" w14:paraId="370874F9" w14:textId="77777777">
      <w:pPr>
        <w:rPr>
          <w:b/>
        </w:rPr>
      </w:pPr>
    </w:p>
    <w:p w:rsidRPr="00895AC6" w:rsidR="00895AC6" w:rsidP="00895AC6" w:rsidRDefault="00895AC6" w14:paraId="5A7C52A4" w14:textId="77777777">
      <w:pPr>
        <w:rPr>
          <w:b/>
        </w:rPr>
      </w:pPr>
      <w:r w:rsidRPr="00895AC6">
        <w:rPr>
          <w:b/>
        </w:rPr>
        <w:t xml:space="preserve">Bildtagning </w:t>
      </w:r>
    </w:p>
    <w:p w:rsidRPr="00895AC6" w:rsidR="00895AC6" w:rsidP="00895AC6" w:rsidRDefault="00895AC6" w14:paraId="6E7B43C7" w14:textId="77777777">
      <w:pPr>
        <w:shd w:val="clear" w:color="auto" w:fill="D0F1C5" w:themeFill="accent2" w:themeFillTint="33"/>
        <w:rPr>
          <w:b/>
        </w:rPr>
      </w:pPr>
      <w:r w:rsidRPr="00895AC6">
        <w:rPr>
          <w:b/>
        </w:rPr>
        <w:t>Scout</w:t>
      </w:r>
    </w:p>
    <w:p w:rsidRPr="00895AC6" w:rsidR="00895AC6" w:rsidP="00895AC6" w:rsidRDefault="00895AC6" w14:paraId="09E42035" w14:textId="77777777">
      <w:pPr>
        <w:shd w:val="clear" w:color="auto" w:fill="D0F1C5" w:themeFill="accent2" w:themeFillTint="33"/>
      </w:pPr>
      <w:r w:rsidRPr="00895AC6">
        <w:t>Frontal 180</w:t>
      </w:r>
    </w:p>
    <w:p w:rsidRPr="00895AC6" w:rsidR="00895AC6" w:rsidP="00895AC6" w:rsidRDefault="00895AC6" w14:paraId="0FB44EEC" w14:textId="77777777">
      <w:pPr>
        <w:shd w:val="clear" w:color="auto" w:fill="D0F1C5" w:themeFill="accent2" w:themeFillTint="33"/>
      </w:pPr>
      <w:r w:rsidRPr="00895AC6">
        <w:t>Lateral 90</w:t>
      </w:r>
    </w:p>
    <w:p w:rsidRPr="00895AC6" w:rsidR="00895AC6" w:rsidP="00895AC6" w:rsidRDefault="00895AC6" w14:paraId="13447A05" w14:textId="77777777">
      <w:pPr>
        <w:shd w:val="clear" w:color="auto" w:fill="D0F1C5" w:themeFill="accent2" w:themeFillTint="33"/>
      </w:pPr>
      <w:r w:rsidRPr="00895AC6">
        <w:t xml:space="preserve">Anatomisk referenslinje: XY </w:t>
      </w:r>
    </w:p>
    <w:p w:rsidRPr="00895AC6" w:rsidR="00895AC6" w:rsidP="00895AC6" w:rsidRDefault="00895AC6" w14:paraId="251046D5" w14:textId="77777777">
      <w:pPr>
        <w:rPr>
          <w:b/>
        </w:rPr>
      </w:pPr>
      <w:r w:rsidRPr="00895AC6">
        <w:rPr>
          <w:b/>
        </w:rPr>
        <w:t xml:space="preserve">Serie 2 </w:t>
      </w:r>
    </w:p>
    <w:p w:rsidRPr="00895AC6" w:rsidR="00895AC6" w:rsidP="00895AC6" w:rsidRDefault="00895AC6" w14:paraId="7C7A128C" w14:textId="77777777">
      <w:pPr>
        <w:shd w:val="clear" w:color="auto" w:fill="D0F1C5" w:themeFill="accent2" w:themeFillTint="33"/>
      </w:pPr>
      <w:r w:rsidRPr="00895AC6">
        <w:t xml:space="preserve">K+ Övre buk, från diafragma t o m </w:t>
      </w:r>
      <w:proofErr w:type="spellStart"/>
      <w:r w:rsidRPr="00895AC6">
        <w:t>crista</w:t>
      </w:r>
      <w:proofErr w:type="spellEnd"/>
      <w:r w:rsidRPr="00895AC6">
        <w:t xml:space="preserve">. </w:t>
      </w:r>
    </w:p>
    <w:p w:rsidRPr="00895AC6" w:rsidR="00895AC6" w:rsidP="00895AC6" w:rsidRDefault="00895AC6" w14:paraId="4872C3AA" w14:textId="77777777">
      <w:pPr>
        <w:rPr>
          <w:b/>
        </w:rPr>
      </w:pPr>
      <w:r w:rsidRPr="00895AC6">
        <w:rPr>
          <w:b/>
        </w:rPr>
        <w:t xml:space="preserve">Område/Kriterier </w:t>
      </w:r>
    </w:p>
    <w:p w:rsidRPr="00895AC6" w:rsidR="00895AC6" w:rsidP="00895AC6" w:rsidRDefault="00895AC6" w14:paraId="75C9231A" w14:textId="77777777">
      <w:pPr>
        <w:shd w:val="clear" w:color="auto" w:fill="FFEEC9" w:themeFill="accent3" w:themeFillTint="33"/>
      </w:pPr>
      <w:r w:rsidRPr="00895AC6">
        <w:t xml:space="preserve">Från diafragma t.o.m. </w:t>
      </w:r>
      <w:proofErr w:type="spellStart"/>
      <w:r w:rsidRPr="00895AC6">
        <w:t>crista</w:t>
      </w:r>
      <w:proofErr w:type="spellEnd"/>
      <w:r w:rsidRPr="00895AC6">
        <w:t xml:space="preserve">. Kontrollera att nedre anastomosen finns med. (titta efter clips i operationsområdet). </w:t>
      </w:r>
    </w:p>
    <w:p w:rsidRPr="00895AC6" w:rsidR="00895AC6" w:rsidP="00895AC6" w:rsidRDefault="00895AC6" w14:paraId="06DF9717" w14:textId="77777777">
      <w:pPr>
        <w:rPr>
          <w:b/>
        </w:rPr>
      </w:pPr>
      <w:r w:rsidRPr="00895AC6">
        <w:rPr>
          <w:b/>
        </w:rPr>
        <w:t>Algoritm</w:t>
      </w:r>
    </w:p>
    <w:p w:rsidRPr="00895AC6" w:rsidR="00895AC6" w:rsidP="00895AC6" w:rsidRDefault="00895AC6" w14:paraId="4AB4040E" w14:textId="77777777">
      <w:pPr>
        <w:shd w:val="clear" w:color="auto" w:fill="D9D9D9" w:themeFill="background1" w:themeFillShade="D9"/>
      </w:pPr>
      <w:r w:rsidRPr="00895AC6">
        <w:t xml:space="preserve">Standard </w:t>
      </w:r>
    </w:p>
    <w:p w:rsidRPr="00895AC6" w:rsidR="00895AC6" w:rsidP="00895AC6" w:rsidRDefault="00895AC6" w14:paraId="2F853E69" w14:textId="77777777">
      <w:pPr>
        <w:rPr>
          <w:b/>
        </w:rPr>
      </w:pPr>
      <w:proofErr w:type="spellStart"/>
      <w:r w:rsidRPr="00895AC6">
        <w:rPr>
          <w:b/>
        </w:rPr>
        <w:t>Reconjob</w:t>
      </w:r>
      <w:proofErr w:type="spellEnd"/>
    </w:p>
    <w:p w:rsidRPr="00895AC6" w:rsidR="00895AC6" w:rsidP="00895AC6" w:rsidRDefault="00895AC6" w14:paraId="25B8207B" w14:textId="77777777">
      <w:pPr>
        <w:shd w:val="clear" w:color="auto" w:fill="D9D9D9" w:themeFill="background1" w:themeFillShade="D9"/>
      </w:pPr>
      <w:r w:rsidRPr="00895AC6">
        <w:t>* # Axiella 0.6/0.6</w:t>
      </w:r>
    </w:p>
    <w:p w:rsidRPr="00895AC6" w:rsidR="00895AC6" w:rsidP="00895AC6" w:rsidRDefault="00895AC6" w14:paraId="23C2DC76" w14:textId="77777777">
      <w:pPr>
        <w:shd w:val="clear" w:color="auto" w:fill="D9D9D9" w:themeFill="background1" w:themeFillShade="D9"/>
      </w:pPr>
      <w:r w:rsidRPr="00895AC6">
        <w:t>*Axiella 3/3</w:t>
      </w:r>
    </w:p>
    <w:p w:rsidRPr="00895AC6" w:rsidR="00895AC6" w:rsidP="00895AC6" w:rsidRDefault="00895AC6" w14:paraId="0590632D" w14:textId="77777777">
      <w:pPr>
        <w:shd w:val="clear" w:color="auto" w:fill="D9D9D9" w:themeFill="background1" w:themeFillShade="D9"/>
      </w:pPr>
      <w:r w:rsidRPr="00895AC6">
        <w:t>*</w:t>
      </w:r>
      <w:proofErr w:type="spellStart"/>
      <w:r w:rsidRPr="00895AC6">
        <w:t>Coronara</w:t>
      </w:r>
      <w:proofErr w:type="spellEnd"/>
      <w:r w:rsidRPr="00895AC6">
        <w:t xml:space="preserve"> 5/5. Framifrån och bak.</w:t>
      </w:r>
    </w:p>
    <w:p w:rsidRPr="00895AC6" w:rsidR="00895AC6" w:rsidP="00895AC6" w:rsidRDefault="00895AC6" w14:paraId="0F3973B1" w14:textId="77777777">
      <w:pPr>
        <w:shd w:val="clear" w:color="auto" w:fill="D9D9D9" w:themeFill="background1" w:themeFillShade="D9"/>
      </w:pPr>
      <w:r w:rsidRPr="00895AC6">
        <w:t>*</w:t>
      </w:r>
      <w:proofErr w:type="spellStart"/>
      <w:r w:rsidRPr="00895AC6">
        <w:t>Sagitella</w:t>
      </w:r>
      <w:proofErr w:type="spellEnd"/>
      <w:r w:rsidRPr="00895AC6">
        <w:t xml:space="preserve"> 5/5. Från hö till </w:t>
      </w:r>
      <w:proofErr w:type="spellStart"/>
      <w:r w:rsidRPr="00895AC6">
        <w:t>vä</w:t>
      </w:r>
      <w:proofErr w:type="spellEnd"/>
      <w:r w:rsidRPr="00895AC6">
        <w:t xml:space="preserve">. </w:t>
      </w:r>
    </w:p>
    <w:p w:rsidRPr="00895AC6" w:rsidR="00895AC6" w:rsidP="00895AC6" w:rsidRDefault="00895AC6" w14:paraId="769A9BAF" w14:textId="34B9AA86">
      <w:pPr>
        <w:rPr>
          <w:b/>
        </w:rPr>
      </w:pPr>
      <w:r w:rsidRPr="00895AC6">
        <w:lastRenderedPageBreak/>
        <w:t xml:space="preserve"> </w:t>
      </w:r>
      <w:r w:rsidRPr="00895AC6">
        <w:rPr>
          <w:b/>
        </w:rPr>
        <w:t>Till PACS</w:t>
      </w:r>
    </w:p>
    <w:p w:rsidRPr="00895AC6" w:rsidR="00895AC6" w:rsidP="00895AC6" w:rsidRDefault="00895AC6" w14:paraId="24538D20" w14:textId="77777777">
      <w:pPr>
        <w:shd w:val="clear" w:color="auto" w:fill="D9D9D9" w:themeFill="background1" w:themeFillShade="D9"/>
      </w:pPr>
      <w:r w:rsidRPr="00895AC6">
        <w:t xml:space="preserve">Alla märkta * </w:t>
      </w:r>
    </w:p>
    <w:p w:rsidRPr="00895AC6" w:rsidR="00895AC6" w:rsidP="00895AC6" w:rsidRDefault="00895AC6" w14:paraId="72D5B9A5" w14:textId="77777777">
      <w:pPr>
        <w:rPr>
          <w:b/>
        </w:rPr>
      </w:pPr>
      <w:r w:rsidRPr="00895AC6">
        <w:rPr>
          <w:b/>
        </w:rPr>
        <w:t>Till AW</w:t>
      </w:r>
    </w:p>
    <w:p w:rsidRPr="00895AC6" w:rsidR="00895AC6" w:rsidP="00895AC6" w:rsidRDefault="00895AC6" w14:paraId="0C3FF524" w14:textId="77777777">
      <w:pPr>
        <w:shd w:val="clear" w:color="auto" w:fill="D9D9D9" w:themeFill="background1" w:themeFillShade="D9"/>
      </w:pPr>
      <w:r w:rsidRPr="00895AC6">
        <w:t>Alla märkta #</w:t>
      </w:r>
    </w:p>
    <w:p w:rsidRPr="00895AC6" w:rsidR="00895AC6" w:rsidP="003A371B" w:rsidRDefault="00895AC6" w14:paraId="4334990C" w14:textId="77777777">
      <w:pPr>
        <w:pStyle w:val="MellanrubrikVGR"/>
      </w:pPr>
      <w:proofErr w:type="spellStart"/>
      <w:r w:rsidRPr="00895AC6">
        <w:t>Ev</w:t>
      </w:r>
      <w:proofErr w:type="spellEnd"/>
      <w:r w:rsidRPr="00895AC6">
        <w:t xml:space="preserve"> serie 3 </w:t>
      </w:r>
    </w:p>
    <w:p w:rsidRPr="00895AC6" w:rsidR="00895AC6" w:rsidP="00895AC6" w:rsidRDefault="00895AC6" w14:paraId="53E0496F" w14:textId="77777777">
      <w:r w:rsidRPr="00895AC6">
        <w:t>Om kontrasten upplevs för tät eller ger artefakter, ge patienten vatten och kör om serie 2.</w:t>
      </w:r>
    </w:p>
    <w:p w:rsidR="00895AC6" w:rsidP="000C353B" w:rsidRDefault="00895AC6" w14:paraId="7E684ABF" w14:textId="6E168D2F"/>
    <w:p w:rsidRPr="003A371B" w:rsidR="003A371B" w:rsidP="003A371B" w:rsidRDefault="2C7858A9" w14:paraId="25674CE3" w14:textId="08AD3593">
      <w:pPr>
        <w:pStyle w:val="Rubrik3"/>
        <w:pageBreakBefore/>
      </w:pPr>
      <w:bookmarkStart w:name="_Toc34997294" w:id="206"/>
      <w:bookmarkStart w:name="_Toc256000018" w:id="207"/>
      <w:bookmarkStart w:name="_Toc256000049" w:id="208"/>
      <w:bookmarkStart w:name="_Toc256000080" w:id="209"/>
      <w:bookmarkStart w:name="_Toc256000111" w:id="210"/>
      <w:bookmarkStart w:name="_Toc160183304" w:id="211"/>
      <w:bookmarkStart w:name="_Toc41982505" w:id="212"/>
      <w:bookmarkStart w:name="_Toc256000138" w:id="213"/>
      <w:bookmarkStart w:name="_Toc256000169" w:id="214"/>
      <w:bookmarkStart w:name="_Toc256000200" w:id="215"/>
      <w:bookmarkStart w:name="_Toc256000231" w:id="216"/>
      <w:bookmarkStart w:name="_Toc256000262" w:id="217"/>
      <w:bookmarkStart w:name="_Toc256000293" w:id="218"/>
      <w:bookmarkStart w:name="_Toc256000324" w:id="219"/>
      <w:bookmarkStart w:name="_Toc256000355" w:id="220"/>
      <w:bookmarkStart w:name="_Toc256000386" w:id="221"/>
      <w:bookmarkStart w:name="_Toc256000417" w:id="222"/>
      <w:r>
        <w:lastRenderedPageBreak/>
        <w:t xml:space="preserve">Buk, </w:t>
      </w:r>
      <w:proofErr w:type="spellStart"/>
      <w:r>
        <w:t>gastric</w:t>
      </w:r>
      <w:proofErr w:type="spellEnd"/>
      <w:r>
        <w:t xml:space="preserve"> bypass </w:t>
      </w:r>
      <w:proofErr w:type="spellStart"/>
      <w:r w:rsidR="003A371B">
        <w:t>slitsherniering</w:t>
      </w:r>
      <w:bookmarkEnd w:id="206"/>
      <w:bookmarkEnd w:id="207"/>
      <w:bookmarkEnd w:id="208"/>
      <w:bookmarkEnd w:id="209"/>
      <w:bookmarkEnd w:id="210"/>
      <w:proofErr w:type="spellEnd"/>
      <w:r w:rsidR="003A371B">
        <w:t xml:space="preserve"> K+</w:t>
      </w:r>
      <w:r w:rsidR="383CCD57">
        <w:t>(</w:t>
      </w:r>
      <w:proofErr w:type="spellStart"/>
      <w:r w:rsidR="383CCD57">
        <w:t>venfas</w:t>
      </w:r>
      <w:proofErr w:type="spellEnd"/>
      <w:r w:rsidR="383CCD57">
        <w:t>) Dricka 30 minuter</w:t>
      </w:r>
      <w:bookmarkEnd w:id="211"/>
      <w:r w:rsidR="383CCD57">
        <w:t xml:space="preserve"> </w:t>
      </w:r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</w:p>
    <w:p w:rsidRPr="003A371B" w:rsidR="003A371B" w:rsidP="003A371B" w:rsidRDefault="003A371B" w14:paraId="06FD7357" w14:textId="1401CAD3">
      <w:r>
        <w:t>SoS kod 840 80</w:t>
      </w:r>
      <w:r w:rsidR="5A945C88">
        <w:t>1</w:t>
      </w:r>
    </w:p>
    <w:p w:rsidR="003A371B" w:rsidRDefault="003A371B" w14:paraId="56FEE7DB" w14:textId="2D127E56">
      <w:proofErr w:type="spellStart"/>
      <w:r>
        <w:t>Slitsherniering</w:t>
      </w:r>
      <w:proofErr w:type="spellEnd"/>
      <w:r>
        <w:t>.</w:t>
      </w:r>
    </w:p>
    <w:p w:rsidRPr="003A371B" w:rsidR="003A371B" w:rsidP="00DD1572" w:rsidRDefault="003A371B" w14:paraId="2CC2B249" w14:textId="77777777">
      <w:pPr>
        <w:pStyle w:val="MellanrubrikVGR"/>
      </w:pPr>
      <w:bookmarkStart w:name="_Toc34997295" w:id="223"/>
      <w:bookmarkStart w:name="_Toc256000019" w:id="224"/>
      <w:bookmarkStart w:name="_Toc256000050" w:id="225"/>
      <w:bookmarkStart w:name="_Toc256000081" w:id="226"/>
      <w:bookmarkStart w:name="_Toc256000112" w:id="227"/>
      <w:bookmarkStart w:name="_Toc41982506" w:id="228"/>
      <w:bookmarkStart w:name="_Toc256000139" w:id="229"/>
      <w:bookmarkStart w:name="_Toc256000170" w:id="230"/>
      <w:bookmarkStart w:name="_Toc256000201" w:id="231"/>
      <w:bookmarkStart w:name="_Toc256000232" w:id="232"/>
      <w:bookmarkStart w:name="_Toc256000263" w:id="233"/>
      <w:bookmarkStart w:name="_Toc256000294" w:id="234"/>
      <w:bookmarkStart w:name="_Toc256000325" w:id="235"/>
      <w:bookmarkStart w:name="_Toc256000356" w:id="236"/>
      <w:bookmarkStart w:name="_Toc256000387" w:id="237"/>
      <w:bookmarkStart w:name="_Toc256000418" w:id="238"/>
      <w:r>
        <w:t>Protokoll</w:t>
      </w:r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</w:p>
    <w:p w:rsidR="52B6451C" w:rsidP="6C54F73A" w:rsidRDefault="52B6451C" w14:paraId="4CBFFC8D" w14:textId="00A76417">
      <w:r>
        <w:t xml:space="preserve">Buk </w:t>
      </w:r>
      <w:r w:rsidR="0D4380B9">
        <w:t>K+(</w:t>
      </w:r>
      <w:proofErr w:type="spellStart"/>
      <w:r w:rsidR="0D4380B9">
        <w:t>venfas</w:t>
      </w:r>
      <w:proofErr w:type="spellEnd"/>
      <w:r w:rsidR="0D4380B9">
        <w:t>)</w:t>
      </w:r>
    </w:p>
    <w:p w:rsidRPr="003A371B" w:rsidR="003A371B" w:rsidP="00DD1572" w:rsidRDefault="003A371B" w14:paraId="1DB528EB" w14:textId="77777777">
      <w:pPr>
        <w:pStyle w:val="MellanrubrikVGR"/>
      </w:pPr>
      <w:r w:rsidRPr="003A371B">
        <w:t xml:space="preserve">Patientposition </w:t>
      </w:r>
    </w:p>
    <w:p w:rsidRPr="003A371B" w:rsidR="003A371B" w:rsidP="003A371B" w:rsidRDefault="003A371B" w14:paraId="49EF8B7F" w14:textId="77777777">
      <w:r w:rsidRPr="003A371B">
        <w:t xml:space="preserve">Ryggläge, gärna kudde under knäna, armarna ovanför huvudet. </w:t>
      </w:r>
    </w:p>
    <w:p w:rsidRPr="003A371B" w:rsidR="003A371B" w:rsidP="00DD1572" w:rsidRDefault="003A371B" w14:paraId="05C775F6" w14:textId="77777777">
      <w:pPr>
        <w:pStyle w:val="MellanrubrikVGR"/>
      </w:pPr>
      <w:r w:rsidRPr="003A371B">
        <w:t>Patientinformation</w:t>
      </w:r>
    </w:p>
    <w:p w:rsidRPr="003A371B" w:rsidR="003A371B" w:rsidP="003A371B" w:rsidRDefault="003A371B" w14:paraId="50050448" w14:textId="77777777">
      <w:r w:rsidRPr="003A371B">
        <w:t>Att ligga stilla.</w:t>
      </w:r>
    </w:p>
    <w:p w:rsidRPr="003A371B" w:rsidR="003A371B" w:rsidP="003A371B" w:rsidRDefault="003A371B" w14:paraId="6B82148C" w14:textId="77777777">
      <w:r w:rsidRPr="003A371B">
        <w:t>Hålla andan på inspelat kommando.</w:t>
      </w:r>
    </w:p>
    <w:p w:rsidRPr="003A371B" w:rsidR="003A371B" w:rsidP="00DD1572" w:rsidRDefault="003A371B" w14:paraId="5C4AA01E" w14:textId="77777777">
      <w:pPr>
        <w:pStyle w:val="MellanrubrikVGR"/>
      </w:pPr>
      <w:r w:rsidRPr="003A371B">
        <w:t>Bildtagning</w:t>
      </w:r>
    </w:p>
    <w:p w:rsidRPr="003A371B" w:rsidR="003A371B" w:rsidP="00DD1572" w:rsidRDefault="003A371B" w14:paraId="35ED8254" w14:textId="77777777">
      <w:pPr>
        <w:shd w:val="clear" w:color="auto" w:fill="D0F1C5" w:themeFill="accent2" w:themeFillTint="33"/>
        <w:rPr>
          <w:b/>
        </w:rPr>
      </w:pPr>
      <w:r w:rsidRPr="003A371B">
        <w:rPr>
          <w:b/>
        </w:rPr>
        <w:t>Scout</w:t>
      </w:r>
    </w:p>
    <w:p w:rsidRPr="003A371B" w:rsidR="003A371B" w:rsidP="00DD1572" w:rsidRDefault="003A371B" w14:paraId="73ADABC7" w14:textId="77777777">
      <w:pPr>
        <w:shd w:val="clear" w:color="auto" w:fill="D0F1C5" w:themeFill="accent2" w:themeFillTint="33"/>
      </w:pPr>
      <w:proofErr w:type="spellStart"/>
      <w:r w:rsidRPr="003A371B">
        <w:t>Top</w:t>
      </w:r>
      <w:proofErr w:type="spellEnd"/>
      <w:r w:rsidRPr="003A371B">
        <w:t xml:space="preserve"> 180°</w:t>
      </w:r>
    </w:p>
    <w:p w:rsidRPr="003A371B" w:rsidR="003A371B" w:rsidP="00DD1572" w:rsidRDefault="003A371B" w14:paraId="68A3D445" w14:textId="77777777">
      <w:pPr>
        <w:shd w:val="clear" w:color="auto" w:fill="D0F1C5" w:themeFill="accent2" w:themeFillTint="33"/>
      </w:pPr>
      <w:r w:rsidRPr="003A371B">
        <w:t>Lateral 90°</w:t>
      </w:r>
    </w:p>
    <w:p w:rsidRPr="003A371B" w:rsidR="003A371B" w:rsidP="00DD1572" w:rsidRDefault="003A371B" w14:paraId="70135951" w14:textId="77777777">
      <w:pPr>
        <w:shd w:val="clear" w:color="auto" w:fill="D0F1C5" w:themeFill="accent2" w:themeFillTint="33"/>
      </w:pPr>
      <w:r w:rsidRPr="003A371B">
        <w:t>Anatomisk referenspunkt: XY</w:t>
      </w:r>
    </w:p>
    <w:p w:rsidRPr="003A371B" w:rsidR="003A371B" w:rsidP="003A371B" w:rsidRDefault="003A371B" w14:paraId="5DBD65E4" w14:textId="77777777">
      <w:pPr>
        <w:rPr>
          <w:b/>
        </w:rPr>
      </w:pPr>
      <w:r w:rsidRPr="003A371B">
        <w:rPr>
          <w:b/>
        </w:rPr>
        <w:t xml:space="preserve">Serie 1 </w:t>
      </w:r>
    </w:p>
    <w:p w:rsidRPr="003A371B" w:rsidR="003A371B" w:rsidP="00DD1572" w:rsidRDefault="003A371B" w14:paraId="45FAC6AD" w14:textId="77777777">
      <w:pPr>
        <w:shd w:val="clear" w:color="auto" w:fill="D0F1C5" w:themeFill="accent2" w:themeFillTint="33"/>
      </w:pPr>
      <w:r w:rsidRPr="003A371B">
        <w:t>K+</w:t>
      </w:r>
    </w:p>
    <w:p w:rsidRPr="003A371B" w:rsidR="003A371B" w:rsidP="003A371B" w:rsidRDefault="003A371B" w14:paraId="09D15452" w14:textId="77777777">
      <w:pPr>
        <w:rPr>
          <w:b/>
        </w:rPr>
      </w:pPr>
      <w:r w:rsidRPr="003A371B">
        <w:rPr>
          <w:b/>
        </w:rPr>
        <w:t>Område/Kriterier</w:t>
      </w:r>
    </w:p>
    <w:p w:rsidRPr="003A371B" w:rsidR="003A371B" w:rsidP="00DD1572" w:rsidRDefault="003A371B" w14:paraId="3E9C7DF8" w14:textId="77777777">
      <w:pPr>
        <w:shd w:val="clear" w:color="auto" w:fill="FFEEC9" w:themeFill="accent3" w:themeFillTint="33"/>
      </w:pPr>
      <w:r w:rsidRPr="003A371B">
        <w:t xml:space="preserve">Från diafragma till anus. </w:t>
      </w:r>
    </w:p>
    <w:p w:rsidRPr="003A371B" w:rsidR="003A371B" w:rsidP="003A371B" w:rsidRDefault="003A371B" w14:paraId="5BC70C13" w14:textId="77777777">
      <w:pPr>
        <w:rPr>
          <w:b/>
        </w:rPr>
      </w:pPr>
      <w:proofErr w:type="spellStart"/>
      <w:r w:rsidRPr="003A371B">
        <w:rPr>
          <w:b/>
        </w:rPr>
        <w:t>I.v</w:t>
      </w:r>
      <w:proofErr w:type="spellEnd"/>
      <w:r w:rsidRPr="003A371B">
        <w:rPr>
          <w:b/>
        </w:rPr>
        <w:t xml:space="preserve">. kontrast </w:t>
      </w:r>
    </w:p>
    <w:p w:rsidRPr="003A371B" w:rsidR="003A371B" w:rsidP="00DD1572" w:rsidRDefault="003A371B" w14:paraId="7E271901" w14:textId="77777777">
      <w:pPr>
        <w:shd w:val="clear" w:color="auto" w:fill="D9D9D9" w:themeFill="background1" w:themeFillShade="D9"/>
      </w:pPr>
      <w:r w:rsidRPr="003A371B">
        <w:t xml:space="preserve">Viktbaserad kontrastmedelsdosering enligt </w:t>
      </w:r>
      <w:proofErr w:type="spellStart"/>
      <w:r w:rsidRPr="003A371B">
        <w:t>Omniject</w:t>
      </w:r>
      <w:proofErr w:type="spellEnd"/>
      <w:r w:rsidRPr="003A371B">
        <w:t xml:space="preserve">  </w:t>
      </w:r>
    </w:p>
    <w:p w:rsidRPr="003A371B" w:rsidR="003A371B" w:rsidP="003A371B" w:rsidRDefault="003A371B" w14:paraId="71D21126" w14:textId="77777777">
      <w:pPr>
        <w:rPr>
          <w:b/>
        </w:rPr>
      </w:pPr>
      <w:r w:rsidRPr="003A371B">
        <w:rPr>
          <w:b/>
        </w:rPr>
        <w:t xml:space="preserve">Smart </w:t>
      </w:r>
      <w:proofErr w:type="spellStart"/>
      <w:r w:rsidRPr="003A371B">
        <w:rPr>
          <w:b/>
        </w:rPr>
        <w:t>Prep</w:t>
      </w:r>
      <w:proofErr w:type="spellEnd"/>
    </w:p>
    <w:p w:rsidRPr="003A371B" w:rsidR="003A371B" w:rsidP="00DD1572" w:rsidRDefault="003A371B" w14:paraId="22E8C0F6" w14:textId="77777777">
      <w:pPr>
        <w:shd w:val="clear" w:color="auto" w:fill="D9D9D9" w:themeFill="background1" w:themeFillShade="D9"/>
      </w:pPr>
      <w:r w:rsidRPr="003A371B">
        <w:t xml:space="preserve">Lägg </w:t>
      </w:r>
      <w:proofErr w:type="spellStart"/>
      <w:r w:rsidRPr="003A371B">
        <w:t>ROI:en</w:t>
      </w:r>
      <w:proofErr w:type="spellEnd"/>
      <w:r w:rsidRPr="003A371B">
        <w:t xml:space="preserve"> strax ovan diafragma i aorta</w:t>
      </w:r>
    </w:p>
    <w:p w:rsidRPr="003A371B" w:rsidR="003A371B" w:rsidP="003A371B" w:rsidRDefault="003A371B" w14:paraId="5B880107" w14:textId="77777777">
      <w:pPr>
        <w:rPr>
          <w:b/>
          <w:lang w:val="en-US"/>
        </w:rPr>
      </w:pPr>
      <w:r w:rsidRPr="003A371B">
        <w:rPr>
          <w:b/>
          <w:lang w:val="en-US"/>
        </w:rPr>
        <w:t>Delay</w:t>
      </w:r>
    </w:p>
    <w:p w:rsidRPr="003A371B" w:rsidR="003A371B" w:rsidP="003A371B" w:rsidRDefault="003A371B" w14:paraId="0B9C591D" w14:textId="06588DC3">
      <w:pPr>
        <w:rPr>
          <w:lang w:val="en-US"/>
        </w:rPr>
      </w:pPr>
      <w:proofErr w:type="spellStart"/>
      <w:r w:rsidRPr="003A371B">
        <w:rPr>
          <w:shd w:val="clear" w:color="auto" w:fill="D9D9D9" w:themeFill="background1" w:themeFillShade="D9"/>
          <w:lang w:val="en-US"/>
        </w:rPr>
        <w:t>Diagnostisk</w:t>
      </w:r>
      <w:proofErr w:type="spellEnd"/>
      <w:r w:rsidRPr="003A371B">
        <w:rPr>
          <w:shd w:val="clear" w:color="auto" w:fill="D9D9D9" w:themeFill="background1" w:themeFillShade="D9"/>
          <w:lang w:val="en-US"/>
        </w:rPr>
        <w:t xml:space="preserve"> delay 50s,  </w:t>
      </w:r>
      <w:proofErr w:type="spellStart"/>
      <w:r w:rsidRPr="003A371B">
        <w:rPr>
          <w:shd w:val="clear" w:color="auto" w:fill="D9D9D9" w:themeFill="background1" w:themeFillShade="D9"/>
          <w:lang w:val="en-US"/>
        </w:rPr>
        <w:t>utan</w:t>
      </w:r>
      <w:proofErr w:type="spellEnd"/>
      <w:r w:rsidRPr="003A371B">
        <w:rPr>
          <w:shd w:val="clear" w:color="auto" w:fill="D9D9D9" w:themeFill="background1" w:themeFillShade="D9"/>
          <w:lang w:val="en-US"/>
        </w:rPr>
        <w:t xml:space="preserve"> </w:t>
      </w:r>
      <w:proofErr w:type="spellStart"/>
      <w:r w:rsidRPr="003A371B">
        <w:rPr>
          <w:shd w:val="clear" w:color="auto" w:fill="D9D9D9" w:themeFill="background1" w:themeFillShade="D9"/>
          <w:lang w:val="en-US"/>
        </w:rPr>
        <w:t>smartprep</w:t>
      </w:r>
      <w:proofErr w:type="spellEnd"/>
      <w:r w:rsidRPr="003A371B">
        <w:rPr>
          <w:shd w:val="clear" w:color="auto" w:fill="D9D9D9" w:themeFill="background1" w:themeFillShade="D9"/>
          <w:lang w:val="en-US"/>
        </w:rPr>
        <w:t xml:space="preserve"> delay 80s</w:t>
      </w:r>
    </w:p>
    <w:p w:rsidRPr="003A371B" w:rsidR="003A371B" w:rsidP="003A371B" w:rsidRDefault="003A371B" w14:paraId="6D26C31C" w14:textId="77777777">
      <w:pPr>
        <w:rPr>
          <w:b/>
          <w:lang w:val="en-US"/>
        </w:rPr>
      </w:pPr>
      <w:proofErr w:type="spellStart"/>
      <w:r w:rsidRPr="003A371B">
        <w:rPr>
          <w:b/>
          <w:lang w:val="en-US"/>
        </w:rPr>
        <w:t>Algoritm</w:t>
      </w:r>
      <w:proofErr w:type="spellEnd"/>
    </w:p>
    <w:p w:rsidRPr="003A371B" w:rsidR="003A371B" w:rsidP="00DD1572" w:rsidRDefault="003A371B" w14:paraId="0317F752" w14:textId="77777777">
      <w:pPr>
        <w:shd w:val="clear" w:color="auto" w:fill="D9D9D9" w:themeFill="background1" w:themeFillShade="D9"/>
        <w:rPr>
          <w:lang w:val="en-US"/>
        </w:rPr>
      </w:pPr>
      <w:r w:rsidRPr="003A371B">
        <w:rPr>
          <w:lang w:val="en-US"/>
        </w:rPr>
        <w:t xml:space="preserve">Standard </w:t>
      </w:r>
    </w:p>
    <w:p w:rsidRPr="003A371B" w:rsidR="003A371B" w:rsidP="003A371B" w:rsidRDefault="003A371B" w14:paraId="10FBD959" w14:textId="77777777">
      <w:pPr>
        <w:rPr>
          <w:b/>
          <w:lang w:val="en-US"/>
        </w:rPr>
      </w:pPr>
      <w:proofErr w:type="spellStart"/>
      <w:r w:rsidRPr="003A371B">
        <w:rPr>
          <w:b/>
          <w:lang w:val="en-US"/>
        </w:rPr>
        <w:t>Reconjob</w:t>
      </w:r>
      <w:proofErr w:type="spellEnd"/>
    </w:p>
    <w:p w:rsidRPr="003A371B" w:rsidR="003A371B" w:rsidP="00DD1572" w:rsidRDefault="003A371B" w14:paraId="28CDD465" w14:textId="77777777">
      <w:pPr>
        <w:shd w:val="clear" w:color="auto" w:fill="D9D9D9" w:themeFill="background1" w:themeFillShade="D9"/>
        <w:rPr>
          <w:lang w:val="en-US"/>
        </w:rPr>
      </w:pPr>
      <w:r w:rsidRPr="003A371B">
        <w:rPr>
          <w:lang w:val="en-US"/>
        </w:rPr>
        <w:t xml:space="preserve">* # </w:t>
      </w:r>
      <w:proofErr w:type="spellStart"/>
      <w:r w:rsidRPr="003A371B">
        <w:rPr>
          <w:lang w:val="en-US"/>
        </w:rPr>
        <w:t>Axiella</w:t>
      </w:r>
      <w:proofErr w:type="spellEnd"/>
      <w:r w:rsidRPr="003A371B">
        <w:rPr>
          <w:lang w:val="en-US"/>
        </w:rPr>
        <w:t xml:space="preserve"> 0.6/0.6</w:t>
      </w:r>
    </w:p>
    <w:p w:rsidRPr="003A371B" w:rsidR="003A371B" w:rsidP="00DD1572" w:rsidRDefault="003A371B" w14:paraId="7B59EED8" w14:textId="77777777">
      <w:pPr>
        <w:shd w:val="clear" w:color="auto" w:fill="D9D9D9" w:themeFill="background1" w:themeFillShade="D9"/>
      </w:pPr>
      <w:r w:rsidRPr="003A371B">
        <w:lastRenderedPageBreak/>
        <w:t>*Axiella 3/3</w:t>
      </w:r>
    </w:p>
    <w:p w:rsidRPr="003A371B" w:rsidR="003A371B" w:rsidP="00DD1572" w:rsidRDefault="003A371B" w14:paraId="442CD199" w14:textId="77777777">
      <w:pPr>
        <w:shd w:val="clear" w:color="auto" w:fill="D9D9D9" w:themeFill="background1" w:themeFillShade="D9"/>
      </w:pPr>
      <w:r w:rsidRPr="003A371B">
        <w:t>*</w:t>
      </w:r>
      <w:proofErr w:type="spellStart"/>
      <w:r w:rsidRPr="003A371B">
        <w:t>Coronara</w:t>
      </w:r>
      <w:proofErr w:type="spellEnd"/>
      <w:r w:rsidRPr="003A371B">
        <w:t xml:space="preserve"> 5/5. Framifrån och bak.</w:t>
      </w:r>
    </w:p>
    <w:p w:rsidRPr="003A371B" w:rsidR="003A371B" w:rsidP="00DD1572" w:rsidRDefault="003A371B" w14:paraId="0671C19D" w14:textId="77777777">
      <w:pPr>
        <w:shd w:val="clear" w:color="auto" w:fill="D9D9D9" w:themeFill="background1" w:themeFillShade="D9"/>
      </w:pPr>
      <w:r w:rsidRPr="003A371B">
        <w:t>*</w:t>
      </w:r>
      <w:proofErr w:type="spellStart"/>
      <w:r w:rsidRPr="003A371B">
        <w:t>Sagitella</w:t>
      </w:r>
      <w:proofErr w:type="spellEnd"/>
      <w:r w:rsidRPr="003A371B">
        <w:t xml:space="preserve"> 5/5. Från hö till </w:t>
      </w:r>
      <w:proofErr w:type="spellStart"/>
      <w:r w:rsidRPr="003A371B">
        <w:t>vä</w:t>
      </w:r>
      <w:proofErr w:type="spellEnd"/>
      <w:r w:rsidRPr="003A371B">
        <w:t xml:space="preserve">. </w:t>
      </w:r>
    </w:p>
    <w:p w:rsidRPr="003A371B" w:rsidR="003A371B" w:rsidP="003A371B" w:rsidRDefault="003A371B" w14:paraId="604BBE6D" w14:textId="77777777">
      <w:pPr>
        <w:rPr>
          <w:b/>
        </w:rPr>
      </w:pPr>
      <w:r w:rsidRPr="003A371B">
        <w:rPr>
          <w:b/>
        </w:rPr>
        <w:t>Till PACS</w:t>
      </w:r>
    </w:p>
    <w:p w:rsidRPr="003A371B" w:rsidR="003A371B" w:rsidP="00DD1572" w:rsidRDefault="003A371B" w14:paraId="54D54565" w14:textId="77777777">
      <w:pPr>
        <w:shd w:val="clear" w:color="auto" w:fill="D9D9D9" w:themeFill="background1" w:themeFillShade="D9"/>
      </w:pPr>
      <w:r w:rsidRPr="003A371B">
        <w:t>Alla märkta *</w:t>
      </w:r>
    </w:p>
    <w:p w:rsidRPr="003A371B" w:rsidR="003A371B" w:rsidP="003A371B" w:rsidRDefault="003A371B" w14:paraId="28D54C86" w14:textId="77777777">
      <w:pPr>
        <w:rPr>
          <w:b/>
        </w:rPr>
      </w:pPr>
      <w:r w:rsidRPr="003A371B">
        <w:rPr>
          <w:b/>
        </w:rPr>
        <w:t>Till AW</w:t>
      </w:r>
    </w:p>
    <w:p w:rsidRPr="003A371B" w:rsidR="003A371B" w:rsidP="00DD1572" w:rsidRDefault="003A371B" w14:paraId="19E581FB" w14:textId="77777777">
      <w:pPr>
        <w:shd w:val="clear" w:color="auto" w:fill="D9D9D9" w:themeFill="background1" w:themeFillShade="D9"/>
      </w:pPr>
      <w:r w:rsidRPr="003A371B">
        <w:t>Alla märkta #</w:t>
      </w:r>
    </w:p>
    <w:p w:rsidR="003A371B" w:rsidP="000C353B" w:rsidRDefault="003A371B" w14:paraId="7233386F" w14:textId="43A1C794"/>
    <w:p w:rsidRPr="00DD1572" w:rsidR="00DD1572" w:rsidP="00DD1572" w:rsidRDefault="00DD1572" w14:paraId="72C5C7FA" w14:textId="31C8C87C">
      <w:pPr>
        <w:pStyle w:val="Rubrik3"/>
        <w:pageBreakBefore/>
      </w:pPr>
      <w:bookmarkStart w:name="_Toc34997296" w:id="239"/>
      <w:bookmarkStart w:name="_Toc256000021" w:id="240"/>
      <w:bookmarkStart w:name="_Toc256000052" w:id="241"/>
      <w:bookmarkStart w:name="_Toc256000083" w:id="242"/>
      <w:bookmarkStart w:name="_Toc256000114" w:id="243"/>
      <w:bookmarkStart w:name="_Toc41982507" w:id="244"/>
      <w:bookmarkStart w:name="_Toc256000141" w:id="245"/>
      <w:bookmarkStart w:name="_Toc256000172" w:id="246"/>
      <w:bookmarkStart w:name="_Toc256000203" w:id="247"/>
      <w:bookmarkStart w:name="_Toc256000234" w:id="248"/>
      <w:bookmarkStart w:name="_Toc256000265" w:id="249"/>
      <w:bookmarkStart w:name="_Toc256000296" w:id="250"/>
      <w:bookmarkStart w:name="_Toc256000327" w:id="251"/>
      <w:bookmarkStart w:name="_Toc256000358" w:id="252"/>
      <w:bookmarkStart w:name="_Toc256000389" w:id="253"/>
      <w:bookmarkStart w:name="_Toc256000420" w:id="254"/>
      <w:bookmarkStart w:name="_Toc160183305" w:id="255"/>
      <w:r>
        <w:lastRenderedPageBreak/>
        <w:t>Tunntarm</w:t>
      </w:r>
      <w:bookmarkEnd w:id="239"/>
      <w:bookmarkEnd w:id="240"/>
      <w:bookmarkEnd w:id="241"/>
      <w:bookmarkEnd w:id="242"/>
      <w:bookmarkEnd w:id="243"/>
      <w:r>
        <w:t xml:space="preserve"> </w:t>
      </w:r>
      <w:r w:rsidR="66B7C438">
        <w:t>k+ (sen artärfas/</w:t>
      </w:r>
      <w:proofErr w:type="spellStart"/>
      <w:r w:rsidR="66B7C438">
        <w:t>portfas</w:t>
      </w:r>
      <w:proofErr w:type="spellEnd"/>
      <w:r w:rsidR="66B7C438">
        <w:t>) PO 45 min</w:t>
      </w:r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</w:p>
    <w:p w:rsidRPr="00DD1572" w:rsidR="00DD1572" w:rsidP="00DD1572" w:rsidRDefault="00DD1572" w14:paraId="2895A926" w14:textId="77777777">
      <w:r w:rsidRPr="00DD1572">
        <w:t>SoS kod</w:t>
      </w:r>
    </w:p>
    <w:p w:rsidRPr="00DD1572" w:rsidR="00DD1572" w:rsidP="00DD1572" w:rsidRDefault="00DD1572" w14:paraId="1086DCDE" w14:textId="77777777">
      <w:r w:rsidRPr="00DD1572">
        <w:t xml:space="preserve">847 800 (med </w:t>
      </w:r>
      <w:proofErr w:type="spellStart"/>
      <w:r w:rsidRPr="00DD1572">
        <w:t>i.v</w:t>
      </w:r>
      <w:proofErr w:type="spellEnd"/>
      <w:r w:rsidRPr="00DD1572">
        <w:t xml:space="preserve"> kontrast)</w:t>
      </w:r>
    </w:p>
    <w:p w:rsidRPr="00DD1572" w:rsidR="00DD1572" w:rsidP="00DD1572" w:rsidRDefault="00DD1572" w14:paraId="20D3DDC2" w14:textId="77777777">
      <w:r w:rsidRPr="00DD1572">
        <w:t xml:space="preserve">847 000 (utan </w:t>
      </w:r>
      <w:proofErr w:type="spellStart"/>
      <w:r w:rsidRPr="00DD1572">
        <w:t>i.v</w:t>
      </w:r>
      <w:proofErr w:type="spellEnd"/>
      <w:r w:rsidRPr="00DD1572">
        <w:t xml:space="preserve"> kontrast)</w:t>
      </w:r>
    </w:p>
    <w:p w:rsidRPr="00DD1572" w:rsidR="00DD1572" w:rsidP="00DD1572" w:rsidRDefault="00DD1572" w14:paraId="7AEF1C49" w14:textId="77777777">
      <w:r w:rsidRPr="00DD1572">
        <w:t>Patienter &gt;55 år. Inflammatorisk tarmsjukdom.</w:t>
      </w:r>
    </w:p>
    <w:p w:rsidRPr="00DD1572" w:rsidR="00DD1572" w:rsidP="00DD1572" w:rsidRDefault="00DD1572" w14:paraId="421D214B" w14:textId="77777777">
      <w:pPr>
        <w:pStyle w:val="MellanrubrikVGR"/>
      </w:pPr>
      <w:bookmarkStart w:name="_Toc34997297" w:id="256"/>
      <w:bookmarkStart w:name="_Toc256000022" w:id="257"/>
      <w:bookmarkStart w:name="_Toc256000053" w:id="258"/>
      <w:bookmarkStart w:name="_Toc256000084" w:id="259"/>
      <w:bookmarkStart w:name="_Toc256000115" w:id="260"/>
      <w:bookmarkStart w:name="_Toc41982508" w:id="261"/>
      <w:bookmarkStart w:name="_Toc256000142" w:id="262"/>
      <w:bookmarkStart w:name="_Toc256000173" w:id="263"/>
      <w:bookmarkStart w:name="_Toc256000204" w:id="264"/>
      <w:bookmarkStart w:name="_Toc256000235" w:id="265"/>
      <w:bookmarkStart w:name="_Toc256000266" w:id="266"/>
      <w:bookmarkStart w:name="_Toc256000297" w:id="267"/>
      <w:bookmarkStart w:name="_Toc256000328" w:id="268"/>
      <w:bookmarkStart w:name="_Toc256000359" w:id="269"/>
      <w:bookmarkStart w:name="_Toc256000390" w:id="270"/>
      <w:bookmarkStart w:name="_Toc256000421" w:id="271"/>
      <w:r>
        <w:t>Protokoll</w:t>
      </w:r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</w:p>
    <w:p w:rsidR="4F174EBD" w:rsidP="072E83C3" w:rsidRDefault="4F174EBD" w14:paraId="101F1D43" w14:textId="0993E71F">
      <w:r>
        <w:t>Tunntarm k+ (sen artärfas/portafas)</w:t>
      </w:r>
    </w:p>
    <w:p w:rsidRPr="00DD1572" w:rsidR="00DD1572" w:rsidP="00DD1572" w:rsidRDefault="00DD1572" w14:paraId="00D96FBC" w14:textId="77777777">
      <w:pPr>
        <w:pStyle w:val="MellanrubrikVGR"/>
      </w:pPr>
      <w:r w:rsidRPr="00DD1572">
        <w:t>Patientposition</w:t>
      </w:r>
    </w:p>
    <w:p w:rsidRPr="00DD1572" w:rsidR="00DD1572" w:rsidP="00DD1572" w:rsidRDefault="00DD1572" w14:paraId="30A041FC" w14:textId="77777777">
      <w:r w:rsidRPr="00DD1572">
        <w:t xml:space="preserve">Ryggläge, gärna kudde under knäna, armarna ovanför huvudet. </w:t>
      </w:r>
    </w:p>
    <w:p w:rsidRPr="00DD1572" w:rsidR="00DD1572" w:rsidP="00DD1572" w:rsidRDefault="00DD1572" w14:paraId="0F102D5A" w14:textId="77777777">
      <w:pPr>
        <w:pStyle w:val="MellanrubrikVGR"/>
      </w:pPr>
      <w:r w:rsidRPr="00DD1572">
        <w:t>Patientinformation</w:t>
      </w:r>
    </w:p>
    <w:p w:rsidRPr="00DD1572" w:rsidR="00DD1572" w:rsidP="00DD1572" w:rsidRDefault="00DD1572" w14:paraId="7AA89BA3" w14:textId="77777777">
      <w:r w:rsidRPr="00DD1572">
        <w:t>Fastande 8 timmar.</w:t>
      </w:r>
    </w:p>
    <w:p w:rsidRPr="00DD1572" w:rsidR="00DD1572" w:rsidP="00DD1572" w:rsidRDefault="00DD1572" w14:paraId="3167BEC7" w14:textId="77777777">
      <w:r w:rsidRPr="00DD1572">
        <w:t>Att ligga stilla.</w:t>
      </w:r>
    </w:p>
    <w:p w:rsidRPr="00DD1572" w:rsidR="00DD1572" w:rsidP="00DD1572" w:rsidRDefault="00DD1572" w14:paraId="740EB294" w14:textId="77777777">
      <w:r w:rsidRPr="00DD1572">
        <w:t>Hålla andan på inspelat kommando.</w:t>
      </w:r>
    </w:p>
    <w:p w:rsidRPr="00DD1572" w:rsidR="00DD1572" w:rsidP="00DD1572" w:rsidRDefault="00DD1572" w14:paraId="75E5FEE9" w14:textId="77777777">
      <w:pPr>
        <w:pStyle w:val="MellanrubrikVGR"/>
      </w:pPr>
      <w:r w:rsidRPr="00DD1572">
        <w:t>Bildtagning</w:t>
      </w:r>
    </w:p>
    <w:p w:rsidRPr="00DD1572" w:rsidR="00DD1572" w:rsidP="00DD1572" w:rsidRDefault="00DD1572" w14:paraId="1371278F" w14:textId="77777777">
      <w:pPr>
        <w:shd w:val="clear" w:color="auto" w:fill="D0F1C5" w:themeFill="accent2" w:themeFillTint="33"/>
        <w:rPr>
          <w:b/>
        </w:rPr>
      </w:pPr>
      <w:r w:rsidRPr="00DD1572">
        <w:rPr>
          <w:b/>
        </w:rPr>
        <w:t>Scout</w:t>
      </w:r>
    </w:p>
    <w:p w:rsidRPr="00DD1572" w:rsidR="00DD1572" w:rsidP="00DD1572" w:rsidRDefault="00DD1572" w14:paraId="7707569D" w14:textId="77777777">
      <w:pPr>
        <w:shd w:val="clear" w:color="auto" w:fill="D0F1C5" w:themeFill="accent2" w:themeFillTint="33"/>
      </w:pPr>
      <w:r w:rsidRPr="00DD1572">
        <w:t>Frontal 180</w:t>
      </w:r>
    </w:p>
    <w:p w:rsidRPr="00DD1572" w:rsidR="00DD1572" w:rsidP="00DD1572" w:rsidRDefault="00DD1572" w14:paraId="6F92B1AE" w14:textId="77777777">
      <w:pPr>
        <w:shd w:val="clear" w:color="auto" w:fill="D0F1C5" w:themeFill="accent2" w:themeFillTint="33"/>
      </w:pPr>
      <w:r w:rsidRPr="00DD1572">
        <w:t>Lateral 90</w:t>
      </w:r>
    </w:p>
    <w:p w:rsidRPr="00DD1572" w:rsidR="00DD1572" w:rsidP="00DD1572" w:rsidRDefault="00DD1572" w14:paraId="69B748BC" w14:textId="77777777">
      <w:pPr>
        <w:shd w:val="clear" w:color="auto" w:fill="D0F1C5" w:themeFill="accent2" w:themeFillTint="33"/>
      </w:pPr>
      <w:r w:rsidRPr="00DD1572">
        <w:t xml:space="preserve">Anatomisk referenslinje: XY </w:t>
      </w:r>
    </w:p>
    <w:p w:rsidRPr="00DD1572" w:rsidR="00DD1572" w:rsidP="00DD1572" w:rsidRDefault="00DD1572" w14:paraId="1B2BAC86" w14:textId="77777777">
      <w:pPr>
        <w:rPr>
          <w:b/>
        </w:rPr>
      </w:pPr>
      <w:r w:rsidRPr="00DD1572">
        <w:rPr>
          <w:b/>
        </w:rPr>
        <w:t xml:space="preserve">Serie 1 </w:t>
      </w:r>
    </w:p>
    <w:p w:rsidRPr="00DD1572" w:rsidR="00DD1572" w:rsidP="00DD1572" w:rsidRDefault="00DD1572" w14:paraId="7586577C" w14:textId="77777777">
      <w:pPr>
        <w:shd w:val="clear" w:color="auto" w:fill="D0F1C5" w:themeFill="accent2" w:themeFillTint="33"/>
      </w:pPr>
      <w:r w:rsidRPr="00DD1572">
        <w:t>K+</w:t>
      </w:r>
    </w:p>
    <w:p w:rsidRPr="00DD1572" w:rsidR="00DD1572" w:rsidP="00DD1572" w:rsidRDefault="00DD1572" w14:paraId="01605013" w14:textId="77777777">
      <w:pPr>
        <w:rPr>
          <w:b/>
        </w:rPr>
      </w:pPr>
      <w:r w:rsidRPr="00DD1572">
        <w:rPr>
          <w:b/>
        </w:rPr>
        <w:t>Område/Kriterier</w:t>
      </w:r>
    </w:p>
    <w:p w:rsidRPr="00DD1572" w:rsidR="00DD1572" w:rsidP="00DD1572" w:rsidRDefault="00DD1572" w14:paraId="66ECA4B1" w14:textId="77777777">
      <w:pPr>
        <w:shd w:val="clear" w:color="auto" w:fill="FFEEC9" w:themeFill="accent3" w:themeFillTint="33"/>
      </w:pPr>
      <w:r w:rsidRPr="00DD1572">
        <w:t xml:space="preserve">Från diafragma till anus. </w:t>
      </w:r>
    </w:p>
    <w:p w:rsidRPr="00DD1572" w:rsidR="00DD1572" w:rsidP="00DD1572" w:rsidRDefault="00DD1572" w14:paraId="36F5E75D" w14:textId="77777777">
      <w:pPr>
        <w:rPr>
          <w:b/>
        </w:rPr>
      </w:pPr>
      <w:proofErr w:type="spellStart"/>
      <w:r w:rsidRPr="00DD1572">
        <w:rPr>
          <w:b/>
        </w:rPr>
        <w:t>I.v</w:t>
      </w:r>
      <w:proofErr w:type="spellEnd"/>
      <w:r w:rsidRPr="00DD1572">
        <w:rPr>
          <w:b/>
        </w:rPr>
        <w:t xml:space="preserve">. kontrast </w:t>
      </w:r>
    </w:p>
    <w:p w:rsidRPr="00DD1572" w:rsidR="00DD1572" w:rsidP="00B30217" w:rsidRDefault="00DD1572" w14:paraId="12B9A438" w14:textId="77777777">
      <w:pPr>
        <w:shd w:val="clear" w:color="auto" w:fill="D9D9D9" w:themeFill="background1" w:themeFillShade="D9"/>
      </w:pPr>
      <w:r w:rsidRPr="00DD1572">
        <w:t xml:space="preserve">Viktbaserad kontrastmedelsdosering enligt </w:t>
      </w:r>
      <w:proofErr w:type="spellStart"/>
      <w:r w:rsidRPr="00DD1572">
        <w:t>Omniject</w:t>
      </w:r>
      <w:proofErr w:type="spellEnd"/>
      <w:r w:rsidRPr="00DD1572">
        <w:t xml:space="preserve">  </w:t>
      </w:r>
    </w:p>
    <w:p w:rsidRPr="00DD1572" w:rsidR="00DD1572" w:rsidP="00DD1572" w:rsidRDefault="00DD1572" w14:paraId="3120E872" w14:textId="77777777">
      <w:pPr>
        <w:rPr>
          <w:b/>
        </w:rPr>
      </w:pPr>
      <w:r w:rsidRPr="00DD1572">
        <w:rPr>
          <w:b/>
        </w:rPr>
        <w:t xml:space="preserve">Smart </w:t>
      </w:r>
      <w:proofErr w:type="spellStart"/>
      <w:r w:rsidRPr="00DD1572">
        <w:rPr>
          <w:b/>
        </w:rPr>
        <w:t>Prep</w:t>
      </w:r>
      <w:proofErr w:type="spellEnd"/>
    </w:p>
    <w:p w:rsidRPr="00DD1572" w:rsidR="00DD1572" w:rsidP="00B30217" w:rsidRDefault="00DD1572" w14:paraId="56822678" w14:textId="77777777">
      <w:pPr>
        <w:shd w:val="clear" w:color="auto" w:fill="D9D9D9" w:themeFill="background1" w:themeFillShade="D9"/>
      </w:pPr>
      <w:r w:rsidRPr="00DD1572">
        <w:t xml:space="preserve">Lägg </w:t>
      </w:r>
      <w:proofErr w:type="spellStart"/>
      <w:r w:rsidRPr="00DD1572">
        <w:t>ROI:en</w:t>
      </w:r>
      <w:proofErr w:type="spellEnd"/>
      <w:r w:rsidRPr="00DD1572">
        <w:t xml:space="preserve"> strax ovan diafragma i aorta</w:t>
      </w:r>
    </w:p>
    <w:p w:rsidRPr="00DD1572" w:rsidR="00DD1572" w:rsidP="00DD1572" w:rsidRDefault="00DD1572" w14:paraId="65BF4466" w14:textId="77777777">
      <w:pPr>
        <w:rPr>
          <w:b/>
          <w:lang w:val="en-US"/>
        </w:rPr>
      </w:pPr>
      <w:r w:rsidRPr="00DD1572">
        <w:rPr>
          <w:b/>
          <w:lang w:val="en-US"/>
        </w:rPr>
        <w:t>Delay</w:t>
      </w:r>
    </w:p>
    <w:p w:rsidRPr="00DD1572" w:rsidR="00DD1572" w:rsidP="00B30217" w:rsidRDefault="00DD1572" w14:paraId="75AFEA72" w14:textId="723242C6">
      <w:pPr>
        <w:shd w:val="clear" w:color="auto" w:fill="D9D9D9" w:themeFill="background1" w:themeFillShade="D9"/>
        <w:rPr>
          <w:lang w:val="en-US"/>
        </w:rPr>
      </w:pPr>
      <w:proofErr w:type="spellStart"/>
      <w:r w:rsidRPr="2CB7B806">
        <w:rPr>
          <w:lang w:val="en-US"/>
        </w:rPr>
        <w:t>Diagnostisk</w:t>
      </w:r>
      <w:proofErr w:type="spellEnd"/>
      <w:r w:rsidRPr="2CB7B806">
        <w:rPr>
          <w:lang w:val="en-US"/>
        </w:rPr>
        <w:t xml:space="preserve"> delay 25s,  </w:t>
      </w:r>
      <w:proofErr w:type="spellStart"/>
      <w:r w:rsidRPr="2CB7B806">
        <w:rPr>
          <w:lang w:val="en-US"/>
        </w:rPr>
        <w:t>utan</w:t>
      </w:r>
      <w:proofErr w:type="spellEnd"/>
      <w:r w:rsidRPr="2CB7B806">
        <w:rPr>
          <w:lang w:val="en-US"/>
        </w:rPr>
        <w:t xml:space="preserve"> </w:t>
      </w:r>
      <w:proofErr w:type="spellStart"/>
      <w:r w:rsidRPr="2CB7B806">
        <w:rPr>
          <w:lang w:val="en-US"/>
        </w:rPr>
        <w:t>smartprep</w:t>
      </w:r>
      <w:proofErr w:type="spellEnd"/>
      <w:r w:rsidRPr="2CB7B806">
        <w:rPr>
          <w:lang w:val="en-US"/>
        </w:rPr>
        <w:t xml:space="preserve"> delay 60s</w:t>
      </w:r>
    </w:p>
    <w:p w:rsidRPr="00DD1572" w:rsidR="00DD1572" w:rsidP="00DD1572" w:rsidRDefault="00DD1572" w14:paraId="4A304D36" w14:textId="77777777">
      <w:pPr>
        <w:rPr>
          <w:b/>
        </w:rPr>
      </w:pPr>
      <w:r w:rsidRPr="00DD1572">
        <w:rPr>
          <w:b/>
        </w:rPr>
        <w:t>Algoritm</w:t>
      </w:r>
    </w:p>
    <w:p w:rsidRPr="00DD1572" w:rsidR="00DD1572" w:rsidP="00B30217" w:rsidRDefault="00DD1572" w14:paraId="3A0EFAF1" w14:textId="31EAADCB">
      <w:pPr>
        <w:shd w:val="clear" w:color="auto" w:fill="D9D9D9" w:themeFill="background1" w:themeFillShade="D9"/>
      </w:pPr>
      <w:r>
        <w:t>Standard</w:t>
      </w:r>
    </w:p>
    <w:p w:rsidR="00726F13" w:rsidP="00DD1572" w:rsidRDefault="00726F13" w14:paraId="00BF3B85" w14:textId="77777777">
      <w:pPr>
        <w:rPr>
          <w:b/>
        </w:rPr>
      </w:pPr>
    </w:p>
    <w:p w:rsidRPr="00DD1572" w:rsidR="00DD1572" w:rsidP="00DD1572" w:rsidRDefault="00DD1572" w14:paraId="697103AE" w14:textId="734387D7">
      <w:pPr>
        <w:rPr>
          <w:b/>
        </w:rPr>
      </w:pPr>
      <w:proofErr w:type="spellStart"/>
      <w:r w:rsidRPr="00DD1572">
        <w:rPr>
          <w:b/>
        </w:rPr>
        <w:t>Reconjob</w:t>
      </w:r>
      <w:proofErr w:type="spellEnd"/>
    </w:p>
    <w:p w:rsidRPr="00DD1572" w:rsidR="00DD1572" w:rsidP="00B30217" w:rsidRDefault="00DD1572" w14:paraId="2FA72492" w14:textId="77777777">
      <w:pPr>
        <w:shd w:val="clear" w:color="auto" w:fill="D9D9D9" w:themeFill="background1" w:themeFillShade="D9"/>
      </w:pPr>
      <w:r w:rsidRPr="00DD1572">
        <w:t>* # Axiella 0.625 Standard</w:t>
      </w:r>
    </w:p>
    <w:p w:rsidRPr="00DD1572" w:rsidR="00DD1572" w:rsidP="00B30217" w:rsidRDefault="00DD1572" w14:paraId="3A32C045" w14:textId="77777777">
      <w:pPr>
        <w:shd w:val="clear" w:color="auto" w:fill="D9D9D9" w:themeFill="background1" w:themeFillShade="D9"/>
      </w:pPr>
      <w:r w:rsidRPr="00DD1572">
        <w:t>*Axiella 3/3</w:t>
      </w:r>
    </w:p>
    <w:p w:rsidRPr="00DD1572" w:rsidR="00DD1572" w:rsidP="00B30217" w:rsidRDefault="00DD1572" w14:paraId="4806D8A1" w14:textId="77777777">
      <w:pPr>
        <w:shd w:val="clear" w:color="auto" w:fill="D9D9D9" w:themeFill="background1" w:themeFillShade="D9"/>
      </w:pPr>
      <w:r w:rsidRPr="00DD1572">
        <w:t>*</w:t>
      </w:r>
      <w:proofErr w:type="spellStart"/>
      <w:r w:rsidRPr="00DD1572">
        <w:t>Coronara</w:t>
      </w:r>
      <w:proofErr w:type="spellEnd"/>
      <w:r w:rsidRPr="00DD1572">
        <w:t xml:space="preserve"> 5/5. Framifrån och bak.</w:t>
      </w:r>
    </w:p>
    <w:p w:rsidRPr="00DD1572" w:rsidR="00DD1572" w:rsidP="00B30217" w:rsidRDefault="00DD1572" w14:paraId="49B16FDB" w14:textId="77777777">
      <w:pPr>
        <w:shd w:val="clear" w:color="auto" w:fill="D9D9D9" w:themeFill="background1" w:themeFillShade="D9"/>
      </w:pPr>
      <w:r>
        <w:t>*</w:t>
      </w:r>
      <w:proofErr w:type="spellStart"/>
      <w:r>
        <w:t>Sagitella</w:t>
      </w:r>
      <w:proofErr w:type="spellEnd"/>
      <w:r>
        <w:t xml:space="preserve"> 5/5. Från hö till </w:t>
      </w:r>
      <w:proofErr w:type="spellStart"/>
      <w:r>
        <w:t>vä</w:t>
      </w:r>
      <w:proofErr w:type="spellEnd"/>
      <w:r>
        <w:t>.</w:t>
      </w:r>
    </w:p>
    <w:p w:rsidRPr="00DD1572" w:rsidR="00DD1572" w:rsidP="00DD1572" w:rsidRDefault="00DD1572" w14:paraId="7149173D" w14:textId="77777777">
      <w:pPr>
        <w:rPr>
          <w:b/>
        </w:rPr>
      </w:pPr>
      <w:r w:rsidRPr="00DD1572">
        <w:rPr>
          <w:b/>
        </w:rPr>
        <w:t>Till PACS</w:t>
      </w:r>
    </w:p>
    <w:p w:rsidRPr="00DD1572" w:rsidR="00DD1572" w:rsidP="00B30217" w:rsidRDefault="00DD1572" w14:paraId="1C0D800A" w14:textId="77777777">
      <w:pPr>
        <w:shd w:val="clear" w:color="auto" w:fill="D9D9D9" w:themeFill="background1" w:themeFillShade="D9"/>
      </w:pPr>
      <w:r w:rsidRPr="00DD1572">
        <w:t>Alla märkta *</w:t>
      </w:r>
    </w:p>
    <w:p w:rsidRPr="00DD1572" w:rsidR="00DD1572" w:rsidP="00DD1572" w:rsidRDefault="00DD1572" w14:paraId="0B51EEEA" w14:textId="77777777">
      <w:pPr>
        <w:rPr>
          <w:b/>
        </w:rPr>
      </w:pPr>
      <w:r w:rsidRPr="00DD1572">
        <w:rPr>
          <w:b/>
        </w:rPr>
        <w:t>Till AW</w:t>
      </w:r>
    </w:p>
    <w:p w:rsidRPr="00DD1572" w:rsidR="00DD1572" w:rsidP="00B30217" w:rsidRDefault="00DD1572" w14:paraId="6147323D" w14:textId="77777777">
      <w:pPr>
        <w:shd w:val="clear" w:color="auto" w:fill="D9D9D9" w:themeFill="background1" w:themeFillShade="D9"/>
      </w:pPr>
      <w:r w:rsidRPr="00DD1572">
        <w:t xml:space="preserve">Alla märkta #  </w:t>
      </w:r>
    </w:p>
    <w:p w:rsidR="00DD1572" w:rsidP="000C353B" w:rsidRDefault="00DD1572" w14:paraId="307244AB" w14:textId="7ACE08DA"/>
    <w:p w:rsidRPr="00925257" w:rsidR="00925257" w:rsidP="00925257" w:rsidRDefault="00925257" w14:paraId="3AD20304" w14:textId="58ABD376">
      <w:pPr>
        <w:pStyle w:val="Rubrik3"/>
        <w:pageBreakBefore/>
      </w:pPr>
      <w:bookmarkStart w:name="_Toc41982509" w:id="272"/>
      <w:bookmarkStart w:name="_Toc256000144" w:id="273"/>
      <w:bookmarkStart w:name="_Toc256000175" w:id="274"/>
      <w:bookmarkStart w:name="_Toc256000206" w:id="275"/>
      <w:bookmarkStart w:name="_Toc256000237" w:id="276"/>
      <w:bookmarkStart w:name="_Toc256000268" w:id="277"/>
      <w:bookmarkStart w:name="_Toc256000299" w:id="278"/>
      <w:bookmarkStart w:name="_Toc256000330" w:id="279"/>
      <w:bookmarkStart w:name="_Toc256000361" w:id="280"/>
      <w:bookmarkStart w:name="_Toc256000392" w:id="281"/>
      <w:bookmarkStart w:name="_Toc256000423" w:id="282"/>
      <w:bookmarkStart w:name="_Toc160183306" w:id="283"/>
      <w:r>
        <w:lastRenderedPageBreak/>
        <w:t>Nedre Buk</w:t>
      </w:r>
      <w:r w:rsidR="2ACAD739">
        <w:t>,</w:t>
      </w:r>
      <w:r>
        <w:t xml:space="preserve"> kontroll rektum-anastomos K-/K</w:t>
      </w:r>
      <w:r w:rsidR="0B727B7C">
        <w:t>- med kontrast via rektum</w:t>
      </w:r>
      <w:r w:rsidR="54FD6B58">
        <w:t xml:space="preserve"> (eventuellt med K+ </w:t>
      </w:r>
      <w:proofErr w:type="spellStart"/>
      <w:r w:rsidR="54FD6B58">
        <w:t>i</w:t>
      </w:r>
      <w:r w:rsidR="52BB0FE9">
        <w:t>.</w:t>
      </w:r>
      <w:r w:rsidR="54FD6B58">
        <w:t>v</w:t>
      </w:r>
      <w:proofErr w:type="spellEnd"/>
      <w:r w:rsidR="48FF736A">
        <w:t>.</w:t>
      </w:r>
      <w:r w:rsidR="54FD6B58">
        <w:t>)</w:t>
      </w:r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</w:p>
    <w:p w:rsidRPr="00925257" w:rsidR="00925257" w:rsidP="00925257" w:rsidRDefault="00925257" w14:paraId="25CA9097" w14:textId="1FBEFABC">
      <w:r>
        <w:t xml:space="preserve">SoS kod </w:t>
      </w:r>
      <w:r w:rsidR="736D8732">
        <w:t xml:space="preserve">849 </w:t>
      </w:r>
      <w:r>
        <w:t>8</w:t>
      </w:r>
      <w:r w:rsidR="076777AB">
        <w:t>98</w:t>
      </w:r>
      <w:r w:rsidR="4EE3CCA8">
        <w:t xml:space="preserve"> / 849 907</w:t>
      </w:r>
    </w:p>
    <w:p w:rsidRPr="00925257" w:rsidR="00925257" w:rsidP="00925257" w:rsidRDefault="00925257" w14:paraId="6719A60D" w14:textId="77777777">
      <w:r w:rsidRPr="00925257">
        <w:t>Anastomoskontroll, stenos, läckage.</w:t>
      </w:r>
    </w:p>
    <w:p w:rsidRPr="00925257" w:rsidR="00925257" w:rsidP="00925257" w:rsidRDefault="00925257" w14:paraId="5E043F93" w14:textId="77777777">
      <w:pPr>
        <w:pStyle w:val="MellanrubrikVGR"/>
      </w:pPr>
      <w:bookmarkStart w:name="_Toc34997299" w:id="284"/>
      <w:bookmarkStart w:name="_Toc256000025" w:id="285"/>
      <w:bookmarkStart w:name="_Toc256000056" w:id="286"/>
      <w:bookmarkStart w:name="_Toc256000087" w:id="287"/>
      <w:bookmarkStart w:name="_Toc256000118" w:id="288"/>
      <w:bookmarkStart w:name="_Toc41982510" w:id="289"/>
      <w:bookmarkStart w:name="_Toc256000145" w:id="290"/>
      <w:bookmarkStart w:name="_Toc256000176" w:id="291"/>
      <w:bookmarkStart w:name="_Toc256000207" w:id="292"/>
      <w:bookmarkStart w:name="_Toc256000238" w:id="293"/>
      <w:bookmarkStart w:name="_Toc256000269" w:id="294"/>
      <w:bookmarkStart w:name="_Toc256000300" w:id="295"/>
      <w:bookmarkStart w:name="_Toc256000331" w:id="296"/>
      <w:bookmarkStart w:name="_Toc256000362" w:id="297"/>
      <w:bookmarkStart w:name="_Toc256000393" w:id="298"/>
      <w:bookmarkStart w:name="_Toc256000424" w:id="299"/>
      <w:r>
        <w:t>Protokoll</w:t>
      </w:r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</w:p>
    <w:p w:rsidR="5B7A6120" w:rsidP="072E83C3" w:rsidRDefault="5B7A6120" w14:paraId="6B089D04" w14:textId="25B1282D">
      <w:r>
        <w:t xml:space="preserve">Buk </w:t>
      </w:r>
      <w:r w:rsidR="70D150B7">
        <w:t>K-</w:t>
      </w:r>
      <w:r>
        <w:t>/</w:t>
      </w:r>
      <w:r w:rsidR="054CC59F">
        <w:t>K+(</w:t>
      </w:r>
      <w:proofErr w:type="spellStart"/>
      <w:r w:rsidR="054CC59F">
        <w:t>venfas</w:t>
      </w:r>
      <w:proofErr w:type="spellEnd"/>
      <w:r w:rsidR="054CC59F">
        <w:t>)</w:t>
      </w:r>
    </w:p>
    <w:p w:rsidRPr="00925257" w:rsidR="00925257" w:rsidP="00925257" w:rsidRDefault="00925257" w14:paraId="62F50494" w14:textId="77777777">
      <w:pPr>
        <w:pStyle w:val="MellanrubrikVGR"/>
      </w:pPr>
      <w:r w:rsidRPr="00925257">
        <w:t>Patientposition</w:t>
      </w:r>
    </w:p>
    <w:p w:rsidRPr="00925257" w:rsidR="00925257" w:rsidP="00925257" w:rsidRDefault="00925257" w14:paraId="6CBD868B" w14:textId="77777777">
      <w:r w:rsidRPr="00925257">
        <w:t xml:space="preserve">Ryggläge, gärna kudde under knäna, armarna ovanför huvudet. </w:t>
      </w:r>
    </w:p>
    <w:p w:rsidRPr="00925257" w:rsidR="00925257" w:rsidP="00925257" w:rsidRDefault="00925257" w14:paraId="3DDF6819" w14:textId="77777777">
      <w:pPr>
        <w:pStyle w:val="MellanrubrikVGR"/>
      </w:pPr>
      <w:r w:rsidRPr="00925257">
        <w:t>Patientinformation</w:t>
      </w:r>
    </w:p>
    <w:p w:rsidRPr="00925257" w:rsidR="00925257" w:rsidP="00925257" w:rsidRDefault="00925257" w14:paraId="3EA96C9C" w14:textId="77777777">
      <w:r w:rsidRPr="00925257">
        <w:t>Att ligga stilla.</w:t>
      </w:r>
    </w:p>
    <w:p w:rsidRPr="00925257" w:rsidR="00925257" w:rsidP="00925257" w:rsidRDefault="00925257" w14:paraId="04B87B3C" w14:textId="77777777">
      <w:r w:rsidRPr="00925257">
        <w:t>Hålla andan på inspelat kommando.</w:t>
      </w:r>
    </w:p>
    <w:p w:rsidRPr="00925257" w:rsidR="00925257" w:rsidP="00925257" w:rsidRDefault="00925257" w14:paraId="345C691D" w14:textId="77777777">
      <w:pPr>
        <w:pStyle w:val="MellanrubrikVGR"/>
      </w:pPr>
      <w:r w:rsidRPr="00925257">
        <w:t>Material</w:t>
      </w:r>
    </w:p>
    <w:p w:rsidRPr="00925257" w:rsidR="00925257" w:rsidP="00925257" w:rsidRDefault="00925257" w14:paraId="58395FD7" w14:textId="77777777">
      <w:r w:rsidRPr="00925257">
        <w:t>Rektalkateter. Använd med fördel likadan kateter som vid DT-colon. Underlägg, plastpeang, droppaggregat, steril skål och sprutor lämplig storlek beroende på undersökning</w:t>
      </w:r>
    </w:p>
    <w:p w:rsidRPr="00925257" w:rsidR="00925257" w:rsidP="00925257" w:rsidRDefault="00925257" w14:paraId="2C1EA0EF" w14:textId="77777777">
      <w:pPr>
        <w:pStyle w:val="MellanrubrikVGR"/>
      </w:pPr>
      <w:r w:rsidRPr="00925257">
        <w:t>Undersökning</w:t>
      </w:r>
    </w:p>
    <w:p w:rsidRPr="00925257" w:rsidR="00925257" w:rsidP="00925257" w:rsidRDefault="00925257" w14:paraId="2E10C4E5" w14:textId="77777777">
      <w:r w:rsidRPr="00925257">
        <w:t>Undersökningen kräver läkarmedverkan. Vilket område ska undersökas?</w:t>
      </w:r>
    </w:p>
    <w:p w:rsidRPr="00925257" w:rsidR="00925257" w:rsidP="5CA8D6C4" w:rsidRDefault="00925257" w14:paraId="424B54C5" w14:textId="068B5E26">
      <w:pPr>
        <w:pStyle w:val="Normal"/>
      </w:pPr>
      <w:r w:rsidR="00925257">
        <w:rPr/>
        <w:t xml:space="preserve">25 ml </w:t>
      </w:r>
      <w:r w:rsidRPr="5CA8D6C4" w:rsidR="68F6BD28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2"/>
          <w:szCs w:val="22"/>
          <w:lang w:val="sv-SE"/>
        </w:rPr>
        <w:t>Johexol (Omnipaque)</w:t>
      </w:r>
      <w:r w:rsidRPr="5CA8D6C4" w:rsidR="68F6BD2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  <w:r w:rsidR="55943344">
        <w:rPr/>
        <w:t xml:space="preserve">350 </w:t>
      </w:r>
      <w:r w:rsidR="00925257">
        <w:rPr/>
        <w:t xml:space="preserve">blandas i 250 ml koksalt. Koppla droppaaggregat till koksaltsblandningen för att få ut blandningen i en steril skål, dra upp koksaltsplaningen i lämplig spruta beroende på hur mycket som ska sprutas in. </w:t>
      </w:r>
    </w:p>
    <w:p w:rsidRPr="00925257" w:rsidR="00925257" w:rsidP="00925257" w:rsidRDefault="00925257" w14:paraId="5EFFE14E" w14:textId="77777777">
      <w:pPr>
        <w:pStyle w:val="MellanrubrikVGR"/>
      </w:pPr>
      <w:r w:rsidRPr="00925257">
        <w:t>Bildtagning</w:t>
      </w:r>
    </w:p>
    <w:p w:rsidRPr="00925257" w:rsidR="00925257" w:rsidP="00925257" w:rsidRDefault="00925257" w14:paraId="19736214" w14:textId="77777777">
      <w:pPr>
        <w:shd w:val="clear" w:color="auto" w:fill="D0F1C5" w:themeFill="accent2" w:themeFillTint="33"/>
        <w:rPr>
          <w:b/>
        </w:rPr>
      </w:pPr>
      <w:r w:rsidRPr="00925257">
        <w:rPr>
          <w:b/>
        </w:rPr>
        <w:t>Scout</w:t>
      </w:r>
    </w:p>
    <w:p w:rsidRPr="00925257" w:rsidR="00925257" w:rsidP="00925257" w:rsidRDefault="00925257" w14:paraId="7A864C97" w14:textId="77777777">
      <w:pPr>
        <w:shd w:val="clear" w:color="auto" w:fill="D0F1C5" w:themeFill="accent2" w:themeFillTint="33"/>
      </w:pPr>
      <w:proofErr w:type="spellStart"/>
      <w:r w:rsidRPr="00925257">
        <w:t>Top</w:t>
      </w:r>
      <w:proofErr w:type="spellEnd"/>
      <w:r w:rsidRPr="00925257">
        <w:t xml:space="preserve"> 180°</w:t>
      </w:r>
    </w:p>
    <w:p w:rsidRPr="00925257" w:rsidR="00925257" w:rsidP="00925257" w:rsidRDefault="00925257" w14:paraId="0D3526F5" w14:textId="77777777">
      <w:pPr>
        <w:shd w:val="clear" w:color="auto" w:fill="D0F1C5" w:themeFill="accent2" w:themeFillTint="33"/>
      </w:pPr>
      <w:r w:rsidRPr="00925257">
        <w:t>Lateral 90°</w:t>
      </w:r>
    </w:p>
    <w:p w:rsidRPr="00925257" w:rsidR="00925257" w:rsidP="00925257" w:rsidRDefault="00925257" w14:paraId="4B244046" w14:textId="77777777">
      <w:pPr>
        <w:shd w:val="clear" w:color="auto" w:fill="D0F1C5" w:themeFill="accent2" w:themeFillTint="33"/>
      </w:pPr>
      <w:r w:rsidRPr="00925257">
        <w:t>Anatomisk referenspunkt: XY</w:t>
      </w:r>
    </w:p>
    <w:p w:rsidRPr="00925257" w:rsidR="00925257" w:rsidP="00925257" w:rsidRDefault="00925257" w14:paraId="6A57B913" w14:textId="3A05F051">
      <w:pPr>
        <w:rPr>
          <w:b/>
        </w:rPr>
      </w:pPr>
      <w:r w:rsidRPr="00925257">
        <w:rPr>
          <w:b/>
        </w:rPr>
        <w:t xml:space="preserve">Serie 1 </w:t>
      </w:r>
    </w:p>
    <w:p w:rsidRPr="00925257" w:rsidR="00925257" w:rsidP="00925257" w:rsidRDefault="00925257" w14:paraId="42640317" w14:textId="77777777">
      <w:pPr>
        <w:shd w:val="clear" w:color="auto" w:fill="D0F1C5" w:themeFill="accent2" w:themeFillTint="33"/>
      </w:pPr>
      <w:r w:rsidRPr="00925257">
        <w:t>K-</w:t>
      </w:r>
    </w:p>
    <w:p w:rsidRPr="00925257" w:rsidR="00925257" w:rsidP="00925257" w:rsidRDefault="00925257" w14:paraId="0F83C126" w14:textId="77777777">
      <w:pPr>
        <w:rPr>
          <w:b/>
        </w:rPr>
      </w:pPr>
      <w:r w:rsidRPr="00925257">
        <w:rPr>
          <w:b/>
        </w:rPr>
        <w:t>Område/Kriterier</w:t>
      </w:r>
    </w:p>
    <w:p w:rsidRPr="00925257" w:rsidR="00925257" w:rsidP="00925257" w:rsidRDefault="00925257" w14:paraId="4C958C52" w14:textId="77777777">
      <w:pPr>
        <w:shd w:val="clear" w:color="auto" w:fill="FFEEC9" w:themeFill="accent3" w:themeFillTint="33"/>
      </w:pPr>
      <w:r>
        <w:t>Från diafragma till anus om inte radiolog önskar specifikt område</w:t>
      </w:r>
    </w:p>
    <w:p w:rsidRPr="00925257" w:rsidR="00925257" w:rsidP="00925257" w:rsidRDefault="00925257" w14:paraId="2CFA6CC1" w14:textId="6FEA4A9E">
      <w:pPr>
        <w:rPr>
          <w:b/>
          <w:lang w:val="en-US"/>
        </w:rPr>
      </w:pPr>
      <w:proofErr w:type="spellStart"/>
      <w:r w:rsidRPr="00925257">
        <w:rPr>
          <w:b/>
          <w:lang w:val="en-US"/>
        </w:rPr>
        <w:lastRenderedPageBreak/>
        <w:t>Algoritm</w:t>
      </w:r>
      <w:proofErr w:type="spellEnd"/>
    </w:p>
    <w:p w:rsidRPr="00925257" w:rsidR="00925257" w:rsidP="00925257" w:rsidRDefault="00925257" w14:paraId="1E2B022E" w14:textId="77777777">
      <w:pPr>
        <w:shd w:val="clear" w:color="auto" w:fill="D9D9D9" w:themeFill="background1" w:themeFillShade="D9"/>
        <w:rPr>
          <w:lang w:val="en-US"/>
        </w:rPr>
      </w:pPr>
      <w:r w:rsidRPr="00925257">
        <w:rPr>
          <w:lang w:val="en-US"/>
        </w:rPr>
        <w:t xml:space="preserve">Standard </w:t>
      </w:r>
    </w:p>
    <w:p w:rsidRPr="00925257" w:rsidR="00925257" w:rsidP="00925257" w:rsidRDefault="00925257" w14:paraId="49E97720" w14:textId="77777777">
      <w:pPr>
        <w:shd w:val="clear" w:color="auto" w:fill="D9D9D9" w:themeFill="background1" w:themeFillShade="D9"/>
        <w:rPr>
          <w:b/>
          <w:lang w:val="en-US"/>
        </w:rPr>
      </w:pPr>
      <w:proofErr w:type="spellStart"/>
      <w:r w:rsidRPr="00925257">
        <w:rPr>
          <w:b/>
          <w:lang w:val="en-US"/>
        </w:rPr>
        <w:t>Reconjob</w:t>
      </w:r>
      <w:proofErr w:type="spellEnd"/>
    </w:p>
    <w:p w:rsidRPr="00925257" w:rsidR="00925257" w:rsidP="00925257" w:rsidRDefault="00925257" w14:paraId="1C8BD5FA" w14:textId="77777777">
      <w:pPr>
        <w:shd w:val="clear" w:color="auto" w:fill="D9D9D9" w:themeFill="background1" w:themeFillShade="D9"/>
        <w:rPr>
          <w:lang w:val="en-US"/>
        </w:rPr>
      </w:pPr>
      <w:r w:rsidRPr="00925257">
        <w:rPr>
          <w:lang w:val="en-US"/>
        </w:rPr>
        <w:t xml:space="preserve">* # </w:t>
      </w:r>
      <w:proofErr w:type="spellStart"/>
      <w:r w:rsidRPr="00925257">
        <w:rPr>
          <w:lang w:val="en-US"/>
        </w:rPr>
        <w:t>Axiella</w:t>
      </w:r>
      <w:proofErr w:type="spellEnd"/>
      <w:r w:rsidRPr="00925257">
        <w:rPr>
          <w:lang w:val="en-US"/>
        </w:rPr>
        <w:t xml:space="preserve"> 0.6/0.6</w:t>
      </w:r>
    </w:p>
    <w:p w:rsidRPr="00925257" w:rsidR="00925257" w:rsidP="00925257" w:rsidRDefault="00925257" w14:paraId="3B9C9902" w14:textId="77777777">
      <w:pPr>
        <w:shd w:val="clear" w:color="auto" w:fill="D9D9D9" w:themeFill="background1" w:themeFillShade="D9"/>
      </w:pPr>
      <w:r w:rsidRPr="00925257">
        <w:t>*Axiella 3/3</w:t>
      </w:r>
    </w:p>
    <w:p w:rsidRPr="00925257" w:rsidR="00925257" w:rsidP="00925257" w:rsidRDefault="00925257" w14:paraId="01A6BC9E" w14:textId="77777777">
      <w:pPr>
        <w:shd w:val="clear" w:color="auto" w:fill="D9D9D9" w:themeFill="background1" w:themeFillShade="D9"/>
      </w:pPr>
      <w:r w:rsidRPr="00925257">
        <w:t>*</w:t>
      </w:r>
      <w:proofErr w:type="spellStart"/>
      <w:r w:rsidRPr="00925257">
        <w:t>Coronara</w:t>
      </w:r>
      <w:proofErr w:type="spellEnd"/>
      <w:r w:rsidRPr="00925257">
        <w:t xml:space="preserve"> 5/5. Framifrån och bak.</w:t>
      </w:r>
    </w:p>
    <w:p w:rsidRPr="00925257" w:rsidR="00925257" w:rsidP="00925257" w:rsidRDefault="00925257" w14:paraId="749EB989" w14:textId="77777777">
      <w:pPr>
        <w:shd w:val="clear" w:color="auto" w:fill="D9D9D9" w:themeFill="background1" w:themeFillShade="D9"/>
      </w:pPr>
      <w:r w:rsidRPr="00925257">
        <w:t>*</w:t>
      </w:r>
      <w:proofErr w:type="spellStart"/>
      <w:r w:rsidRPr="00925257">
        <w:t>Sagitella</w:t>
      </w:r>
      <w:proofErr w:type="spellEnd"/>
      <w:r w:rsidRPr="00925257">
        <w:t xml:space="preserve"> 5/5. Från hö till </w:t>
      </w:r>
      <w:proofErr w:type="spellStart"/>
      <w:r w:rsidRPr="00925257">
        <w:t>vä</w:t>
      </w:r>
      <w:proofErr w:type="spellEnd"/>
      <w:r w:rsidRPr="00925257">
        <w:t xml:space="preserve">. </w:t>
      </w:r>
    </w:p>
    <w:p w:rsidRPr="00925257" w:rsidR="00925257" w:rsidP="00925257" w:rsidRDefault="00925257" w14:paraId="0840A932" w14:textId="77777777">
      <w:r w:rsidRPr="00925257">
        <w:t xml:space="preserve">    </w:t>
      </w:r>
    </w:p>
    <w:p w:rsidRPr="00925257" w:rsidR="00925257" w:rsidP="00925257" w:rsidRDefault="00925257" w14:paraId="33A79BE3" w14:textId="77777777">
      <w:pPr>
        <w:rPr>
          <w:b/>
        </w:rPr>
      </w:pPr>
      <w:r w:rsidRPr="00925257">
        <w:rPr>
          <w:b/>
        </w:rPr>
        <w:t>Serie 2</w:t>
      </w:r>
    </w:p>
    <w:p w:rsidRPr="00925257" w:rsidR="00925257" w:rsidP="00925257" w:rsidRDefault="00925257" w14:paraId="40141A33" w14:textId="4466186F">
      <w:pPr>
        <w:shd w:val="clear" w:color="auto" w:fill="D0F1C5" w:themeFill="accent2" w:themeFillTint="33"/>
      </w:pPr>
      <w:r>
        <w:t>K</w:t>
      </w:r>
      <w:r w:rsidR="7A924C6D">
        <w:t>- med rektal kontrast</w:t>
      </w:r>
      <w:r w:rsidR="31AD4909">
        <w:t xml:space="preserve"> OBS! Vid enstaka fall ordination med K+ </w:t>
      </w:r>
      <w:proofErr w:type="spellStart"/>
      <w:r w:rsidR="31AD4909">
        <w:t>i.v</w:t>
      </w:r>
      <w:proofErr w:type="spellEnd"/>
      <w:r w:rsidR="31AD4909">
        <w:t>.</w:t>
      </w:r>
    </w:p>
    <w:p w:rsidRPr="00925257" w:rsidR="00925257" w:rsidP="00925257" w:rsidRDefault="00925257" w14:paraId="062D3B00" w14:textId="77777777">
      <w:pPr>
        <w:rPr>
          <w:b/>
        </w:rPr>
      </w:pPr>
      <w:r w:rsidRPr="00925257">
        <w:rPr>
          <w:b/>
        </w:rPr>
        <w:t>Område/Kriterier</w:t>
      </w:r>
    </w:p>
    <w:p w:rsidRPr="00925257" w:rsidR="00925257" w:rsidP="00925257" w:rsidRDefault="00925257" w14:paraId="103D2A6C" w14:textId="77777777">
      <w:pPr>
        <w:shd w:val="clear" w:color="auto" w:fill="FFEEC9" w:themeFill="accent3" w:themeFillTint="33"/>
      </w:pPr>
      <w:r w:rsidRPr="00925257">
        <w:t>Från diafragma till anus om inte radiolog önskar specifikt område</w:t>
      </w:r>
    </w:p>
    <w:p w:rsidRPr="00925257" w:rsidR="00925257" w:rsidP="00925257" w:rsidRDefault="00925257" w14:paraId="7C768912" w14:textId="77777777">
      <w:pPr>
        <w:rPr>
          <w:b/>
        </w:rPr>
      </w:pPr>
      <w:proofErr w:type="spellStart"/>
      <w:r w:rsidRPr="00925257">
        <w:rPr>
          <w:b/>
        </w:rPr>
        <w:t>I.v</w:t>
      </w:r>
      <w:proofErr w:type="spellEnd"/>
      <w:r w:rsidRPr="00925257">
        <w:rPr>
          <w:b/>
        </w:rPr>
        <w:t xml:space="preserve">. kontrast </w:t>
      </w:r>
    </w:p>
    <w:p w:rsidRPr="00925257" w:rsidR="00925257" w:rsidP="00925257" w:rsidRDefault="00925257" w14:paraId="6A756D79" w14:textId="77777777">
      <w:pPr>
        <w:shd w:val="clear" w:color="auto" w:fill="D9D9D9" w:themeFill="background1" w:themeFillShade="D9"/>
      </w:pPr>
      <w:r w:rsidRPr="00925257">
        <w:t xml:space="preserve">Viktbaserad kontrastmedelsdosering enligt </w:t>
      </w:r>
      <w:proofErr w:type="spellStart"/>
      <w:r w:rsidRPr="00925257">
        <w:t>Omniject</w:t>
      </w:r>
      <w:proofErr w:type="spellEnd"/>
      <w:r w:rsidRPr="00925257">
        <w:t xml:space="preserve">  </w:t>
      </w:r>
    </w:p>
    <w:p w:rsidRPr="00925257" w:rsidR="00925257" w:rsidP="00925257" w:rsidRDefault="00925257" w14:paraId="2E8FEBC7" w14:textId="77777777">
      <w:pPr>
        <w:rPr>
          <w:b/>
        </w:rPr>
      </w:pPr>
      <w:r w:rsidRPr="00925257">
        <w:rPr>
          <w:b/>
        </w:rPr>
        <w:t xml:space="preserve">Smart </w:t>
      </w:r>
      <w:proofErr w:type="spellStart"/>
      <w:r w:rsidRPr="00925257">
        <w:rPr>
          <w:b/>
        </w:rPr>
        <w:t>Prep</w:t>
      </w:r>
      <w:proofErr w:type="spellEnd"/>
    </w:p>
    <w:p w:rsidRPr="00925257" w:rsidR="00925257" w:rsidP="00925257" w:rsidRDefault="00925257" w14:paraId="6254EA50" w14:textId="77777777">
      <w:pPr>
        <w:shd w:val="clear" w:color="auto" w:fill="D9D9D9" w:themeFill="background1" w:themeFillShade="D9"/>
      </w:pPr>
      <w:r w:rsidRPr="00925257">
        <w:t xml:space="preserve">Lägg </w:t>
      </w:r>
      <w:proofErr w:type="spellStart"/>
      <w:r w:rsidRPr="00925257">
        <w:t>ROI:en</w:t>
      </w:r>
      <w:proofErr w:type="spellEnd"/>
      <w:r w:rsidRPr="00925257">
        <w:t xml:space="preserve"> strax ovan diafragma i aorta</w:t>
      </w:r>
    </w:p>
    <w:p w:rsidRPr="00925257" w:rsidR="00925257" w:rsidP="00925257" w:rsidRDefault="00925257" w14:paraId="1FB73876" w14:textId="77777777">
      <w:pPr>
        <w:rPr>
          <w:b/>
          <w:lang w:val="en-US"/>
        </w:rPr>
      </w:pPr>
      <w:r w:rsidRPr="00925257">
        <w:rPr>
          <w:b/>
          <w:lang w:val="en-US"/>
        </w:rPr>
        <w:t>Delay</w:t>
      </w:r>
    </w:p>
    <w:p w:rsidRPr="00925257" w:rsidR="00925257" w:rsidP="00925257" w:rsidRDefault="00925257" w14:paraId="52FDCA87" w14:textId="4BA19D2A">
      <w:pPr>
        <w:shd w:val="clear" w:color="auto" w:fill="D9D9D9" w:themeFill="background1" w:themeFillShade="D9"/>
        <w:rPr>
          <w:lang w:val="en-US"/>
        </w:rPr>
      </w:pPr>
      <w:proofErr w:type="spellStart"/>
      <w:r w:rsidRPr="2CB7B806">
        <w:rPr>
          <w:lang w:val="en-US"/>
        </w:rPr>
        <w:t>Diagnostisk</w:t>
      </w:r>
      <w:proofErr w:type="spellEnd"/>
      <w:r w:rsidRPr="2CB7B806">
        <w:rPr>
          <w:lang w:val="en-US"/>
        </w:rPr>
        <w:t xml:space="preserve"> delay 50s,  </w:t>
      </w:r>
      <w:proofErr w:type="spellStart"/>
      <w:r w:rsidRPr="2CB7B806">
        <w:rPr>
          <w:lang w:val="en-US"/>
        </w:rPr>
        <w:t>utan</w:t>
      </w:r>
      <w:proofErr w:type="spellEnd"/>
      <w:r w:rsidRPr="2CB7B806">
        <w:rPr>
          <w:lang w:val="en-US"/>
        </w:rPr>
        <w:t xml:space="preserve"> </w:t>
      </w:r>
      <w:proofErr w:type="spellStart"/>
      <w:r w:rsidRPr="2CB7B806">
        <w:rPr>
          <w:lang w:val="en-US"/>
        </w:rPr>
        <w:t>smartprep</w:t>
      </w:r>
      <w:proofErr w:type="spellEnd"/>
      <w:r w:rsidRPr="2CB7B806">
        <w:rPr>
          <w:lang w:val="en-US"/>
        </w:rPr>
        <w:t xml:space="preserve"> delay 80s</w:t>
      </w:r>
    </w:p>
    <w:p w:rsidRPr="00925257" w:rsidR="00925257" w:rsidP="00925257" w:rsidRDefault="00925257" w14:paraId="1CB02C5A" w14:textId="77777777">
      <w:pPr>
        <w:rPr>
          <w:b/>
          <w:lang w:val="en-US"/>
        </w:rPr>
      </w:pPr>
      <w:proofErr w:type="spellStart"/>
      <w:r w:rsidRPr="00925257">
        <w:rPr>
          <w:b/>
          <w:lang w:val="en-US"/>
        </w:rPr>
        <w:t>Algoritm</w:t>
      </w:r>
      <w:proofErr w:type="spellEnd"/>
    </w:p>
    <w:p w:rsidRPr="00925257" w:rsidR="00925257" w:rsidP="00925257" w:rsidRDefault="00925257" w14:paraId="2DA24B31" w14:textId="77777777">
      <w:pPr>
        <w:shd w:val="clear" w:color="auto" w:fill="D9D9D9" w:themeFill="background1" w:themeFillShade="D9"/>
        <w:rPr>
          <w:lang w:val="en-US"/>
        </w:rPr>
      </w:pPr>
      <w:r w:rsidRPr="00925257">
        <w:rPr>
          <w:lang w:val="en-US"/>
        </w:rPr>
        <w:t xml:space="preserve">Standard </w:t>
      </w:r>
    </w:p>
    <w:p w:rsidRPr="00925257" w:rsidR="00925257" w:rsidP="00925257" w:rsidRDefault="00925257" w14:paraId="0B78F629" w14:textId="77777777">
      <w:pPr>
        <w:rPr>
          <w:b/>
          <w:lang w:val="en-US"/>
        </w:rPr>
      </w:pPr>
      <w:proofErr w:type="spellStart"/>
      <w:r w:rsidRPr="00925257">
        <w:rPr>
          <w:b/>
          <w:lang w:val="en-US"/>
        </w:rPr>
        <w:t>Reconjob</w:t>
      </w:r>
      <w:proofErr w:type="spellEnd"/>
    </w:p>
    <w:p w:rsidRPr="00925257" w:rsidR="00925257" w:rsidP="00925257" w:rsidRDefault="00925257" w14:paraId="3A882C68" w14:textId="77777777">
      <w:pPr>
        <w:shd w:val="clear" w:color="auto" w:fill="D9D9D9" w:themeFill="background1" w:themeFillShade="D9"/>
        <w:rPr>
          <w:lang w:val="en-US"/>
        </w:rPr>
      </w:pPr>
      <w:r w:rsidRPr="00925257">
        <w:rPr>
          <w:lang w:val="en-US"/>
        </w:rPr>
        <w:t xml:space="preserve">* # </w:t>
      </w:r>
      <w:proofErr w:type="spellStart"/>
      <w:r w:rsidRPr="00925257">
        <w:rPr>
          <w:lang w:val="en-US"/>
        </w:rPr>
        <w:t>Axiella</w:t>
      </w:r>
      <w:proofErr w:type="spellEnd"/>
      <w:r w:rsidRPr="00925257">
        <w:rPr>
          <w:lang w:val="en-US"/>
        </w:rPr>
        <w:t xml:space="preserve"> 0.6/0.6</w:t>
      </w:r>
    </w:p>
    <w:p w:rsidRPr="00925257" w:rsidR="00925257" w:rsidP="00925257" w:rsidRDefault="00925257" w14:paraId="151C5D63" w14:textId="77777777">
      <w:pPr>
        <w:shd w:val="clear" w:color="auto" w:fill="D9D9D9" w:themeFill="background1" w:themeFillShade="D9"/>
      </w:pPr>
      <w:r w:rsidRPr="00925257">
        <w:t>*Axiella 3/3</w:t>
      </w:r>
    </w:p>
    <w:p w:rsidRPr="00925257" w:rsidR="00925257" w:rsidP="00925257" w:rsidRDefault="00925257" w14:paraId="7C375D01" w14:textId="77777777">
      <w:pPr>
        <w:shd w:val="clear" w:color="auto" w:fill="D9D9D9" w:themeFill="background1" w:themeFillShade="D9"/>
      </w:pPr>
      <w:r w:rsidRPr="00925257">
        <w:t>*</w:t>
      </w:r>
      <w:proofErr w:type="spellStart"/>
      <w:r w:rsidRPr="00925257">
        <w:t>Coronara</w:t>
      </w:r>
      <w:proofErr w:type="spellEnd"/>
      <w:r w:rsidRPr="00925257">
        <w:t xml:space="preserve"> 5/5. Framifrån och bak.</w:t>
      </w:r>
    </w:p>
    <w:p w:rsidRPr="00925257" w:rsidR="00925257" w:rsidP="00925257" w:rsidRDefault="00925257" w14:paraId="72F7D87C" w14:textId="77777777">
      <w:pPr>
        <w:shd w:val="clear" w:color="auto" w:fill="D9D9D9" w:themeFill="background1" w:themeFillShade="D9"/>
      </w:pPr>
      <w:r w:rsidRPr="00925257">
        <w:t>*</w:t>
      </w:r>
      <w:proofErr w:type="spellStart"/>
      <w:r w:rsidRPr="00925257">
        <w:t>Sagitella</w:t>
      </w:r>
      <w:proofErr w:type="spellEnd"/>
      <w:r w:rsidRPr="00925257">
        <w:t xml:space="preserve"> 5/5. Från hö till </w:t>
      </w:r>
      <w:proofErr w:type="spellStart"/>
      <w:r w:rsidRPr="00925257">
        <w:t>vä</w:t>
      </w:r>
      <w:proofErr w:type="spellEnd"/>
      <w:r w:rsidRPr="00925257">
        <w:t xml:space="preserve">. </w:t>
      </w:r>
    </w:p>
    <w:p w:rsidRPr="00925257" w:rsidR="00925257" w:rsidP="00925257" w:rsidRDefault="00925257" w14:paraId="0BD82C59" w14:textId="77777777">
      <w:pPr>
        <w:rPr>
          <w:b/>
        </w:rPr>
      </w:pPr>
      <w:r w:rsidRPr="00925257">
        <w:rPr>
          <w:b/>
        </w:rPr>
        <w:t>Till PACS</w:t>
      </w:r>
    </w:p>
    <w:p w:rsidRPr="00925257" w:rsidR="00925257" w:rsidP="00925257" w:rsidRDefault="00925257" w14:paraId="7F29FCBD" w14:textId="77777777">
      <w:pPr>
        <w:shd w:val="clear" w:color="auto" w:fill="D9D9D9" w:themeFill="background1" w:themeFillShade="D9"/>
      </w:pPr>
      <w:r w:rsidRPr="00925257">
        <w:t>Alla märkta *</w:t>
      </w:r>
    </w:p>
    <w:p w:rsidRPr="00925257" w:rsidR="00925257" w:rsidP="00925257" w:rsidRDefault="00925257" w14:paraId="7545E2B4" w14:textId="77777777">
      <w:pPr>
        <w:rPr>
          <w:b/>
        </w:rPr>
      </w:pPr>
      <w:r w:rsidRPr="00925257">
        <w:rPr>
          <w:b/>
        </w:rPr>
        <w:t>Till AW</w:t>
      </w:r>
    </w:p>
    <w:p w:rsidRPr="00925257" w:rsidR="00925257" w:rsidP="00925257" w:rsidRDefault="00925257" w14:paraId="151707FB" w14:textId="77777777">
      <w:pPr>
        <w:shd w:val="clear" w:color="auto" w:fill="D9D9D9" w:themeFill="background1" w:themeFillShade="D9"/>
      </w:pPr>
      <w:r>
        <w:t xml:space="preserve">Alla märkta #  </w:t>
      </w:r>
    </w:p>
    <w:p w:rsidRPr="00925257" w:rsidR="00925257" w:rsidP="00925257" w:rsidRDefault="00925257" w14:paraId="0E02CE25" w14:textId="77777777">
      <w:pPr>
        <w:pStyle w:val="Rubrik3"/>
      </w:pPr>
      <w:bookmarkStart w:name="_Toc34997300" w:id="300"/>
      <w:bookmarkStart w:name="_Toc256000028" w:id="301"/>
      <w:bookmarkStart w:name="_Toc256000059" w:id="302"/>
      <w:bookmarkStart w:name="_Toc256000090" w:id="303"/>
      <w:bookmarkStart w:name="_Toc256000121" w:id="304"/>
      <w:bookmarkStart w:name="_Toc41982511" w:id="305"/>
      <w:bookmarkStart w:name="_Toc256000148" w:id="306"/>
      <w:bookmarkStart w:name="_Toc256000179" w:id="307"/>
      <w:bookmarkStart w:name="_Toc256000210" w:id="308"/>
      <w:bookmarkStart w:name="_Toc256000241" w:id="309"/>
      <w:bookmarkStart w:name="_Toc256000272" w:id="310"/>
      <w:bookmarkStart w:name="_Toc256000303" w:id="311"/>
      <w:bookmarkStart w:name="_Toc256000334" w:id="312"/>
      <w:bookmarkStart w:name="_Toc256000365" w:id="313"/>
      <w:bookmarkStart w:name="_Toc256000396" w:id="314"/>
      <w:bookmarkStart w:name="_Toc256000427" w:id="315"/>
      <w:bookmarkStart w:name="_Toc160183307" w:id="316"/>
      <w:proofErr w:type="spellStart"/>
      <w:r w:rsidRPr="00925257">
        <w:t>Peritonealläckage</w:t>
      </w:r>
      <w:proofErr w:type="spellEnd"/>
      <w:r w:rsidRPr="00925257">
        <w:t>/PD-kateterläge</w:t>
      </w:r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</w:p>
    <w:p w:rsidRPr="00925257" w:rsidR="00925257" w:rsidP="00925257" w:rsidRDefault="00925257" w14:paraId="1CAB0F9A" w14:textId="6A8FDFF3">
      <w:r>
        <w:t>SoS kod 840 </w:t>
      </w:r>
      <w:r w:rsidR="5D62FFA4">
        <w:t>891</w:t>
      </w:r>
    </w:p>
    <w:p w:rsidRPr="00925257" w:rsidR="00925257" w:rsidP="00925257" w:rsidRDefault="00925257" w14:paraId="69823639" w14:textId="77777777">
      <w:r w:rsidRPr="00925257">
        <w:lastRenderedPageBreak/>
        <w:t>Läckage, PD-kateterläge.</w:t>
      </w:r>
    </w:p>
    <w:p w:rsidRPr="00925257" w:rsidR="00925257" w:rsidP="00925257" w:rsidRDefault="00925257" w14:paraId="43671A26" w14:textId="77777777">
      <w:pPr>
        <w:pStyle w:val="MellanrubrikVGR"/>
        <w:rPr>
          <w:lang w:val="en-US"/>
        </w:rPr>
      </w:pPr>
      <w:bookmarkStart w:name="_Toc34997301" w:id="317"/>
      <w:bookmarkStart w:name="_Toc256000029" w:id="318"/>
      <w:bookmarkStart w:name="_Toc256000060" w:id="319"/>
      <w:bookmarkStart w:name="_Toc256000091" w:id="320"/>
      <w:bookmarkStart w:name="_Toc256000122" w:id="321"/>
      <w:bookmarkStart w:name="_Toc41982512" w:id="322"/>
      <w:bookmarkStart w:name="_Toc256000149" w:id="323"/>
      <w:bookmarkStart w:name="_Toc256000180" w:id="324"/>
      <w:bookmarkStart w:name="_Toc256000211" w:id="325"/>
      <w:bookmarkStart w:name="_Toc256000242" w:id="326"/>
      <w:bookmarkStart w:name="_Toc256000273" w:id="327"/>
      <w:bookmarkStart w:name="_Toc256000304" w:id="328"/>
      <w:bookmarkStart w:name="_Toc256000335" w:id="329"/>
      <w:bookmarkStart w:name="_Toc256000366" w:id="330"/>
      <w:bookmarkStart w:name="_Toc256000397" w:id="331"/>
      <w:bookmarkStart w:name="_Toc256000428" w:id="332"/>
      <w:proofErr w:type="spellStart"/>
      <w:r w:rsidRPr="072E83C3">
        <w:rPr>
          <w:lang w:val="en-US"/>
        </w:rPr>
        <w:t>Protokoll</w:t>
      </w:r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proofErr w:type="spellEnd"/>
    </w:p>
    <w:p w:rsidR="577C7B76" w:rsidP="072E83C3" w:rsidRDefault="577C7B76" w14:paraId="31781BD8" w14:textId="2B77C313">
      <w:r w:rsidRPr="072E83C3">
        <w:rPr>
          <w:lang w:val="en-US"/>
        </w:rPr>
        <w:t>Buk K-</w:t>
      </w:r>
    </w:p>
    <w:p w:rsidRPr="00925257" w:rsidR="00925257" w:rsidP="00925257" w:rsidRDefault="00925257" w14:paraId="59785834" w14:textId="77777777">
      <w:pPr>
        <w:pStyle w:val="MellanrubrikVGR"/>
      </w:pPr>
      <w:r w:rsidRPr="00925257">
        <w:t>Patientposition</w:t>
      </w:r>
    </w:p>
    <w:p w:rsidRPr="00925257" w:rsidR="00925257" w:rsidP="00925257" w:rsidRDefault="00925257" w14:paraId="78DCB83A" w14:textId="77777777">
      <w:r w:rsidRPr="00925257">
        <w:t xml:space="preserve">Ryggläge, gärna kudde under knäna, armarna ovanför huvudet. </w:t>
      </w:r>
    </w:p>
    <w:p w:rsidRPr="00925257" w:rsidR="00925257" w:rsidP="00925257" w:rsidRDefault="00925257" w14:paraId="46947425" w14:textId="77777777">
      <w:pPr>
        <w:pStyle w:val="MellanrubrikVGR"/>
      </w:pPr>
      <w:r w:rsidRPr="00925257">
        <w:t>Patientinformation</w:t>
      </w:r>
    </w:p>
    <w:p w:rsidRPr="00925257" w:rsidR="00925257" w:rsidP="00925257" w:rsidRDefault="00925257" w14:paraId="483878A5" w14:textId="77777777">
      <w:r w:rsidRPr="00925257">
        <w:t>Hålla andan på inspelat kommando.</w:t>
      </w:r>
    </w:p>
    <w:p w:rsidRPr="00925257" w:rsidR="00925257" w:rsidP="00925257" w:rsidRDefault="00925257" w14:paraId="39793D8A" w14:textId="77777777">
      <w:pPr>
        <w:pStyle w:val="MellanrubrikVGR"/>
      </w:pPr>
      <w:r w:rsidRPr="00925257">
        <w:t>Speciell förberedelse</w:t>
      </w:r>
    </w:p>
    <w:p w:rsidRPr="00925257" w:rsidR="00925257" w:rsidP="00925257" w:rsidRDefault="00925257" w14:paraId="7B3AAAAD" w14:textId="77777777">
      <w:pPr>
        <w:rPr>
          <w:lang w:val="en-US"/>
        </w:rPr>
      </w:pPr>
      <w:proofErr w:type="spellStart"/>
      <w:r w:rsidRPr="00925257">
        <w:t>Ssk</w:t>
      </w:r>
      <w:proofErr w:type="spellEnd"/>
      <w:r w:rsidRPr="00925257">
        <w:t xml:space="preserve"> från dialysen tvättar och rengör PD-kateter och injicerar kontrastblandning via katetern. Allt hanteras sterilt</w:t>
      </w:r>
    </w:p>
    <w:p w:rsidRPr="00925257" w:rsidR="00925257" w:rsidP="00925257" w:rsidRDefault="00925257" w14:paraId="233D96B7" w14:textId="77777777">
      <w:pPr>
        <w:pStyle w:val="MellanrubrikVGR"/>
        <w:rPr>
          <w:lang w:val="en-US"/>
        </w:rPr>
      </w:pPr>
      <w:proofErr w:type="spellStart"/>
      <w:r w:rsidRPr="00925257">
        <w:rPr>
          <w:lang w:val="en-US"/>
        </w:rPr>
        <w:t>Bildtagning</w:t>
      </w:r>
      <w:proofErr w:type="spellEnd"/>
    </w:p>
    <w:p w:rsidRPr="00925257" w:rsidR="00925257" w:rsidP="00925257" w:rsidRDefault="00925257" w14:paraId="0CCBA72D" w14:textId="77777777">
      <w:pPr>
        <w:shd w:val="clear" w:color="auto" w:fill="D0F1C5" w:themeFill="accent2" w:themeFillTint="33"/>
        <w:rPr>
          <w:b/>
          <w:lang w:val="en-US"/>
        </w:rPr>
      </w:pPr>
      <w:r w:rsidRPr="00925257">
        <w:rPr>
          <w:b/>
          <w:lang w:val="en-US"/>
        </w:rPr>
        <w:t>Scout</w:t>
      </w:r>
    </w:p>
    <w:p w:rsidRPr="00925257" w:rsidR="00925257" w:rsidP="00925257" w:rsidRDefault="00925257" w14:paraId="7BD921C4" w14:textId="77777777">
      <w:pPr>
        <w:shd w:val="clear" w:color="auto" w:fill="D0F1C5" w:themeFill="accent2" w:themeFillTint="33"/>
        <w:rPr>
          <w:lang w:val="en-US"/>
        </w:rPr>
      </w:pPr>
      <w:r w:rsidRPr="00925257">
        <w:rPr>
          <w:lang w:val="en-US"/>
        </w:rPr>
        <w:t>Top 180°</w:t>
      </w:r>
    </w:p>
    <w:p w:rsidRPr="00925257" w:rsidR="00925257" w:rsidP="00925257" w:rsidRDefault="00925257" w14:paraId="53F153CA" w14:textId="77777777">
      <w:pPr>
        <w:shd w:val="clear" w:color="auto" w:fill="D0F1C5" w:themeFill="accent2" w:themeFillTint="33"/>
      </w:pPr>
      <w:r w:rsidRPr="00925257">
        <w:t>Lateral 90°</w:t>
      </w:r>
    </w:p>
    <w:p w:rsidRPr="00925257" w:rsidR="00925257" w:rsidP="00925257" w:rsidRDefault="00925257" w14:paraId="6C284253" w14:textId="77777777">
      <w:pPr>
        <w:shd w:val="clear" w:color="auto" w:fill="D0F1C5" w:themeFill="accent2" w:themeFillTint="33"/>
      </w:pPr>
      <w:r w:rsidRPr="00925257">
        <w:t>Anatomisk referenspunkt: XY</w:t>
      </w:r>
    </w:p>
    <w:p w:rsidRPr="00925257" w:rsidR="00925257" w:rsidP="00925257" w:rsidRDefault="00925257" w14:paraId="18854277" w14:textId="77777777">
      <w:pPr>
        <w:rPr>
          <w:b/>
        </w:rPr>
      </w:pPr>
      <w:r w:rsidRPr="00925257">
        <w:rPr>
          <w:b/>
        </w:rPr>
        <w:t xml:space="preserve">Serie 1 </w:t>
      </w:r>
    </w:p>
    <w:p w:rsidRPr="00925257" w:rsidR="00925257" w:rsidP="00925257" w:rsidRDefault="00925257" w14:paraId="4B5397E9" w14:textId="77777777">
      <w:pPr>
        <w:shd w:val="clear" w:color="auto" w:fill="D0F1C5" w:themeFill="accent2" w:themeFillTint="33"/>
      </w:pPr>
      <w:r w:rsidRPr="00925257">
        <w:t>K-</w:t>
      </w:r>
    </w:p>
    <w:p w:rsidRPr="00925257" w:rsidR="00925257" w:rsidP="00925257" w:rsidRDefault="00925257" w14:paraId="17C7DD0C" w14:textId="77777777">
      <w:pPr>
        <w:rPr>
          <w:b/>
        </w:rPr>
      </w:pPr>
      <w:r w:rsidRPr="00925257">
        <w:rPr>
          <w:b/>
        </w:rPr>
        <w:t>Område/Kriterier</w:t>
      </w:r>
    </w:p>
    <w:p w:rsidRPr="00925257" w:rsidR="00925257" w:rsidP="00925257" w:rsidRDefault="00925257" w14:paraId="6977DA84" w14:textId="77777777">
      <w:pPr>
        <w:shd w:val="clear" w:color="auto" w:fill="FFEEC9" w:themeFill="accent3" w:themeFillTint="33"/>
      </w:pPr>
      <w:r w:rsidRPr="00925257">
        <w:t xml:space="preserve">Från diafragma till anus. </w:t>
      </w:r>
    </w:p>
    <w:p w:rsidRPr="00925257" w:rsidR="00925257" w:rsidP="00925257" w:rsidRDefault="00925257" w14:paraId="42BAD918" w14:textId="77777777">
      <w:pPr>
        <w:rPr>
          <w:b/>
        </w:rPr>
      </w:pPr>
      <w:r w:rsidRPr="00925257">
        <w:rPr>
          <w:b/>
        </w:rPr>
        <w:t>Algoritm</w:t>
      </w:r>
    </w:p>
    <w:p w:rsidRPr="00925257" w:rsidR="00925257" w:rsidP="00925257" w:rsidRDefault="00925257" w14:paraId="152747A3" w14:textId="77777777">
      <w:pPr>
        <w:shd w:val="clear" w:color="auto" w:fill="D9D9D9" w:themeFill="background1" w:themeFillShade="D9"/>
      </w:pPr>
      <w:r w:rsidRPr="00925257">
        <w:t xml:space="preserve">Standard </w:t>
      </w:r>
    </w:p>
    <w:p w:rsidRPr="00925257" w:rsidR="00925257" w:rsidP="00925257" w:rsidRDefault="00925257" w14:paraId="0E77B90C" w14:textId="77777777">
      <w:pPr>
        <w:shd w:val="clear" w:color="auto" w:fill="D9D9D9" w:themeFill="background1" w:themeFillShade="D9"/>
        <w:rPr>
          <w:b/>
        </w:rPr>
      </w:pPr>
      <w:proofErr w:type="spellStart"/>
      <w:r w:rsidRPr="00925257">
        <w:rPr>
          <w:b/>
        </w:rPr>
        <w:t>Reconjob</w:t>
      </w:r>
      <w:proofErr w:type="spellEnd"/>
    </w:p>
    <w:p w:rsidRPr="00925257" w:rsidR="00925257" w:rsidP="00925257" w:rsidRDefault="00925257" w14:paraId="2202A999" w14:textId="77777777">
      <w:pPr>
        <w:shd w:val="clear" w:color="auto" w:fill="D9D9D9" w:themeFill="background1" w:themeFillShade="D9"/>
      </w:pPr>
      <w:r w:rsidRPr="00925257">
        <w:t>* # Axiella 0.6/0.6</w:t>
      </w:r>
    </w:p>
    <w:p w:rsidRPr="00925257" w:rsidR="00925257" w:rsidP="00925257" w:rsidRDefault="00925257" w14:paraId="5B311AD0" w14:textId="77777777">
      <w:pPr>
        <w:shd w:val="clear" w:color="auto" w:fill="D9D9D9" w:themeFill="background1" w:themeFillShade="D9"/>
      </w:pPr>
      <w:r w:rsidRPr="00925257">
        <w:t>*Axiella 3/3</w:t>
      </w:r>
    </w:p>
    <w:p w:rsidRPr="00925257" w:rsidR="00925257" w:rsidP="00925257" w:rsidRDefault="00925257" w14:paraId="05DE7B4D" w14:textId="77777777">
      <w:pPr>
        <w:shd w:val="clear" w:color="auto" w:fill="D9D9D9" w:themeFill="background1" w:themeFillShade="D9"/>
      </w:pPr>
      <w:r w:rsidRPr="00925257">
        <w:t>*</w:t>
      </w:r>
      <w:proofErr w:type="spellStart"/>
      <w:r w:rsidRPr="00925257">
        <w:t>Coronara</w:t>
      </w:r>
      <w:proofErr w:type="spellEnd"/>
      <w:r w:rsidRPr="00925257">
        <w:t xml:space="preserve"> 5/5. Framifrån och bak.</w:t>
      </w:r>
    </w:p>
    <w:p w:rsidRPr="00925257" w:rsidR="00925257" w:rsidP="00925257" w:rsidRDefault="00925257" w14:paraId="432CF55D" w14:textId="77777777">
      <w:pPr>
        <w:shd w:val="clear" w:color="auto" w:fill="D9D9D9" w:themeFill="background1" w:themeFillShade="D9"/>
      </w:pPr>
      <w:r w:rsidRPr="00925257">
        <w:t>*</w:t>
      </w:r>
      <w:proofErr w:type="spellStart"/>
      <w:r w:rsidRPr="00925257">
        <w:t>Sagitella</w:t>
      </w:r>
      <w:proofErr w:type="spellEnd"/>
      <w:r w:rsidRPr="00925257">
        <w:t xml:space="preserve"> 5/5. Från hö till </w:t>
      </w:r>
      <w:proofErr w:type="spellStart"/>
      <w:r w:rsidRPr="00925257">
        <w:t>vä</w:t>
      </w:r>
      <w:proofErr w:type="spellEnd"/>
      <w:r w:rsidRPr="00925257">
        <w:t xml:space="preserve">. </w:t>
      </w:r>
    </w:p>
    <w:p w:rsidRPr="00925257" w:rsidR="00925257" w:rsidP="00925257" w:rsidRDefault="00925257" w14:paraId="2A335328" w14:textId="77777777">
      <w:pPr>
        <w:rPr>
          <w:b/>
        </w:rPr>
      </w:pPr>
      <w:r w:rsidRPr="00925257">
        <w:rPr>
          <w:b/>
        </w:rPr>
        <w:t>Till PACS</w:t>
      </w:r>
    </w:p>
    <w:p w:rsidRPr="00925257" w:rsidR="00925257" w:rsidP="00925257" w:rsidRDefault="00925257" w14:paraId="0E09F9FB" w14:textId="77777777">
      <w:pPr>
        <w:shd w:val="clear" w:color="auto" w:fill="D9D9D9" w:themeFill="background1" w:themeFillShade="D9"/>
      </w:pPr>
      <w:r w:rsidRPr="00925257">
        <w:t>Alla märkta *</w:t>
      </w:r>
    </w:p>
    <w:p w:rsidRPr="00925257" w:rsidR="00925257" w:rsidP="00925257" w:rsidRDefault="00925257" w14:paraId="1C4A6957" w14:textId="77777777">
      <w:pPr>
        <w:rPr>
          <w:b/>
        </w:rPr>
      </w:pPr>
      <w:r w:rsidRPr="00925257">
        <w:rPr>
          <w:b/>
        </w:rPr>
        <w:t>Till AW</w:t>
      </w:r>
    </w:p>
    <w:p w:rsidRPr="00925257" w:rsidR="00925257" w:rsidP="00925257" w:rsidRDefault="00925257" w14:paraId="6DB7E1DB" w14:textId="77777777">
      <w:pPr>
        <w:shd w:val="clear" w:color="auto" w:fill="D9D9D9" w:themeFill="background1" w:themeFillShade="D9"/>
      </w:pPr>
      <w:r w:rsidRPr="00925257">
        <w:t xml:space="preserve">Alla märkta #  </w:t>
      </w:r>
    </w:p>
    <w:p w:rsidRPr="00925257" w:rsidR="00925257" w:rsidP="00925257" w:rsidRDefault="00925257" w14:paraId="426071B0" w14:textId="77777777">
      <w:pPr>
        <w:rPr>
          <w:bCs/>
          <w:iCs/>
        </w:rPr>
      </w:pPr>
    </w:p>
    <w:p w:rsidRPr="00925257" w:rsidR="00925257" w:rsidP="00546FD2" w:rsidRDefault="00925257" w14:paraId="4AAF0C21" w14:textId="77777777">
      <w:pPr>
        <w:pStyle w:val="Rubrik3"/>
      </w:pPr>
      <w:bookmarkStart w:name="_Toc34997302" w:id="333"/>
      <w:bookmarkStart w:name="_Toc256000031" w:id="334"/>
      <w:bookmarkStart w:name="_Toc256000062" w:id="335"/>
      <w:bookmarkStart w:name="_Toc256000093" w:id="336"/>
      <w:bookmarkStart w:name="_Toc256000124" w:id="337"/>
      <w:bookmarkStart w:name="_Toc41982513" w:id="338"/>
      <w:bookmarkStart w:name="_Toc256000151" w:id="339"/>
      <w:bookmarkStart w:name="_Toc256000182" w:id="340"/>
      <w:bookmarkStart w:name="_Toc256000213" w:id="341"/>
      <w:bookmarkStart w:name="_Toc256000244" w:id="342"/>
      <w:bookmarkStart w:name="_Toc256000275" w:id="343"/>
      <w:bookmarkStart w:name="_Toc256000306" w:id="344"/>
      <w:bookmarkStart w:name="_Toc256000337" w:id="345"/>
      <w:bookmarkStart w:name="_Toc256000368" w:id="346"/>
      <w:bookmarkStart w:name="_Toc256000399" w:id="347"/>
      <w:bookmarkStart w:name="_Toc256000430" w:id="348"/>
      <w:bookmarkStart w:name="_Toc160183308" w:id="349"/>
      <w:r w:rsidRPr="00925257">
        <w:t>Spiralöversikt</w:t>
      </w:r>
      <w:bookmarkEnd w:id="333"/>
      <w:bookmarkEnd w:id="334"/>
      <w:bookmarkEnd w:id="335"/>
      <w:bookmarkEnd w:id="336"/>
      <w:bookmarkEnd w:id="337"/>
      <w:r w:rsidRPr="00925257">
        <w:t xml:space="preserve"> K-</w:t>
      </w:r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</w:p>
    <w:p w:rsidRPr="00925257" w:rsidR="00925257" w:rsidP="00925257" w:rsidRDefault="00925257" w14:paraId="38712FFF" w14:textId="77777777">
      <w:r w:rsidRPr="00925257">
        <w:t>SoS kod 840 100</w:t>
      </w:r>
    </w:p>
    <w:p w:rsidRPr="00925257" w:rsidR="00925257" w:rsidP="00925257" w:rsidRDefault="00925257" w14:paraId="694B1397" w14:textId="77777777">
      <w:r w:rsidRPr="00925257">
        <w:t>Lokalisationer av uterusspiral.</w:t>
      </w:r>
    </w:p>
    <w:p w:rsidRPr="00925257" w:rsidR="00925257" w:rsidP="00925257" w:rsidRDefault="00925257" w14:paraId="003B6C6A" w14:textId="77777777">
      <w:pPr>
        <w:pStyle w:val="MellanrubrikVGR"/>
      </w:pPr>
      <w:bookmarkStart w:name="_Toc34997303" w:id="350"/>
      <w:bookmarkStart w:name="_Toc256000032" w:id="351"/>
      <w:bookmarkStart w:name="_Toc256000063" w:id="352"/>
      <w:bookmarkStart w:name="_Toc256000094" w:id="353"/>
      <w:bookmarkStart w:name="_Toc256000125" w:id="354"/>
      <w:bookmarkStart w:name="_Toc41982514" w:id="355"/>
      <w:bookmarkStart w:name="_Toc256000152" w:id="356"/>
      <w:bookmarkStart w:name="_Toc256000183" w:id="357"/>
      <w:bookmarkStart w:name="_Toc256000214" w:id="358"/>
      <w:bookmarkStart w:name="_Toc256000245" w:id="359"/>
      <w:bookmarkStart w:name="_Toc256000276" w:id="360"/>
      <w:bookmarkStart w:name="_Toc256000307" w:id="361"/>
      <w:bookmarkStart w:name="_Toc256000338" w:id="362"/>
      <w:bookmarkStart w:name="_Toc256000369" w:id="363"/>
      <w:bookmarkStart w:name="_Toc256000400" w:id="364"/>
      <w:bookmarkStart w:name="_Toc256000431" w:id="365"/>
      <w:r>
        <w:t>Protokoll</w:t>
      </w:r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</w:p>
    <w:p w:rsidR="65899243" w:rsidP="6C54F73A" w:rsidRDefault="65899243" w14:paraId="59E834EB" w14:textId="3E464CAD">
      <w:r>
        <w:t>Buk K-</w:t>
      </w:r>
    </w:p>
    <w:p w:rsidRPr="00925257" w:rsidR="00925257" w:rsidP="00925257" w:rsidRDefault="00925257" w14:paraId="52B7D1FF" w14:textId="77777777">
      <w:pPr>
        <w:pStyle w:val="MellanrubrikVGR"/>
      </w:pPr>
      <w:r w:rsidRPr="00925257">
        <w:t xml:space="preserve">Patientposition </w:t>
      </w:r>
    </w:p>
    <w:p w:rsidRPr="00925257" w:rsidR="00925257" w:rsidP="00925257" w:rsidRDefault="00925257" w14:paraId="71000F72" w14:textId="77777777">
      <w:r w:rsidRPr="00925257">
        <w:t xml:space="preserve">Ryggläge, gärna kudde under knäna, armarna ovanför huvudet. </w:t>
      </w:r>
    </w:p>
    <w:p w:rsidRPr="00925257" w:rsidR="00925257" w:rsidP="00925257" w:rsidRDefault="00925257" w14:paraId="2A5D70F1" w14:textId="77777777">
      <w:pPr>
        <w:pStyle w:val="MellanrubrikVGR"/>
      </w:pPr>
      <w:r w:rsidRPr="00925257">
        <w:t>Patientinformation</w:t>
      </w:r>
    </w:p>
    <w:p w:rsidRPr="00925257" w:rsidR="00925257" w:rsidP="00925257" w:rsidRDefault="00925257" w14:paraId="5DC29003" w14:textId="77777777">
      <w:r w:rsidRPr="00925257">
        <w:t>Att ligga stilla.</w:t>
      </w:r>
    </w:p>
    <w:p w:rsidRPr="00925257" w:rsidR="00925257" w:rsidP="00925257" w:rsidRDefault="00925257" w14:paraId="0C1BA15A" w14:textId="77777777">
      <w:r w:rsidRPr="00925257">
        <w:t>Hålla andan på inspelat kommando.</w:t>
      </w:r>
    </w:p>
    <w:p w:rsidRPr="00925257" w:rsidR="00925257" w:rsidP="00925257" w:rsidRDefault="00925257" w14:paraId="602AE14A" w14:textId="77777777">
      <w:pPr>
        <w:pStyle w:val="MellanrubrikVGR"/>
      </w:pPr>
      <w:r w:rsidRPr="00925257">
        <w:t>Bildtagning</w:t>
      </w:r>
    </w:p>
    <w:p w:rsidRPr="00925257" w:rsidR="00925257" w:rsidP="00925257" w:rsidRDefault="00925257" w14:paraId="6811B836" w14:textId="77777777">
      <w:pPr>
        <w:shd w:val="clear" w:color="auto" w:fill="D0F1C5" w:themeFill="accent2" w:themeFillTint="33"/>
        <w:rPr>
          <w:b/>
        </w:rPr>
      </w:pPr>
      <w:r w:rsidRPr="00925257">
        <w:rPr>
          <w:b/>
        </w:rPr>
        <w:t>Scout</w:t>
      </w:r>
    </w:p>
    <w:p w:rsidRPr="00925257" w:rsidR="00925257" w:rsidP="00925257" w:rsidRDefault="00925257" w14:paraId="0AD4D1C7" w14:textId="77777777">
      <w:pPr>
        <w:shd w:val="clear" w:color="auto" w:fill="D0F1C5" w:themeFill="accent2" w:themeFillTint="33"/>
      </w:pPr>
      <w:r w:rsidRPr="00925257">
        <w:t>Fronal180</w:t>
      </w:r>
    </w:p>
    <w:p w:rsidRPr="00925257" w:rsidR="00925257" w:rsidP="00925257" w:rsidRDefault="00925257" w14:paraId="218070D3" w14:textId="77777777">
      <w:pPr>
        <w:shd w:val="clear" w:color="auto" w:fill="D0F1C5" w:themeFill="accent2" w:themeFillTint="33"/>
      </w:pPr>
      <w:r w:rsidRPr="00925257">
        <w:t xml:space="preserve">Anatomisk referenspunkt: XY </w:t>
      </w:r>
    </w:p>
    <w:p w:rsidRPr="00925257" w:rsidR="00925257" w:rsidP="53500B7E" w:rsidRDefault="00925257" w14:paraId="5775049A" w14:textId="77777777">
      <w:pPr>
        <w:rPr>
          <w:i/>
          <w:iCs/>
        </w:rPr>
      </w:pPr>
      <w:r w:rsidRPr="53500B7E">
        <w:rPr>
          <w:i/>
          <w:iCs/>
        </w:rPr>
        <w:t xml:space="preserve">Syns inte spiralen på </w:t>
      </w:r>
      <w:proofErr w:type="spellStart"/>
      <w:r w:rsidRPr="53500B7E">
        <w:rPr>
          <w:i/>
          <w:iCs/>
        </w:rPr>
        <w:t>topogrammet</w:t>
      </w:r>
      <w:proofErr w:type="spellEnd"/>
      <w:r w:rsidRPr="53500B7E">
        <w:rPr>
          <w:i/>
          <w:iCs/>
        </w:rPr>
        <w:t xml:space="preserve"> eller är belägen i övre delen av buken är undersökningen klar. </w:t>
      </w:r>
    </w:p>
    <w:p w:rsidRPr="00925257" w:rsidR="00925257" w:rsidP="00925257" w:rsidRDefault="00925257" w14:paraId="3F3E5965" w14:textId="77777777">
      <w:r w:rsidRPr="00925257">
        <w:t xml:space="preserve">Vid synlig spiral inom bäckenregionen körs serie 1: </w:t>
      </w:r>
    </w:p>
    <w:p w:rsidRPr="00925257" w:rsidR="00925257" w:rsidP="00925257" w:rsidRDefault="00925257" w14:paraId="55F83C2D" w14:textId="77777777">
      <w:pPr>
        <w:rPr>
          <w:b/>
        </w:rPr>
      </w:pPr>
      <w:r w:rsidRPr="00925257">
        <w:rPr>
          <w:b/>
        </w:rPr>
        <w:t xml:space="preserve">Serie 1 </w:t>
      </w:r>
    </w:p>
    <w:p w:rsidRPr="00925257" w:rsidR="00925257" w:rsidP="53500B7E" w:rsidRDefault="00925257" w14:paraId="2F2964F0" w14:textId="6E7DDCD3">
      <w:pPr>
        <w:shd w:val="clear" w:color="auto" w:fill="D0F1C5" w:themeFill="accent2" w:themeFillTint="33"/>
      </w:pPr>
      <w:r>
        <w:t>K-</w:t>
      </w:r>
      <w:r w:rsidR="762CED83">
        <w:t xml:space="preserve"> (Vid synlig spiral inom bäckenregionen körs denna serie)</w:t>
      </w:r>
    </w:p>
    <w:p w:rsidRPr="00925257" w:rsidR="00925257" w:rsidP="00925257" w:rsidRDefault="00925257" w14:paraId="6ADBC977" w14:textId="77777777">
      <w:pPr>
        <w:rPr>
          <w:b/>
        </w:rPr>
      </w:pPr>
      <w:r w:rsidRPr="00925257">
        <w:rPr>
          <w:b/>
        </w:rPr>
        <w:t>Område/Kriterier</w:t>
      </w:r>
    </w:p>
    <w:p w:rsidRPr="00925257" w:rsidR="00925257" w:rsidP="00925257" w:rsidRDefault="00925257" w14:paraId="0CCCD292" w14:textId="77777777">
      <w:pPr>
        <w:shd w:val="clear" w:color="auto" w:fill="FFEEC9" w:themeFill="accent3" w:themeFillTint="33"/>
      </w:pPr>
      <w:r w:rsidRPr="00925257">
        <w:t xml:space="preserve">5 cm ovan och nedom spiralen. </w:t>
      </w:r>
    </w:p>
    <w:p w:rsidRPr="00925257" w:rsidR="00925257" w:rsidP="00925257" w:rsidRDefault="00925257" w14:paraId="08E55240" w14:textId="77777777">
      <w:pPr>
        <w:rPr>
          <w:b/>
        </w:rPr>
      </w:pPr>
      <w:r w:rsidRPr="00925257">
        <w:rPr>
          <w:b/>
        </w:rPr>
        <w:t>Algoritm</w:t>
      </w:r>
    </w:p>
    <w:p w:rsidRPr="00925257" w:rsidR="00925257" w:rsidP="00925257" w:rsidRDefault="00925257" w14:paraId="60912642" w14:textId="77777777">
      <w:pPr>
        <w:shd w:val="clear" w:color="auto" w:fill="D9D9D9" w:themeFill="background1" w:themeFillShade="D9"/>
      </w:pPr>
      <w:r w:rsidRPr="00925257">
        <w:t xml:space="preserve">Standard </w:t>
      </w:r>
    </w:p>
    <w:p w:rsidRPr="00925257" w:rsidR="00925257" w:rsidP="00925257" w:rsidRDefault="00925257" w14:paraId="292DEF54" w14:textId="77777777">
      <w:pPr>
        <w:rPr>
          <w:b/>
        </w:rPr>
      </w:pPr>
      <w:proofErr w:type="spellStart"/>
      <w:r w:rsidRPr="00925257">
        <w:rPr>
          <w:b/>
        </w:rPr>
        <w:t>Reconjob</w:t>
      </w:r>
      <w:proofErr w:type="spellEnd"/>
    </w:p>
    <w:p w:rsidRPr="00925257" w:rsidR="00925257" w:rsidP="00925257" w:rsidRDefault="00925257" w14:paraId="624342AE" w14:textId="77777777">
      <w:pPr>
        <w:shd w:val="clear" w:color="auto" w:fill="D9D9D9" w:themeFill="background1" w:themeFillShade="D9"/>
      </w:pPr>
      <w:r w:rsidRPr="00925257">
        <w:t>* # Axiella 0.6/0.6</w:t>
      </w:r>
    </w:p>
    <w:p w:rsidRPr="00925257" w:rsidR="00925257" w:rsidP="00925257" w:rsidRDefault="00925257" w14:paraId="4961ECE5" w14:textId="77777777">
      <w:pPr>
        <w:shd w:val="clear" w:color="auto" w:fill="D9D9D9" w:themeFill="background1" w:themeFillShade="D9"/>
      </w:pPr>
      <w:r w:rsidRPr="00925257">
        <w:t>*Axiella 3/3</w:t>
      </w:r>
    </w:p>
    <w:p w:rsidRPr="00925257" w:rsidR="00925257" w:rsidP="00925257" w:rsidRDefault="00925257" w14:paraId="4CC9E54E" w14:textId="77777777">
      <w:pPr>
        <w:shd w:val="clear" w:color="auto" w:fill="D9D9D9" w:themeFill="background1" w:themeFillShade="D9"/>
      </w:pPr>
      <w:r w:rsidRPr="00925257">
        <w:t>*</w:t>
      </w:r>
      <w:proofErr w:type="spellStart"/>
      <w:r w:rsidRPr="00925257">
        <w:t>Coronara</w:t>
      </w:r>
      <w:proofErr w:type="spellEnd"/>
      <w:r w:rsidRPr="00925257">
        <w:t xml:space="preserve"> 5/5</w:t>
      </w:r>
    </w:p>
    <w:p w:rsidRPr="00925257" w:rsidR="00925257" w:rsidP="00925257" w:rsidRDefault="00925257" w14:paraId="786ED28D" w14:textId="77777777">
      <w:pPr>
        <w:shd w:val="clear" w:color="auto" w:fill="D9D9D9" w:themeFill="background1" w:themeFillShade="D9"/>
      </w:pPr>
      <w:r w:rsidRPr="00925257">
        <w:t xml:space="preserve">* </w:t>
      </w:r>
      <w:proofErr w:type="spellStart"/>
      <w:r w:rsidRPr="00925257">
        <w:t>Sagitella</w:t>
      </w:r>
      <w:proofErr w:type="spellEnd"/>
      <w:r w:rsidRPr="00925257">
        <w:t xml:space="preserve"> 5/5  </w:t>
      </w:r>
    </w:p>
    <w:p w:rsidR="00546FD2" w:rsidP="00925257" w:rsidRDefault="00546FD2" w14:paraId="4085AE24" w14:textId="77777777">
      <w:pPr>
        <w:rPr>
          <w:b/>
        </w:rPr>
      </w:pPr>
    </w:p>
    <w:p w:rsidRPr="00925257" w:rsidR="00925257" w:rsidP="00925257" w:rsidRDefault="00925257" w14:paraId="1259CA3F" w14:textId="59983DBF">
      <w:pPr>
        <w:rPr>
          <w:b/>
        </w:rPr>
      </w:pPr>
      <w:r w:rsidRPr="00925257">
        <w:rPr>
          <w:b/>
        </w:rPr>
        <w:lastRenderedPageBreak/>
        <w:t>Till PACS</w:t>
      </w:r>
    </w:p>
    <w:p w:rsidRPr="00925257" w:rsidR="00925257" w:rsidP="00925257" w:rsidRDefault="00925257" w14:paraId="19B08A7C" w14:textId="77777777">
      <w:pPr>
        <w:shd w:val="clear" w:color="auto" w:fill="D9D9D9" w:themeFill="background1" w:themeFillShade="D9"/>
      </w:pPr>
      <w:r w:rsidRPr="00925257">
        <w:t>Alla märkta *</w:t>
      </w:r>
    </w:p>
    <w:p w:rsidRPr="00925257" w:rsidR="00925257" w:rsidP="00925257" w:rsidRDefault="00925257" w14:paraId="162474E2" w14:textId="77777777">
      <w:pPr>
        <w:rPr>
          <w:b/>
        </w:rPr>
      </w:pPr>
      <w:r w:rsidRPr="00925257">
        <w:rPr>
          <w:b/>
        </w:rPr>
        <w:t>Till AW</w:t>
      </w:r>
    </w:p>
    <w:p w:rsidRPr="00925257" w:rsidR="00925257" w:rsidP="00925257" w:rsidRDefault="00925257" w14:paraId="0FA4BE92" w14:textId="77777777">
      <w:pPr>
        <w:shd w:val="clear" w:color="auto" w:fill="D9D9D9" w:themeFill="background1" w:themeFillShade="D9"/>
      </w:pPr>
      <w:r w:rsidRPr="00925257">
        <w:t xml:space="preserve">Alla märkta #  </w:t>
      </w:r>
    </w:p>
    <w:p w:rsidRPr="00925257" w:rsidR="00925257" w:rsidP="00925257" w:rsidRDefault="00925257" w14:paraId="46A304F5" w14:textId="77777777">
      <w:pPr>
        <w:rPr>
          <w:bCs/>
          <w:iCs/>
        </w:rPr>
      </w:pPr>
    </w:p>
    <w:p w:rsidRPr="00925257" w:rsidR="00925257" w:rsidP="00925257" w:rsidRDefault="00925257" w14:paraId="7701FFD2" w14:textId="77777777">
      <w:pPr>
        <w:pStyle w:val="Rubrik2"/>
      </w:pPr>
      <w:bookmarkStart w:name="_Toc34997304" w:id="366"/>
      <w:bookmarkStart w:name="_Toc256000034" w:id="367"/>
      <w:bookmarkStart w:name="_Toc256000065" w:id="368"/>
      <w:bookmarkStart w:name="_Toc256000096" w:id="369"/>
      <w:bookmarkStart w:name="_Toc256000127" w:id="370"/>
      <w:bookmarkStart w:name="_Toc41982515" w:id="371"/>
      <w:bookmarkStart w:name="_Toc256000154" w:id="372"/>
      <w:bookmarkStart w:name="_Toc256000185" w:id="373"/>
      <w:bookmarkStart w:name="_Toc256000216" w:id="374"/>
      <w:bookmarkStart w:name="_Toc256000247" w:id="375"/>
      <w:bookmarkStart w:name="_Toc256000278" w:id="376"/>
      <w:bookmarkStart w:name="_Toc256000309" w:id="377"/>
      <w:bookmarkStart w:name="_Toc256000340" w:id="378"/>
      <w:bookmarkStart w:name="_Toc256000371" w:id="379"/>
      <w:bookmarkStart w:name="_Toc256000402" w:id="380"/>
      <w:bookmarkStart w:name="_Toc256000433" w:id="381"/>
      <w:bookmarkStart w:name="_Toc160183309" w:id="382"/>
      <w:r w:rsidRPr="00925257">
        <w:t>Dokumentation</w:t>
      </w:r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r w:rsidRPr="00925257">
        <w:t xml:space="preserve"> </w:t>
      </w:r>
    </w:p>
    <w:p w:rsidRPr="00925257" w:rsidR="00925257" w:rsidP="00925257" w:rsidRDefault="00925257" w14:paraId="22C00CCF" w14:textId="77777777">
      <w:r w:rsidRPr="00925257">
        <w:t>I RIS angående njurfunktion, riskfaktorer, PVK, kontrast och reaktion. Längd, vikt och graviditet.</w:t>
      </w:r>
    </w:p>
    <w:p w:rsidRPr="00925257" w:rsidR="00925257" w:rsidP="00925257" w:rsidRDefault="00925257" w14:paraId="3CB81BDE" w14:textId="77777777">
      <w:r w:rsidRPr="00925257">
        <w:t>Om inte kriterierna uppfyllts för undersökningen skall anledning till detta dokumenteras i remissanteckningsruta.</w:t>
      </w:r>
    </w:p>
    <w:p w:rsidRPr="00925257" w:rsidR="00925257" w:rsidP="00925257" w:rsidRDefault="00925257" w14:paraId="7E11F61A" w14:textId="77777777">
      <w:r w:rsidRPr="00925257">
        <w:t xml:space="preserve">Patientens stråldos dokumenteras med </w:t>
      </w:r>
      <w:proofErr w:type="spellStart"/>
      <w:r w:rsidRPr="00925257">
        <w:t>skärmdump</w:t>
      </w:r>
      <w:proofErr w:type="spellEnd"/>
      <w:r w:rsidRPr="00925257">
        <w:t xml:space="preserve"> av </w:t>
      </w:r>
      <w:proofErr w:type="spellStart"/>
      <w:r w:rsidRPr="00925257">
        <w:t>Dose</w:t>
      </w:r>
      <w:proofErr w:type="spellEnd"/>
      <w:r w:rsidRPr="00925257">
        <w:t xml:space="preserve"> </w:t>
      </w:r>
      <w:proofErr w:type="spellStart"/>
      <w:r w:rsidRPr="00925257">
        <w:t>Report</w:t>
      </w:r>
      <w:proofErr w:type="spellEnd"/>
      <w:r w:rsidRPr="00925257">
        <w:t xml:space="preserve"> </w:t>
      </w:r>
    </w:p>
    <w:p w:rsidRPr="00925257" w:rsidR="00925257" w:rsidP="00925257" w:rsidRDefault="00925257" w14:paraId="121B3736" w14:textId="77777777">
      <w:pPr>
        <w:rPr>
          <w:bCs/>
          <w:iCs/>
        </w:rPr>
      </w:pPr>
      <w:bookmarkStart w:name="_Toc34997305" w:id="383"/>
      <w:bookmarkStart w:name="_Toc256000035" w:id="384"/>
      <w:bookmarkStart w:name="_Toc256000066" w:id="385"/>
      <w:bookmarkStart w:name="_Toc256000097" w:id="386"/>
      <w:bookmarkStart w:name="_Toc256000128" w:id="387"/>
      <w:bookmarkStart w:name="_Toc41982516" w:id="388"/>
      <w:bookmarkStart w:name="_Toc256000155" w:id="389"/>
      <w:bookmarkStart w:name="_Toc256000186" w:id="390"/>
      <w:bookmarkStart w:name="_Toc256000217" w:id="391"/>
      <w:bookmarkStart w:name="_Toc256000248" w:id="392"/>
      <w:bookmarkStart w:name="_Toc256000279" w:id="393"/>
      <w:bookmarkStart w:name="_Toc256000310" w:id="394"/>
      <w:bookmarkStart w:name="_Toc256000341" w:id="395"/>
      <w:bookmarkStart w:name="_Toc256000372" w:id="396"/>
      <w:bookmarkStart w:name="_Toc256000403" w:id="397"/>
      <w:bookmarkStart w:name="_Toc256000434" w:id="398"/>
      <w:r w:rsidRPr="00925257">
        <w:rPr>
          <w:bCs/>
          <w:iCs/>
        </w:rPr>
        <w:t>Skicka patient</w:t>
      </w:r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  <w:bookmarkEnd w:id="395"/>
      <w:bookmarkEnd w:id="396"/>
      <w:bookmarkEnd w:id="397"/>
      <w:bookmarkEnd w:id="398"/>
    </w:p>
    <w:p w:rsidRPr="00925257" w:rsidR="00925257" w:rsidP="00925257" w:rsidRDefault="00925257" w14:paraId="3921DE85" w14:textId="77777777">
      <w:r w:rsidRPr="00925257">
        <w:t>Ja.</w:t>
      </w:r>
    </w:p>
    <w:p w:rsidRPr="00925257" w:rsidR="00925257" w:rsidP="00925257" w:rsidRDefault="00925257" w14:paraId="63626E3B" w14:textId="1D87C323">
      <w:r>
        <w:t>Informera om när och från vem patienten får svar.</w:t>
      </w:r>
    </w:p>
    <w:p w:rsidRPr="00925257" w:rsidR="00925257" w:rsidP="00925257" w:rsidRDefault="00925257" w14:paraId="6F8EFC2B" w14:textId="77777777"/>
    <w:p w:rsidRPr="00925257" w:rsidR="00925257" w:rsidP="004C16FA" w:rsidRDefault="00925257" w14:paraId="5B6CF295" w14:textId="77777777">
      <w:pPr>
        <w:pStyle w:val="Rubrik2"/>
      </w:pPr>
      <w:bookmarkStart w:name="_Toc34997306" w:id="399"/>
      <w:bookmarkStart w:name="_Toc256000038" w:id="400"/>
      <w:bookmarkStart w:name="_Toc256000069" w:id="401"/>
      <w:bookmarkStart w:name="_Toc256000100" w:id="402"/>
      <w:bookmarkStart w:name="_Toc256000131" w:id="403"/>
      <w:bookmarkStart w:name="_Toc41982517" w:id="404"/>
      <w:bookmarkStart w:name="_Toc256000158" w:id="405"/>
      <w:bookmarkStart w:name="_Toc256000189" w:id="406"/>
      <w:bookmarkStart w:name="_Toc256000220" w:id="407"/>
      <w:bookmarkStart w:name="_Toc256000251" w:id="408"/>
      <w:bookmarkStart w:name="_Toc256000282" w:id="409"/>
      <w:bookmarkStart w:name="_Toc256000313" w:id="410"/>
      <w:bookmarkStart w:name="_Toc256000344" w:id="411"/>
      <w:bookmarkStart w:name="_Toc256000375" w:id="412"/>
      <w:bookmarkStart w:name="_Toc256000406" w:id="413"/>
      <w:bookmarkStart w:name="_Toc256000437" w:id="414"/>
      <w:bookmarkStart w:name="_Toc160183310" w:id="415"/>
      <w:r w:rsidRPr="00925257">
        <w:t>Dokumentinformation</w:t>
      </w:r>
      <w:bookmarkEnd w:id="399"/>
      <w:bookmarkEnd w:id="400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  <w:bookmarkEnd w:id="415"/>
    </w:p>
    <w:p w:rsidRPr="00925257" w:rsidR="00925257" w:rsidP="004C16FA" w:rsidRDefault="004C16FA" w14:paraId="7DA32CCB" w14:textId="41B8F143">
      <w:pPr>
        <w:pStyle w:val="MellanrubrikVGR"/>
      </w:pPr>
      <w:r>
        <w:t>Innehållsanvariga</w:t>
      </w:r>
    </w:p>
    <w:p w:rsidRPr="00925257" w:rsidR="00925257" w:rsidP="00925257" w:rsidRDefault="00925257" w14:paraId="77FA72CF" w14:textId="693D0950">
      <w:r w:rsidRPr="00925257">
        <w:t xml:space="preserve">Anders Båth, specialistläkare, </w:t>
      </w:r>
      <w:r w:rsidR="004C16FA">
        <w:t>överläkare, Bild- och funktionsmedicin, SÄS</w:t>
      </w:r>
    </w:p>
    <w:p w:rsidR="00925257" w:rsidP="00925257" w:rsidRDefault="00925257" w14:paraId="5E137432" w14:textId="484A20B4">
      <w:r w:rsidRPr="00925257">
        <w:t xml:space="preserve">Therese Kjellgren, röntgensjuksköterska, </w:t>
      </w:r>
      <w:r w:rsidR="004C16FA">
        <w:t>Bild- och funktionsmedicin, SÄS</w:t>
      </w:r>
    </w:p>
    <w:p w:rsidR="004C16FA" w:rsidP="004C16FA" w:rsidRDefault="004C16FA" w14:paraId="67884BEA" w14:textId="1F613256">
      <w:pPr>
        <w:pStyle w:val="MellanrubrikVGR"/>
      </w:pPr>
      <w:r>
        <w:t>Innehållsgranskare</w:t>
      </w:r>
    </w:p>
    <w:p w:rsidRPr="00925257" w:rsidR="004C16FA" w:rsidP="004C16FA" w:rsidRDefault="004C16FA" w14:paraId="72E0E54A" w14:textId="77777777">
      <w:r w:rsidRPr="00925257">
        <w:t xml:space="preserve">Anders Båth, specialistläkare, </w:t>
      </w:r>
      <w:r>
        <w:t>överläkare, Bild- och funktionsmedicin, SÄS</w:t>
      </w:r>
    </w:p>
    <w:p w:rsidRPr="00925257" w:rsidR="00925257" w:rsidP="004C16FA" w:rsidRDefault="00925257" w14:paraId="2B5D8BE4" w14:textId="77777777">
      <w:pPr>
        <w:pStyle w:val="MellanrubrikVGR"/>
      </w:pPr>
      <w:r w:rsidRPr="00925257">
        <w:t>Fastställt av</w:t>
      </w:r>
    </w:p>
    <w:p w:rsidRPr="00925257" w:rsidR="00925257" w:rsidP="00925257" w:rsidRDefault="004C16FA" w14:paraId="3ECC689E" w14:textId="0F89A011">
      <w:r>
        <w:t>Markus Håkansson, verksamhetschef, Bild- och funktionsmedicin och medicinsk service, SÄS</w:t>
      </w:r>
    </w:p>
    <w:p w:rsidRPr="00925257" w:rsidR="00925257" w:rsidP="004C16FA" w:rsidRDefault="00925257" w14:paraId="42D6577B" w14:textId="77777777">
      <w:pPr>
        <w:pStyle w:val="MellanrubrikVGR"/>
      </w:pPr>
      <w:r w:rsidRPr="00925257">
        <w:t>Nyckelord</w:t>
      </w:r>
    </w:p>
    <w:p w:rsidRPr="00925257" w:rsidR="00925257" w:rsidP="00925257" w:rsidRDefault="00925257" w14:paraId="33E6DA9B" w14:textId="77777777">
      <w:r w:rsidRPr="00925257">
        <w:t xml:space="preserve">Metodbok DT, buk, buköversikt, </w:t>
      </w:r>
      <w:proofErr w:type="spellStart"/>
      <w:r w:rsidRPr="00925257">
        <w:t>gastricbypass</w:t>
      </w:r>
      <w:proofErr w:type="spellEnd"/>
      <w:r w:rsidRPr="00925257">
        <w:t xml:space="preserve">, kontroll, anastomos, </w:t>
      </w:r>
      <w:proofErr w:type="spellStart"/>
      <w:r w:rsidRPr="00925257">
        <w:t>slitsherniering</w:t>
      </w:r>
      <w:proofErr w:type="spellEnd"/>
      <w:r w:rsidRPr="00925257">
        <w:t xml:space="preserve">, </w:t>
      </w:r>
      <w:proofErr w:type="spellStart"/>
      <w:r w:rsidRPr="00925257">
        <w:t>malignitetsutredning</w:t>
      </w:r>
      <w:proofErr w:type="spellEnd"/>
      <w:r w:rsidRPr="00925257">
        <w:t xml:space="preserve">, nedre buk, screening, spiralöversikt, tunntarm, </w:t>
      </w:r>
      <w:proofErr w:type="spellStart"/>
      <w:r w:rsidRPr="00925257">
        <w:t>rectum</w:t>
      </w:r>
      <w:proofErr w:type="spellEnd"/>
      <w:r w:rsidRPr="00925257">
        <w:t xml:space="preserve">/sigmoideum, </w:t>
      </w:r>
      <w:proofErr w:type="spellStart"/>
      <w:r w:rsidRPr="00925257">
        <w:t>peritonealläckage</w:t>
      </w:r>
      <w:proofErr w:type="spellEnd"/>
    </w:p>
    <w:p w:rsidRPr="000C353B" w:rsidR="00925257" w:rsidP="000C353B" w:rsidRDefault="00925257" w14:paraId="4D3698CB" w14:textId="575A97FD">
      <w:r>
        <w:t xml:space="preserve">tunntarm, </w:t>
      </w:r>
      <w:proofErr w:type="spellStart"/>
      <w:r>
        <w:t>rectum</w:t>
      </w:r>
      <w:proofErr w:type="spellEnd"/>
      <w:r>
        <w:t xml:space="preserve">/sigmoideum, </w:t>
      </w:r>
      <w:proofErr w:type="spellStart"/>
      <w:r>
        <w:t>peritonealläckage</w:t>
      </w:r>
      <w:proofErr w:type="spellEnd"/>
    </w:p>
    <w:sectPr w:rsidRPr="000C353B" w:rsidR="00925257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B4FAD" w:rsidRDefault="004B4FAD" w14:paraId="019EFB7A" w14:textId="77777777">
      <w:r>
        <w:separator/>
      </w:r>
    </w:p>
  </w:endnote>
  <w:endnote w:type="continuationSeparator" w:id="0">
    <w:p w:rsidR="004B4FAD" w:rsidRDefault="004B4FAD" w14:paraId="775256FB" w14:textId="77777777">
      <w:r>
        <w:continuationSeparator/>
      </w:r>
    </w:p>
  </w:endnote>
  <w:endnote w:type="continuationNotice" w:id="1">
    <w:p w:rsidR="004B4FAD" w:rsidRDefault="004B4FAD" w14:paraId="207D92E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B4FAD" w:rsidRDefault="004B4FAD" w14:paraId="60F6D0F8" w14:textId="77777777"/>
  </w:footnote>
  <w:footnote w:type="continuationSeparator" w:id="0">
    <w:p w:rsidR="004B4FAD" w:rsidRDefault="004B4FAD" w14:paraId="73381D35" w14:textId="77777777">
      <w:r>
        <w:continuationSeparator/>
      </w:r>
    </w:p>
  </w:footnote>
  <w:footnote w:type="continuationNotice" w:id="1">
    <w:p w:rsidR="004B4FAD" w:rsidRDefault="004B4FAD" w14:paraId="13BB7A7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1473716">
    <w:abstractNumId w:val="17"/>
  </w:num>
  <w:num w:numId="2" w16cid:durableId="2146660539">
    <w:abstractNumId w:val="14"/>
  </w:num>
  <w:num w:numId="3" w16cid:durableId="1268196934">
    <w:abstractNumId w:val="0"/>
  </w:num>
  <w:num w:numId="4" w16cid:durableId="1085346705">
    <w:abstractNumId w:val="6"/>
  </w:num>
  <w:num w:numId="5" w16cid:durableId="245070085">
    <w:abstractNumId w:val="15"/>
  </w:num>
  <w:num w:numId="6" w16cid:durableId="1127120555">
    <w:abstractNumId w:val="2"/>
  </w:num>
  <w:num w:numId="7" w16cid:durableId="280383251">
    <w:abstractNumId w:val="11"/>
  </w:num>
  <w:num w:numId="8" w16cid:durableId="1008291747">
    <w:abstractNumId w:val="8"/>
  </w:num>
  <w:num w:numId="9" w16cid:durableId="1785617325">
    <w:abstractNumId w:val="1"/>
  </w:num>
  <w:num w:numId="10" w16cid:durableId="1590768736">
    <w:abstractNumId w:val="1"/>
  </w:num>
  <w:num w:numId="11" w16cid:durableId="1334259542">
    <w:abstractNumId w:val="3"/>
  </w:num>
  <w:num w:numId="12" w16cid:durableId="576986580">
    <w:abstractNumId w:val="4"/>
  </w:num>
  <w:num w:numId="13" w16cid:durableId="1431268585">
    <w:abstractNumId w:val="13"/>
  </w:num>
  <w:num w:numId="14" w16cid:durableId="630133051">
    <w:abstractNumId w:val="9"/>
  </w:num>
  <w:num w:numId="15" w16cid:durableId="411661962">
    <w:abstractNumId w:val="7"/>
  </w:num>
  <w:num w:numId="16" w16cid:durableId="1892842747">
    <w:abstractNumId w:val="12"/>
  </w:num>
  <w:num w:numId="17" w16cid:durableId="562064771">
    <w:abstractNumId w:val="5"/>
  </w:num>
  <w:num w:numId="18" w16cid:durableId="733310787">
    <w:abstractNumId w:val="10"/>
  </w:num>
  <w:num w:numId="19" w16cid:durableId="165834230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00"/>
    <w:rsid w:val="000051D5"/>
    <w:rsid w:val="00006D2A"/>
    <w:rsid w:val="00010D47"/>
    <w:rsid w:val="00016CF0"/>
    <w:rsid w:val="00030DDD"/>
    <w:rsid w:val="000313BB"/>
    <w:rsid w:val="00033ED5"/>
    <w:rsid w:val="00040B09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353B"/>
    <w:rsid w:val="000E463B"/>
    <w:rsid w:val="000E5A7E"/>
    <w:rsid w:val="000F43A3"/>
    <w:rsid w:val="000F7681"/>
    <w:rsid w:val="00103031"/>
    <w:rsid w:val="00103378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1745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1A4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4BB7"/>
    <w:rsid w:val="00276D51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5751"/>
    <w:rsid w:val="002C60AD"/>
    <w:rsid w:val="002D0E0E"/>
    <w:rsid w:val="002D31D1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371B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220B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FAD"/>
    <w:rsid w:val="004C0BAA"/>
    <w:rsid w:val="004C16FA"/>
    <w:rsid w:val="004C3536"/>
    <w:rsid w:val="004D1033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46FD2"/>
    <w:rsid w:val="005578FA"/>
    <w:rsid w:val="00565129"/>
    <w:rsid w:val="00565CD0"/>
    <w:rsid w:val="00567820"/>
    <w:rsid w:val="005702BF"/>
    <w:rsid w:val="00570E4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1880"/>
    <w:rsid w:val="006C5048"/>
    <w:rsid w:val="006C6A4B"/>
    <w:rsid w:val="006C779F"/>
    <w:rsid w:val="006D01F5"/>
    <w:rsid w:val="006D0CFB"/>
    <w:rsid w:val="006D30C0"/>
    <w:rsid w:val="006D7535"/>
    <w:rsid w:val="006E2BC6"/>
    <w:rsid w:val="006E450B"/>
    <w:rsid w:val="006F0D7E"/>
    <w:rsid w:val="00710B77"/>
    <w:rsid w:val="007155D5"/>
    <w:rsid w:val="0072075B"/>
    <w:rsid w:val="007221C2"/>
    <w:rsid w:val="00726F13"/>
    <w:rsid w:val="00730955"/>
    <w:rsid w:val="00733A9C"/>
    <w:rsid w:val="00736574"/>
    <w:rsid w:val="007367E0"/>
    <w:rsid w:val="00737215"/>
    <w:rsid w:val="00743AE6"/>
    <w:rsid w:val="00754905"/>
    <w:rsid w:val="00760038"/>
    <w:rsid w:val="00762EE0"/>
    <w:rsid w:val="00765C41"/>
    <w:rsid w:val="00771100"/>
    <w:rsid w:val="007759DD"/>
    <w:rsid w:val="0078319A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5AC6"/>
    <w:rsid w:val="008A0C5F"/>
    <w:rsid w:val="008A3DEA"/>
    <w:rsid w:val="008A4EB9"/>
    <w:rsid w:val="008A6347"/>
    <w:rsid w:val="008A74C0"/>
    <w:rsid w:val="008B1694"/>
    <w:rsid w:val="008C4B27"/>
    <w:rsid w:val="008C7F0C"/>
    <w:rsid w:val="008C7F2A"/>
    <w:rsid w:val="008CBCFD"/>
    <w:rsid w:val="008D30DE"/>
    <w:rsid w:val="008D4B13"/>
    <w:rsid w:val="008E36F8"/>
    <w:rsid w:val="008E46B2"/>
    <w:rsid w:val="008E682C"/>
    <w:rsid w:val="008E78A1"/>
    <w:rsid w:val="008F589F"/>
    <w:rsid w:val="00906238"/>
    <w:rsid w:val="00906DC8"/>
    <w:rsid w:val="00907EF9"/>
    <w:rsid w:val="00911231"/>
    <w:rsid w:val="0091295C"/>
    <w:rsid w:val="00914D58"/>
    <w:rsid w:val="00921F47"/>
    <w:rsid w:val="009228AB"/>
    <w:rsid w:val="00925257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97070"/>
    <w:rsid w:val="009A07DC"/>
    <w:rsid w:val="009A32ED"/>
    <w:rsid w:val="009B1F6B"/>
    <w:rsid w:val="009C0D12"/>
    <w:rsid w:val="009C192E"/>
    <w:rsid w:val="009C2E3E"/>
    <w:rsid w:val="009C6C0C"/>
    <w:rsid w:val="009D0A0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E79D6"/>
    <w:rsid w:val="00AF5AAF"/>
    <w:rsid w:val="00AF7778"/>
    <w:rsid w:val="00B046D8"/>
    <w:rsid w:val="00B13F4C"/>
    <w:rsid w:val="00B16219"/>
    <w:rsid w:val="00B16C59"/>
    <w:rsid w:val="00B30217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23F16"/>
    <w:rsid w:val="00C3515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0A7"/>
    <w:rsid w:val="00CC167C"/>
    <w:rsid w:val="00CC52D9"/>
    <w:rsid w:val="00CD5558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D1572"/>
    <w:rsid w:val="00DE4447"/>
    <w:rsid w:val="00DE5DA2"/>
    <w:rsid w:val="00DE63C6"/>
    <w:rsid w:val="00DF0033"/>
    <w:rsid w:val="00DF6030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E2DF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5702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4DFB"/>
    <w:rsid w:val="00FF7C02"/>
    <w:rsid w:val="024801E3"/>
    <w:rsid w:val="0487D296"/>
    <w:rsid w:val="051F9AEE"/>
    <w:rsid w:val="054CC59F"/>
    <w:rsid w:val="072E83C3"/>
    <w:rsid w:val="076777AB"/>
    <w:rsid w:val="0768D59C"/>
    <w:rsid w:val="0A693641"/>
    <w:rsid w:val="0B727B7C"/>
    <w:rsid w:val="0CFB53BD"/>
    <w:rsid w:val="0D39EDEC"/>
    <w:rsid w:val="0D4380B9"/>
    <w:rsid w:val="0E2B333D"/>
    <w:rsid w:val="0E8100DF"/>
    <w:rsid w:val="0EAD335B"/>
    <w:rsid w:val="0FE20FA3"/>
    <w:rsid w:val="10DD71CF"/>
    <w:rsid w:val="114B60B9"/>
    <w:rsid w:val="12EDAFDA"/>
    <w:rsid w:val="13B4DA3F"/>
    <w:rsid w:val="1440C1AF"/>
    <w:rsid w:val="147A407A"/>
    <w:rsid w:val="15BDF1F5"/>
    <w:rsid w:val="177557F8"/>
    <w:rsid w:val="1913B90A"/>
    <w:rsid w:val="19A2B076"/>
    <w:rsid w:val="1C7DC66F"/>
    <w:rsid w:val="20F68D02"/>
    <w:rsid w:val="215C6608"/>
    <w:rsid w:val="21C8BBA9"/>
    <w:rsid w:val="23161CBC"/>
    <w:rsid w:val="2601EA86"/>
    <w:rsid w:val="28A38180"/>
    <w:rsid w:val="299D4D7D"/>
    <w:rsid w:val="2A289BFA"/>
    <w:rsid w:val="2A6FAD45"/>
    <w:rsid w:val="2ACAD739"/>
    <w:rsid w:val="2B29ECDC"/>
    <w:rsid w:val="2C7858A9"/>
    <w:rsid w:val="2CB7B806"/>
    <w:rsid w:val="2DAB078F"/>
    <w:rsid w:val="2E5FE23A"/>
    <w:rsid w:val="311B291C"/>
    <w:rsid w:val="31AD4909"/>
    <w:rsid w:val="31D92274"/>
    <w:rsid w:val="346DDD9C"/>
    <w:rsid w:val="34D3A140"/>
    <w:rsid w:val="35EE9A3F"/>
    <w:rsid w:val="3714F6E8"/>
    <w:rsid w:val="37C16500"/>
    <w:rsid w:val="383CCD57"/>
    <w:rsid w:val="3907A65E"/>
    <w:rsid w:val="3A76806C"/>
    <w:rsid w:val="3AD35888"/>
    <w:rsid w:val="3AF2B860"/>
    <w:rsid w:val="3B26E849"/>
    <w:rsid w:val="3CA401A2"/>
    <w:rsid w:val="3CAA4B3C"/>
    <w:rsid w:val="3E20894B"/>
    <w:rsid w:val="412E0EE3"/>
    <w:rsid w:val="41393A6C"/>
    <w:rsid w:val="420F744C"/>
    <w:rsid w:val="426A99E0"/>
    <w:rsid w:val="44F23AD8"/>
    <w:rsid w:val="47A87BF0"/>
    <w:rsid w:val="47FF53A0"/>
    <w:rsid w:val="481B20A6"/>
    <w:rsid w:val="48813965"/>
    <w:rsid w:val="48FF736A"/>
    <w:rsid w:val="49444C51"/>
    <w:rsid w:val="499B2401"/>
    <w:rsid w:val="4CC17634"/>
    <w:rsid w:val="4CE0C9FA"/>
    <w:rsid w:val="4E720769"/>
    <w:rsid w:val="4EE3CCA8"/>
    <w:rsid w:val="4F174EBD"/>
    <w:rsid w:val="51ED2D24"/>
    <w:rsid w:val="52B6451C"/>
    <w:rsid w:val="52BB0FE9"/>
    <w:rsid w:val="53500B7E"/>
    <w:rsid w:val="53EABF67"/>
    <w:rsid w:val="54F8F369"/>
    <w:rsid w:val="54FD6B58"/>
    <w:rsid w:val="55943344"/>
    <w:rsid w:val="55AD5A07"/>
    <w:rsid w:val="568FD792"/>
    <w:rsid w:val="577C7B76"/>
    <w:rsid w:val="579954DB"/>
    <w:rsid w:val="5808D2C6"/>
    <w:rsid w:val="591B73FF"/>
    <w:rsid w:val="593AA414"/>
    <w:rsid w:val="59B0E89F"/>
    <w:rsid w:val="59BA16E5"/>
    <w:rsid w:val="5A7573E1"/>
    <w:rsid w:val="5A945C88"/>
    <w:rsid w:val="5B7A6120"/>
    <w:rsid w:val="5BD0DB12"/>
    <w:rsid w:val="5CA8D6C4"/>
    <w:rsid w:val="5D405344"/>
    <w:rsid w:val="5D62FFA4"/>
    <w:rsid w:val="5F90D61B"/>
    <w:rsid w:val="60FAF2EC"/>
    <w:rsid w:val="625E0A50"/>
    <w:rsid w:val="62BC37E6"/>
    <w:rsid w:val="647B2B65"/>
    <w:rsid w:val="6570A8D8"/>
    <w:rsid w:val="65899243"/>
    <w:rsid w:val="665FABFD"/>
    <w:rsid w:val="66B7C438"/>
    <w:rsid w:val="6738A071"/>
    <w:rsid w:val="6759C5E6"/>
    <w:rsid w:val="67782901"/>
    <w:rsid w:val="678FF2CE"/>
    <w:rsid w:val="68286594"/>
    <w:rsid w:val="682EF126"/>
    <w:rsid w:val="68F6BD28"/>
    <w:rsid w:val="69C435F5"/>
    <w:rsid w:val="69EED60E"/>
    <w:rsid w:val="6B2CF8ED"/>
    <w:rsid w:val="6B577A76"/>
    <w:rsid w:val="6C2D24BB"/>
    <w:rsid w:val="6C54F73A"/>
    <w:rsid w:val="6E115568"/>
    <w:rsid w:val="6E16616A"/>
    <w:rsid w:val="6E29F22A"/>
    <w:rsid w:val="702C4417"/>
    <w:rsid w:val="70D150B7"/>
    <w:rsid w:val="71CF47DA"/>
    <w:rsid w:val="7290D150"/>
    <w:rsid w:val="736D8732"/>
    <w:rsid w:val="7376B7E6"/>
    <w:rsid w:val="741F0E43"/>
    <w:rsid w:val="755BCC86"/>
    <w:rsid w:val="762CED83"/>
    <w:rsid w:val="76687BB8"/>
    <w:rsid w:val="78990FC1"/>
    <w:rsid w:val="78F27F66"/>
    <w:rsid w:val="7924471A"/>
    <w:rsid w:val="7936494F"/>
    <w:rsid w:val="7A924C6D"/>
    <w:rsid w:val="7BA46629"/>
    <w:rsid w:val="7BF1321A"/>
    <w:rsid w:val="7C17B661"/>
    <w:rsid w:val="7DB30B6A"/>
    <w:rsid w:val="7E3ACE39"/>
    <w:rsid w:val="7EE73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C353B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4C0BAA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alfresco-offentlig.vgregion.se/alfresco/service/vgr/storage/node/content/43314/Str%c3%a5ls%c3%a4kerhets%c3%a5tg%c3%a4rder%20inom%20radiologi%20S%c3%84S.pdf?a=false&amp;guest=tru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Buk- DT-undersökning inom radiologi Borås och Skene</dc:title>
  <dc:subject/>
  <dc:creator>Linda Kjellqvist</dc:creator>
  <keywords/>
  <lastModifiedBy>Therese Kjellgren</lastModifiedBy>
  <revision>38</revision>
  <lastPrinted>2016-03-31T10:56:00.0000000Z</lastPrinted>
  <dcterms:created xsi:type="dcterms:W3CDTF">2024-02-29T11:37:00.0000000Z</dcterms:created>
  <dcterms:modified xsi:type="dcterms:W3CDTF">2024-12-16T08:38:55.0000000Z</dcterms:modified>
</coreProperties>
</file>