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32651" w14:textId="68B92259" w:rsidR="00AF39C8" w:rsidRPr="00AF39C8" w:rsidRDefault="5C6BAD92" w:rsidP="00AF39C8">
      <w:pPr>
        <w:pStyle w:val="Rubrik1"/>
      </w:pPr>
      <w:r>
        <w:t xml:space="preserve"> </w:t>
      </w:r>
      <w:proofErr w:type="spellStart"/>
      <w:r w:rsidR="00AF39C8">
        <w:t>Percutan</w:t>
      </w:r>
      <w:proofErr w:type="spellEnd"/>
      <w:r w:rsidR="00AF39C8">
        <w:t xml:space="preserve"> </w:t>
      </w:r>
      <w:proofErr w:type="spellStart"/>
      <w:r w:rsidR="00AF39C8">
        <w:t>nefrostomi</w:t>
      </w:r>
      <w:proofErr w:type="spellEnd"/>
      <w:r w:rsidR="00AF39C8">
        <w:t xml:space="preserve"> (</w:t>
      </w:r>
      <w:proofErr w:type="spellStart"/>
      <w:r w:rsidR="00AF39C8">
        <w:t>pyelostomi</w:t>
      </w:r>
      <w:proofErr w:type="spellEnd"/>
      <w:r w:rsidR="00AF39C8">
        <w:t xml:space="preserve">) och </w:t>
      </w:r>
      <w:r w:rsidR="00AF39C8">
        <w:br/>
        <w:t>dubbel-J kateter inom radiologi Borås</w:t>
      </w:r>
    </w:p>
    <w:p w14:paraId="11BC1DCA" w14:textId="77777777" w:rsidR="009A32ED" w:rsidRDefault="009A32ED" w:rsidP="009A32ED">
      <w:pPr>
        <w:pStyle w:val="Rubrik2"/>
        <w:ind w:right="-143"/>
      </w:pPr>
      <w:bookmarkStart w:id="0" w:name="_Toc100327184"/>
      <w:bookmarkStart w:id="1" w:name="_Toc169089609"/>
      <w:r>
        <w:t>Förändringar sedan föregående version</w:t>
      </w:r>
      <w:bookmarkEnd w:id="0"/>
      <w:bookmarkEnd w:id="1"/>
    </w:p>
    <w:p w14:paraId="78CF957D" w14:textId="0F4DD7D6" w:rsidR="009A32ED" w:rsidRPr="00150CA3" w:rsidRDefault="018E853B" w:rsidP="06D32086">
      <w:pPr>
        <w:ind w:right="-143"/>
      </w:pPr>
      <w:r w:rsidRPr="00150CA3">
        <w:t>S</w:t>
      </w:r>
      <w:r w:rsidR="23892A58" w:rsidRPr="00150CA3">
        <w:t>tällningstagande om stråldos till foster, samt frågor om längd och vikt. Även fråga om gravid</w:t>
      </w:r>
      <w:r w:rsidR="52056221" w:rsidRPr="00150CA3">
        <w:t xml:space="preserve">itet. Exponeringsparametrar är </w:t>
      </w:r>
      <w:r w:rsidR="61F3F359" w:rsidRPr="00150CA3">
        <w:t>under bearbetning</w:t>
      </w:r>
      <w:r w:rsidR="52056221" w:rsidRPr="00150CA3">
        <w:t>.</w:t>
      </w:r>
      <w:r w:rsidR="0BAE0ED0" w:rsidRPr="00150CA3">
        <w:t xml:space="preserve"> </w:t>
      </w:r>
    </w:p>
    <w:p w14:paraId="5F05C6AD" w14:textId="0101532D" w:rsidR="0BAE0ED0" w:rsidRPr="00150CA3" w:rsidRDefault="0BAE0ED0" w:rsidP="06D32086">
      <w:pPr>
        <w:ind w:right="-143"/>
      </w:pPr>
      <w:r w:rsidRPr="00150CA3">
        <w:t xml:space="preserve">Ansvarsfördelning mellan personal förtydligad. Läkemedel preciserade. </w:t>
      </w:r>
    </w:p>
    <w:p w14:paraId="69BCFD87" w14:textId="77777777" w:rsidR="009A32ED" w:rsidRDefault="009A32ED" w:rsidP="009A32ED">
      <w:pPr>
        <w:pStyle w:val="Rubrik2"/>
        <w:ind w:right="-143"/>
      </w:pPr>
      <w:bookmarkStart w:id="2" w:name="_Toc100327185"/>
      <w:bookmarkStart w:id="3" w:name="_Toc169089610"/>
      <w:bookmarkStart w:id="4" w:name="_Toc72840807"/>
      <w:r>
        <w:t>Sammanfattning</w:t>
      </w:r>
      <w:bookmarkEnd w:id="2"/>
      <w:bookmarkEnd w:id="3"/>
    </w:p>
    <w:p w14:paraId="5AD44EDD" w14:textId="10162FBD" w:rsidR="00AF39C8" w:rsidRPr="00AF39C8" w:rsidRDefault="00AF39C8" w:rsidP="00AF39C8">
      <w:pPr>
        <w:ind w:right="-143"/>
      </w:pPr>
      <w:r w:rsidRPr="00AF39C8">
        <w:t xml:space="preserve">Beskrivning av utförandet vid </w:t>
      </w:r>
      <w:proofErr w:type="spellStart"/>
      <w:r w:rsidRPr="00AF39C8">
        <w:t>nyinläggning</w:t>
      </w:r>
      <w:proofErr w:type="spellEnd"/>
      <w:r w:rsidRPr="00AF39C8">
        <w:t xml:space="preserve"> och byte av </w:t>
      </w:r>
      <w:proofErr w:type="spellStart"/>
      <w:r w:rsidRPr="00AF39C8">
        <w:t>percutan</w:t>
      </w:r>
      <w:proofErr w:type="spellEnd"/>
      <w:r w:rsidRPr="00AF39C8">
        <w:t xml:space="preserve"> </w:t>
      </w:r>
      <w:proofErr w:type="spellStart"/>
      <w:r w:rsidRPr="00AF39C8">
        <w:t>pyelostomi</w:t>
      </w:r>
      <w:proofErr w:type="spellEnd"/>
      <w:r w:rsidRPr="00AF39C8">
        <w:t xml:space="preserve">, inläggning av dubbel J- kateter samt dragning av </w:t>
      </w:r>
      <w:proofErr w:type="spellStart"/>
      <w:r w:rsidRPr="00AF39C8">
        <w:t>percutan</w:t>
      </w:r>
      <w:proofErr w:type="spellEnd"/>
      <w:r w:rsidRPr="00AF39C8">
        <w:t xml:space="preserve"> </w:t>
      </w:r>
      <w:proofErr w:type="spellStart"/>
      <w:r w:rsidRPr="00AF39C8">
        <w:t>nefrostomi</w:t>
      </w:r>
      <w:proofErr w:type="spellEnd"/>
      <w:r w:rsidRPr="00AF39C8">
        <w:t>.  För röntgensjuksköterska och läkare inom radiologi Borås.</w:t>
      </w:r>
    </w:p>
    <w:p w14:paraId="7E40C068" w14:textId="77777777" w:rsidR="00DD7892" w:rsidRDefault="00DD7892" w:rsidP="00DD7892"/>
    <w:p w14:paraId="427D2035" w14:textId="2B9495BA" w:rsidR="00B405A1" w:rsidRPr="00B405A1" w:rsidRDefault="00B405A1" w:rsidP="00AF4F87">
      <w:pPr>
        <w:pStyle w:val="Rubrik1"/>
      </w:pPr>
      <w:r>
        <w:t>Innehållsförteckning</w:t>
      </w:r>
    </w:p>
    <w:p w14:paraId="589AD202" w14:textId="78F7D71D" w:rsidR="00D70EB9" w:rsidRDefault="00F53CB6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"2-3" \h \z \u \t "Rubrik;1" </w:instrText>
      </w:r>
      <w:r>
        <w:fldChar w:fldCharType="separate"/>
      </w:r>
      <w:hyperlink w:anchor="_Toc169089609" w:history="1">
        <w:r w:rsidR="00D70EB9" w:rsidRPr="004B2A44">
          <w:rPr>
            <w:rStyle w:val="Hyperlnk"/>
            <w:rFonts w:eastAsia="MS Gothic"/>
            <w:noProof/>
          </w:rPr>
          <w:t>Förändringar sedan föregående version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_Toc169089609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1</w:t>
        </w:r>
        <w:r w:rsidR="00D70EB9">
          <w:rPr>
            <w:noProof/>
            <w:webHidden/>
          </w:rPr>
          <w:fldChar w:fldCharType="end"/>
        </w:r>
      </w:hyperlink>
    </w:p>
    <w:p w14:paraId="4677712A" w14:textId="47BE2FEB" w:rsidR="00D70EB9" w:rsidRDefault="00BC780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0" w:history="1">
        <w:r w:rsidR="00D70EB9" w:rsidRPr="004B2A44">
          <w:rPr>
            <w:rStyle w:val="Hyperlnk"/>
            <w:rFonts w:eastAsia="MS Gothic"/>
            <w:noProof/>
          </w:rPr>
          <w:t>Sammanfattning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_Toc169089610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1</w:t>
        </w:r>
        <w:r w:rsidR="00D70EB9">
          <w:rPr>
            <w:noProof/>
            <w:webHidden/>
          </w:rPr>
          <w:fldChar w:fldCharType="end"/>
        </w:r>
      </w:hyperlink>
    </w:p>
    <w:p w14:paraId="6F3D3B4F" w14:textId="56CC8A25" w:rsidR="00D70EB9" w:rsidRDefault="00BC780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1" w:history="1">
        <w:r w:rsidR="00D70EB9" w:rsidRPr="004B2A44">
          <w:rPr>
            <w:rStyle w:val="Hyperlnk"/>
            <w:rFonts w:eastAsia="MS Gothic"/>
            <w:noProof/>
          </w:rPr>
          <w:t>Förutsättningar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_Toc169089611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2</w:t>
        </w:r>
        <w:r w:rsidR="00D70EB9">
          <w:rPr>
            <w:noProof/>
            <w:webHidden/>
          </w:rPr>
          <w:fldChar w:fldCharType="end"/>
        </w:r>
      </w:hyperlink>
    </w:p>
    <w:p w14:paraId="1B194AD9" w14:textId="5C0A75A2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2" w:history="1">
        <w:r w:rsidR="00D70EB9" w:rsidRPr="004B2A44">
          <w:rPr>
            <w:rStyle w:val="Hyperlnk"/>
            <w:rFonts w:eastAsia="MS Gothic"/>
            <w:noProof/>
          </w:rPr>
          <w:t>Förberedelser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_Toc169089612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2</w:t>
        </w:r>
        <w:r w:rsidR="00D70EB9">
          <w:rPr>
            <w:noProof/>
            <w:webHidden/>
          </w:rPr>
          <w:fldChar w:fldCharType="end"/>
        </w:r>
      </w:hyperlink>
    </w:p>
    <w:p w14:paraId="34593821" w14:textId="59D52EE8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3" w:history="1">
        <w:r w:rsidR="00D70EB9" w:rsidRPr="004B2A44">
          <w:rPr>
            <w:rStyle w:val="Hyperlnk"/>
            <w:rFonts w:eastAsia="MS Gothic"/>
            <w:noProof/>
          </w:rPr>
          <w:t>Gemensamma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_Toc169089613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2</w:t>
        </w:r>
        <w:r w:rsidR="00D70EB9">
          <w:rPr>
            <w:noProof/>
            <w:webHidden/>
          </w:rPr>
          <w:fldChar w:fldCharType="end"/>
        </w:r>
      </w:hyperlink>
    </w:p>
    <w:p w14:paraId="5DCB26E6" w14:textId="6D4E0C6A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4" w:history="1">
        <w:r w:rsidR="00D70EB9" w:rsidRPr="004B2A44">
          <w:rPr>
            <w:rStyle w:val="Hyperlnk"/>
            <w:rFonts w:eastAsia="MS Gothic"/>
            <w:noProof/>
          </w:rPr>
          <w:t>Percutan nefrostomikateter, nyinläggning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_Toc169089614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2</w:t>
        </w:r>
        <w:r w:rsidR="00D70EB9">
          <w:rPr>
            <w:noProof/>
            <w:webHidden/>
          </w:rPr>
          <w:fldChar w:fldCharType="end"/>
        </w:r>
      </w:hyperlink>
    </w:p>
    <w:p w14:paraId="55A02862" w14:textId="2B3ABBA6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5" w:history="1">
        <w:r w:rsidR="00D70EB9" w:rsidRPr="004B2A44">
          <w:rPr>
            <w:rStyle w:val="Hyperlnk"/>
            <w:rFonts w:eastAsia="MS Gothic"/>
            <w:noProof/>
          </w:rPr>
          <w:t>Inläggning av dubbel J-kateter- uretärstent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_Toc169089615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2</w:t>
        </w:r>
        <w:r w:rsidR="00D70EB9">
          <w:rPr>
            <w:noProof/>
            <w:webHidden/>
          </w:rPr>
          <w:fldChar w:fldCharType="end"/>
        </w:r>
      </w:hyperlink>
    </w:p>
    <w:p w14:paraId="7C3A27D7" w14:textId="7CAC9254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6" w:history="1">
        <w:r w:rsidR="00D70EB9" w:rsidRPr="004B2A44">
          <w:rPr>
            <w:rStyle w:val="Hyperlnk"/>
            <w:rFonts w:eastAsia="MS Gothic"/>
            <w:noProof/>
          </w:rPr>
          <w:t>Dragning av percutan nefrostomi (pyelostomi) dagen efter dubbel J ingrepp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_Toc169089616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2</w:t>
        </w:r>
        <w:r w:rsidR="00D70EB9">
          <w:rPr>
            <w:noProof/>
            <w:webHidden/>
          </w:rPr>
          <w:fldChar w:fldCharType="end"/>
        </w:r>
      </w:hyperlink>
    </w:p>
    <w:p w14:paraId="5E17670D" w14:textId="7D0AB80E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7" w:history="1">
        <w:r w:rsidR="00D70EB9" w:rsidRPr="004B2A44">
          <w:rPr>
            <w:rStyle w:val="Hyperlnk"/>
            <w:rFonts w:eastAsia="MS Gothic"/>
            <w:noProof/>
          </w:rPr>
          <w:t>Strålsäkerhet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_Toc169089617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3</w:t>
        </w:r>
        <w:r w:rsidR="00D70EB9">
          <w:rPr>
            <w:noProof/>
            <w:webHidden/>
          </w:rPr>
          <w:fldChar w:fldCharType="end"/>
        </w:r>
      </w:hyperlink>
    </w:p>
    <w:p w14:paraId="42D958FB" w14:textId="1D3BFF89" w:rsidR="00D70EB9" w:rsidRDefault="00BC780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8" w:history="1">
        <w:r w:rsidR="00D70EB9" w:rsidRPr="004B2A44">
          <w:rPr>
            <w:rStyle w:val="Hyperlnk"/>
            <w:rFonts w:eastAsia="MS Gothic"/>
            <w:noProof/>
          </w:rPr>
          <w:t>Genomförande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_Toc169089618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4</w:t>
        </w:r>
        <w:r w:rsidR="00D70EB9">
          <w:rPr>
            <w:noProof/>
            <w:webHidden/>
          </w:rPr>
          <w:fldChar w:fldCharType="end"/>
        </w:r>
      </w:hyperlink>
    </w:p>
    <w:p w14:paraId="2737674F" w14:textId="509BEEBF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19" w:history="1">
        <w:r w:rsidR="00D70EB9" w:rsidRPr="004B2A44">
          <w:rPr>
            <w:rStyle w:val="Hyperlnk"/>
            <w:rFonts w:eastAsia="MS Gothic"/>
            <w:noProof/>
          </w:rPr>
          <w:t>Percutan nefrostomikateter, nyinläggning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_Toc169089619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4</w:t>
        </w:r>
        <w:r w:rsidR="00D70EB9">
          <w:rPr>
            <w:noProof/>
            <w:webHidden/>
          </w:rPr>
          <w:fldChar w:fldCharType="end"/>
        </w:r>
      </w:hyperlink>
    </w:p>
    <w:p w14:paraId="1382F82D" w14:textId="1C46F367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20" w:history="1">
        <w:r w:rsidR="00D70EB9" w:rsidRPr="004B2A44">
          <w:rPr>
            <w:rStyle w:val="Hyperlnk"/>
            <w:rFonts w:eastAsia="MS Gothic"/>
            <w:noProof/>
          </w:rPr>
          <w:t>Percutan pyelostomikateter, byte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_Toc169089620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7</w:t>
        </w:r>
        <w:r w:rsidR="00D70EB9">
          <w:rPr>
            <w:noProof/>
            <w:webHidden/>
          </w:rPr>
          <w:fldChar w:fldCharType="end"/>
        </w:r>
      </w:hyperlink>
    </w:p>
    <w:p w14:paraId="22778BD9" w14:textId="5BC6658E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21" w:history="1">
        <w:r w:rsidR="00D70EB9" w:rsidRPr="004B2A44">
          <w:rPr>
            <w:rStyle w:val="Hyperlnk"/>
            <w:rFonts w:eastAsia="MS Gothic"/>
            <w:noProof/>
          </w:rPr>
          <w:t>Inläggning av dubbel-J kateter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_Toc169089621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10</w:t>
        </w:r>
        <w:r w:rsidR="00D70EB9">
          <w:rPr>
            <w:noProof/>
            <w:webHidden/>
          </w:rPr>
          <w:fldChar w:fldCharType="end"/>
        </w:r>
      </w:hyperlink>
    </w:p>
    <w:p w14:paraId="5F3CD1D5" w14:textId="13FB86C9" w:rsidR="00D70EB9" w:rsidRDefault="00BC7807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22" w:history="1">
        <w:r w:rsidR="00D70EB9" w:rsidRPr="004B2A44">
          <w:rPr>
            <w:rStyle w:val="Hyperlnk"/>
            <w:rFonts w:eastAsia="MS Gothic"/>
            <w:noProof/>
          </w:rPr>
          <w:t>Dragning av percutan nefrostomi efter dubbel J insättning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_Toc169089622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13</w:t>
        </w:r>
        <w:r w:rsidR="00D70EB9">
          <w:rPr>
            <w:noProof/>
            <w:webHidden/>
          </w:rPr>
          <w:fldChar w:fldCharType="end"/>
        </w:r>
      </w:hyperlink>
    </w:p>
    <w:p w14:paraId="3B4AB597" w14:textId="20434D2F" w:rsidR="00D70EB9" w:rsidRDefault="00BC780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89623" w:history="1">
        <w:r w:rsidR="00D70EB9" w:rsidRPr="004B2A44">
          <w:rPr>
            <w:rStyle w:val="Hyperlnk"/>
            <w:rFonts w:eastAsia="MS Gothic"/>
            <w:noProof/>
          </w:rPr>
          <w:t>Dokumentinformation</w:t>
        </w:r>
        <w:r w:rsidR="00D70EB9">
          <w:rPr>
            <w:noProof/>
            <w:webHidden/>
          </w:rPr>
          <w:tab/>
        </w:r>
        <w:r w:rsidR="00D70EB9">
          <w:rPr>
            <w:noProof/>
            <w:webHidden/>
          </w:rPr>
          <w:fldChar w:fldCharType="begin"/>
        </w:r>
        <w:r w:rsidR="00D70EB9">
          <w:rPr>
            <w:noProof/>
            <w:webHidden/>
          </w:rPr>
          <w:instrText xml:space="preserve"> PAGEREF _Toc169089623 \h </w:instrText>
        </w:r>
        <w:r w:rsidR="00D70EB9">
          <w:rPr>
            <w:noProof/>
            <w:webHidden/>
          </w:rPr>
        </w:r>
        <w:r w:rsidR="00D70EB9">
          <w:rPr>
            <w:noProof/>
            <w:webHidden/>
          </w:rPr>
          <w:fldChar w:fldCharType="separate"/>
        </w:r>
        <w:r w:rsidR="00D70EB9">
          <w:rPr>
            <w:noProof/>
            <w:webHidden/>
          </w:rPr>
          <w:t>14</w:t>
        </w:r>
        <w:r w:rsidR="00D70EB9">
          <w:rPr>
            <w:noProof/>
            <w:webHidden/>
          </w:rPr>
          <w:fldChar w:fldCharType="end"/>
        </w:r>
      </w:hyperlink>
    </w:p>
    <w:p w14:paraId="1FC6584C" w14:textId="3C253A32" w:rsidR="00B405A1" w:rsidRDefault="00F53CB6" w:rsidP="009A32ED">
      <w:pPr>
        <w:ind w:right="-143"/>
      </w:pPr>
      <w:r>
        <w:fldChar w:fldCharType="end"/>
      </w:r>
    </w:p>
    <w:p w14:paraId="70B2A54A" w14:textId="77777777" w:rsidR="009A32ED" w:rsidRDefault="009A32ED" w:rsidP="00DD7892">
      <w:pPr>
        <w:pStyle w:val="Rubrik2"/>
        <w:ind w:right="-142"/>
      </w:pPr>
      <w:bookmarkStart w:id="5" w:name="_Toc100327187"/>
      <w:bookmarkStart w:id="6" w:name="_Toc169089611"/>
      <w:bookmarkEnd w:id="4"/>
      <w:r>
        <w:t>Förutsättningar</w:t>
      </w:r>
      <w:bookmarkEnd w:id="5"/>
      <w:bookmarkEnd w:id="6"/>
    </w:p>
    <w:p w14:paraId="36B8B359" w14:textId="1E977DAC" w:rsidR="00AF39C8" w:rsidRDefault="00AF39C8" w:rsidP="006B3F18">
      <w:pPr>
        <w:pStyle w:val="Rubrik3"/>
      </w:pPr>
      <w:bookmarkStart w:id="7" w:name="_Toc169089612"/>
      <w:r>
        <w:t>Förberedelser</w:t>
      </w:r>
      <w:bookmarkEnd w:id="7"/>
    </w:p>
    <w:p w14:paraId="34BCF53E" w14:textId="7FC83000" w:rsidR="00AF39C8" w:rsidRDefault="00BC7807" w:rsidP="00AF39C8">
      <w:hyperlink r:id="rId12" w:history="1">
        <w:r w:rsidR="00AF39C8" w:rsidRPr="00AF39C8">
          <w:rPr>
            <w:rStyle w:val="Hyperlnk"/>
          </w:rPr>
          <w:t>Biopsier, punktioner och dränage via radiologi, förberedelser och eftervård vid SÄS</w:t>
        </w:r>
      </w:hyperlink>
    </w:p>
    <w:p w14:paraId="31279E2D" w14:textId="77777777" w:rsidR="00AF39C8" w:rsidRPr="00AF39C8" w:rsidRDefault="00AF39C8" w:rsidP="008F2E24">
      <w:pPr>
        <w:pStyle w:val="Rubrik3"/>
      </w:pPr>
      <w:bookmarkStart w:id="8" w:name="_Toc256000305"/>
      <w:bookmarkStart w:id="9" w:name="_Toc256000262"/>
      <w:bookmarkStart w:id="10" w:name="_Toc51827135"/>
      <w:bookmarkStart w:id="11" w:name="_Toc256000004"/>
      <w:bookmarkStart w:id="12" w:name="_Toc256000047"/>
      <w:bookmarkStart w:id="13" w:name="_Toc256000090"/>
      <w:bookmarkStart w:id="14" w:name="_Toc256000133"/>
      <w:bookmarkStart w:id="15" w:name="_Toc256000176"/>
      <w:bookmarkStart w:id="16" w:name="_Toc256000219"/>
      <w:bookmarkStart w:id="17" w:name="_Toc169089613"/>
      <w:r>
        <w:t>Gemensamma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193D6F40" w14:textId="7C73F73D" w:rsidR="7F9B01DD" w:rsidRPr="00150CA3" w:rsidRDefault="7F9B01DD" w:rsidP="006B3F18">
      <w:pPr>
        <w:pStyle w:val="MellanrubrikVGR"/>
      </w:pPr>
      <w:r w:rsidRPr="00150CA3">
        <w:t>Indikation</w:t>
      </w:r>
    </w:p>
    <w:p w14:paraId="59EF7E92" w14:textId="2204EE08" w:rsidR="7F9B01DD" w:rsidRPr="00150CA3" w:rsidRDefault="7F9B01DD" w:rsidP="5E2142AE">
      <w:r w:rsidRPr="00150CA3">
        <w:t>Finns risk för stråldos till foster?</w:t>
      </w:r>
    </w:p>
    <w:p w14:paraId="1A56E63B" w14:textId="34B78131" w:rsidR="7F9B01DD" w:rsidRPr="00150CA3" w:rsidRDefault="7F9B01DD" w:rsidP="5E2142AE">
      <w:r w:rsidRPr="00150CA3">
        <w:t>Är patienten i behov av någon typ av premedicinering?</w:t>
      </w:r>
    </w:p>
    <w:p w14:paraId="106B1961" w14:textId="77777777" w:rsidR="00AF39C8" w:rsidRPr="00AF39C8" w:rsidRDefault="00AF39C8" w:rsidP="00AF39C8">
      <w:pPr>
        <w:pStyle w:val="MellanrubrikVGR"/>
      </w:pPr>
      <w:r w:rsidRPr="00AF39C8">
        <w:t>Kontrast</w:t>
      </w:r>
    </w:p>
    <w:p w14:paraId="77B95BFA" w14:textId="623B8C20" w:rsidR="00AF39C8" w:rsidRPr="00AF39C8" w:rsidRDefault="00BC7807" w:rsidP="00AF39C8">
      <w:hyperlink r:id="rId13" w:history="1">
        <w:r w:rsidR="001D465F">
          <w:rPr>
            <w:rStyle w:val="Hyperlnk"/>
          </w:rPr>
          <w:t>K</w:t>
        </w:r>
        <w:r w:rsidR="00AF39C8" w:rsidRPr="00AF39C8">
          <w:rPr>
            <w:rStyle w:val="Hyperlnk"/>
          </w:rPr>
          <w:t>ontrastmedel vid röntgenundersökninga</w:t>
        </w:r>
        <w:r w:rsidR="001D465F">
          <w:rPr>
            <w:rStyle w:val="Hyperlnk"/>
          </w:rPr>
          <w:t>r – radiologi SÄS</w:t>
        </w:r>
      </w:hyperlink>
      <w:r w:rsidR="00AF39C8" w:rsidRPr="00AF39C8">
        <w:t xml:space="preserve"> </w:t>
      </w:r>
    </w:p>
    <w:p w14:paraId="1D0A7970" w14:textId="77777777" w:rsidR="00AF39C8" w:rsidRPr="00AF39C8" w:rsidRDefault="00AF39C8" w:rsidP="00AF39C8">
      <w:pPr>
        <w:pStyle w:val="MellanrubrikVGR"/>
      </w:pPr>
      <w:r w:rsidRPr="00AF39C8">
        <w:t>Märkning av infartsvägar vid röntgenundersökningar</w:t>
      </w:r>
    </w:p>
    <w:p w14:paraId="35E17BA7" w14:textId="4987147C" w:rsidR="00AF39C8" w:rsidRPr="00AF39C8" w:rsidRDefault="00AF39C8" w:rsidP="00AF39C8">
      <w:r>
        <w:t xml:space="preserve">Kvarliggande kateter, </w:t>
      </w:r>
      <w:proofErr w:type="spellStart"/>
      <w:r>
        <w:t>introducer</w:t>
      </w:r>
      <w:proofErr w:type="spellEnd"/>
      <w:r>
        <w:t xml:space="preserve"> eller dränage skall märkas med etikett som talar om vilken typ av infart det är. Denna fästs på den del som går in i kroppen, men väl synlig utanför förbandet. </w:t>
      </w:r>
      <w:r w:rsidR="41B9048F">
        <w:t>Röntgens</w:t>
      </w:r>
      <w:r>
        <w:t>juksköterskan vid undersökningen ansvarar för detta.</w:t>
      </w:r>
    </w:p>
    <w:p w14:paraId="325AC9A1" w14:textId="77777777" w:rsidR="00AF39C8" w:rsidRPr="00AF39C8" w:rsidRDefault="00AF39C8" w:rsidP="00204513">
      <w:pPr>
        <w:pStyle w:val="Rubrik3"/>
      </w:pPr>
      <w:bookmarkStart w:id="18" w:name="_Toc256000306"/>
      <w:bookmarkStart w:id="19" w:name="_Toc256000263"/>
      <w:bookmarkStart w:id="20" w:name="_Toc51827136"/>
      <w:bookmarkStart w:id="21" w:name="_Toc256000005"/>
      <w:bookmarkStart w:id="22" w:name="_Toc256000048"/>
      <w:bookmarkStart w:id="23" w:name="_Toc256000091"/>
      <w:bookmarkStart w:id="24" w:name="_Toc256000134"/>
      <w:bookmarkStart w:id="25" w:name="_Toc256000177"/>
      <w:bookmarkStart w:id="26" w:name="_Toc256000220"/>
      <w:bookmarkStart w:id="27" w:name="_Toc169089614"/>
      <w:proofErr w:type="spellStart"/>
      <w:r w:rsidRPr="00AF39C8">
        <w:t>Percutan</w:t>
      </w:r>
      <w:proofErr w:type="spellEnd"/>
      <w:r w:rsidRPr="00AF39C8">
        <w:t xml:space="preserve"> </w:t>
      </w:r>
      <w:proofErr w:type="spellStart"/>
      <w:r w:rsidRPr="00AF39C8">
        <w:t>nefrostomikateter</w:t>
      </w:r>
      <w:proofErr w:type="spellEnd"/>
      <w:r w:rsidRPr="00AF39C8">
        <w:t xml:space="preserve">, </w:t>
      </w:r>
      <w:proofErr w:type="spellStart"/>
      <w:r w:rsidRPr="00AF39C8">
        <w:t>nyinläggning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proofErr w:type="spellEnd"/>
      <w:r w:rsidRPr="00AF39C8">
        <w:t xml:space="preserve"> </w:t>
      </w:r>
    </w:p>
    <w:p w14:paraId="5FF5F0DD" w14:textId="77777777" w:rsidR="00AF39C8" w:rsidRPr="00AF39C8" w:rsidRDefault="00AF39C8" w:rsidP="00AF39C8">
      <w:r w:rsidRPr="00AF39C8">
        <w:t>Kontrollera blödningsstatus och att patienten fastar.</w:t>
      </w:r>
    </w:p>
    <w:p w14:paraId="79264425" w14:textId="77777777" w:rsidR="00AF39C8" w:rsidRPr="00204513" w:rsidRDefault="00AF39C8" w:rsidP="00204513">
      <w:pPr>
        <w:pStyle w:val="Rubrik3"/>
      </w:pPr>
      <w:bookmarkStart w:id="28" w:name="_Toc256000308"/>
      <w:bookmarkStart w:id="29" w:name="_Toc256000265"/>
      <w:bookmarkStart w:id="30" w:name="_Toc51827138"/>
      <w:bookmarkStart w:id="31" w:name="_Toc256000007"/>
      <w:bookmarkStart w:id="32" w:name="_Toc256000050"/>
      <w:bookmarkStart w:id="33" w:name="_Toc256000093"/>
      <w:bookmarkStart w:id="34" w:name="_Toc256000136"/>
      <w:bookmarkStart w:id="35" w:name="_Toc256000179"/>
      <w:bookmarkStart w:id="36" w:name="_Toc256000222"/>
      <w:bookmarkStart w:id="37" w:name="_Toc169089615"/>
      <w:r w:rsidRPr="00204513">
        <w:rPr>
          <w:rStyle w:val="Rubrik2Char"/>
          <w:bCs/>
          <w:sz w:val="36"/>
          <w:szCs w:val="24"/>
        </w:rPr>
        <w:t>Inläggning av dubbel J-kateter-</w:t>
      </w:r>
      <w:r w:rsidRPr="00204513">
        <w:t xml:space="preserve"> </w:t>
      </w:r>
      <w:proofErr w:type="spellStart"/>
      <w:r w:rsidRPr="00204513">
        <w:t>uretärstent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proofErr w:type="spellEnd"/>
    </w:p>
    <w:p w14:paraId="4C1134EE" w14:textId="77777777" w:rsidR="00AF39C8" w:rsidRPr="00AF39C8" w:rsidRDefault="00AF39C8" w:rsidP="00AF39C8">
      <w:r w:rsidRPr="00AF39C8">
        <w:t>Se länk ovan angående förberedelser/gemensamma.</w:t>
      </w:r>
    </w:p>
    <w:p w14:paraId="4B28611B" w14:textId="77777777" w:rsidR="00AF39C8" w:rsidRPr="00AF39C8" w:rsidRDefault="00AF39C8" w:rsidP="00204513">
      <w:pPr>
        <w:pStyle w:val="Rubrik3"/>
      </w:pPr>
      <w:bookmarkStart w:id="38" w:name="_Toc256000309"/>
      <w:bookmarkStart w:id="39" w:name="_Toc256000266"/>
      <w:bookmarkStart w:id="40" w:name="_Toc51827139"/>
      <w:bookmarkStart w:id="41" w:name="_Toc256000008"/>
      <w:bookmarkStart w:id="42" w:name="_Toc256000051"/>
      <w:bookmarkStart w:id="43" w:name="_Toc256000094"/>
      <w:bookmarkStart w:id="44" w:name="_Toc256000137"/>
      <w:bookmarkStart w:id="45" w:name="_Toc256000180"/>
      <w:bookmarkStart w:id="46" w:name="_Toc256000223"/>
      <w:bookmarkStart w:id="47" w:name="_Toc169089616"/>
      <w:r w:rsidRPr="00AF39C8">
        <w:t xml:space="preserve">Dragning av </w:t>
      </w:r>
      <w:proofErr w:type="spellStart"/>
      <w:r w:rsidRPr="00AF39C8">
        <w:t>percutan</w:t>
      </w:r>
      <w:proofErr w:type="spellEnd"/>
      <w:r w:rsidRPr="00AF39C8">
        <w:t xml:space="preserve"> </w:t>
      </w:r>
      <w:proofErr w:type="spellStart"/>
      <w:r w:rsidRPr="00AF39C8">
        <w:t>nefrostomi</w:t>
      </w:r>
      <w:proofErr w:type="spellEnd"/>
      <w:r w:rsidRPr="00AF39C8">
        <w:t xml:space="preserve"> (</w:t>
      </w:r>
      <w:proofErr w:type="spellStart"/>
      <w:r w:rsidRPr="00AF39C8">
        <w:t>pyelostomi</w:t>
      </w:r>
      <w:proofErr w:type="spellEnd"/>
      <w:r w:rsidRPr="00AF39C8">
        <w:t>) dagen efter dubbel J ingrepp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14:paraId="6722300F" w14:textId="77777777" w:rsidR="00AF39C8" w:rsidRPr="00AF39C8" w:rsidRDefault="00AF39C8" w:rsidP="00AF39C8">
      <w:r w:rsidRPr="00AF39C8">
        <w:t>Krävs inga förberedelser.</w:t>
      </w:r>
    </w:p>
    <w:p w14:paraId="5831BAE5" w14:textId="45980225" w:rsidR="00AF39C8" w:rsidRPr="00AF39C8" w:rsidRDefault="00AF39C8" w:rsidP="00204513">
      <w:pPr>
        <w:pStyle w:val="Rubrik3"/>
      </w:pPr>
      <w:bookmarkStart w:id="48" w:name="_Toc256000310"/>
      <w:bookmarkStart w:id="49" w:name="_Toc256000267"/>
      <w:bookmarkStart w:id="50" w:name="_Toc24464159"/>
      <w:bookmarkStart w:id="51" w:name="_Toc51827140"/>
      <w:bookmarkStart w:id="52" w:name="_Toc256000009"/>
      <w:bookmarkStart w:id="53" w:name="_Toc256000052"/>
      <w:bookmarkStart w:id="54" w:name="_Toc256000095"/>
      <w:bookmarkStart w:id="55" w:name="_Toc256000138"/>
      <w:bookmarkStart w:id="56" w:name="_Toc256000181"/>
      <w:bookmarkStart w:id="57" w:name="_Toc256000224"/>
      <w:bookmarkStart w:id="58" w:name="_Toc169089617"/>
      <w:r>
        <w:lastRenderedPageBreak/>
        <w:t>Stråls</w:t>
      </w:r>
      <w:r w:rsidR="681BD1CE">
        <w:t>äkerhet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14:paraId="58F2F535" w14:textId="1BC4BD98" w:rsidR="681BD1CE" w:rsidRDefault="681BD1CE" w:rsidP="759559F5">
      <w:pPr>
        <w:pStyle w:val="MellanrubrikVGR"/>
        <w:ind w:left="992"/>
        <w:rPr>
          <w:rFonts w:eastAsia="Calibri" w:cs="Calibri"/>
          <w:bCs/>
          <w:color w:val="000000" w:themeColor="text2"/>
          <w:sz w:val="24"/>
          <w:szCs w:val="24"/>
        </w:rPr>
      </w:pPr>
      <w:r w:rsidRPr="759559F5">
        <w:rPr>
          <w:rFonts w:eastAsia="Calibri" w:cs="Calibri"/>
          <w:bCs/>
          <w:color w:val="000000" w:themeColor="text2"/>
          <w:sz w:val="24"/>
          <w:szCs w:val="24"/>
        </w:rPr>
        <w:t>Patient</w:t>
      </w:r>
    </w:p>
    <w:p w14:paraId="490BA59F" w14:textId="2233A3A0" w:rsidR="681BD1CE" w:rsidRDefault="681BD1CE" w:rsidP="759559F5">
      <w:pPr>
        <w:pStyle w:val="Punktlista1"/>
        <w:tabs>
          <w:tab w:val="num" w:pos="1664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När en gravid kvinna fått en berättigad röntgenundersökning ska särskild hänsyn tas till foster för att minimera stråldosen.</w:t>
      </w:r>
    </w:p>
    <w:p w14:paraId="7C3B2D17" w14:textId="658B935F" w:rsidR="681BD1CE" w:rsidRDefault="681BD1CE" w:rsidP="759559F5">
      <w:pPr>
        <w:pStyle w:val="Punktlista1"/>
        <w:tabs>
          <w:tab w:val="num" w:pos="1732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 xml:space="preserve">Var uppmärksam på att protokoll avsett för undersökning/ingrepp används. </w:t>
      </w:r>
    </w:p>
    <w:p w14:paraId="45FE557C" w14:textId="217629E7" w:rsidR="681BD1CE" w:rsidRDefault="681BD1CE" w:rsidP="759559F5">
      <w:pPr>
        <w:pStyle w:val="Punktlista1"/>
        <w:tabs>
          <w:tab w:val="num" w:pos="1732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Genomlys så kort tid som möjligt för att spara stråldos till patient.</w:t>
      </w:r>
    </w:p>
    <w:p w14:paraId="657E79ED" w14:textId="42D7D077" w:rsidR="681BD1CE" w:rsidRDefault="681BD1CE" w:rsidP="759559F5">
      <w:pPr>
        <w:pStyle w:val="Punktlista1"/>
        <w:tabs>
          <w:tab w:val="num" w:pos="1732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Var noggrann med inbländning. Spara stråldos genom att inte göra strålfältet för stort.</w:t>
      </w:r>
    </w:p>
    <w:p w14:paraId="66CD3758" w14:textId="02FF4EEF" w:rsidR="681BD1CE" w:rsidRDefault="681BD1CE" w:rsidP="759559F5">
      <w:pPr>
        <w:pStyle w:val="Punktlista1"/>
        <w:tabs>
          <w:tab w:val="num" w:pos="1732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Pulshastighet har stor inverkan på patientens stråldos. Använd lägsta möjliga pulshastighet.</w:t>
      </w:r>
    </w:p>
    <w:p w14:paraId="575BC93A" w14:textId="2BF6E346" w:rsidR="681BD1CE" w:rsidRDefault="681BD1CE" w:rsidP="759559F5">
      <w:pPr>
        <w:pStyle w:val="Punktlista1"/>
        <w:tabs>
          <w:tab w:val="num" w:pos="1732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Var restriktiv med filmsekvenser (</w:t>
      </w:r>
      <w:proofErr w:type="spellStart"/>
      <w:r w:rsidRPr="759559F5">
        <w:rPr>
          <w:color w:val="000000" w:themeColor="text2"/>
          <w:szCs w:val="24"/>
        </w:rPr>
        <w:t>cine</w:t>
      </w:r>
      <w:proofErr w:type="spellEnd"/>
      <w:r w:rsidRPr="759559F5">
        <w:rPr>
          <w:color w:val="000000" w:themeColor="text2"/>
          <w:szCs w:val="24"/>
        </w:rPr>
        <w:t>) eftersom dessa är stråldosbelastande för patienten.</w:t>
      </w:r>
    </w:p>
    <w:p w14:paraId="47E004EA" w14:textId="45D861AD" w:rsidR="681BD1CE" w:rsidRDefault="681BD1CE" w:rsidP="759559F5">
      <w:pPr>
        <w:pStyle w:val="Punktlista1"/>
        <w:tabs>
          <w:tab w:val="num" w:pos="1732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Vid intervention finns risk för hudskada. Detta kan motverkas bland annat genom</w:t>
      </w:r>
    </w:p>
    <w:p w14:paraId="73844BD4" w14:textId="779FF948" w:rsidR="681BD1CE" w:rsidRDefault="681BD1CE" w:rsidP="759559F5">
      <w:pPr>
        <w:pStyle w:val="Punktlista"/>
        <w:tabs>
          <w:tab w:val="num" w:pos="720"/>
        </w:tabs>
        <w:rPr>
          <w:color w:val="000000" w:themeColor="text2"/>
        </w:rPr>
      </w:pPr>
      <w:r w:rsidRPr="759559F5">
        <w:rPr>
          <w:color w:val="000000" w:themeColor="text2"/>
        </w:rPr>
        <w:t>Långt avstånd mellan röntgenrör och patient.</w:t>
      </w:r>
    </w:p>
    <w:p w14:paraId="7D6D68F7" w14:textId="1E511A9F" w:rsidR="681BD1CE" w:rsidRDefault="681BD1CE" w:rsidP="759559F5">
      <w:pPr>
        <w:pStyle w:val="Punktlista"/>
        <w:tabs>
          <w:tab w:val="num" w:pos="720"/>
        </w:tabs>
        <w:rPr>
          <w:color w:val="000000" w:themeColor="text2"/>
        </w:rPr>
      </w:pPr>
      <w:r w:rsidRPr="759559F5">
        <w:rPr>
          <w:color w:val="000000" w:themeColor="text2"/>
        </w:rPr>
        <w:t>Att ändra vinkel för att ändra hudområde som exponeras.</w:t>
      </w:r>
    </w:p>
    <w:p w14:paraId="5E68BBD1" w14:textId="1D208443" w:rsidR="681BD1CE" w:rsidRDefault="681BD1CE" w:rsidP="759559F5">
      <w:pPr>
        <w:ind w:left="992"/>
        <w:rPr>
          <w:color w:val="000000" w:themeColor="text2"/>
        </w:rPr>
      </w:pPr>
      <w:r w:rsidRPr="759559F5">
        <w:rPr>
          <w:color w:val="000000" w:themeColor="text2"/>
        </w:rPr>
        <w:t>Om systemet varnar för hudskada ska sjukhusfysiker kontaktas efter intervention för stråldosberäkning.</w:t>
      </w:r>
    </w:p>
    <w:p w14:paraId="06C73543" w14:textId="4A51FE63" w:rsidR="681BD1CE" w:rsidRDefault="681BD1CE" w:rsidP="759559F5">
      <w:pPr>
        <w:pStyle w:val="MellanrubrikVGR"/>
        <w:ind w:left="992"/>
        <w:rPr>
          <w:rFonts w:eastAsia="Calibri" w:cs="Calibri"/>
          <w:bCs/>
          <w:color w:val="000000" w:themeColor="text2"/>
          <w:sz w:val="24"/>
          <w:szCs w:val="24"/>
        </w:rPr>
      </w:pPr>
      <w:r w:rsidRPr="759559F5">
        <w:rPr>
          <w:rFonts w:eastAsia="Calibri" w:cs="Calibri"/>
          <w:bCs/>
          <w:color w:val="000000" w:themeColor="text2"/>
          <w:sz w:val="24"/>
          <w:szCs w:val="24"/>
        </w:rPr>
        <w:t>Personal</w:t>
      </w:r>
    </w:p>
    <w:p w14:paraId="7E6BD04F" w14:textId="000D4AD2" w:rsidR="681BD1CE" w:rsidRDefault="681BD1CE" w:rsidP="759559F5">
      <w:pPr>
        <w:ind w:left="992"/>
        <w:rPr>
          <w:color w:val="000000" w:themeColor="text2"/>
        </w:rPr>
      </w:pPr>
      <w:r w:rsidRPr="759559F5">
        <w:rPr>
          <w:color w:val="000000" w:themeColor="text2"/>
        </w:rPr>
        <w:t xml:space="preserve">Strålskärmsutrustning ska användas. Exempel på tillgänglig strålskärmsutrustning är blyförkläde, </w:t>
      </w:r>
      <w:proofErr w:type="spellStart"/>
      <w:r w:rsidRPr="759559F5">
        <w:rPr>
          <w:color w:val="000000" w:themeColor="text2"/>
        </w:rPr>
        <w:t>thyroideaskydd</w:t>
      </w:r>
      <w:proofErr w:type="spellEnd"/>
      <w:r w:rsidRPr="759559F5">
        <w:rPr>
          <w:color w:val="000000" w:themeColor="text2"/>
        </w:rPr>
        <w:t>, blyglasögon, takhängd strålskärm, bordshängd strålskärm, mobil strålskärm.</w:t>
      </w:r>
    </w:p>
    <w:p w14:paraId="0A972F2B" w14:textId="1BDF0768" w:rsidR="681BD1CE" w:rsidRDefault="681BD1CE" w:rsidP="759559F5">
      <w:pPr>
        <w:pStyle w:val="Punktlista1"/>
        <w:tabs>
          <w:tab w:val="num" w:pos="1664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Var noggrann med inbländning. Ju mindre strålfält, desto mindre spridd strålning till personal.</w:t>
      </w:r>
    </w:p>
    <w:p w14:paraId="3683CC27" w14:textId="1DECFA18" w:rsidR="681BD1CE" w:rsidRDefault="681BD1CE" w:rsidP="759559F5">
      <w:pPr>
        <w:pStyle w:val="Punktlista1"/>
        <w:tabs>
          <w:tab w:val="num" w:pos="1664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Använd underrörsteknik. Det ger mindre stråldos till personal.</w:t>
      </w:r>
    </w:p>
    <w:p w14:paraId="22D15DDE" w14:textId="39294365" w:rsidR="681BD1CE" w:rsidRDefault="681BD1CE" w:rsidP="759559F5">
      <w:pPr>
        <w:pStyle w:val="Punktlista1"/>
        <w:tabs>
          <w:tab w:val="num" w:pos="1664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Genomlys så kort tid som möjligt, det ger mindre stråldos till personal.</w:t>
      </w:r>
    </w:p>
    <w:p w14:paraId="685E1F89" w14:textId="19113F04" w:rsidR="681BD1CE" w:rsidRDefault="681BD1CE" w:rsidP="759559F5">
      <w:pPr>
        <w:pStyle w:val="Punktlista1"/>
        <w:tabs>
          <w:tab w:val="num" w:pos="1664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 xml:space="preserve">Vid </w:t>
      </w:r>
      <w:proofErr w:type="spellStart"/>
      <w:r w:rsidRPr="759559F5">
        <w:rPr>
          <w:color w:val="000000" w:themeColor="text2"/>
          <w:szCs w:val="24"/>
        </w:rPr>
        <w:t>cine</w:t>
      </w:r>
      <w:proofErr w:type="spellEnd"/>
      <w:r w:rsidRPr="759559F5">
        <w:rPr>
          <w:color w:val="000000" w:themeColor="text2"/>
          <w:szCs w:val="24"/>
        </w:rPr>
        <w:t xml:space="preserve"> ska personal, om möjligt, ställa sig bakom strålskärm eller öka avståndet till patient.</w:t>
      </w:r>
    </w:p>
    <w:p w14:paraId="131C32DC" w14:textId="5559999D" w:rsidR="681BD1CE" w:rsidRDefault="681BD1CE" w:rsidP="759559F5">
      <w:pPr>
        <w:pStyle w:val="Punktlista1"/>
        <w:tabs>
          <w:tab w:val="num" w:pos="1664"/>
        </w:tabs>
        <w:spacing w:line="288" w:lineRule="auto"/>
        <w:ind w:left="1664" w:right="868" w:hanging="360"/>
        <w:rPr>
          <w:color w:val="000000" w:themeColor="text2"/>
          <w:szCs w:val="24"/>
        </w:rPr>
      </w:pPr>
      <w:r w:rsidRPr="759559F5">
        <w:rPr>
          <w:color w:val="000000" w:themeColor="text2"/>
          <w:szCs w:val="24"/>
        </w:rPr>
        <w:t>Tänk på att strålningen avtar kraftigt med avståndet.</w:t>
      </w:r>
    </w:p>
    <w:p w14:paraId="1305C89D" w14:textId="664F6CC0" w:rsidR="681BD1CE" w:rsidRDefault="681BD1CE" w:rsidP="759559F5">
      <w:pPr>
        <w:pStyle w:val="Punktlista"/>
        <w:shd w:val="clear" w:color="auto" w:fill="FFFFFF" w:themeFill="background1"/>
        <w:spacing w:before="240" w:after="240"/>
        <w:rPr>
          <w:color w:val="000000" w:themeColor="text2"/>
        </w:rPr>
      </w:pPr>
      <w:r w:rsidRPr="759559F5">
        <w:rPr>
          <w:color w:val="000000" w:themeColor="text2"/>
        </w:rPr>
        <w:t>Vid behov informera eventuell tolk om strålskydden</w:t>
      </w:r>
    </w:p>
    <w:p w14:paraId="5E512CB6" w14:textId="7DDF8308" w:rsidR="759559F5" w:rsidRDefault="759559F5" w:rsidP="759559F5"/>
    <w:p w14:paraId="37C7076C" w14:textId="56289810" w:rsidR="009A32ED" w:rsidRDefault="00AF39C8" w:rsidP="009A32ED">
      <w:pPr>
        <w:pStyle w:val="Rubrik2"/>
        <w:ind w:right="-143"/>
        <w:rPr>
          <w:color w:val="auto"/>
        </w:rPr>
      </w:pPr>
      <w:bookmarkStart w:id="59" w:name="_Toc169089618"/>
      <w:r>
        <w:rPr>
          <w:color w:val="auto"/>
        </w:rPr>
        <w:lastRenderedPageBreak/>
        <w:t>Genomförande</w:t>
      </w:r>
      <w:bookmarkEnd w:id="59"/>
    </w:p>
    <w:p w14:paraId="6E5E757A" w14:textId="31F575FC" w:rsidR="00AF39C8" w:rsidRPr="00204513" w:rsidRDefault="00AF39C8" w:rsidP="00204513">
      <w:pPr>
        <w:pStyle w:val="Rubrik3"/>
      </w:pPr>
      <w:bookmarkStart w:id="60" w:name="_Toc169089619"/>
      <w:proofErr w:type="spellStart"/>
      <w:r w:rsidRPr="00204513">
        <w:t>Percutan</w:t>
      </w:r>
      <w:proofErr w:type="spellEnd"/>
      <w:r w:rsidRPr="00204513">
        <w:t xml:space="preserve"> </w:t>
      </w:r>
      <w:proofErr w:type="spellStart"/>
      <w:r w:rsidRPr="00204513">
        <w:t>nefrostomikateter</w:t>
      </w:r>
      <w:proofErr w:type="spellEnd"/>
      <w:r w:rsidRPr="00204513">
        <w:t xml:space="preserve">, </w:t>
      </w:r>
      <w:proofErr w:type="spellStart"/>
      <w:r w:rsidRPr="00204513">
        <w:t>nyinläggning</w:t>
      </w:r>
      <w:bookmarkEnd w:id="60"/>
      <w:proofErr w:type="spellEnd"/>
    </w:p>
    <w:p w14:paraId="2BE630CB" w14:textId="77777777" w:rsidR="00AF39C8" w:rsidRPr="00AF39C8" w:rsidRDefault="00AF39C8" w:rsidP="00AF39C8">
      <w:r>
        <w:t>SoS kod 590 611</w:t>
      </w:r>
    </w:p>
    <w:p w14:paraId="4E63B68C" w14:textId="605D2DE4" w:rsidR="136D566E" w:rsidRPr="00BC7807" w:rsidRDefault="136D566E" w:rsidP="00B32034">
      <w:pPr>
        <w:pStyle w:val="MellanrubrikVGR"/>
      </w:pPr>
      <w:r w:rsidRPr="00BC7807">
        <w:t>Indikation</w:t>
      </w:r>
    </w:p>
    <w:p w14:paraId="38EA9465" w14:textId="77777777" w:rsidR="00AF39C8" w:rsidRPr="00AF39C8" w:rsidRDefault="00AF39C8" w:rsidP="00AF39C8">
      <w:r>
        <w:t xml:space="preserve">Hydronefros. Avstängd pyelit. Högt </w:t>
      </w:r>
      <w:proofErr w:type="spellStart"/>
      <w:r>
        <w:t>kreatinin</w:t>
      </w:r>
      <w:proofErr w:type="spellEnd"/>
      <w:r>
        <w:t>/kaliumvärde.</w:t>
      </w:r>
    </w:p>
    <w:p w14:paraId="56F9959D" w14:textId="3A6C5BA0" w:rsidR="00AF39C8" w:rsidRDefault="002E112B" w:rsidP="00B32034">
      <w:pPr>
        <w:pStyle w:val="MellanrubrikVGR"/>
      </w:pPr>
      <w:r>
        <w:t>Material</w:t>
      </w:r>
    </w:p>
    <w:p w14:paraId="044387FD" w14:textId="237C0296" w:rsidR="00AF39C8" w:rsidRPr="004237A0" w:rsidRDefault="68B3E983" w:rsidP="5E2142AE">
      <w:r w:rsidRPr="004237A0">
        <w:t xml:space="preserve"> Steril sköterska ansvarar för att plocka fram material samt steril uppdukning</w:t>
      </w:r>
    </w:p>
    <w:p w14:paraId="7B4BCED6" w14:textId="77777777" w:rsidR="002E112B" w:rsidRPr="004237A0" w:rsidRDefault="002E112B" w:rsidP="002E112B">
      <w:pPr>
        <w:pStyle w:val="Punktlista"/>
      </w:pPr>
      <w:proofErr w:type="spellStart"/>
      <w:r w:rsidRPr="004237A0">
        <w:t>Punktionsset</w:t>
      </w:r>
      <w:proofErr w:type="spellEnd"/>
      <w:r w:rsidRPr="004237A0">
        <w:t xml:space="preserve"> </w:t>
      </w:r>
    </w:p>
    <w:p w14:paraId="264AEC5E" w14:textId="77777777" w:rsidR="002E112B" w:rsidRPr="004237A0" w:rsidRDefault="002E112B" w:rsidP="002E112B">
      <w:pPr>
        <w:pStyle w:val="Punktlista"/>
      </w:pPr>
      <w:r w:rsidRPr="004237A0">
        <w:t xml:space="preserve">Ledare </w:t>
      </w:r>
      <w:proofErr w:type="spellStart"/>
      <w:r w:rsidRPr="004237A0">
        <w:t>Amplatz</w:t>
      </w:r>
      <w:proofErr w:type="spellEnd"/>
      <w:r w:rsidRPr="004237A0">
        <w:t xml:space="preserve"> Super </w:t>
      </w:r>
      <w:proofErr w:type="spellStart"/>
      <w:r w:rsidRPr="004237A0">
        <w:t>Stiff</w:t>
      </w:r>
      <w:proofErr w:type="spellEnd"/>
      <w:r w:rsidRPr="004237A0">
        <w:t xml:space="preserve"> 75 cm </w:t>
      </w:r>
    </w:p>
    <w:p w14:paraId="235A991C" w14:textId="249DF8F3" w:rsidR="002E112B" w:rsidRPr="004237A0" w:rsidRDefault="002E112B" w:rsidP="002E112B">
      <w:pPr>
        <w:pStyle w:val="Punktlista"/>
      </w:pPr>
      <w:r w:rsidRPr="004237A0">
        <w:t xml:space="preserve">Punktionsnål 18 G, alternativt </w:t>
      </w:r>
      <w:proofErr w:type="spellStart"/>
      <w:r w:rsidRPr="004237A0">
        <w:t>mikropunktionsset</w:t>
      </w:r>
      <w:proofErr w:type="spellEnd"/>
      <w:r w:rsidRPr="004237A0">
        <w:t xml:space="preserve"> + "Special </w:t>
      </w:r>
      <w:proofErr w:type="spellStart"/>
      <w:r w:rsidRPr="004237A0">
        <w:t>needle</w:t>
      </w:r>
      <w:proofErr w:type="spellEnd"/>
      <w:r w:rsidR="725FED63" w:rsidRPr="004237A0">
        <w:t>, 20 G</w:t>
      </w:r>
      <w:r w:rsidRPr="004237A0">
        <w:t xml:space="preserve">" </w:t>
      </w:r>
    </w:p>
    <w:p w14:paraId="65B07B2C" w14:textId="3DE10D12" w:rsidR="002E112B" w:rsidRPr="004237A0" w:rsidRDefault="002E112B" w:rsidP="5E2142AE">
      <w:pPr>
        <w:pStyle w:val="Punktlista"/>
      </w:pPr>
      <w:proofErr w:type="spellStart"/>
      <w:r w:rsidRPr="004237A0">
        <w:t>Nefrostomi</w:t>
      </w:r>
      <w:proofErr w:type="spellEnd"/>
      <w:r w:rsidRPr="004237A0">
        <w:t xml:space="preserve">/ singel step kateter 8/8,5 F </w:t>
      </w:r>
      <w:r w:rsidR="12E3AC8E" w:rsidRPr="004237A0">
        <w:t xml:space="preserve">eller större </w:t>
      </w:r>
      <w:proofErr w:type="spellStart"/>
      <w:r w:rsidR="12E3AC8E" w:rsidRPr="004237A0">
        <w:t>enl</w:t>
      </w:r>
      <w:proofErr w:type="spellEnd"/>
      <w:r w:rsidR="12E3AC8E" w:rsidRPr="004237A0">
        <w:t xml:space="preserve"> önskemål från opererande läkare</w:t>
      </w:r>
    </w:p>
    <w:p w14:paraId="3E722312" w14:textId="77777777" w:rsidR="002E112B" w:rsidRPr="004237A0" w:rsidRDefault="002E112B" w:rsidP="002E112B">
      <w:pPr>
        <w:pStyle w:val="Punktlista"/>
      </w:pPr>
      <w:r w:rsidRPr="004237A0">
        <w:t xml:space="preserve">Mellanstycke </w:t>
      </w:r>
    </w:p>
    <w:p w14:paraId="3BB84C72" w14:textId="77777777" w:rsidR="002E112B" w:rsidRPr="004237A0" w:rsidRDefault="002E112B" w:rsidP="002E112B">
      <w:pPr>
        <w:pStyle w:val="Punktlista"/>
      </w:pPr>
      <w:r w:rsidRPr="004237A0">
        <w:t xml:space="preserve">Uribag </w:t>
      </w:r>
    </w:p>
    <w:p w14:paraId="28598243" w14:textId="7829D536" w:rsidR="002E112B" w:rsidRPr="004237A0" w:rsidRDefault="002E112B" w:rsidP="5E2142AE">
      <w:pPr>
        <w:pStyle w:val="Punktlista"/>
      </w:pPr>
      <w:r w:rsidRPr="004237A0">
        <w:t>Ultraljud</w:t>
      </w:r>
    </w:p>
    <w:p w14:paraId="0CE71DCF" w14:textId="77777777" w:rsidR="002E112B" w:rsidRPr="004237A0" w:rsidRDefault="002E112B" w:rsidP="002E112B">
      <w:pPr>
        <w:pStyle w:val="Punktlista"/>
      </w:pPr>
      <w:r w:rsidRPr="004237A0">
        <w:t xml:space="preserve">Nålförare </w:t>
      </w:r>
    </w:p>
    <w:p w14:paraId="196F3D08" w14:textId="77777777" w:rsidR="002E112B" w:rsidRPr="004237A0" w:rsidRDefault="002E112B" w:rsidP="002E112B">
      <w:pPr>
        <w:pStyle w:val="Punktlista"/>
      </w:pPr>
      <w:r w:rsidRPr="004237A0">
        <w:t xml:space="preserve">Sterilt </w:t>
      </w:r>
      <w:proofErr w:type="spellStart"/>
      <w:r w:rsidRPr="004237A0">
        <w:t>ultraljuds"kit</w:t>
      </w:r>
      <w:proofErr w:type="spellEnd"/>
      <w:r w:rsidRPr="004237A0">
        <w:t xml:space="preserve">" </w:t>
      </w:r>
    </w:p>
    <w:p w14:paraId="5B852389" w14:textId="77777777" w:rsidR="002E112B" w:rsidRPr="004237A0" w:rsidRDefault="002E112B" w:rsidP="002E112B">
      <w:pPr>
        <w:pStyle w:val="Punktlista"/>
      </w:pPr>
      <w:r w:rsidRPr="004237A0">
        <w:t xml:space="preserve">Märketikett </w:t>
      </w:r>
    </w:p>
    <w:p w14:paraId="1DB1317D" w14:textId="77777777" w:rsidR="002E112B" w:rsidRPr="004237A0" w:rsidRDefault="002E112B" w:rsidP="002E112B">
      <w:pPr>
        <w:pStyle w:val="Punktlista"/>
      </w:pPr>
      <w:r w:rsidRPr="004237A0">
        <w:t xml:space="preserve">Förband </w:t>
      </w:r>
    </w:p>
    <w:p w14:paraId="31C43F69" w14:textId="77777777" w:rsidR="002E112B" w:rsidRPr="004237A0" w:rsidRDefault="002E112B" w:rsidP="002E112B">
      <w:pPr>
        <w:pStyle w:val="Punktlista"/>
      </w:pPr>
      <w:proofErr w:type="spellStart"/>
      <w:r w:rsidRPr="004237A0">
        <w:t>Descutan</w:t>
      </w:r>
      <w:proofErr w:type="spellEnd"/>
      <w:r w:rsidRPr="004237A0">
        <w:t xml:space="preserve"> </w:t>
      </w:r>
    </w:p>
    <w:p w14:paraId="50C15F0F" w14:textId="77777777" w:rsidR="002E112B" w:rsidRPr="004237A0" w:rsidRDefault="002E112B" w:rsidP="002E112B">
      <w:pPr>
        <w:pStyle w:val="Punktlista"/>
      </w:pPr>
      <w:proofErr w:type="spellStart"/>
      <w:r w:rsidRPr="004237A0">
        <w:t>Klorhexidinsprit</w:t>
      </w:r>
      <w:proofErr w:type="spellEnd"/>
      <w:r w:rsidRPr="004237A0">
        <w:t xml:space="preserve"> </w:t>
      </w:r>
    </w:p>
    <w:p w14:paraId="256899F8" w14:textId="57C002F6" w:rsidR="002E112B" w:rsidRPr="004237A0" w:rsidRDefault="3104D295" w:rsidP="002E112B">
      <w:pPr>
        <w:pStyle w:val="Punktlista"/>
      </w:pPr>
      <w:r w:rsidRPr="004237A0">
        <w:t>Subkutan b</w:t>
      </w:r>
      <w:r w:rsidR="002E112B" w:rsidRPr="004237A0">
        <w:t>edövning</w:t>
      </w:r>
      <w:r w:rsidR="17E96E77" w:rsidRPr="004237A0">
        <w:t xml:space="preserve">, ex </w:t>
      </w:r>
      <w:proofErr w:type="spellStart"/>
      <w:r w:rsidR="17E96E77" w:rsidRPr="004237A0">
        <w:t>Xylocain</w:t>
      </w:r>
      <w:proofErr w:type="spellEnd"/>
      <w:r w:rsidR="17E96E77" w:rsidRPr="004237A0">
        <w:t xml:space="preserve"> 10mg/m</w:t>
      </w:r>
      <w:r w:rsidR="14BBCF46" w:rsidRPr="004237A0">
        <w:t>l</w:t>
      </w:r>
    </w:p>
    <w:p w14:paraId="38E77891" w14:textId="50DDEC6E" w:rsidR="002E112B" w:rsidRPr="004237A0" w:rsidRDefault="17E96E77" w:rsidP="002E112B">
      <w:pPr>
        <w:pStyle w:val="Punktlista"/>
      </w:pPr>
      <w:r w:rsidRPr="004237A0">
        <w:t>Jod k</w:t>
      </w:r>
      <w:r w:rsidR="002E112B" w:rsidRPr="004237A0">
        <w:t>ontrast 300mg/ml</w:t>
      </w:r>
    </w:p>
    <w:p w14:paraId="2309125E" w14:textId="7E4C7077" w:rsidR="002E112B" w:rsidRPr="002E112B" w:rsidRDefault="002E112B" w:rsidP="002E112B">
      <w:pPr>
        <w:pStyle w:val="Punktlista"/>
      </w:pPr>
      <w:r>
        <w:t xml:space="preserve">Eventuellt </w:t>
      </w:r>
      <w:proofErr w:type="spellStart"/>
      <w:r w:rsidR="3B4FB16B">
        <w:t>d</w:t>
      </w:r>
      <w:r>
        <w:t>ilatator</w:t>
      </w:r>
      <w:proofErr w:type="spellEnd"/>
      <w:r>
        <w:t xml:space="preserve"> 8 F</w:t>
      </w:r>
    </w:p>
    <w:p w14:paraId="33D6E7FF" w14:textId="77777777" w:rsidR="002E112B" w:rsidRDefault="002E112B" w:rsidP="002E112B">
      <w:pPr>
        <w:pStyle w:val="MellanrubrikVGR"/>
      </w:pPr>
      <w:bookmarkStart w:id="61" w:name="_Toc256000314"/>
      <w:bookmarkStart w:id="62" w:name="_Toc256000271"/>
      <w:bookmarkStart w:id="63" w:name="_Toc51827144"/>
      <w:bookmarkStart w:id="64" w:name="_Toc256000013"/>
      <w:bookmarkStart w:id="65" w:name="_Toc256000056"/>
      <w:bookmarkStart w:id="66" w:name="_Toc256000099"/>
      <w:bookmarkStart w:id="67" w:name="_Toc256000142"/>
      <w:bookmarkStart w:id="68" w:name="_Toc256000185"/>
      <w:bookmarkStart w:id="69" w:name="_Toc256000228"/>
      <w:r>
        <w:t>Uppdukning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14:paraId="1DCC2C64" w14:textId="5242A458" w:rsidR="002E112B" w:rsidRPr="00B71B36" w:rsidRDefault="002E112B" w:rsidP="002E112B">
      <w:r>
        <w:t>Sker på sterilt underlag</w:t>
      </w:r>
    </w:p>
    <w:p w14:paraId="3CCFACA1" w14:textId="1F4F960A" w:rsidR="002E112B" w:rsidRDefault="002E112B" w:rsidP="002E112B">
      <w:r>
        <w:t>Assisterande sköterska och läkare har steril rock, sterila handskar + mössa</w:t>
      </w:r>
    </w:p>
    <w:p w14:paraId="0FF0241E" w14:textId="77777777" w:rsidR="002E112B" w:rsidRPr="002E112B" w:rsidRDefault="002E112B" w:rsidP="002E112B">
      <w:pPr>
        <w:pStyle w:val="MellanrubrikVGR"/>
      </w:pPr>
      <w:bookmarkStart w:id="70" w:name="_Toc256000315"/>
      <w:bookmarkStart w:id="71" w:name="_Toc256000272"/>
      <w:bookmarkStart w:id="72" w:name="_Toc51827145"/>
      <w:bookmarkStart w:id="73" w:name="_Toc256000014"/>
      <w:bookmarkStart w:id="74" w:name="_Toc256000057"/>
      <w:bookmarkStart w:id="75" w:name="_Toc256000100"/>
      <w:bookmarkStart w:id="76" w:name="_Toc256000143"/>
      <w:bookmarkStart w:id="77" w:name="_Toc256000186"/>
      <w:bookmarkStart w:id="78" w:name="_Toc256000229"/>
      <w:r>
        <w:t>Patienten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 w14:paraId="28E8D46E" w14:textId="0B70FF3B" w:rsidR="6F04652B" w:rsidRPr="004237A0" w:rsidRDefault="6F04652B" w:rsidP="5E2142AE">
      <w:proofErr w:type="spellStart"/>
      <w:r w:rsidRPr="004237A0">
        <w:t>Osteril</w:t>
      </w:r>
      <w:proofErr w:type="spellEnd"/>
      <w:r w:rsidRPr="004237A0">
        <w:t xml:space="preserve"> sköterska ansvarar för förberedelse av patienten</w:t>
      </w:r>
    </w:p>
    <w:p w14:paraId="0AA645C7" w14:textId="77777777" w:rsidR="002E112B" w:rsidRPr="004237A0" w:rsidRDefault="002E112B" w:rsidP="002E112B">
      <w:pPr>
        <w:pStyle w:val="Punktlista"/>
      </w:pPr>
      <w:r w:rsidRPr="004237A0">
        <w:t xml:space="preserve">Ska vara förberedd enligt föreskrifter </w:t>
      </w:r>
    </w:p>
    <w:p w14:paraId="27CFA395" w14:textId="2A5A64A5" w:rsidR="002E112B" w:rsidRPr="004237A0" w:rsidRDefault="002E112B" w:rsidP="002E112B">
      <w:pPr>
        <w:pStyle w:val="Punktlista"/>
      </w:pPr>
      <w:r w:rsidRPr="004237A0">
        <w:t>Kontrollera person</w:t>
      </w:r>
      <w:r w:rsidR="2D5471CE" w:rsidRPr="004237A0">
        <w:t>nummer</w:t>
      </w:r>
    </w:p>
    <w:p w14:paraId="60F5CEDA" w14:textId="6A6E5619" w:rsidR="2D5471CE" w:rsidRPr="004237A0" w:rsidRDefault="2D5471CE" w:rsidP="5E2142AE">
      <w:pPr>
        <w:pStyle w:val="Punktlista"/>
      </w:pPr>
      <w:r w:rsidRPr="004237A0">
        <w:t>Fråga om längd och vikt</w:t>
      </w:r>
    </w:p>
    <w:p w14:paraId="18E110EA" w14:textId="314012D4" w:rsidR="0368F7ED" w:rsidRPr="004237A0" w:rsidRDefault="0368F7ED" w:rsidP="5E2142AE">
      <w:pPr>
        <w:pStyle w:val="Punktlista"/>
      </w:pPr>
      <w:r w:rsidRPr="004237A0">
        <w:t xml:space="preserve">Fråga kvinnor mellan </w:t>
      </w:r>
      <w:r w:rsidR="00266596" w:rsidRPr="004237A0">
        <w:t>15–50</w:t>
      </w:r>
      <w:r w:rsidRPr="004237A0">
        <w:t xml:space="preserve"> år om graviditet</w:t>
      </w:r>
    </w:p>
    <w:p w14:paraId="63C35F1F" w14:textId="5C339B15" w:rsidR="002E112B" w:rsidRPr="002E112B" w:rsidRDefault="002E112B" w:rsidP="002E112B">
      <w:pPr>
        <w:pStyle w:val="Punktlista"/>
      </w:pPr>
      <w:r>
        <w:lastRenderedPageBreak/>
        <w:t xml:space="preserve">Informera </w:t>
      </w:r>
      <w:r w:rsidR="6373824F">
        <w:t>om undersökningen</w:t>
      </w:r>
    </w:p>
    <w:p w14:paraId="592519DA" w14:textId="77777777" w:rsidR="002E112B" w:rsidRPr="002E112B" w:rsidRDefault="002E112B" w:rsidP="002E112B">
      <w:pPr>
        <w:pStyle w:val="Punktlista"/>
      </w:pPr>
      <w:r>
        <w:t xml:space="preserve">Kontrollera blödningsstatus </w:t>
      </w:r>
    </w:p>
    <w:p w14:paraId="7F5DA81E" w14:textId="75D84B20" w:rsidR="002E112B" w:rsidRPr="002E112B" w:rsidRDefault="002E112B" w:rsidP="002E112B">
      <w:pPr>
        <w:pStyle w:val="Punktlista"/>
      </w:pPr>
      <w:proofErr w:type="spellStart"/>
      <w:r>
        <w:t>Bukläge</w:t>
      </w:r>
      <w:proofErr w:type="spellEnd"/>
      <w:r>
        <w:t xml:space="preserve"> eller ligg</w:t>
      </w:r>
      <w:r w:rsidR="394BBCD5">
        <w:t>ande</w:t>
      </w:r>
      <w:r>
        <w:t xml:space="preserve"> på sidan, det avgörs under ultraljudskontroll </w:t>
      </w:r>
    </w:p>
    <w:p w14:paraId="470784A1" w14:textId="77777777" w:rsidR="002E112B" w:rsidRPr="002E112B" w:rsidRDefault="002E112B" w:rsidP="002E112B">
      <w:pPr>
        <w:pStyle w:val="Punktlista"/>
      </w:pPr>
      <w:r>
        <w:t>Ultraljudskontroll före steril klädsel</w:t>
      </w:r>
    </w:p>
    <w:p w14:paraId="0073D73E" w14:textId="677036B6" w:rsidR="78CCD914" w:rsidRDefault="78CCD914" w:rsidP="5E2142AE">
      <w:pPr>
        <w:pStyle w:val="Punktlista"/>
      </w:pPr>
      <w:r>
        <w:t xml:space="preserve">Patienten tvättas med </w:t>
      </w:r>
      <w:proofErr w:type="spellStart"/>
      <w:r>
        <w:t>Descutan</w:t>
      </w:r>
      <w:proofErr w:type="spellEnd"/>
    </w:p>
    <w:p w14:paraId="25942022" w14:textId="61B6984A" w:rsidR="4E8C86A4" w:rsidRPr="004237A0" w:rsidRDefault="4E8C86A4" w:rsidP="5E2142AE">
      <w:pPr>
        <w:pStyle w:val="MellanrubrikVGR"/>
      </w:pPr>
      <w:r w:rsidRPr="004237A0">
        <w:t>Dokumentation</w:t>
      </w:r>
    </w:p>
    <w:p w14:paraId="4E7BA245" w14:textId="6B8ED6BD" w:rsidR="4E8C86A4" w:rsidRPr="004237A0" w:rsidRDefault="4E8C86A4" w:rsidP="5E2142AE">
      <w:proofErr w:type="spellStart"/>
      <w:r w:rsidRPr="004237A0">
        <w:t>Osteril</w:t>
      </w:r>
      <w:proofErr w:type="spellEnd"/>
      <w:r w:rsidRPr="004237A0">
        <w:t xml:space="preserve"> sköterska ansvarar för dokumentation i RIS och </w:t>
      </w:r>
      <w:r w:rsidR="004237A0">
        <w:t>patientjournal</w:t>
      </w:r>
      <w:r w:rsidR="00F351AF" w:rsidRPr="004237A0">
        <w:t>.</w:t>
      </w:r>
    </w:p>
    <w:p w14:paraId="40EC328B" w14:textId="7303F56A" w:rsidR="62531B24" w:rsidRPr="004237A0" w:rsidRDefault="62531B24" w:rsidP="00F351AF">
      <w:r w:rsidRPr="004237A0">
        <w:t xml:space="preserve">Vid avsteg från metoden ska orsaken till detta dokumenteras i remissanteckningar </w:t>
      </w:r>
    </w:p>
    <w:p w14:paraId="35D8A67A" w14:textId="11ACD068" w:rsidR="002E112B" w:rsidRDefault="002E112B" w:rsidP="002E112B">
      <w:r>
        <w:t>Signeras av ansvarig röntgensjuksköterska och röntgenläkare</w:t>
      </w:r>
      <w:r w:rsidR="00F351AF">
        <w:t>.</w:t>
      </w:r>
    </w:p>
    <w:p w14:paraId="29ED9A98" w14:textId="77777777" w:rsidR="002E112B" w:rsidRPr="002E112B" w:rsidRDefault="002E112B" w:rsidP="002E112B">
      <w:pPr>
        <w:pStyle w:val="MellanrubrikVGR"/>
      </w:pPr>
      <w:bookmarkStart w:id="79" w:name="_Toc256000317"/>
      <w:bookmarkStart w:id="80" w:name="_Toc256000274"/>
      <w:bookmarkStart w:id="81" w:name="_Toc51827147"/>
      <w:bookmarkStart w:id="82" w:name="_Toc256000016"/>
      <w:bookmarkStart w:id="83" w:name="_Toc256000059"/>
      <w:bookmarkStart w:id="84" w:name="_Toc256000102"/>
      <w:bookmarkStart w:id="85" w:name="_Toc256000145"/>
      <w:bookmarkStart w:id="86" w:name="_Toc256000188"/>
      <w:bookmarkStart w:id="87" w:name="_Toc256000231"/>
      <w:r>
        <w:t>Undersökningen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14:paraId="61058AE9" w14:textId="6D3D4E74" w:rsidR="6AB9733F" w:rsidRPr="00AD364E" w:rsidRDefault="6AB9733F" w:rsidP="5E2142AE">
      <w:r w:rsidRPr="00AD364E">
        <w:t>Steril sköterska ansvarar för steriltvätt samt assisterar opererande läkare</w:t>
      </w:r>
    </w:p>
    <w:p w14:paraId="1B508101" w14:textId="50F4375E" w:rsidR="002E112B" w:rsidRPr="00AD364E" w:rsidRDefault="002E112B" w:rsidP="002E112B">
      <w:pPr>
        <w:pStyle w:val="Punktlista"/>
      </w:pPr>
      <w:r w:rsidRPr="00AD364E">
        <w:t xml:space="preserve">Patienten tvättas med </w:t>
      </w:r>
      <w:proofErr w:type="spellStart"/>
      <w:r w:rsidRPr="00AD364E">
        <w:t>Klorhexidinsprit</w:t>
      </w:r>
      <w:proofErr w:type="spellEnd"/>
      <w:r w:rsidRPr="00AD364E">
        <w:t xml:space="preserve"> </w:t>
      </w:r>
    </w:p>
    <w:p w14:paraId="7A71B749" w14:textId="77777777" w:rsidR="002E112B" w:rsidRPr="00AD364E" w:rsidRDefault="002E112B" w:rsidP="002E112B">
      <w:pPr>
        <w:pStyle w:val="Punktlista"/>
      </w:pPr>
      <w:r w:rsidRPr="00AD364E">
        <w:t xml:space="preserve">Klä med sterilt lakan </w:t>
      </w:r>
    </w:p>
    <w:p w14:paraId="77916700" w14:textId="553D3EC6" w:rsidR="002E112B" w:rsidRPr="00AD364E" w:rsidRDefault="002E112B" w:rsidP="002E112B">
      <w:pPr>
        <w:pStyle w:val="Punktlista"/>
      </w:pPr>
      <w:r w:rsidRPr="00AD364E">
        <w:t xml:space="preserve">Montera nålförare. Klä in </w:t>
      </w:r>
      <w:proofErr w:type="spellStart"/>
      <w:r w:rsidRPr="00AD364E">
        <w:t>transducer</w:t>
      </w:r>
      <w:proofErr w:type="spellEnd"/>
      <w:r w:rsidRPr="00AD364E">
        <w:t xml:space="preserve"> </w:t>
      </w:r>
      <w:r w:rsidR="4B185A70" w:rsidRPr="00AD364E">
        <w:t>med steril strumpa</w:t>
      </w:r>
    </w:p>
    <w:p w14:paraId="638BACA9" w14:textId="09969007" w:rsidR="771BBE28" w:rsidRPr="00AD364E" w:rsidRDefault="771BBE28" w:rsidP="5E2142AE">
      <w:pPr>
        <w:pStyle w:val="Punktlista"/>
      </w:pPr>
      <w:r w:rsidRPr="00AD364E">
        <w:t xml:space="preserve">Fukta den hydrofila </w:t>
      </w:r>
      <w:proofErr w:type="spellStart"/>
      <w:r w:rsidRPr="00AD364E">
        <w:t>nefrostomikatetern</w:t>
      </w:r>
      <w:proofErr w:type="spellEnd"/>
      <w:r w:rsidRPr="00AD364E">
        <w:t xml:space="preserve"> utvändigt</w:t>
      </w:r>
    </w:p>
    <w:p w14:paraId="20295207" w14:textId="77777777" w:rsidR="002E112B" w:rsidRPr="002E112B" w:rsidRDefault="002E112B" w:rsidP="002E112B">
      <w:pPr>
        <w:pStyle w:val="Punktlista"/>
      </w:pPr>
      <w:r w:rsidRPr="759559F5">
        <w:rPr>
          <w:b/>
          <w:bCs/>
        </w:rPr>
        <w:t>Assistera:</w:t>
      </w:r>
      <w:r>
        <w:t xml:space="preserve"> bedövning – skalpell – nål – kontrast – ledare – ev. </w:t>
      </w:r>
      <w:proofErr w:type="spellStart"/>
      <w:r>
        <w:t>dilatator</w:t>
      </w:r>
      <w:proofErr w:type="spellEnd"/>
      <w:r>
        <w:t xml:space="preserve"> – kateter </w:t>
      </w:r>
    </w:p>
    <w:p w14:paraId="6C3CA717" w14:textId="2CBA4BC8" w:rsidR="002E112B" w:rsidRPr="002E112B" w:rsidRDefault="002E112B" w:rsidP="002E112B">
      <w:pPr>
        <w:pStyle w:val="Punktlista"/>
      </w:pPr>
      <w:r>
        <w:t xml:space="preserve">Slutkontroll av kateterläge </w:t>
      </w:r>
    </w:p>
    <w:p w14:paraId="6DE3014F" w14:textId="77777777" w:rsidR="002E112B" w:rsidRPr="002E112B" w:rsidRDefault="002E112B" w:rsidP="002E112B">
      <w:pPr>
        <w:pStyle w:val="Punktlista"/>
      </w:pPr>
      <w:r>
        <w:t xml:space="preserve">Koppla mellanstycke och uribag till katetern </w:t>
      </w:r>
    </w:p>
    <w:p w14:paraId="38B61987" w14:textId="77777777" w:rsidR="002E112B" w:rsidRPr="002E112B" w:rsidRDefault="002E112B" w:rsidP="002E112B">
      <w:pPr>
        <w:pStyle w:val="Punktlista"/>
      </w:pPr>
      <w:r>
        <w:t xml:space="preserve">Fixera med lämpligt förband  </w:t>
      </w:r>
    </w:p>
    <w:p w14:paraId="3CFE2430" w14:textId="77777777" w:rsidR="002E112B" w:rsidRPr="002E112B" w:rsidRDefault="002E112B" w:rsidP="002E112B">
      <w:pPr>
        <w:pStyle w:val="Punktlista"/>
      </w:pPr>
      <w:r>
        <w:t xml:space="preserve">Spara bild </w:t>
      </w:r>
    </w:p>
    <w:p w14:paraId="7CBF1E99" w14:textId="77777777" w:rsidR="002E112B" w:rsidRPr="002E112B" w:rsidRDefault="002E112B" w:rsidP="5E2142AE">
      <w:pPr>
        <w:pStyle w:val="Punktlista"/>
        <w:rPr>
          <w:b/>
          <w:bCs/>
        </w:rPr>
      </w:pPr>
      <w:r>
        <w:t>Märk katetern med etikett ”</w:t>
      </w:r>
      <w:proofErr w:type="spellStart"/>
      <w:r>
        <w:t>pyelostomikateter</w:t>
      </w:r>
      <w:proofErr w:type="spellEnd"/>
      <w:r>
        <w:t>”. Läs ”Märkning av infartsvägar vid röntgenundersökningar” under förutsättningar</w:t>
      </w:r>
    </w:p>
    <w:p w14:paraId="41B8052E" w14:textId="5C82534D" w:rsidR="0A679584" w:rsidRDefault="0A679584" w:rsidP="00E3224B">
      <w:pPr>
        <w:pStyle w:val="MellanrubrikVGR"/>
      </w:pPr>
      <w:r w:rsidRPr="5E2142AE">
        <w:t>Bildtagning</w:t>
      </w:r>
    </w:p>
    <w:p w14:paraId="68B1A853" w14:textId="7EA1D8DE" w:rsidR="0A679584" w:rsidRPr="00AD364E" w:rsidRDefault="0A679584" w:rsidP="5E2142AE">
      <w:pPr>
        <w:ind w:left="992"/>
        <w:rPr>
          <w:color w:val="000000" w:themeColor="text2"/>
        </w:rPr>
      </w:pPr>
      <w:r w:rsidRPr="00AD364E">
        <w:rPr>
          <w:color w:val="000000" w:themeColor="text2"/>
        </w:rPr>
        <w:t>Opererande läkare ansvarar för bildtagning</w:t>
      </w:r>
    </w:p>
    <w:p w14:paraId="2D20E808" w14:textId="7A69C68A" w:rsidR="0A679584" w:rsidRPr="00AD364E" w:rsidRDefault="0A679584" w:rsidP="5E2142AE">
      <w:pPr>
        <w:pStyle w:val="Punktlista"/>
        <w:rPr>
          <w:color w:val="000000" w:themeColor="text2"/>
        </w:rPr>
      </w:pPr>
      <w:r w:rsidRPr="00AD364E">
        <w:rPr>
          <w:color w:val="000000" w:themeColor="text2"/>
        </w:rPr>
        <w:t>Läkaren genomlyser, injicerar kontrast manuellt och exponerar inne på labbet</w:t>
      </w:r>
    </w:p>
    <w:p w14:paraId="4184CD7F" w14:textId="77777777" w:rsidR="000E2775" w:rsidRPr="007B256E" w:rsidRDefault="000E2775" w:rsidP="759559F5">
      <w:pPr>
        <w:pStyle w:val="MellanrubrikVGR"/>
        <w:rPr>
          <w:color w:val="000000" w:themeColor="text2"/>
        </w:rPr>
      </w:pPr>
      <w:proofErr w:type="spellStart"/>
      <w:r w:rsidRPr="00AD364E">
        <w:rPr>
          <w:lang w:val="en-US"/>
        </w:rPr>
        <w:t>Exponeringsparametrar</w:t>
      </w:r>
      <w:proofErr w:type="spellEnd"/>
    </w:p>
    <w:p w14:paraId="38BB6A5B" w14:textId="71885DE6" w:rsidR="5E2142AE" w:rsidRDefault="26C0B700" w:rsidP="759559F5">
      <w:r>
        <w:t>Under bearbetning</w:t>
      </w:r>
    </w:p>
    <w:p w14:paraId="431274A1" w14:textId="77777777" w:rsidR="002E112B" w:rsidRDefault="002E112B" w:rsidP="005718DF">
      <w:pPr>
        <w:pStyle w:val="MellanrubrikVGR"/>
      </w:pPr>
      <w:r>
        <w:t>Efter undersökningen</w:t>
      </w:r>
    </w:p>
    <w:p w14:paraId="36112B5E" w14:textId="3184D91B" w:rsidR="002E112B" w:rsidRPr="00AD364E" w:rsidRDefault="34915345" w:rsidP="5E2142AE">
      <w:proofErr w:type="spellStart"/>
      <w:r w:rsidRPr="00AD364E">
        <w:t>Osteril</w:t>
      </w:r>
      <w:proofErr w:type="spellEnd"/>
      <w:r w:rsidRPr="00AD364E">
        <w:t xml:space="preserve"> sköterska r</w:t>
      </w:r>
      <w:r w:rsidR="002E112B" w:rsidRPr="00AD364E">
        <w:t>ing</w:t>
      </w:r>
      <w:r w:rsidR="05425719" w:rsidRPr="00AD364E">
        <w:t>er</w:t>
      </w:r>
      <w:r w:rsidR="002E112B" w:rsidRPr="00AD364E">
        <w:t xml:space="preserve"> </w:t>
      </w:r>
      <w:r w:rsidR="77CE732A" w:rsidRPr="00AD364E">
        <w:t>urologmottagningen</w:t>
      </w:r>
      <w:r w:rsidR="002E112B" w:rsidRPr="00AD364E">
        <w:t xml:space="preserve"> </w:t>
      </w:r>
      <w:r w:rsidR="586B0F51" w:rsidRPr="00AD364E">
        <w:t xml:space="preserve">alternativt patientens hemavdelning </w:t>
      </w:r>
      <w:r w:rsidR="002E112B" w:rsidRPr="00AD364E">
        <w:t>för rapportering och hämtning av patient enligt riktlinje:</w:t>
      </w:r>
    </w:p>
    <w:p w14:paraId="6FB3A2B2" w14:textId="3F97CBAB" w:rsidR="002E112B" w:rsidRDefault="00BC7807" w:rsidP="002E112B">
      <w:hyperlink r:id="rId14">
        <w:r w:rsidR="002E112B" w:rsidRPr="5E2142AE">
          <w:rPr>
            <w:rStyle w:val="Hyperlnk"/>
          </w:rPr>
          <w:t xml:space="preserve">Övervakning av patient vid undersökning och/eller intern transport mellan verksamheter inom SÄS Borås </w:t>
        </w:r>
      </w:hyperlink>
      <w:r w:rsidR="002E112B">
        <w:t xml:space="preserve"> </w:t>
      </w:r>
    </w:p>
    <w:p w14:paraId="61381702" w14:textId="636E18AA" w:rsidR="5288AB0F" w:rsidRPr="00F4123A" w:rsidRDefault="5288AB0F" w:rsidP="5E2142AE">
      <w:r w:rsidRPr="00F4123A">
        <w:t>Viktigt att meddela att patienten måste hämtas av sjukvårdpersonal, ej transportörer</w:t>
      </w:r>
      <w:r w:rsidR="001E0805" w:rsidRPr="00F4123A">
        <w:t>.</w:t>
      </w:r>
    </w:p>
    <w:p w14:paraId="3CAAD8B7" w14:textId="77777777" w:rsidR="005718DF" w:rsidRPr="005718DF" w:rsidRDefault="005718DF" w:rsidP="005718DF">
      <w:pPr>
        <w:pStyle w:val="MellanrubrikVGR"/>
      </w:pPr>
      <w:bookmarkStart w:id="88" w:name="_Toc256000319"/>
      <w:bookmarkStart w:id="89" w:name="_Toc256000276"/>
      <w:bookmarkStart w:id="90" w:name="_Toc51827149"/>
      <w:bookmarkStart w:id="91" w:name="_Toc256000018"/>
      <w:bookmarkStart w:id="92" w:name="_Toc256000061"/>
      <w:bookmarkStart w:id="93" w:name="_Toc256000104"/>
      <w:bookmarkStart w:id="94" w:name="_Toc256000147"/>
      <w:bookmarkStart w:id="95" w:name="_Toc256000190"/>
      <w:bookmarkStart w:id="96" w:name="_Toc256000233"/>
      <w:r w:rsidRPr="005718DF">
        <w:t>Eftervård</w:t>
      </w:r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</w:p>
    <w:p w14:paraId="0148C13F" w14:textId="01F80994" w:rsidR="005718DF" w:rsidRPr="005718DF" w:rsidRDefault="005718DF" w:rsidP="005718DF">
      <w:r>
        <w:t>Sängläge 4 timmar</w:t>
      </w:r>
    </w:p>
    <w:p w14:paraId="5F2A3C6A" w14:textId="2B6CB96E" w:rsidR="005718DF" w:rsidRPr="005718DF" w:rsidRDefault="005718DF" w:rsidP="005718DF">
      <w:r>
        <w:t>Fastande 2 timmar</w:t>
      </w:r>
    </w:p>
    <w:p w14:paraId="016F30D9" w14:textId="216D5B92" w:rsidR="005718DF" w:rsidRPr="005718DF" w:rsidRDefault="005718DF" w:rsidP="005718DF"/>
    <w:p w14:paraId="00B72F55" w14:textId="77777777" w:rsidR="002B35E9" w:rsidRDefault="002B35E9" w:rsidP="00A30D55">
      <w:pPr>
        <w:pStyle w:val="Rubrik3"/>
        <w:pageBreakBefore/>
      </w:pPr>
      <w:bookmarkStart w:id="97" w:name="_Toc256000320"/>
      <w:bookmarkStart w:id="98" w:name="_Toc256000277"/>
      <w:bookmarkStart w:id="99" w:name="_Toc51827150"/>
      <w:bookmarkStart w:id="100" w:name="_Toc256000019"/>
      <w:bookmarkStart w:id="101" w:name="_Toc256000062"/>
      <w:bookmarkStart w:id="102" w:name="_Toc256000105"/>
      <w:bookmarkStart w:id="103" w:name="_Toc256000148"/>
      <w:bookmarkStart w:id="104" w:name="_Toc256000191"/>
      <w:bookmarkStart w:id="105" w:name="_Toc256000234"/>
      <w:bookmarkStart w:id="106" w:name="_Toc169089620"/>
      <w:proofErr w:type="spellStart"/>
      <w:r>
        <w:lastRenderedPageBreak/>
        <w:t>Percutan</w:t>
      </w:r>
      <w:proofErr w:type="spellEnd"/>
      <w:r>
        <w:t xml:space="preserve"> </w:t>
      </w:r>
      <w:proofErr w:type="spellStart"/>
      <w:r>
        <w:t>pyelostomikateter</w:t>
      </w:r>
      <w:proofErr w:type="spellEnd"/>
      <w:r>
        <w:t>, byte</w:t>
      </w:r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</w:p>
    <w:p w14:paraId="5E301627" w14:textId="77777777" w:rsidR="00247923" w:rsidRPr="00247923" w:rsidRDefault="00247923" w:rsidP="00247923">
      <w:r w:rsidRPr="00247923">
        <w:t>SoS kod 590 611</w:t>
      </w:r>
    </w:p>
    <w:p w14:paraId="75CED159" w14:textId="77777777" w:rsidR="00247923" w:rsidRPr="00247923" w:rsidRDefault="00247923" w:rsidP="00247923">
      <w:r>
        <w:t xml:space="preserve">Byte av </w:t>
      </w:r>
      <w:proofErr w:type="spellStart"/>
      <w:r>
        <w:t>nefrostomikateter</w:t>
      </w:r>
      <w:proofErr w:type="spellEnd"/>
      <w:r>
        <w:t xml:space="preserve"> skall ske med 3 månaders mellanrum, eventuellt tätare.</w:t>
      </w:r>
    </w:p>
    <w:p w14:paraId="19A681CA" w14:textId="77777777" w:rsidR="0E30A884" w:rsidRDefault="0E30A884" w:rsidP="5E2142AE">
      <w:pPr>
        <w:pStyle w:val="MellanrubrikVGR"/>
      </w:pPr>
      <w:r>
        <w:t>Antibiotikaprofylax</w:t>
      </w:r>
    </w:p>
    <w:p w14:paraId="0B5BD8C6" w14:textId="299DA588" w:rsidR="0E30A884" w:rsidRPr="00F4123A" w:rsidRDefault="0E30A884" w:rsidP="5E2142AE">
      <w:proofErr w:type="spellStart"/>
      <w:r w:rsidRPr="00F4123A">
        <w:t>Angioplacerad</w:t>
      </w:r>
      <w:proofErr w:type="spellEnd"/>
      <w:r w:rsidRPr="00F4123A">
        <w:t xml:space="preserve"> röntgensjuksköterska ansvarar för att patienten premedicineras</w:t>
      </w:r>
      <w:r w:rsidR="007363EC" w:rsidRPr="00F4123A">
        <w:t>.</w:t>
      </w:r>
    </w:p>
    <w:p w14:paraId="7BA84200" w14:textId="77777777" w:rsidR="0E30A884" w:rsidRDefault="0E30A884">
      <w:r>
        <w:t>Patienten skall ha antibiotikaprofylax minst 2 timmar före undersökningen. Iaktta kirurg/urologklinikens riktlinjer:</w:t>
      </w:r>
    </w:p>
    <w:p w14:paraId="48F4E782" w14:textId="0756F8FD" w:rsidR="0E30A884" w:rsidRPr="00425096" w:rsidRDefault="00425096">
      <w:pPr>
        <w:rPr>
          <w:rStyle w:val="Hyperlnk"/>
        </w:rPr>
      </w:pPr>
      <w:r>
        <w:fldChar w:fldCharType="begin"/>
      </w:r>
      <w:r>
        <w:instrText>HYPERLINK "https://mellanarkiv-offentlig.vgregion.se/alfresco/s/archive/stream/public/v1/source/available/sofia/sas9642-738863596-45/surrogate/Antibiotikaprofylax%20inf%c3%b6r%20kirurgi.pdf"</w:instrText>
      </w:r>
      <w:r>
        <w:fldChar w:fldCharType="separate"/>
      </w:r>
      <w:r w:rsidR="0E30A884" w:rsidRPr="00425096">
        <w:rPr>
          <w:rStyle w:val="Hyperlnk"/>
        </w:rPr>
        <w:t>Antibiotikaprofylax inför kirurgi</w:t>
      </w:r>
    </w:p>
    <w:bookmarkStart w:id="107" w:name="_Toc256000321"/>
    <w:bookmarkStart w:id="108" w:name="_Toc256000278"/>
    <w:bookmarkStart w:id="109" w:name="_Toc51827151"/>
    <w:bookmarkStart w:id="110" w:name="_Toc256000020"/>
    <w:bookmarkStart w:id="111" w:name="_Toc256000063"/>
    <w:bookmarkStart w:id="112" w:name="_Toc256000106"/>
    <w:bookmarkStart w:id="113" w:name="_Toc256000149"/>
    <w:bookmarkStart w:id="114" w:name="_Toc256000192"/>
    <w:bookmarkStart w:id="115" w:name="_Toc256000235"/>
    <w:p w14:paraId="6ACDBBBC" w14:textId="748C1D67" w:rsidR="00247923" w:rsidRPr="00247923" w:rsidRDefault="00425096" w:rsidP="00247923">
      <w:pPr>
        <w:pStyle w:val="MellanrubrikVGR"/>
      </w:pPr>
      <w:r>
        <w:rPr>
          <w:rFonts w:ascii="Times New Roman" w:hAnsi="Times New Roman"/>
          <w:b w:val="0"/>
          <w:color w:val="auto"/>
          <w:sz w:val="24"/>
          <w:szCs w:val="24"/>
        </w:rPr>
        <w:fldChar w:fldCharType="end"/>
      </w:r>
      <w:r w:rsidR="00247923">
        <w:t>Material</w:t>
      </w:r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</w:p>
    <w:p w14:paraId="5A0383D4" w14:textId="64A7B7A1" w:rsidR="613AF3C8" w:rsidRPr="00957C57" w:rsidRDefault="613AF3C8" w:rsidP="5E2142AE">
      <w:r w:rsidRPr="00957C57">
        <w:t>Steril sköterska ansvarar för att plocka fram material sa</w:t>
      </w:r>
      <w:r w:rsidR="4D4C5A0F" w:rsidRPr="00957C57">
        <w:t>mt steriluppdukning</w:t>
      </w:r>
    </w:p>
    <w:p w14:paraId="71A80013" w14:textId="77777777" w:rsidR="00247923" w:rsidRPr="00957C57" w:rsidRDefault="00247923" w:rsidP="00247923">
      <w:pPr>
        <w:pStyle w:val="Punktlista"/>
      </w:pPr>
      <w:proofErr w:type="spellStart"/>
      <w:r w:rsidRPr="00957C57">
        <w:t>Punktionsset</w:t>
      </w:r>
      <w:proofErr w:type="spellEnd"/>
      <w:r w:rsidRPr="00957C57">
        <w:t xml:space="preserve"> </w:t>
      </w:r>
    </w:p>
    <w:p w14:paraId="5517BE94" w14:textId="77777777" w:rsidR="00247923" w:rsidRPr="00957C57" w:rsidRDefault="00247923" w:rsidP="00247923">
      <w:pPr>
        <w:pStyle w:val="Punktlista"/>
      </w:pPr>
      <w:r w:rsidRPr="00957C57">
        <w:t xml:space="preserve">Ledare </w:t>
      </w:r>
      <w:proofErr w:type="spellStart"/>
      <w:r w:rsidRPr="00957C57">
        <w:t>Amplatz</w:t>
      </w:r>
      <w:proofErr w:type="spellEnd"/>
      <w:r w:rsidRPr="00957C57">
        <w:t xml:space="preserve"> Super </w:t>
      </w:r>
      <w:proofErr w:type="spellStart"/>
      <w:r w:rsidRPr="00957C57">
        <w:t>Stiff</w:t>
      </w:r>
      <w:proofErr w:type="spellEnd"/>
      <w:r w:rsidRPr="00957C57">
        <w:t xml:space="preserve"> 75 cm </w:t>
      </w:r>
    </w:p>
    <w:p w14:paraId="0AF72057" w14:textId="77777777" w:rsidR="00247923" w:rsidRPr="00957C57" w:rsidRDefault="00247923" w:rsidP="00247923">
      <w:pPr>
        <w:pStyle w:val="Punktlista"/>
      </w:pPr>
      <w:r w:rsidRPr="00957C57">
        <w:t xml:space="preserve">Dränagekateter, oftast samma storlek som tidigare </w:t>
      </w:r>
    </w:p>
    <w:p w14:paraId="45A064A6" w14:textId="77777777" w:rsidR="00247923" w:rsidRPr="00957C57" w:rsidRDefault="00247923" w:rsidP="00247923">
      <w:pPr>
        <w:pStyle w:val="Punktlista"/>
      </w:pPr>
      <w:r w:rsidRPr="00957C57">
        <w:t xml:space="preserve">Mellanstycke </w:t>
      </w:r>
    </w:p>
    <w:p w14:paraId="3542133D" w14:textId="77777777" w:rsidR="00247923" w:rsidRPr="00957C57" w:rsidRDefault="00247923" w:rsidP="00247923">
      <w:pPr>
        <w:pStyle w:val="Punktlista"/>
      </w:pPr>
      <w:r w:rsidRPr="00957C57">
        <w:t xml:space="preserve">Uribag </w:t>
      </w:r>
    </w:p>
    <w:p w14:paraId="42E8EA52" w14:textId="77777777" w:rsidR="00247923" w:rsidRPr="00957C57" w:rsidRDefault="00247923" w:rsidP="00247923">
      <w:pPr>
        <w:pStyle w:val="Punktlista"/>
      </w:pPr>
      <w:r w:rsidRPr="00957C57">
        <w:t xml:space="preserve">Märketikett (gäller inneliggande patienter) </w:t>
      </w:r>
    </w:p>
    <w:p w14:paraId="7C72197D" w14:textId="77777777" w:rsidR="00247923" w:rsidRPr="00957C57" w:rsidRDefault="00247923" w:rsidP="00247923">
      <w:pPr>
        <w:pStyle w:val="Punktlista"/>
      </w:pPr>
      <w:r w:rsidRPr="00957C57">
        <w:t xml:space="preserve">Förband </w:t>
      </w:r>
    </w:p>
    <w:p w14:paraId="4048B81C" w14:textId="77777777" w:rsidR="00247923" w:rsidRPr="00957C57" w:rsidRDefault="00247923" w:rsidP="00247923">
      <w:pPr>
        <w:pStyle w:val="Punktlista"/>
      </w:pPr>
      <w:proofErr w:type="spellStart"/>
      <w:r w:rsidRPr="00957C57">
        <w:t>Descutan</w:t>
      </w:r>
      <w:proofErr w:type="spellEnd"/>
      <w:r w:rsidRPr="00957C57">
        <w:t xml:space="preserve"> </w:t>
      </w:r>
    </w:p>
    <w:p w14:paraId="40CBF2FF" w14:textId="77777777" w:rsidR="00247923" w:rsidRPr="00957C57" w:rsidRDefault="00247923" w:rsidP="00247923">
      <w:pPr>
        <w:pStyle w:val="Punktlista"/>
      </w:pPr>
      <w:proofErr w:type="spellStart"/>
      <w:r w:rsidRPr="00957C57">
        <w:t>Klorhexidinsprit</w:t>
      </w:r>
      <w:proofErr w:type="spellEnd"/>
      <w:r w:rsidRPr="00957C57">
        <w:t xml:space="preserve"> </w:t>
      </w:r>
    </w:p>
    <w:p w14:paraId="6B35FEE5" w14:textId="52392DA2" w:rsidR="00247923" w:rsidRPr="00957C57" w:rsidRDefault="57D08AE6" w:rsidP="5E2142AE">
      <w:pPr>
        <w:pStyle w:val="Punktlista"/>
      </w:pPr>
      <w:r w:rsidRPr="00957C57">
        <w:t>K</w:t>
      </w:r>
      <w:r w:rsidR="00247923" w:rsidRPr="00957C57">
        <w:t>ontrast</w:t>
      </w:r>
      <w:r w:rsidR="2AB44990" w:rsidRPr="00957C57">
        <w:t xml:space="preserve">medel, ex </w:t>
      </w:r>
      <w:proofErr w:type="spellStart"/>
      <w:r w:rsidR="2AB44990" w:rsidRPr="00957C57">
        <w:t>Omnipaque</w:t>
      </w:r>
      <w:proofErr w:type="spellEnd"/>
      <w:r w:rsidR="00247923" w:rsidRPr="00957C57">
        <w:t xml:space="preserve"> 300mg</w:t>
      </w:r>
      <w:r w:rsidR="1A3F0624" w:rsidRPr="00957C57">
        <w:t>I</w:t>
      </w:r>
      <w:r w:rsidR="00247923" w:rsidRPr="00957C57">
        <w:t>/ml</w:t>
      </w:r>
    </w:p>
    <w:p w14:paraId="79E616E3" w14:textId="77777777" w:rsidR="00247923" w:rsidRDefault="00247923" w:rsidP="00247923">
      <w:pPr>
        <w:pStyle w:val="MellanrubrikVGR"/>
      </w:pPr>
      <w:bookmarkStart w:id="116" w:name="_Toc256000322"/>
      <w:bookmarkStart w:id="117" w:name="_Toc256000279"/>
      <w:bookmarkStart w:id="118" w:name="_Toc51827152"/>
      <w:bookmarkStart w:id="119" w:name="_Toc256000021"/>
      <w:bookmarkStart w:id="120" w:name="_Toc256000064"/>
      <w:bookmarkStart w:id="121" w:name="_Toc256000107"/>
      <w:bookmarkStart w:id="122" w:name="_Toc256000150"/>
      <w:bookmarkStart w:id="123" w:name="_Toc256000193"/>
      <w:bookmarkStart w:id="124" w:name="_Toc256000236"/>
      <w:r>
        <w:t>Uppdukning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</w:p>
    <w:p w14:paraId="0B08FE2D" w14:textId="77777777" w:rsidR="00247923" w:rsidRDefault="00247923" w:rsidP="00247923">
      <w:r>
        <w:t>Sker på sterilt underlag.</w:t>
      </w:r>
    </w:p>
    <w:p w14:paraId="730BB3A0" w14:textId="77777777" w:rsidR="00247923" w:rsidRDefault="00247923" w:rsidP="00247923">
      <w:r>
        <w:t>Assisterande sköterska och läkare har steril rock, sterila handskar och mössa.</w:t>
      </w:r>
    </w:p>
    <w:p w14:paraId="2E35A030" w14:textId="77777777" w:rsidR="00247923" w:rsidRPr="00247923" w:rsidRDefault="00247923" w:rsidP="00247923">
      <w:pPr>
        <w:pStyle w:val="MellanrubrikVGR"/>
      </w:pPr>
      <w:bookmarkStart w:id="125" w:name="_Toc256000323"/>
      <w:bookmarkStart w:id="126" w:name="_Toc256000280"/>
      <w:bookmarkStart w:id="127" w:name="_Toc51827153"/>
      <w:bookmarkStart w:id="128" w:name="_Toc256000022"/>
      <w:bookmarkStart w:id="129" w:name="_Toc256000065"/>
      <w:bookmarkStart w:id="130" w:name="_Toc256000108"/>
      <w:bookmarkStart w:id="131" w:name="_Toc256000151"/>
      <w:bookmarkStart w:id="132" w:name="_Toc256000194"/>
      <w:bookmarkStart w:id="133" w:name="_Toc256000237"/>
      <w:r>
        <w:t>Patient</w:t>
      </w:r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167EF1DB" w14:textId="0B70FF3B" w:rsidR="4CD66107" w:rsidRPr="00957C57" w:rsidRDefault="4CD66107" w:rsidP="5E2142AE">
      <w:proofErr w:type="spellStart"/>
      <w:r w:rsidRPr="00957C57">
        <w:t>Osteril</w:t>
      </w:r>
      <w:proofErr w:type="spellEnd"/>
      <w:r w:rsidRPr="00957C57">
        <w:t xml:space="preserve"> sköterska ansvarar för förberedelse av patienten</w:t>
      </w:r>
    </w:p>
    <w:p w14:paraId="5A4F1638" w14:textId="77777777" w:rsidR="00247923" w:rsidRPr="00957C57" w:rsidRDefault="00247923" w:rsidP="00247923">
      <w:pPr>
        <w:pStyle w:val="Punktlista"/>
      </w:pPr>
      <w:r w:rsidRPr="00957C57">
        <w:t>Ska vara förberedd enligt föreskrifter</w:t>
      </w:r>
    </w:p>
    <w:p w14:paraId="271458CF" w14:textId="267C356D" w:rsidR="00247923" w:rsidRPr="00957C57" w:rsidRDefault="00247923" w:rsidP="00247923">
      <w:pPr>
        <w:pStyle w:val="Punktlista"/>
      </w:pPr>
      <w:r w:rsidRPr="00957C57">
        <w:t>Kontrollera person</w:t>
      </w:r>
      <w:r w:rsidR="6C3F1412" w:rsidRPr="00957C57">
        <w:t>nummer</w:t>
      </w:r>
    </w:p>
    <w:p w14:paraId="529FB758" w14:textId="77777777" w:rsidR="00247923" w:rsidRPr="00957C57" w:rsidRDefault="00247923" w:rsidP="00247923">
      <w:pPr>
        <w:pStyle w:val="Punktlista"/>
      </w:pPr>
      <w:r w:rsidRPr="00957C57">
        <w:t xml:space="preserve">Informera patienten om tillvägagångssätt </w:t>
      </w:r>
    </w:p>
    <w:p w14:paraId="54498302" w14:textId="70CF05F0" w:rsidR="00247923" w:rsidRPr="00957C57" w:rsidRDefault="00247923" w:rsidP="5E2142AE">
      <w:pPr>
        <w:pStyle w:val="Punktlista"/>
      </w:pPr>
      <w:r w:rsidRPr="00957C57">
        <w:t xml:space="preserve">Fråga om </w:t>
      </w:r>
      <w:r w:rsidR="0514AFD5" w:rsidRPr="00957C57">
        <w:t>längd och vikt</w:t>
      </w:r>
    </w:p>
    <w:p w14:paraId="61FA61B0" w14:textId="554814D6" w:rsidR="0514AFD5" w:rsidRPr="00957C57" w:rsidRDefault="0514AFD5" w:rsidP="5E2142AE">
      <w:pPr>
        <w:pStyle w:val="Punktlista"/>
      </w:pPr>
      <w:r w:rsidRPr="00957C57">
        <w:t xml:space="preserve">Fråga kvinnor mellan </w:t>
      </w:r>
      <w:r w:rsidR="00DD080F" w:rsidRPr="00957C57">
        <w:t>15–50</w:t>
      </w:r>
      <w:r w:rsidRPr="00957C57">
        <w:t xml:space="preserve"> år om graviditet</w:t>
      </w:r>
    </w:p>
    <w:p w14:paraId="2333CDFA" w14:textId="7F0FEBD1" w:rsidR="00247923" w:rsidRPr="00247923" w:rsidRDefault="00247923" w:rsidP="00247923">
      <w:pPr>
        <w:pStyle w:val="Punktlista"/>
      </w:pPr>
      <w:r>
        <w:t xml:space="preserve">Ska ligga i </w:t>
      </w:r>
      <w:proofErr w:type="spellStart"/>
      <w:r>
        <w:t>bukläge</w:t>
      </w:r>
      <w:proofErr w:type="spellEnd"/>
      <w:r>
        <w:t xml:space="preserve"> med aktuell sida lätt uppvriden</w:t>
      </w:r>
      <w:r w:rsidR="38E096F0">
        <w:t>, v</w:t>
      </w:r>
      <w:r>
        <w:t>id behov kudde under magen</w:t>
      </w:r>
    </w:p>
    <w:p w14:paraId="111FFB31" w14:textId="3F60A27B" w:rsidR="005718DF" w:rsidRPr="00957C57" w:rsidRDefault="6ACDB8D1" w:rsidP="5E2142AE">
      <w:pPr>
        <w:pStyle w:val="MellanrubrikVGR"/>
      </w:pPr>
      <w:r w:rsidRPr="00957C57">
        <w:lastRenderedPageBreak/>
        <w:t>Dokumentation</w:t>
      </w:r>
    </w:p>
    <w:p w14:paraId="510CF803" w14:textId="6D7EF073" w:rsidR="005718DF" w:rsidRPr="00957C57" w:rsidRDefault="6ACDB8D1" w:rsidP="5E2142AE">
      <w:proofErr w:type="spellStart"/>
      <w:r w:rsidRPr="00957C57">
        <w:t>Osteril</w:t>
      </w:r>
      <w:proofErr w:type="spellEnd"/>
      <w:r w:rsidRPr="00957C57">
        <w:t xml:space="preserve"> sköterska ansvarar för dokumentation i RIS och </w:t>
      </w:r>
      <w:r w:rsidR="00957C57" w:rsidRPr="00957C57">
        <w:t>patientjournal</w:t>
      </w:r>
      <w:r w:rsidR="00DD080F" w:rsidRPr="00957C57">
        <w:t>.</w:t>
      </w:r>
    </w:p>
    <w:p w14:paraId="0A0DD97F" w14:textId="4C8FA26C" w:rsidR="005718DF" w:rsidRPr="00957C57" w:rsidRDefault="6ACDB8D1" w:rsidP="5E2142AE">
      <w:r w:rsidRPr="00957C57">
        <w:t>Vid avsteg från metoden ska orsaken till detta dokumenteras i remissanteckningar</w:t>
      </w:r>
    </w:p>
    <w:p w14:paraId="3D6D252E" w14:textId="2808667C" w:rsidR="005718DF" w:rsidRDefault="6ACDB8D1" w:rsidP="5E2142AE">
      <w:r>
        <w:t>Dokumentera</w:t>
      </w:r>
      <w:r w:rsidR="00247923">
        <w:t xml:space="preserve"> läkemedel i RIS</w:t>
      </w:r>
    </w:p>
    <w:p w14:paraId="7B100067" w14:textId="77777777" w:rsidR="00247923" w:rsidRDefault="00247923" w:rsidP="00247923">
      <w:pPr>
        <w:pStyle w:val="MellanrubrikVGR"/>
      </w:pPr>
      <w:bookmarkStart w:id="134" w:name="_Toc256000325"/>
      <w:bookmarkStart w:id="135" w:name="_Toc256000282"/>
      <w:bookmarkStart w:id="136" w:name="_Toc51827155"/>
      <w:bookmarkStart w:id="137" w:name="_Toc256000024"/>
      <w:bookmarkStart w:id="138" w:name="_Toc256000067"/>
      <w:bookmarkStart w:id="139" w:name="_Toc256000110"/>
      <w:bookmarkStart w:id="140" w:name="_Toc256000153"/>
      <w:bookmarkStart w:id="141" w:name="_Toc256000196"/>
      <w:bookmarkStart w:id="142" w:name="_Toc256000239"/>
      <w:r>
        <w:t>Undersökning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14:paraId="4485C9BD" w14:textId="44A65244" w:rsidR="00247923" w:rsidRPr="00957C57" w:rsidRDefault="08C5109C" w:rsidP="5E2142AE">
      <w:proofErr w:type="spellStart"/>
      <w:r w:rsidRPr="00957C57">
        <w:rPr>
          <w:b/>
          <w:bCs/>
        </w:rPr>
        <w:t>Osteril</w:t>
      </w:r>
      <w:proofErr w:type="spellEnd"/>
      <w:r w:rsidRPr="00957C57">
        <w:rPr>
          <w:b/>
          <w:bCs/>
        </w:rPr>
        <w:t xml:space="preserve"> sköterska </w:t>
      </w:r>
      <w:r w:rsidRPr="00957C57">
        <w:t>ansvarar för förberedelse av patienten</w:t>
      </w:r>
      <w:r w:rsidR="00226B10" w:rsidRPr="00957C57">
        <w:t>.</w:t>
      </w:r>
    </w:p>
    <w:p w14:paraId="2FEC6043" w14:textId="63B1FEE1" w:rsidR="00247923" w:rsidRDefault="00247923" w:rsidP="5E2142AE">
      <w:r>
        <w:t xml:space="preserve">Patienten har </w:t>
      </w:r>
      <w:proofErr w:type="spellStart"/>
      <w:r>
        <w:t>pyelostomikateter</w:t>
      </w:r>
      <w:proofErr w:type="spellEnd"/>
      <w:r>
        <w:t>.</w:t>
      </w:r>
    </w:p>
    <w:p w14:paraId="1A35B319" w14:textId="77777777" w:rsidR="00247923" w:rsidRPr="00EE609A" w:rsidRDefault="00247923" w:rsidP="00247923">
      <w:pPr>
        <w:pStyle w:val="Punktlista"/>
      </w:pPr>
      <w:r>
        <w:t xml:space="preserve">Koppla bort uribag och mellanstycke </w:t>
      </w:r>
    </w:p>
    <w:p w14:paraId="192487DF" w14:textId="0D32D458" w:rsidR="00247923" w:rsidRPr="00EE609A" w:rsidRDefault="00247923" w:rsidP="00247923">
      <w:pPr>
        <w:pStyle w:val="Punktlista"/>
      </w:pPr>
      <w:r>
        <w:t xml:space="preserve">Patienten tvättas med </w:t>
      </w:r>
      <w:proofErr w:type="spellStart"/>
      <w:r>
        <w:t>Descutan</w:t>
      </w:r>
      <w:proofErr w:type="spellEnd"/>
    </w:p>
    <w:p w14:paraId="6D6DBA19" w14:textId="27FDDD58" w:rsidR="5E2142AE" w:rsidRDefault="5E2142AE" w:rsidP="5E2142AE">
      <w:pPr>
        <w:pStyle w:val="Punktlista"/>
        <w:numPr>
          <w:ilvl w:val="0"/>
          <w:numId w:val="0"/>
        </w:numPr>
        <w:ind w:left="995"/>
      </w:pPr>
    </w:p>
    <w:p w14:paraId="4EFBD449" w14:textId="37D30E95" w:rsidR="5E2142AE" w:rsidRPr="00957C57" w:rsidRDefault="2F5ECCC5" w:rsidP="001D2596">
      <w:r w:rsidRPr="00957C57">
        <w:rPr>
          <w:b/>
          <w:bCs/>
        </w:rPr>
        <w:t>Steril sköterska</w:t>
      </w:r>
      <w:r w:rsidRPr="00957C57">
        <w:t xml:space="preserve"> ansvarar för sterila förberedelser</w:t>
      </w:r>
      <w:r w:rsidR="1F359C7D" w:rsidRPr="00957C57">
        <w:t xml:space="preserve"> samt assistera opererande läkare</w:t>
      </w:r>
    </w:p>
    <w:p w14:paraId="218A6CD3" w14:textId="65C5A4FE" w:rsidR="26BC6866" w:rsidRPr="00957C57" w:rsidRDefault="26BC6866" w:rsidP="5E2142AE">
      <w:pPr>
        <w:pStyle w:val="Punktlista"/>
      </w:pPr>
      <w:r w:rsidRPr="00957C57">
        <w:t xml:space="preserve">Tvätta aktuellt område med </w:t>
      </w:r>
      <w:proofErr w:type="spellStart"/>
      <w:r w:rsidRPr="00957C57">
        <w:t>klorhexidinsprit</w:t>
      </w:r>
      <w:proofErr w:type="spellEnd"/>
    </w:p>
    <w:p w14:paraId="297D3BEC" w14:textId="77777777" w:rsidR="00247923" w:rsidRPr="00EE609A" w:rsidRDefault="00247923" w:rsidP="00247923">
      <w:pPr>
        <w:pStyle w:val="Punktlista"/>
      </w:pPr>
      <w:r>
        <w:t xml:space="preserve">Klä med sterilt lakan </w:t>
      </w:r>
    </w:p>
    <w:p w14:paraId="44709245" w14:textId="77777777" w:rsidR="00247923" w:rsidRPr="00EE609A" w:rsidRDefault="00247923" w:rsidP="00247923">
      <w:pPr>
        <w:pStyle w:val="Punktlista"/>
      </w:pPr>
      <w:r>
        <w:t xml:space="preserve">Blanda 5 ml kontrast med 5 ml </w:t>
      </w:r>
      <w:proofErr w:type="spellStart"/>
      <w:r>
        <w:t>NaCl</w:t>
      </w:r>
      <w:proofErr w:type="spellEnd"/>
      <w:r>
        <w:t xml:space="preserve"> </w:t>
      </w:r>
    </w:p>
    <w:p w14:paraId="2DA82A1F" w14:textId="77777777" w:rsidR="00247923" w:rsidRDefault="00247923" w:rsidP="00247923">
      <w:pPr>
        <w:pStyle w:val="Punktlista"/>
      </w:pPr>
      <w:r>
        <w:t>Assistera - kontrast-ledare-kateter</w:t>
      </w:r>
    </w:p>
    <w:p w14:paraId="1CE87291" w14:textId="77777777" w:rsidR="00247923" w:rsidRPr="00EE609A" w:rsidRDefault="00247923" w:rsidP="00247923">
      <w:pPr>
        <w:pStyle w:val="MellanrubrikVGR"/>
      </w:pPr>
      <w:r>
        <w:t>Börja undersökningen med</w:t>
      </w:r>
    </w:p>
    <w:p w14:paraId="1C7FE6EA" w14:textId="68E59D07" w:rsidR="00247923" w:rsidRPr="00EE609A" w:rsidRDefault="00247923" w:rsidP="00247923">
      <w:pPr>
        <w:pStyle w:val="Punktlista"/>
      </w:pPr>
      <w:r>
        <w:t xml:space="preserve">Spruta kontrast för läges kontroll </w:t>
      </w:r>
    </w:p>
    <w:p w14:paraId="71CA685C" w14:textId="77777777" w:rsidR="00247923" w:rsidRPr="00EE609A" w:rsidRDefault="00247923" w:rsidP="00247923">
      <w:pPr>
        <w:pStyle w:val="Punktlista"/>
      </w:pPr>
      <w:r>
        <w:t xml:space="preserve">Klipp av en del av kateterspetsen </w:t>
      </w:r>
    </w:p>
    <w:p w14:paraId="7D128AF4" w14:textId="77777777" w:rsidR="00247923" w:rsidRPr="00EE609A" w:rsidRDefault="00247923" w:rsidP="00247923">
      <w:pPr>
        <w:pStyle w:val="Punktlista"/>
      </w:pPr>
      <w:r>
        <w:t xml:space="preserve">För in en ledare via befintliga katetern, dra ut katetern </w:t>
      </w:r>
    </w:p>
    <w:p w14:paraId="00E6A318" w14:textId="421630A0" w:rsidR="214A03DD" w:rsidRPr="00957C57" w:rsidRDefault="214A03DD" w:rsidP="5E2142AE">
      <w:pPr>
        <w:pStyle w:val="Punktlista"/>
      </w:pPr>
      <w:r w:rsidRPr="00957C57">
        <w:t xml:space="preserve">Fukta den hydrofila </w:t>
      </w:r>
      <w:proofErr w:type="spellStart"/>
      <w:r w:rsidRPr="00957C57">
        <w:t>nefrostomikatetern</w:t>
      </w:r>
      <w:proofErr w:type="spellEnd"/>
      <w:r w:rsidRPr="00957C57">
        <w:t xml:space="preserve"> utvändigt</w:t>
      </w:r>
    </w:p>
    <w:p w14:paraId="4B69A475" w14:textId="66EF5EDC" w:rsidR="00247923" w:rsidRPr="00957C57" w:rsidRDefault="214A03DD" w:rsidP="5E2142AE">
      <w:pPr>
        <w:pStyle w:val="Punktlista"/>
      </w:pPr>
      <w:r w:rsidRPr="00957C57">
        <w:t>För</w:t>
      </w:r>
      <w:r w:rsidR="00247923" w:rsidRPr="00957C57">
        <w:t xml:space="preserve"> på den nya katetern </w:t>
      </w:r>
      <w:r w:rsidR="3C995F24" w:rsidRPr="00957C57">
        <w:t xml:space="preserve">över ledaren </w:t>
      </w:r>
      <w:r w:rsidR="00247923" w:rsidRPr="00957C57">
        <w:t xml:space="preserve">fram till njuren </w:t>
      </w:r>
    </w:p>
    <w:p w14:paraId="2ED6F30C" w14:textId="77777777" w:rsidR="00247923" w:rsidRPr="00EE609A" w:rsidRDefault="00247923" w:rsidP="00247923">
      <w:pPr>
        <w:pStyle w:val="Punktlista"/>
      </w:pPr>
      <w:r>
        <w:t xml:space="preserve">Fortsätt föra in endast den mjuka delen av katetern och backa samtidigt med den styva delen och ledaren </w:t>
      </w:r>
    </w:p>
    <w:p w14:paraId="0736E556" w14:textId="77777777" w:rsidR="00247923" w:rsidRPr="00EE609A" w:rsidRDefault="00247923" w:rsidP="00247923">
      <w:pPr>
        <w:pStyle w:val="Punktlista"/>
      </w:pPr>
      <w:r>
        <w:t xml:space="preserve">Spruta kontrast </w:t>
      </w:r>
    </w:p>
    <w:p w14:paraId="6008BCC7" w14:textId="77777777" w:rsidR="00247923" w:rsidRPr="00EE609A" w:rsidRDefault="00247923" w:rsidP="00247923">
      <w:pPr>
        <w:pStyle w:val="Punktlista"/>
      </w:pPr>
      <w:r>
        <w:t xml:space="preserve">Lås katetern </w:t>
      </w:r>
    </w:p>
    <w:p w14:paraId="4A3F0266" w14:textId="77777777" w:rsidR="00247923" w:rsidRPr="00EE609A" w:rsidRDefault="00247923" w:rsidP="00247923">
      <w:pPr>
        <w:pStyle w:val="Punktlista"/>
      </w:pPr>
      <w:r>
        <w:t xml:space="preserve">Spara bild </w:t>
      </w:r>
    </w:p>
    <w:p w14:paraId="6E4BD04E" w14:textId="77777777" w:rsidR="00247923" w:rsidRPr="00EE609A" w:rsidRDefault="00247923" w:rsidP="00247923">
      <w:pPr>
        <w:pStyle w:val="Punktlista"/>
      </w:pPr>
      <w:r>
        <w:t xml:space="preserve">Koppla mellanstycke och uribag till katetern. </w:t>
      </w:r>
    </w:p>
    <w:p w14:paraId="6D832496" w14:textId="77777777" w:rsidR="00247923" w:rsidRPr="00442AB4" w:rsidRDefault="00247923" w:rsidP="00247923">
      <w:pPr>
        <w:pStyle w:val="Punktlista"/>
        <w:rPr>
          <w:b/>
        </w:rPr>
      </w:pPr>
      <w:r>
        <w:t xml:space="preserve">Lägg förband över punktionsstället och märk </w:t>
      </w:r>
      <w:proofErr w:type="spellStart"/>
      <w:r>
        <w:t>pyelostomikatetern</w:t>
      </w:r>
      <w:proofErr w:type="spellEnd"/>
      <w:r>
        <w:t xml:space="preserve"> med etikett ”</w:t>
      </w:r>
      <w:proofErr w:type="spellStart"/>
      <w:r>
        <w:t>pyelostomikateter</w:t>
      </w:r>
      <w:proofErr w:type="spellEnd"/>
      <w:r>
        <w:t>”. Läs ”Märkning av infartsvägar vid röntgenundersökningar” under förutsättningar.</w:t>
      </w:r>
    </w:p>
    <w:p w14:paraId="3A5298AC" w14:textId="77777777" w:rsidR="00247923" w:rsidRDefault="00247923" w:rsidP="00247923">
      <w:pPr>
        <w:pStyle w:val="MellanrubrikVGR"/>
      </w:pPr>
      <w:r>
        <w:t>Avsluta undersökningen</w:t>
      </w:r>
    </w:p>
    <w:p w14:paraId="0DB7E092" w14:textId="1A6F1564" w:rsidR="00247923" w:rsidRDefault="00247923" w:rsidP="00247923">
      <w:pPr>
        <w:pStyle w:val="Punktlista"/>
      </w:pPr>
      <w:r>
        <w:t xml:space="preserve">När kateter ligger på plats fixeras det med lämpligt förband </w:t>
      </w:r>
    </w:p>
    <w:p w14:paraId="62ED32D8" w14:textId="7EECC081" w:rsidR="00247923" w:rsidRDefault="00247923" w:rsidP="00247923">
      <w:pPr>
        <w:pStyle w:val="Punktlista"/>
      </w:pPr>
      <w:r>
        <w:t>Oftast sparas en genomlysningsbild som dokumentation</w:t>
      </w:r>
    </w:p>
    <w:p w14:paraId="5834A88F" w14:textId="39A684EC" w:rsidR="5E2142AE" w:rsidRDefault="5E2142AE" w:rsidP="5E2142AE">
      <w:pPr>
        <w:pStyle w:val="Punktlista"/>
        <w:numPr>
          <w:ilvl w:val="0"/>
          <w:numId w:val="0"/>
        </w:numPr>
      </w:pPr>
    </w:p>
    <w:p w14:paraId="616DB211" w14:textId="54D54329" w:rsidR="0FA2D717" w:rsidRPr="00957C57" w:rsidRDefault="0FA2D717" w:rsidP="006942B2">
      <w:pPr>
        <w:pStyle w:val="MellanrubrikVGR"/>
      </w:pPr>
      <w:r w:rsidRPr="00957C57">
        <w:t>Bildtagning</w:t>
      </w:r>
    </w:p>
    <w:p w14:paraId="0A39B314" w14:textId="7EA1D8DE" w:rsidR="0FA2D717" w:rsidRPr="00957C57" w:rsidRDefault="0FA2D717" w:rsidP="5E2142AE">
      <w:pPr>
        <w:ind w:left="992"/>
        <w:rPr>
          <w:color w:val="000000" w:themeColor="text2"/>
        </w:rPr>
      </w:pPr>
      <w:r w:rsidRPr="00957C57">
        <w:rPr>
          <w:color w:val="000000" w:themeColor="text2"/>
        </w:rPr>
        <w:t>Opererande läkare ansvarar för bildtagning</w:t>
      </w:r>
    </w:p>
    <w:p w14:paraId="0EC4F4AC" w14:textId="7A69C68A" w:rsidR="0FA2D717" w:rsidRPr="00957C57" w:rsidRDefault="0FA2D717" w:rsidP="5E2142AE">
      <w:pPr>
        <w:pStyle w:val="Punktlista"/>
        <w:rPr>
          <w:color w:val="000000" w:themeColor="text2"/>
        </w:rPr>
      </w:pPr>
      <w:r w:rsidRPr="00957C57">
        <w:rPr>
          <w:color w:val="000000" w:themeColor="text2"/>
        </w:rPr>
        <w:t>Läkaren genomlyser, injicerar kontrast manuellt och exponerar inne på labbet</w:t>
      </w:r>
    </w:p>
    <w:p w14:paraId="5BFBD2E7" w14:textId="77777777" w:rsidR="000E2775" w:rsidRPr="00957C57" w:rsidRDefault="000E2775" w:rsidP="759559F5">
      <w:pPr>
        <w:pStyle w:val="MellanrubrikVGR"/>
        <w:rPr>
          <w:color w:val="000000" w:themeColor="text2"/>
        </w:rPr>
      </w:pPr>
      <w:proofErr w:type="spellStart"/>
      <w:r w:rsidRPr="00957C57">
        <w:rPr>
          <w:lang w:val="en-US"/>
        </w:rPr>
        <w:t>Exponeringsparametrar</w:t>
      </w:r>
      <w:proofErr w:type="spellEnd"/>
    </w:p>
    <w:p w14:paraId="4157A141" w14:textId="220C4488" w:rsidR="1022F066" w:rsidRPr="00957C57" w:rsidRDefault="1022F066" w:rsidP="759559F5">
      <w:pPr>
        <w:rPr>
          <w:lang w:val="en-US"/>
        </w:rPr>
      </w:pPr>
      <w:r w:rsidRPr="00957C57">
        <w:rPr>
          <w:lang w:val="en-US"/>
        </w:rPr>
        <w:t xml:space="preserve">Under </w:t>
      </w:r>
      <w:proofErr w:type="spellStart"/>
      <w:r w:rsidRPr="00957C57">
        <w:rPr>
          <w:lang w:val="en-US"/>
        </w:rPr>
        <w:t>bearbetning</w:t>
      </w:r>
      <w:proofErr w:type="spellEnd"/>
    </w:p>
    <w:p w14:paraId="7F4FF999" w14:textId="77777777" w:rsidR="00247923" w:rsidRDefault="00247923" w:rsidP="00247923">
      <w:pPr>
        <w:pStyle w:val="MellanrubrikVGR"/>
      </w:pPr>
      <w:r>
        <w:t>Efter undersökningen</w:t>
      </w:r>
    </w:p>
    <w:p w14:paraId="27317549" w14:textId="10FA66A9" w:rsidR="06860B16" w:rsidRPr="00957C57" w:rsidRDefault="06860B16" w:rsidP="5E2142AE">
      <w:proofErr w:type="spellStart"/>
      <w:r w:rsidRPr="00957C57">
        <w:t>Osteril</w:t>
      </w:r>
      <w:proofErr w:type="spellEnd"/>
      <w:r w:rsidRPr="00957C57">
        <w:t xml:space="preserve"> sköterska ansvarar för eftervård av patienten</w:t>
      </w:r>
      <w:r w:rsidR="000914CD" w:rsidRPr="00957C57">
        <w:t>.</w:t>
      </w:r>
    </w:p>
    <w:p w14:paraId="78FB7DC0" w14:textId="797756A6" w:rsidR="00247923" w:rsidRDefault="00247923" w:rsidP="00247923">
      <w:r>
        <w:t>Vid polikliniska byten övervakas patienten på röntgen någon timma före hemgång. Kontrollera att urinen klarnar om det var blodigt vid bytet</w:t>
      </w:r>
    </w:p>
    <w:p w14:paraId="05C37FC3" w14:textId="71410BBA" w:rsidR="2AFE8E3C" w:rsidRPr="00957C57" w:rsidRDefault="2AFE8E3C" w:rsidP="5E2142AE">
      <w:r w:rsidRPr="00957C57">
        <w:t>Kommer patient från avdelning går det bra att åka med transportör tillbaka</w:t>
      </w:r>
      <w:r w:rsidR="000914CD" w:rsidRPr="00957C57">
        <w:t>.</w:t>
      </w:r>
    </w:p>
    <w:p w14:paraId="09F9C7C6" w14:textId="4E71B160" w:rsidR="00247923" w:rsidRDefault="00247923" w:rsidP="00247923"/>
    <w:p w14:paraId="24A12574" w14:textId="77777777" w:rsidR="00247923" w:rsidRPr="00247923" w:rsidRDefault="00247923" w:rsidP="00A30D55">
      <w:pPr>
        <w:pStyle w:val="Rubrik3"/>
        <w:pageBreakBefore/>
      </w:pPr>
      <w:bookmarkStart w:id="143" w:name="_Toc256000328"/>
      <w:bookmarkStart w:id="144" w:name="_Toc256000285"/>
      <w:bookmarkStart w:id="145" w:name="_Toc51827158"/>
      <w:bookmarkStart w:id="146" w:name="_Toc256000027"/>
      <w:bookmarkStart w:id="147" w:name="_Toc256000070"/>
      <w:bookmarkStart w:id="148" w:name="_Toc256000113"/>
      <w:bookmarkStart w:id="149" w:name="_Toc256000156"/>
      <w:bookmarkStart w:id="150" w:name="_Toc256000199"/>
      <w:bookmarkStart w:id="151" w:name="_Toc256000242"/>
      <w:bookmarkStart w:id="152" w:name="_Toc169089621"/>
      <w:r w:rsidRPr="00247923">
        <w:lastRenderedPageBreak/>
        <w:t>Inläggning av dubbel-J kateter</w: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r w:rsidRPr="00247923">
        <w:t xml:space="preserve"> </w:t>
      </w:r>
    </w:p>
    <w:p w14:paraId="5526A45D" w14:textId="77777777" w:rsidR="00247923" w:rsidRPr="00247923" w:rsidRDefault="00247923" w:rsidP="00247923">
      <w:r>
        <w:t>SoS kod 598 48</w:t>
      </w:r>
    </w:p>
    <w:p w14:paraId="6D87CA8B" w14:textId="166A8F6E" w:rsidR="30C65D86" w:rsidRPr="00957C57" w:rsidRDefault="30C65D86" w:rsidP="00766353">
      <w:pPr>
        <w:pStyle w:val="MellanrubrikVGR"/>
      </w:pPr>
      <w:r w:rsidRPr="00957C57">
        <w:t>Indikation</w:t>
      </w:r>
    </w:p>
    <w:p w14:paraId="467C59BA" w14:textId="0F8353B0" w:rsidR="00247923" w:rsidRDefault="00247923" w:rsidP="00247923">
      <w:r w:rsidRPr="00247923">
        <w:t xml:space="preserve">Patient med </w:t>
      </w:r>
      <w:proofErr w:type="spellStart"/>
      <w:r w:rsidRPr="00247923">
        <w:t>nefrostomi</w:t>
      </w:r>
      <w:proofErr w:type="spellEnd"/>
      <w:r w:rsidRPr="00247923">
        <w:t xml:space="preserve"> där man önskar avveckla denna och ersätta denna med invändig förbindelse till urinblåsan.</w:t>
      </w:r>
    </w:p>
    <w:p w14:paraId="508EAAB4" w14:textId="77777777" w:rsidR="00247923" w:rsidRPr="00957C57" w:rsidRDefault="00247923" w:rsidP="00247923">
      <w:pPr>
        <w:pStyle w:val="MellanrubrikVGR"/>
      </w:pPr>
      <w:bookmarkStart w:id="153" w:name="_Toc256000329"/>
      <w:bookmarkStart w:id="154" w:name="_Toc256000286"/>
      <w:bookmarkStart w:id="155" w:name="_Toc51827159"/>
      <w:bookmarkStart w:id="156" w:name="_Toc256000028"/>
      <w:bookmarkStart w:id="157" w:name="_Toc256000071"/>
      <w:bookmarkStart w:id="158" w:name="_Toc256000114"/>
      <w:bookmarkStart w:id="159" w:name="_Toc256000157"/>
      <w:bookmarkStart w:id="160" w:name="_Toc256000200"/>
      <w:bookmarkStart w:id="161" w:name="_Toc256000243"/>
      <w:r w:rsidRPr="00957C57">
        <w:t>Material</w:t>
      </w:r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</w:p>
    <w:p w14:paraId="6E1111D5" w14:textId="64A7B7A1" w:rsidR="75D1D91B" w:rsidRPr="00957C57" w:rsidRDefault="75D1D91B" w:rsidP="5E2142AE">
      <w:r w:rsidRPr="00957C57">
        <w:t>Steril sköterska ansvarar för att plocka fram material samt steriluppdukning</w:t>
      </w:r>
    </w:p>
    <w:p w14:paraId="0C37AEEF" w14:textId="77777777" w:rsidR="00247923" w:rsidRDefault="00247923" w:rsidP="00247923">
      <w:pPr>
        <w:pStyle w:val="Punktlista"/>
      </w:pPr>
      <w:proofErr w:type="spellStart"/>
      <w:r>
        <w:t>Punktionsset</w:t>
      </w:r>
      <w:proofErr w:type="spellEnd"/>
    </w:p>
    <w:p w14:paraId="4F3EBDBF" w14:textId="77777777" w:rsidR="00247923" w:rsidRDefault="00247923" w:rsidP="00247923">
      <w:pPr>
        <w:pStyle w:val="Punktlista"/>
      </w:pPr>
      <w:r>
        <w:t xml:space="preserve">Ledare </w:t>
      </w:r>
      <w:proofErr w:type="spellStart"/>
      <w:r>
        <w:t>Amplatz</w:t>
      </w:r>
      <w:proofErr w:type="spellEnd"/>
      <w:r>
        <w:t xml:space="preserve"> super </w:t>
      </w:r>
      <w:proofErr w:type="spellStart"/>
      <w:r>
        <w:t>stiff</w:t>
      </w:r>
      <w:proofErr w:type="spellEnd"/>
      <w:r>
        <w:t xml:space="preserve"> 145 cm</w:t>
      </w:r>
    </w:p>
    <w:p w14:paraId="350227B2" w14:textId="77777777" w:rsidR="00247923" w:rsidRDefault="00247923" w:rsidP="00247923">
      <w:pPr>
        <w:pStyle w:val="Punktlista"/>
      </w:pPr>
      <w:r>
        <w:t>Hydrofil ledare</w:t>
      </w:r>
    </w:p>
    <w:p w14:paraId="2EB9B34E" w14:textId="77777777" w:rsidR="00247923" w:rsidRDefault="00247923" w:rsidP="00247923">
      <w:pPr>
        <w:pStyle w:val="Punktlista"/>
      </w:pPr>
      <w:r>
        <w:t xml:space="preserve">9 F </w:t>
      </w:r>
      <w:proofErr w:type="spellStart"/>
      <w:r>
        <w:t>introducer</w:t>
      </w:r>
      <w:proofErr w:type="spellEnd"/>
      <w:r>
        <w:t xml:space="preserve"> 11cm </w:t>
      </w:r>
    </w:p>
    <w:p w14:paraId="2520706F" w14:textId="77777777" w:rsidR="00247923" w:rsidRDefault="00247923" w:rsidP="00247923">
      <w:pPr>
        <w:pStyle w:val="Punktlista"/>
      </w:pPr>
      <w:r>
        <w:t>Blylinjal</w:t>
      </w:r>
    </w:p>
    <w:p w14:paraId="68861588" w14:textId="77777777" w:rsidR="00247923" w:rsidRDefault="00247923" w:rsidP="00247923">
      <w:pPr>
        <w:pStyle w:val="Punktlista"/>
      </w:pPr>
      <w:proofErr w:type="spellStart"/>
      <w:r>
        <w:t>Nefrostomi</w:t>
      </w:r>
      <w:proofErr w:type="spellEnd"/>
      <w:r>
        <w:t xml:space="preserve"> kateter (i samma storlek patient har innan ingreppet)</w:t>
      </w:r>
    </w:p>
    <w:p w14:paraId="7AF4FFFC" w14:textId="77777777" w:rsidR="00247923" w:rsidRDefault="00247923" w:rsidP="00247923">
      <w:pPr>
        <w:pStyle w:val="Punktlista"/>
      </w:pPr>
      <w:r>
        <w:t>Ev. PTA kateter rak utan sidohål</w:t>
      </w:r>
    </w:p>
    <w:p w14:paraId="240D50DF" w14:textId="77777777" w:rsidR="00247923" w:rsidRDefault="00247923" w:rsidP="00247923">
      <w:pPr>
        <w:pStyle w:val="Punktlista"/>
      </w:pPr>
      <w:r>
        <w:t>Dubbel J kateter (öppnas efter mätning under ingreppet)</w:t>
      </w:r>
    </w:p>
    <w:p w14:paraId="2DE44B43" w14:textId="77777777" w:rsidR="00247923" w:rsidRDefault="00247923" w:rsidP="00247923">
      <w:pPr>
        <w:pStyle w:val="Punktlista"/>
      </w:pPr>
      <w:r>
        <w:t xml:space="preserve">Steril ultraljudspåse </w:t>
      </w:r>
    </w:p>
    <w:p w14:paraId="2A28116C" w14:textId="77777777" w:rsidR="00247923" w:rsidRDefault="00247923" w:rsidP="00247923">
      <w:pPr>
        <w:pStyle w:val="Punktlista"/>
      </w:pPr>
      <w:r>
        <w:t xml:space="preserve">100ml </w:t>
      </w:r>
      <w:proofErr w:type="spellStart"/>
      <w:r>
        <w:t>NaCl</w:t>
      </w:r>
      <w:proofErr w:type="spellEnd"/>
    </w:p>
    <w:p w14:paraId="5E312C08" w14:textId="77777777" w:rsidR="00247923" w:rsidRDefault="00247923" w:rsidP="00247923">
      <w:pPr>
        <w:pStyle w:val="Punktlista"/>
      </w:pPr>
      <w:proofErr w:type="spellStart"/>
      <w:r>
        <w:t>Klorhexidinsprit</w:t>
      </w:r>
      <w:proofErr w:type="spellEnd"/>
    </w:p>
    <w:p w14:paraId="1F7319E8" w14:textId="76A0FC03" w:rsidR="00247923" w:rsidRPr="00957C57" w:rsidRDefault="1018D01F" w:rsidP="5E2142AE">
      <w:pPr>
        <w:pStyle w:val="Punktlista"/>
      </w:pPr>
      <w:r w:rsidRPr="00957C57">
        <w:t>Jodk</w:t>
      </w:r>
      <w:r w:rsidR="00247923" w:rsidRPr="00957C57">
        <w:t>ontrast 300mg/ml</w:t>
      </w:r>
    </w:p>
    <w:p w14:paraId="1DB59B72" w14:textId="77777777" w:rsidR="00247923" w:rsidRPr="00957C57" w:rsidRDefault="00247923" w:rsidP="00247923">
      <w:pPr>
        <w:pStyle w:val="Punktlista"/>
      </w:pPr>
      <w:r w:rsidRPr="00957C57">
        <w:t>Förband</w:t>
      </w:r>
    </w:p>
    <w:p w14:paraId="5B1926CD" w14:textId="4C055F7C" w:rsidR="00247923" w:rsidRPr="00957C57" w:rsidRDefault="6F6B42B7" w:rsidP="00247923">
      <w:pPr>
        <w:pStyle w:val="Punktlista"/>
      </w:pPr>
      <w:r w:rsidRPr="00957C57">
        <w:t>Märke</w:t>
      </w:r>
      <w:r w:rsidR="00247923" w:rsidRPr="00957C57">
        <w:t xml:space="preserve">tikett </w:t>
      </w:r>
    </w:p>
    <w:p w14:paraId="2518B155" w14:textId="77777777" w:rsidR="00247923" w:rsidRDefault="00247923" w:rsidP="00247923">
      <w:pPr>
        <w:pStyle w:val="MellanrubrikVGR"/>
      </w:pPr>
      <w:bookmarkStart w:id="162" w:name="_Toc256000330"/>
      <w:bookmarkStart w:id="163" w:name="_Toc256000287"/>
      <w:bookmarkStart w:id="164" w:name="_Toc51827160"/>
      <w:bookmarkStart w:id="165" w:name="_Toc256000029"/>
      <w:bookmarkStart w:id="166" w:name="_Toc256000072"/>
      <w:bookmarkStart w:id="167" w:name="_Toc256000115"/>
      <w:bookmarkStart w:id="168" w:name="_Toc256000158"/>
      <w:bookmarkStart w:id="169" w:name="_Toc256000201"/>
      <w:bookmarkStart w:id="170" w:name="_Toc256000244"/>
      <w:r>
        <w:t>Uppdukning</w:t>
      </w:r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r>
        <w:t xml:space="preserve"> </w:t>
      </w:r>
    </w:p>
    <w:p w14:paraId="3F57D5DB" w14:textId="77777777" w:rsidR="00247923" w:rsidRDefault="00247923" w:rsidP="00247923">
      <w:r>
        <w:t>Sker på sterilt underlag.</w:t>
      </w:r>
    </w:p>
    <w:p w14:paraId="27B41371" w14:textId="01DC2A6E" w:rsidR="00247923" w:rsidRDefault="00247923" w:rsidP="00247923">
      <w:r>
        <w:t>Assisterande sköterska och läkare har steril rock, sterila handskar och mössa.</w:t>
      </w:r>
    </w:p>
    <w:p w14:paraId="44B2A5C3" w14:textId="77777777" w:rsidR="00A82FA5" w:rsidRDefault="00A82FA5" w:rsidP="00A82FA5">
      <w:pPr>
        <w:pStyle w:val="MellanrubrikVGR"/>
      </w:pPr>
      <w:bookmarkStart w:id="171" w:name="_Toc256000331"/>
      <w:bookmarkStart w:id="172" w:name="_Toc256000288"/>
      <w:bookmarkStart w:id="173" w:name="_Toc51827161"/>
      <w:bookmarkStart w:id="174" w:name="_Toc256000030"/>
      <w:bookmarkStart w:id="175" w:name="_Toc256000073"/>
      <w:bookmarkStart w:id="176" w:name="_Toc256000116"/>
      <w:bookmarkStart w:id="177" w:name="_Toc256000159"/>
      <w:bookmarkStart w:id="178" w:name="_Toc256000202"/>
      <w:bookmarkStart w:id="179" w:name="_Toc256000245"/>
      <w:r>
        <w:t>Patient</w:t>
      </w:r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</w:p>
    <w:p w14:paraId="451C7360" w14:textId="01C33578" w:rsidR="25F48FCE" w:rsidRDefault="25F48FCE" w:rsidP="5E2142AE">
      <w:pPr>
        <w:rPr>
          <w:highlight w:val="yellow"/>
        </w:rPr>
      </w:pPr>
      <w:proofErr w:type="spellStart"/>
      <w:r w:rsidRPr="00957C57">
        <w:t>Osteril</w:t>
      </w:r>
      <w:proofErr w:type="spellEnd"/>
      <w:r w:rsidRPr="00957C57">
        <w:t xml:space="preserve"> sköterska ansvarar för förberedelse av patienten</w:t>
      </w:r>
    </w:p>
    <w:p w14:paraId="148E0B1A" w14:textId="77777777" w:rsidR="00A82FA5" w:rsidRPr="009F18C2" w:rsidRDefault="00A82FA5" w:rsidP="00A82FA5">
      <w:pPr>
        <w:pStyle w:val="Punktlista"/>
      </w:pPr>
      <w:r>
        <w:t>Ska vara förberedd enligt föreskrifter</w:t>
      </w:r>
    </w:p>
    <w:p w14:paraId="284C8F15" w14:textId="43137AAE" w:rsidR="00A82FA5" w:rsidRPr="009F18C2" w:rsidRDefault="00A82FA5" w:rsidP="00A82FA5">
      <w:pPr>
        <w:pStyle w:val="Punktlista"/>
      </w:pPr>
      <w:r>
        <w:t>Kontrollera person</w:t>
      </w:r>
      <w:r w:rsidR="273E0B4A">
        <w:t>nummer</w:t>
      </w:r>
    </w:p>
    <w:p w14:paraId="33B9D35B" w14:textId="117DE8D5" w:rsidR="273E0B4A" w:rsidRPr="00957C57" w:rsidRDefault="273E0B4A" w:rsidP="5E2142AE">
      <w:pPr>
        <w:pStyle w:val="Punktlista"/>
      </w:pPr>
      <w:r w:rsidRPr="00957C57">
        <w:t>Fråga om längd och vikt</w:t>
      </w:r>
    </w:p>
    <w:p w14:paraId="1B96AAF9" w14:textId="4D988BB4" w:rsidR="273E0B4A" w:rsidRPr="00957C57" w:rsidRDefault="273E0B4A" w:rsidP="5E2142AE">
      <w:pPr>
        <w:pStyle w:val="Punktlista"/>
      </w:pPr>
      <w:r w:rsidRPr="00957C57">
        <w:t xml:space="preserve">Fråga kvinnor mellan </w:t>
      </w:r>
      <w:r w:rsidR="00964EFE" w:rsidRPr="00957C57">
        <w:t>15–50</w:t>
      </w:r>
      <w:r w:rsidRPr="00957C57">
        <w:t xml:space="preserve"> år om graviditet</w:t>
      </w:r>
    </w:p>
    <w:p w14:paraId="77985F1A" w14:textId="69EFFD7E" w:rsidR="00A82FA5" w:rsidRDefault="00A82FA5" w:rsidP="5E2142AE">
      <w:pPr>
        <w:pStyle w:val="Punktlista"/>
      </w:pPr>
      <w:r>
        <w:t xml:space="preserve">Informera patienten om </w:t>
      </w:r>
      <w:r w:rsidR="13C930E6">
        <w:t>undersökningen</w:t>
      </w:r>
    </w:p>
    <w:p w14:paraId="38B39B49" w14:textId="5AB58FB7" w:rsidR="00A82FA5" w:rsidRDefault="00A82FA5" w:rsidP="5E2142AE">
      <w:pPr>
        <w:pStyle w:val="Punktlista"/>
      </w:pPr>
      <w:r>
        <w:t xml:space="preserve">Ska ligga i </w:t>
      </w:r>
      <w:proofErr w:type="spellStart"/>
      <w:r>
        <w:t>bukläge</w:t>
      </w:r>
      <w:proofErr w:type="spellEnd"/>
      <w:r>
        <w:t xml:space="preserve"> med aktuell sida lätt uppvriden. Vid behov kudde under magen.</w:t>
      </w:r>
    </w:p>
    <w:p w14:paraId="5DD36FD9" w14:textId="3F60A27B" w:rsidR="00A82FA5" w:rsidRPr="00957C57" w:rsidRDefault="274CADF5" w:rsidP="5E2142AE">
      <w:pPr>
        <w:pStyle w:val="MellanrubrikVGR"/>
      </w:pPr>
      <w:r w:rsidRPr="00957C57">
        <w:lastRenderedPageBreak/>
        <w:t>Dokumentation</w:t>
      </w:r>
    </w:p>
    <w:p w14:paraId="5929C61C" w14:textId="01BD78DA" w:rsidR="00A82FA5" w:rsidRPr="00957C57" w:rsidRDefault="274CADF5" w:rsidP="5E2142AE">
      <w:proofErr w:type="spellStart"/>
      <w:r w:rsidRPr="00957C57">
        <w:t>Osteril</w:t>
      </w:r>
      <w:proofErr w:type="spellEnd"/>
      <w:r w:rsidRPr="00957C57">
        <w:t xml:space="preserve"> sköterska ansvarar för dokumentation i RIS och </w:t>
      </w:r>
      <w:r w:rsidR="00957C57" w:rsidRPr="00957C57">
        <w:t>patientjournal</w:t>
      </w:r>
      <w:r w:rsidR="00DB2FEF" w:rsidRPr="00957C57">
        <w:t>.</w:t>
      </w:r>
    </w:p>
    <w:p w14:paraId="4D84FC38" w14:textId="2134721B" w:rsidR="00A82FA5" w:rsidRPr="00957C57" w:rsidRDefault="274CADF5" w:rsidP="5E2142AE">
      <w:r w:rsidRPr="00957C57">
        <w:t>Vid avsteg från metoden ska orsaken till detta dokumenteras i remissanteckningar</w:t>
      </w:r>
      <w:r w:rsidR="00DB2FEF" w:rsidRPr="00957C57">
        <w:t>.</w:t>
      </w:r>
    </w:p>
    <w:p w14:paraId="58F0C030" w14:textId="740A4BF9" w:rsidR="00A82FA5" w:rsidRDefault="274CADF5" w:rsidP="5E2142AE">
      <w:r>
        <w:t>Dokumentera läkemedel i RIS</w:t>
      </w:r>
      <w:r w:rsidR="00DB2FEF">
        <w:t>.</w:t>
      </w:r>
    </w:p>
    <w:p w14:paraId="245E8AF2" w14:textId="12F9468A" w:rsidR="00A82FA5" w:rsidRDefault="00A82FA5" w:rsidP="00A82FA5">
      <w:pPr>
        <w:pStyle w:val="MellanrubrikVGR"/>
      </w:pPr>
      <w:bookmarkStart w:id="180" w:name="_Toc256000332"/>
      <w:bookmarkStart w:id="181" w:name="_Toc256000289"/>
      <w:bookmarkStart w:id="182" w:name="_Toc51827162"/>
      <w:bookmarkStart w:id="183" w:name="_Toc256000031"/>
      <w:bookmarkStart w:id="184" w:name="_Toc256000074"/>
      <w:bookmarkStart w:id="185" w:name="_Toc256000117"/>
      <w:bookmarkStart w:id="186" w:name="_Toc256000160"/>
      <w:bookmarkStart w:id="187" w:name="_Toc256000203"/>
      <w:bookmarkStart w:id="188" w:name="_Toc256000246"/>
      <w:r>
        <w:t>Journaltyp</w:t>
      </w:r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</w:p>
    <w:p w14:paraId="5A051F62" w14:textId="31A42D1F" w:rsidR="00A82FA5" w:rsidRDefault="00957C57" w:rsidP="00A82FA5">
      <w:r>
        <w:t>Pati</w:t>
      </w:r>
      <w:r w:rsidR="006440D6">
        <w:t>entjournal</w:t>
      </w:r>
    </w:p>
    <w:p w14:paraId="1191D8A8" w14:textId="77777777" w:rsidR="00A82FA5" w:rsidRDefault="00A82FA5" w:rsidP="00A82FA5">
      <w:r>
        <w:t>Signeras av ansvarig röntgensjuksköterska och röntgenläkare.</w:t>
      </w:r>
    </w:p>
    <w:p w14:paraId="0C04D171" w14:textId="77777777" w:rsidR="00A82FA5" w:rsidRDefault="00A82FA5" w:rsidP="00A82FA5">
      <w:pPr>
        <w:pStyle w:val="MellanrubrikVGR"/>
      </w:pPr>
      <w:bookmarkStart w:id="189" w:name="_Toc256000333"/>
      <w:bookmarkStart w:id="190" w:name="_Toc256000290"/>
      <w:bookmarkStart w:id="191" w:name="_Toc51827163"/>
      <w:bookmarkStart w:id="192" w:name="_Toc256000032"/>
      <w:bookmarkStart w:id="193" w:name="_Toc256000075"/>
      <w:bookmarkStart w:id="194" w:name="_Toc256000118"/>
      <w:bookmarkStart w:id="195" w:name="_Toc256000161"/>
      <w:bookmarkStart w:id="196" w:name="_Toc256000204"/>
      <w:bookmarkStart w:id="197" w:name="_Toc256000247"/>
      <w:r>
        <w:t>Undersökningen</w:t>
      </w:r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</w:p>
    <w:p w14:paraId="470F09DD" w14:textId="1E84ED48" w:rsidR="5E2142AE" w:rsidRPr="006440D6" w:rsidRDefault="06FC041E" w:rsidP="00DB2FEF">
      <w:proofErr w:type="spellStart"/>
      <w:r w:rsidRPr="006440D6">
        <w:rPr>
          <w:b/>
          <w:bCs/>
        </w:rPr>
        <w:t>Osteril</w:t>
      </w:r>
      <w:proofErr w:type="spellEnd"/>
      <w:r w:rsidRPr="006440D6">
        <w:rPr>
          <w:b/>
          <w:bCs/>
        </w:rPr>
        <w:t xml:space="preserve"> sköterska</w:t>
      </w:r>
      <w:r w:rsidRPr="006440D6">
        <w:t xml:space="preserve"> ansvarar för förberedelse av patienten</w:t>
      </w:r>
      <w:r w:rsidR="00DB2FEF" w:rsidRPr="006440D6">
        <w:tab/>
      </w:r>
    </w:p>
    <w:p w14:paraId="2FE38197" w14:textId="77777777" w:rsidR="00A82FA5" w:rsidRPr="006440D6" w:rsidRDefault="00A82FA5" w:rsidP="00A82FA5">
      <w:pPr>
        <w:pStyle w:val="Punktlista"/>
      </w:pPr>
      <w:r w:rsidRPr="006440D6">
        <w:t xml:space="preserve">Koppla bort uribag och mellanstycke </w:t>
      </w:r>
    </w:p>
    <w:p w14:paraId="45EF57C5" w14:textId="7FD58734" w:rsidR="00A82FA5" w:rsidRPr="006440D6" w:rsidRDefault="00A82FA5" w:rsidP="00A82FA5">
      <w:pPr>
        <w:pStyle w:val="Punktlista"/>
      </w:pPr>
      <w:r w:rsidRPr="006440D6">
        <w:t xml:space="preserve">Patienten tvättas med </w:t>
      </w:r>
      <w:proofErr w:type="spellStart"/>
      <w:r w:rsidRPr="006440D6">
        <w:t>Descutan</w:t>
      </w:r>
      <w:proofErr w:type="spellEnd"/>
    </w:p>
    <w:p w14:paraId="2B29FFC7" w14:textId="05002628" w:rsidR="42869FC4" w:rsidRPr="006440D6" w:rsidRDefault="42869FC4" w:rsidP="5E2142AE">
      <w:r w:rsidRPr="006440D6">
        <w:rPr>
          <w:b/>
          <w:bCs/>
        </w:rPr>
        <w:t>Steril sköterska</w:t>
      </w:r>
      <w:r w:rsidRPr="006440D6">
        <w:t xml:space="preserve"> ansvarar för sterila förberedelser samt assistera opererande läkare</w:t>
      </w:r>
    </w:p>
    <w:p w14:paraId="0EA31F5A" w14:textId="2C24A203" w:rsidR="42869FC4" w:rsidRPr="006440D6" w:rsidRDefault="42869FC4" w:rsidP="5E2142AE">
      <w:pPr>
        <w:pStyle w:val="Punktlista"/>
      </w:pPr>
      <w:r w:rsidRPr="006440D6">
        <w:t xml:space="preserve">Tvätta aktuellt område med </w:t>
      </w:r>
      <w:proofErr w:type="spellStart"/>
      <w:r w:rsidRPr="006440D6">
        <w:t>klorhexidinsprit</w:t>
      </w:r>
      <w:proofErr w:type="spellEnd"/>
    </w:p>
    <w:p w14:paraId="0A06F936" w14:textId="77777777" w:rsidR="00A82FA5" w:rsidRPr="006440D6" w:rsidRDefault="00A82FA5" w:rsidP="00A82FA5">
      <w:pPr>
        <w:pStyle w:val="Punktlista"/>
      </w:pPr>
      <w:r w:rsidRPr="006440D6">
        <w:t xml:space="preserve">Klä med sterilt lakan </w:t>
      </w:r>
    </w:p>
    <w:p w14:paraId="48933B86" w14:textId="77777777" w:rsidR="00A82FA5" w:rsidRPr="006440D6" w:rsidRDefault="00A82FA5" w:rsidP="00A82FA5">
      <w:pPr>
        <w:pStyle w:val="Punktlista"/>
      </w:pPr>
      <w:r w:rsidRPr="006440D6">
        <w:t>Blanda Kontrast-</w:t>
      </w:r>
      <w:proofErr w:type="spellStart"/>
      <w:r w:rsidRPr="006440D6">
        <w:t>Nacl</w:t>
      </w:r>
      <w:proofErr w:type="spellEnd"/>
      <w:r w:rsidRPr="006440D6">
        <w:t xml:space="preserve"> 50/50</w:t>
      </w:r>
    </w:p>
    <w:p w14:paraId="4F0C8920" w14:textId="3CE889E5" w:rsidR="44B159B7" w:rsidRPr="006440D6" w:rsidRDefault="44B159B7" w:rsidP="5E2142AE">
      <w:pPr>
        <w:pStyle w:val="Punktlista"/>
      </w:pPr>
      <w:r w:rsidRPr="006440D6">
        <w:t xml:space="preserve">Fukta den hydrofila </w:t>
      </w:r>
      <w:proofErr w:type="spellStart"/>
      <w:r w:rsidRPr="006440D6">
        <w:t>nefrostomikatetern</w:t>
      </w:r>
      <w:proofErr w:type="spellEnd"/>
      <w:r w:rsidRPr="006440D6">
        <w:t xml:space="preserve"> utvändigt</w:t>
      </w:r>
    </w:p>
    <w:p w14:paraId="535F5247" w14:textId="77777777" w:rsidR="00A82FA5" w:rsidRDefault="00A82FA5" w:rsidP="00A82FA5">
      <w:pPr>
        <w:pStyle w:val="Punktlista"/>
      </w:pPr>
      <w:r w:rsidRPr="759559F5">
        <w:rPr>
          <w:b/>
          <w:bCs/>
        </w:rPr>
        <w:t>Assistera:</w:t>
      </w:r>
      <w:r>
        <w:t xml:space="preserve"> kontrast – skalpell - ledare- </w:t>
      </w:r>
      <w:proofErr w:type="spellStart"/>
      <w:r>
        <w:t>introducer</w:t>
      </w:r>
      <w:proofErr w:type="spellEnd"/>
      <w:r>
        <w:t xml:space="preserve">- J kateter - ledare- </w:t>
      </w:r>
      <w:proofErr w:type="spellStart"/>
      <w:r>
        <w:t>nefrostomikateter</w:t>
      </w:r>
      <w:proofErr w:type="spellEnd"/>
    </w:p>
    <w:p w14:paraId="0AE45C64" w14:textId="1F502367" w:rsidR="00A82FA5" w:rsidRPr="0007258F" w:rsidRDefault="00A82FA5" w:rsidP="00A82FA5">
      <w:pPr>
        <w:pStyle w:val="Punktlista"/>
      </w:pPr>
      <w:r>
        <w:t xml:space="preserve">Slutkontroll av kateterläge </w:t>
      </w:r>
    </w:p>
    <w:p w14:paraId="75B91FB2" w14:textId="77777777" w:rsidR="00A82FA5" w:rsidRDefault="00A82FA5" w:rsidP="00A82FA5">
      <w:pPr>
        <w:pStyle w:val="Punktlista"/>
      </w:pPr>
      <w:r>
        <w:t>Fixera med lämpligt förband </w:t>
      </w:r>
    </w:p>
    <w:p w14:paraId="5A01F8C8" w14:textId="606AF817" w:rsidR="00A82FA5" w:rsidRPr="0007258F" w:rsidRDefault="00A82FA5" w:rsidP="00A82FA5">
      <w:pPr>
        <w:pStyle w:val="Punktlista"/>
      </w:pPr>
      <w:r>
        <w:t>Katetern skall vara stäng</w:t>
      </w:r>
      <w:r w:rsidR="00C70276">
        <w:t>d</w:t>
      </w:r>
      <w:r>
        <w:t xml:space="preserve"> under natten  </w:t>
      </w:r>
    </w:p>
    <w:p w14:paraId="67E1BB84" w14:textId="2F4B7169" w:rsidR="00A82FA5" w:rsidRDefault="00A82FA5" w:rsidP="00A82FA5">
      <w:pPr>
        <w:pStyle w:val="Punktlista"/>
      </w:pPr>
      <w:r>
        <w:t xml:space="preserve">Spara bild </w:t>
      </w:r>
    </w:p>
    <w:p w14:paraId="18B1FA15" w14:textId="4FF4A84B" w:rsidR="00A82FA5" w:rsidRDefault="7F093A14" w:rsidP="00A82FA5">
      <w:pPr>
        <w:pStyle w:val="Punktlista"/>
      </w:pPr>
      <w:r>
        <w:t>Märk katetern med etikett ”</w:t>
      </w:r>
      <w:proofErr w:type="spellStart"/>
      <w:r>
        <w:t>pyelostomikateter</w:t>
      </w:r>
      <w:proofErr w:type="spellEnd"/>
      <w:r>
        <w:t>”. Läs ”Märkning av infartsvägar vid röntgenundersökningar” under förutsättningar.</w:t>
      </w:r>
    </w:p>
    <w:p w14:paraId="22B5933F" w14:textId="54D54329" w:rsidR="1890143D" w:rsidRPr="006440D6" w:rsidRDefault="1890143D" w:rsidP="00C70276">
      <w:pPr>
        <w:pStyle w:val="MellanrubrikVGR"/>
      </w:pPr>
      <w:r w:rsidRPr="006440D6">
        <w:t>Bildtagning</w:t>
      </w:r>
    </w:p>
    <w:p w14:paraId="0935ABA7" w14:textId="7EA1D8DE" w:rsidR="1890143D" w:rsidRPr="006440D6" w:rsidRDefault="1890143D" w:rsidP="5E2142AE">
      <w:pPr>
        <w:ind w:left="992"/>
        <w:rPr>
          <w:color w:val="000000" w:themeColor="text2"/>
        </w:rPr>
      </w:pPr>
      <w:r w:rsidRPr="006440D6">
        <w:rPr>
          <w:color w:val="000000" w:themeColor="text2"/>
        </w:rPr>
        <w:t>Opererande läkare ansvarar för bildtagning</w:t>
      </w:r>
    </w:p>
    <w:p w14:paraId="111E8473" w14:textId="7A69C68A" w:rsidR="1890143D" w:rsidRPr="006440D6" w:rsidRDefault="1890143D" w:rsidP="5E2142AE">
      <w:pPr>
        <w:pStyle w:val="Punktlista"/>
        <w:rPr>
          <w:color w:val="000000" w:themeColor="text2"/>
        </w:rPr>
      </w:pPr>
      <w:r w:rsidRPr="006440D6">
        <w:rPr>
          <w:color w:val="000000" w:themeColor="text2"/>
        </w:rPr>
        <w:t>Läkaren genomlyser, injicerar kontrast manuellt och exponerar inne på labbet</w:t>
      </w:r>
    </w:p>
    <w:p w14:paraId="2D11CBD6" w14:textId="77777777" w:rsidR="000E2775" w:rsidRPr="007B256E" w:rsidRDefault="000E2775" w:rsidP="759559F5">
      <w:pPr>
        <w:pStyle w:val="MellanrubrikVGR"/>
        <w:rPr>
          <w:color w:val="000000" w:themeColor="text2"/>
        </w:rPr>
      </w:pPr>
      <w:proofErr w:type="spellStart"/>
      <w:r w:rsidRPr="006440D6">
        <w:rPr>
          <w:lang w:val="en-US"/>
        </w:rPr>
        <w:t>Exponeringsparametrar</w:t>
      </w:r>
      <w:proofErr w:type="spellEnd"/>
    </w:p>
    <w:p w14:paraId="0911C5B7" w14:textId="0D3E8656" w:rsidR="5E2142AE" w:rsidRDefault="78152D3B" w:rsidP="759559F5">
      <w:pPr>
        <w:pStyle w:val="Punktlista"/>
        <w:numPr>
          <w:ilvl w:val="0"/>
          <w:numId w:val="0"/>
        </w:numPr>
        <w:ind w:left="567"/>
      </w:pPr>
      <w:r>
        <w:t>Under bearbetning</w:t>
      </w:r>
    </w:p>
    <w:p w14:paraId="3191C4F3" w14:textId="343F908F" w:rsidR="5E2142AE" w:rsidRDefault="5E2142AE" w:rsidP="5E2142AE">
      <w:pPr>
        <w:pStyle w:val="Punktlista"/>
        <w:numPr>
          <w:ilvl w:val="0"/>
          <w:numId w:val="0"/>
        </w:numPr>
        <w:ind w:left="995"/>
      </w:pPr>
    </w:p>
    <w:p w14:paraId="1EAD3640" w14:textId="77777777" w:rsidR="00A82FA5" w:rsidRPr="0007258F" w:rsidRDefault="00A82FA5" w:rsidP="00A82FA5">
      <w:pPr>
        <w:pStyle w:val="MellanrubrikVGR"/>
      </w:pPr>
      <w:bookmarkStart w:id="198" w:name="_Toc256000334"/>
      <w:bookmarkStart w:id="199" w:name="_Toc256000291"/>
      <w:bookmarkStart w:id="200" w:name="_Toc51827164"/>
      <w:bookmarkStart w:id="201" w:name="_Toc256000033"/>
      <w:bookmarkStart w:id="202" w:name="_Toc256000076"/>
      <w:bookmarkStart w:id="203" w:name="_Toc256000119"/>
      <w:bookmarkStart w:id="204" w:name="_Toc256000162"/>
      <w:bookmarkStart w:id="205" w:name="_Toc256000205"/>
      <w:bookmarkStart w:id="206" w:name="_Toc256000248"/>
      <w:r>
        <w:lastRenderedPageBreak/>
        <w:t>Efterundersökningen</w:t>
      </w:r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r>
        <w:t xml:space="preserve"> </w:t>
      </w:r>
    </w:p>
    <w:p w14:paraId="5BD3E4D6" w14:textId="2F9FAD87" w:rsidR="212CEE48" w:rsidRPr="006440D6" w:rsidRDefault="212CEE48" w:rsidP="5E2142AE">
      <w:proofErr w:type="spellStart"/>
      <w:r w:rsidRPr="006440D6">
        <w:t>Osteril</w:t>
      </w:r>
      <w:proofErr w:type="spellEnd"/>
      <w:r w:rsidRPr="006440D6">
        <w:t xml:space="preserve"> sköterska ansvarar för eftervård av patienten</w:t>
      </w:r>
      <w:r w:rsidR="00F70880" w:rsidRPr="006440D6">
        <w:t>.</w:t>
      </w:r>
    </w:p>
    <w:p w14:paraId="02827497" w14:textId="1BD0D41C" w:rsidR="00A82FA5" w:rsidRDefault="00A82FA5" w:rsidP="00A82FA5">
      <w:r>
        <w:t>Ring avdelning för hämtning av patient</w:t>
      </w:r>
      <w:r w:rsidR="00F70880">
        <w:t>.</w:t>
      </w:r>
    </w:p>
    <w:p w14:paraId="61BF7D20" w14:textId="77777777" w:rsidR="00A82FA5" w:rsidRDefault="00A82FA5" w:rsidP="00A82FA5">
      <w:pPr>
        <w:pStyle w:val="MellanrubrikVGR"/>
      </w:pPr>
      <w:bookmarkStart w:id="207" w:name="_Toc256000335"/>
      <w:bookmarkStart w:id="208" w:name="_Toc256000292"/>
      <w:bookmarkStart w:id="209" w:name="_Toc51827165"/>
      <w:bookmarkStart w:id="210" w:name="_Toc256000034"/>
      <w:bookmarkStart w:id="211" w:name="_Toc256000077"/>
      <w:bookmarkStart w:id="212" w:name="_Toc256000120"/>
      <w:bookmarkStart w:id="213" w:name="_Toc256000163"/>
      <w:bookmarkStart w:id="214" w:name="_Toc256000206"/>
      <w:bookmarkStart w:id="215" w:name="_Toc256000249"/>
      <w:r>
        <w:t>Dagen efter</w:t>
      </w:r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r>
        <w:t xml:space="preserve"> </w:t>
      </w:r>
    </w:p>
    <w:p w14:paraId="0A301E48" w14:textId="1F2127A4" w:rsidR="00A82FA5" w:rsidRDefault="00A82FA5" w:rsidP="00A82FA5">
      <w:proofErr w:type="spellStart"/>
      <w:r w:rsidRPr="00DA1862">
        <w:t>Pyelostomikatetern</w:t>
      </w:r>
      <w:proofErr w:type="spellEnd"/>
      <w:r w:rsidRPr="00DA1862">
        <w:t xml:space="preserve"> avlägsnas nästa dag på röntgen i genomlysning om katetern kunnat vara stängd över natten. Bedöms och ordineras av urolog. Ny remiss krävs</w:t>
      </w:r>
      <w:r>
        <w:t>.</w:t>
      </w:r>
    </w:p>
    <w:p w14:paraId="3178223E" w14:textId="77777777" w:rsidR="00A82FA5" w:rsidRDefault="00A82FA5" w:rsidP="00A30D55">
      <w:pPr>
        <w:pStyle w:val="Rubrik3"/>
        <w:pageBreakBefore/>
      </w:pPr>
      <w:bookmarkStart w:id="216" w:name="_Toc256000337"/>
      <w:bookmarkStart w:id="217" w:name="_Toc256000294"/>
      <w:bookmarkStart w:id="218" w:name="_Toc51827166"/>
      <w:bookmarkStart w:id="219" w:name="_Toc256000036"/>
      <w:bookmarkStart w:id="220" w:name="_Toc256000079"/>
      <w:bookmarkStart w:id="221" w:name="_Toc256000122"/>
      <w:bookmarkStart w:id="222" w:name="_Toc256000165"/>
      <w:bookmarkStart w:id="223" w:name="_Toc256000208"/>
      <w:bookmarkStart w:id="224" w:name="_Toc256000251"/>
      <w:bookmarkStart w:id="225" w:name="_Toc169089622"/>
      <w:r>
        <w:lastRenderedPageBreak/>
        <w:t xml:space="preserve">Dragning av </w:t>
      </w:r>
      <w:proofErr w:type="spellStart"/>
      <w:r>
        <w:t>percutan</w:t>
      </w:r>
      <w:proofErr w:type="spellEnd"/>
      <w:r>
        <w:t xml:space="preserve"> </w:t>
      </w:r>
      <w:proofErr w:type="spellStart"/>
      <w:r>
        <w:t>nefrostomi</w:t>
      </w:r>
      <w:proofErr w:type="spellEnd"/>
      <w:r>
        <w:t xml:space="preserve"> efter dubbel J insättning</w:t>
      </w:r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</w:p>
    <w:p w14:paraId="68C6840F" w14:textId="77777777" w:rsidR="00A82FA5" w:rsidRDefault="00A82FA5" w:rsidP="00A82FA5">
      <w:r>
        <w:t>SoS kod 590 608</w:t>
      </w:r>
    </w:p>
    <w:p w14:paraId="22C514A2" w14:textId="4519B734" w:rsidR="00A82FA5" w:rsidRDefault="00A82FA5" w:rsidP="00A82FA5">
      <w:r w:rsidRPr="003F684B">
        <w:t xml:space="preserve">Avlägsnande av </w:t>
      </w:r>
      <w:proofErr w:type="spellStart"/>
      <w:r w:rsidRPr="003F684B">
        <w:t>pyelostomi</w:t>
      </w:r>
      <w:proofErr w:type="spellEnd"/>
      <w:r w:rsidRPr="003F684B">
        <w:t xml:space="preserve"> hos patient som fått dubbel J-kateter. </w:t>
      </w:r>
      <w:proofErr w:type="spellStart"/>
      <w:r w:rsidRPr="003F684B">
        <w:t>Pyelostomin</w:t>
      </w:r>
      <w:proofErr w:type="spellEnd"/>
      <w:r w:rsidRPr="003F684B">
        <w:t xml:space="preserve"> skall ha varit stängd 12 timmar utan att patienten fått feber eller smärta</w:t>
      </w:r>
      <w:r>
        <w:t>.</w:t>
      </w:r>
    </w:p>
    <w:p w14:paraId="0367C29F" w14:textId="77777777" w:rsidR="00A82FA5" w:rsidRDefault="00A82FA5" w:rsidP="00A82FA5">
      <w:pPr>
        <w:pStyle w:val="MellanrubrikVGR"/>
      </w:pPr>
      <w:bookmarkStart w:id="226" w:name="_Toc256000338"/>
      <w:bookmarkStart w:id="227" w:name="_Toc256000295"/>
      <w:bookmarkStart w:id="228" w:name="_Toc51827167"/>
      <w:bookmarkStart w:id="229" w:name="_Toc256000037"/>
      <w:bookmarkStart w:id="230" w:name="_Toc256000080"/>
      <w:bookmarkStart w:id="231" w:name="_Toc256000123"/>
      <w:bookmarkStart w:id="232" w:name="_Toc256000166"/>
      <w:bookmarkStart w:id="233" w:name="_Toc256000209"/>
      <w:bookmarkStart w:id="234" w:name="_Toc256000252"/>
      <w:r>
        <w:t>Material</w:t>
      </w:r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r>
        <w:t xml:space="preserve"> </w:t>
      </w:r>
    </w:p>
    <w:p w14:paraId="3EA1FB65" w14:textId="333DD5A2" w:rsidR="00A82FA5" w:rsidRPr="006440D6" w:rsidRDefault="129B17E0" w:rsidP="5E2142AE">
      <w:pPr>
        <w:pStyle w:val="Punktlista"/>
      </w:pPr>
      <w:r w:rsidRPr="006440D6">
        <w:t>Jodk</w:t>
      </w:r>
      <w:r w:rsidR="00A82FA5" w:rsidRPr="006440D6">
        <w:t xml:space="preserve">ontrast 300mg/ml </w:t>
      </w:r>
    </w:p>
    <w:p w14:paraId="67361CEB" w14:textId="0EABB15D" w:rsidR="00A82FA5" w:rsidRPr="006440D6" w:rsidRDefault="00A82FA5" w:rsidP="00A82FA5">
      <w:pPr>
        <w:pStyle w:val="Punktlista"/>
      </w:pPr>
      <w:proofErr w:type="spellStart"/>
      <w:r w:rsidRPr="006440D6">
        <w:t>NaCl</w:t>
      </w:r>
      <w:proofErr w:type="spellEnd"/>
      <w:r w:rsidR="2C849A51" w:rsidRPr="006440D6">
        <w:t xml:space="preserve"> </w:t>
      </w:r>
    </w:p>
    <w:p w14:paraId="22004B4C" w14:textId="77777777" w:rsidR="00A82FA5" w:rsidRPr="006440D6" w:rsidRDefault="00A82FA5" w:rsidP="00A82FA5">
      <w:pPr>
        <w:pStyle w:val="Punktlista"/>
      </w:pPr>
      <w:proofErr w:type="gramStart"/>
      <w:r w:rsidRPr="006440D6">
        <w:t>2 stycken</w:t>
      </w:r>
      <w:proofErr w:type="gramEnd"/>
      <w:r w:rsidRPr="006440D6">
        <w:t xml:space="preserve"> 20ml sprutor</w:t>
      </w:r>
    </w:p>
    <w:p w14:paraId="005579FB" w14:textId="77777777" w:rsidR="00A82FA5" w:rsidRPr="006440D6" w:rsidRDefault="00A82FA5" w:rsidP="00A82FA5">
      <w:pPr>
        <w:pStyle w:val="Punktlista"/>
      </w:pPr>
      <w:r w:rsidRPr="006440D6">
        <w:t>Sax eller skalpell</w:t>
      </w:r>
    </w:p>
    <w:p w14:paraId="6A353DB7" w14:textId="0263D076" w:rsidR="00A82FA5" w:rsidRPr="006440D6" w:rsidRDefault="00A82FA5" w:rsidP="00880522">
      <w:pPr>
        <w:rPr>
          <w:b/>
          <w:bCs/>
        </w:rPr>
      </w:pPr>
      <w:r w:rsidRPr="006440D6">
        <w:rPr>
          <w:b/>
          <w:bCs/>
        </w:rPr>
        <w:t>I beredskap</w:t>
      </w:r>
    </w:p>
    <w:p w14:paraId="178D83C7" w14:textId="77777777" w:rsidR="00A82FA5" w:rsidRPr="006440D6" w:rsidRDefault="00A82FA5" w:rsidP="00A82FA5">
      <w:pPr>
        <w:pStyle w:val="Punktlista"/>
      </w:pPr>
      <w:proofErr w:type="spellStart"/>
      <w:r w:rsidRPr="006440D6">
        <w:t>Punktionsset</w:t>
      </w:r>
      <w:proofErr w:type="spellEnd"/>
    </w:p>
    <w:p w14:paraId="2B05398B" w14:textId="5E89563D" w:rsidR="00A82FA5" w:rsidRPr="006440D6" w:rsidRDefault="00A82FA5" w:rsidP="5E2142AE">
      <w:pPr>
        <w:pStyle w:val="Punktlista"/>
      </w:pPr>
      <w:r w:rsidRPr="006440D6">
        <w:t xml:space="preserve">Ledare </w:t>
      </w:r>
      <w:proofErr w:type="spellStart"/>
      <w:r w:rsidRPr="006440D6">
        <w:t>Amplatz</w:t>
      </w:r>
      <w:proofErr w:type="spellEnd"/>
      <w:r w:rsidR="300E3D88" w:rsidRPr="006440D6">
        <w:t xml:space="preserve"> 75cm</w:t>
      </w:r>
    </w:p>
    <w:p w14:paraId="027D5195" w14:textId="77777777" w:rsidR="00A82FA5" w:rsidRPr="006440D6" w:rsidRDefault="00A82FA5" w:rsidP="00A82FA5">
      <w:pPr>
        <w:pStyle w:val="Punktlista"/>
      </w:pPr>
      <w:proofErr w:type="spellStart"/>
      <w:r w:rsidRPr="006440D6">
        <w:t>Klorhexidinsprit</w:t>
      </w:r>
      <w:proofErr w:type="spellEnd"/>
    </w:p>
    <w:p w14:paraId="1CAF6A91" w14:textId="77777777" w:rsidR="00A82FA5" w:rsidRPr="006440D6" w:rsidRDefault="00A82FA5" w:rsidP="00A82FA5">
      <w:pPr>
        <w:pStyle w:val="Punktlista"/>
      </w:pPr>
      <w:proofErr w:type="spellStart"/>
      <w:r w:rsidRPr="006440D6">
        <w:t>Descutan</w:t>
      </w:r>
      <w:proofErr w:type="spellEnd"/>
    </w:p>
    <w:p w14:paraId="10980151" w14:textId="77777777" w:rsidR="00A82FA5" w:rsidRPr="006440D6" w:rsidRDefault="00A82FA5" w:rsidP="00A82FA5">
      <w:pPr>
        <w:pStyle w:val="Punktlista"/>
      </w:pPr>
      <w:r w:rsidRPr="006440D6">
        <w:t>Förband</w:t>
      </w:r>
    </w:p>
    <w:p w14:paraId="7BF5F933" w14:textId="77777777" w:rsidR="00A82FA5" w:rsidRPr="006440D6" w:rsidRDefault="00A82FA5" w:rsidP="00A82FA5">
      <w:pPr>
        <w:pStyle w:val="MellanrubrikVGR"/>
      </w:pPr>
      <w:bookmarkStart w:id="235" w:name="_Toc256000339"/>
      <w:bookmarkStart w:id="236" w:name="_Toc256000296"/>
      <w:bookmarkStart w:id="237" w:name="_Toc51827168"/>
      <w:bookmarkStart w:id="238" w:name="_Toc256000038"/>
      <w:bookmarkStart w:id="239" w:name="_Toc256000081"/>
      <w:bookmarkStart w:id="240" w:name="_Toc256000124"/>
      <w:bookmarkStart w:id="241" w:name="_Toc256000167"/>
      <w:bookmarkStart w:id="242" w:name="_Toc256000210"/>
      <w:bookmarkStart w:id="243" w:name="_Toc256000253"/>
      <w:r w:rsidRPr="006440D6">
        <w:t>Patienten</w:t>
      </w:r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</w:p>
    <w:p w14:paraId="26662499" w14:textId="0F68CFAB" w:rsidR="00A82FA5" w:rsidRPr="006440D6" w:rsidRDefault="00A82FA5" w:rsidP="00A82FA5">
      <w:pPr>
        <w:pStyle w:val="Punktlista"/>
      </w:pPr>
      <w:r w:rsidRPr="006440D6">
        <w:t>Kontrollera person</w:t>
      </w:r>
      <w:r w:rsidR="3348A547" w:rsidRPr="006440D6">
        <w:t>nummer</w:t>
      </w:r>
    </w:p>
    <w:p w14:paraId="6CC2A09B" w14:textId="6D9862B5" w:rsidR="6A01B953" w:rsidRPr="006440D6" w:rsidRDefault="6A01B953" w:rsidP="5E2142AE">
      <w:pPr>
        <w:pStyle w:val="Punktlista"/>
      </w:pPr>
      <w:r w:rsidRPr="006440D6">
        <w:t>Fråga om längd och vikt</w:t>
      </w:r>
    </w:p>
    <w:p w14:paraId="3796B9DB" w14:textId="20BD8225" w:rsidR="00A82FA5" w:rsidRDefault="00A82FA5" w:rsidP="00A82FA5">
      <w:pPr>
        <w:pStyle w:val="Punktlista"/>
      </w:pPr>
      <w:r>
        <w:t>Informera</w:t>
      </w:r>
      <w:r w:rsidR="7C590479">
        <w:t xml:space="preserve"> om undersökningen</w:t>
      </w:r>
    </w:p>
    <w:p w14:paraId="2C64C9D9" w14:textId="384C944B" w:rsidR="00A82FA5" w:rsidRDefault="00A82FA5" w:rsidP="00A82FA5">
      <w:pPr>
        <w:pStyle w:val="Punktlista"/>
      </w:pPr>
      <w:r>
        <w:t xml:space="preserve">Skall ligga i </w:t>
      </w:r>
      <w:proofErr w:type="spellStart"/>
      <w:r>
        <w:t>bukläge</w:t>
      </w:r>
      <w:proofErr w:type="spellEnd"/>
      <w:r>
        <w:t xml:space="preserve"> med aktuell sida lätt uppvriden ev. kudde under magen</w:t>
      </w:r>
    </w:p>
    <w:p w14:paraId="7DE75125" w14:textId="77777777" w:rsidR="00A82FA5" w:rsidRDefault="00A82FA5" w:rsidP="00A82FA5">
      <w:pPr>
        <w:pStyle w:val="MellanrubrikVGR"/>
      </w:pPr>
      <w:bookmarkStart w:id="244" w:name="_Toc256000340"/>
      <w:bookmarkStart w:id="245" w:name="_Toc256000297"/>
      <w:bookmarkStart w:id="246" w:name="_Toc51827169"/>
      <w:bookmarkStart w:id="247" w:name="_Toc256000039"/>
      <w:bookmarkStart w:id="248" w:name="_Toc256000082"/>
      <w:bookmarkStart w:id="249" w:name="_Toc256000125"/>
      <w:bookmarkStart w:id="250" w:name="_Toc256000168"/>
      <w:bookmarkStart w:id="251" w:name="_Toc256000211"/>
      <w:bookmarkStart w:id="252" w:name="_Toc256000254"/>
      <w:r>
        <w:t>Undersökningen</w:t>
      </w:r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r>
        <w:t xml:space="preserve"> </w:t>
      </w:r>
    </w:p>
    <w:p w14:paraId="2E20F56C" w14:textId="77777777" w:rsidR="00A82FA5" w:rsidRPr="00B8765A" w:rsidRDefault="00A82FA5" w:rsidP="00A82FA5">
      <w:r>
        <w:t>Avlägsna</w:t>
      </w:r>
      <w:r w:rsidRPr="00B8765A">
        <w:t xml:space="preserve"> förbandet, läkaren skä</w:t>
      </w:r>
      <w:r>
        <w:t>r av katetern och drar katetern.</w:t>
      </w:r>
    </w:p>
    <w:p w14:paraId="4174092D" w14:textId="77777777" w:rsidR="00A82FA5" w:rsidRPr="00B8765A" w:rsidRDefault="00A82FA5" w:rsidP="00A82FA5">
      <w:r w:rsidRPr="00B8765A">
        <w:t xml:space="preserve">Misstänker man att kringlorna ej är separerade, måste man </w:t>
      </w:r>
      <w:r w:rsidRPr="00B8765A">
        <w:rPr>
          <w:rStyle w:val="Stark"/>
        </w:rPr>
        <w:t>klä sterilt</w:t>
      </w:r>
      <w:r w:rsidRPr="00B8765A">
        <w:t xml:space="preserve"> och använda ledare för att avlägsna katetern:</w:t>
      </w:r>
    </w:p>
    <w:p w14:paraId="1B90CE21" w14:textId="77777777" w:rsidR="00A82FA5" w:rsidRPr="00B8765A" w:rsidRDefault="00A82FA5" w:rsidP="00A82FA5">
      <w:pPr>
        <w:pStyle w:val="Punktlista"/>
      </w:pPr>
      <w:r>
        <w:t xml:space="preserve">Ingreppet sker sterilt </w:t>
      </w:r>
    </w:p>
    <w:p w14:paraId="1D40861B" w14:textId="77777777" w:rsidR="00A82FA5" w:rsidRPr="00B8765A" w:rsidRDefault="00A82FA5" w:rsidP="00A82FA5">
      <w:pPr>
        <w:pStyle w:val="Punktlista"/>
        <w:rPr>
          <w:color w:val="464646"/>
        </w:rPr>
      </w:pPr>
      <w:r w:rsidRPr="5E2142AE">
        <w:rPr>
          <w:color w:val="464646"/>
        </w:rPr>
        <w:t xml:space="preserve">Patienten tvättas med </w:t>
      </w:r>
      <w:proofErr w:type="spellStart"/>
      <w:r w:rsidRPr="5E2142AE">
        <w:rPr>
          <w:color w:val="464646"/>
        </w:rPr>
        <w:t>Descutan</w:t>
      </w:r>
      <w:proofErr w:type="spellEnd"/>
      <w:r w:rsidRPr="5E2142AE">
        <w:rPr>
          <w:color w:val="464646"/>
        </w:rPr>
        <w:t xml:space="preserve"> och </w:t>
      </w:r>
      <w:proofErr w:type="spellStart"/>
      <w:r w:rsidRPr="5E2142AE">
        <w:rPr>
          <w:color w:val="464646"/>
        </w:rPr>
        <w:t>Klorhexidinsprit</w:t>
      </w:r>
      <w:proofErr w:type="spellEnd"/>
      <w:r w:rsidRPr="5E2142AE">
        <w:rPr>
          <w:color w:val="464646"/>
        </w:rPr>
        <w:t xml:space="preserve"> </w:t>
      </w:r>
    </w:p>
    <w:p w14:paraId="4F65838A" w14:textId="77777777" w:rsidR="00A82FA5" w:rsidRPr="00B8765A" w:rsidRDefault="00A82FA5" w:rsidP="00A82FA5">
      <w:pPr>
        <w:pStyle w:val="Punktlista"/>
      </w:pPr>
      <w:r w:rsidRPr="5E2142AE">
        <w:rPr>
          <w:color w:val="464646"/>
        </w:rPr>
        <w:t>Klä med sterilt lakan</w:t>
      </w:r>
    </w:p>
    <w:p w14:paraId="047414C9" w14:textId="77777777" w:rsidR="00A82FA5" w:rsidRPr="00B8765A" w:rsidRDefault="00A82FA5" w:rsidP="06D32086">
      <w:pPr>
        <w:pStyle w:val="Punktlista"/>
        <w:rPr>
          <w:color w:val="464646"/>
        </w:rPr>
      </w:pPr>
      <w:r w:rsidRPr="00EF25FB">
        <w:rPr>
          <w:b/>
          <w:bCs/>
          <w:color w:val="464646"/>
        </w:rPr>
        <w:t>Assistera:</w:t>
      </w:r>
      <w:r w:rsidRPr="06D32086">
        <w:rPr>
          <w:color w:val="464646"/>
        </w:rPr>
        <w:t xml:space="preserve"> Kontrast – skalpell - ledare- dragning av kateter</w:t>
      </w:r>
    </w:p>
    <w:p w14:paraId="50F8C676" w14:textId="38A44152" w:rsidR="06D32086" w:rsidRDefault="06D32086" w:rsidP="06D32086">
      <w:pPr>
        <w:pStyle w:val="Punktlista"/>
        <w:numPr>
          <w:ilvl w:val="0"/>
          <w:numId w:val="0"/>
        </w:numPr>
        <w:rPr>
          <w:color w:val="464646"/>
        </w:rPr>
      </w:pPr>
    </w:p>
    <w:p w14:paraId="089521C3" w14:textId="7EC6FEA2" w:rsidR="06D32086" w:rsidRDefault="06D32086" w:rsidP="06D32086">
      <w:pPr>
        <w:pStyle w:val="Punktlista"/>
        <w:numPr>
          <w:ilvl w:val="0"/>
          <w:numId w:val="0"/>
        </w:numPr>
        <w:rPr>
          <w:color w:val="464646"/>
        </w:rPr>
      </w:pPr>
    </w:p>
    <w:p w14:paraId="31509223" w14:textId="63AC7FEC" w:rsidR="06D32086" w:rsidRDefault="06D32086" w:rsidP="06D32086">
      <w:pPr>
        <w:ind w:left="0"/>
        <w:rPr>
          <w:b/>
          <w:bCs/>
          <w:color w:val="000000" w:themeColor="text2"/>
          <w:highlight w:val="yellow"/>
        </w:rPr>
      </w:pPr>
    </w:p>
    <w:p w14:paraId="21C3282B" w14:textId="54D54329" w:rsidR="2D352B74" w:rsidRPr="00D43702" w:rsidRDefault="2D352B74" w:rsidP="06D32086">
      <w:pPr>
        <w:ind w:left="0" w:firstLine="992"/>
        <w:rPr>
          <w:color w:val="000000" w:themeColor="text2"/>
        </w:rPr>
      </w:pPr>
      <w:r w:rsidRPr="00D43702">
        <w:rPr>
          <w:b/>
          <w:bCs/>
          <w:color w:val="000000" w:themeColor="text2"/>
        </w:rPr>
        <w:lastRenderedPageBreak/>
        <w:t>Bildtagning</w:t>
      </w:r>
    </w:p>
    <w:p w14:paraId="43F3C851" w14:textId="7EA1D8DE" w:rsidR="2D352B74" w:rsidRPr="00D43702" w:rsidRDefault="2D352B74" w:rsidP="06D32086">
      <w:pPr>
        <w:ind w:left="992"/>
        <w:rPr>
          <w:color w:val="000000" w:themeColor="text2"/>
        </w:rPr>
      </w:pPr>
      <w:r w:rsidRPr="00D43702">
        <w:rPr>
          <w:color w:val="000000" w:themeColor="text2"/>
        </w:rPr>
        <w:t>Opererande läkare ansvarar för bildtagning</w:t>
      </w:r>
    </w:p>
    <w:p w14:paraId="492C2FEB" w14:textId="7A69C68A" w:rsidR="2D352B74" w:rsidRPr="00D43702" w:rsidRDefault="2D352B74" w:rsidP="06D32086">
      <w:pPr>
        <w:pStyle w:val="Punktlista"/>
        <w:rPr>
          <w:color w:val="000000" w:themeColor="text2"/>
        </w:rPr>
      </w:pPr>
      <w:r w:rsidRPr="00D43702">
        <w:rPr>
          <w:color w:val="000000" w:themeColor="text2"/>
        </w:rPr>
        <w:t>Läkaren genomlyser, injicerar kontrast manuellt och exponerar inne på labbet</w:t>
      </w:r>
    </w:p>
    <w:p w14:paraId="7C9868DC" w14:textId="0431DB9C" w:rsidR="007B256E" w:rsidRPr="00D43702" w:rsidRDefault="007B256E" w:rsidP="00D43702">
      <w:pPr>
        <w:pStyle w:val="MellanrubrikVGR"/>
      </w:pPr>
      <w:bookmarkStart w:id="253" w:name="_Hlk165896016"/>
      <w:r w:rsidRPr="00D43702">
        <w:t>Exponeringsparametrar</w:t>
      </w:r>
    </w:p>
    <w:p w14:paraId="2AE8D961" w14:textId="2C8AE0F7" w:rsidR="4F943B27" w:rsidRPr="00D43702" w:rsidRDefault="4F943B27" w:rsidP="00D43702">
      <w:pPr>
        <w:rPr>
          <w:lang w:val="en-US"/>
        </w:rPr>
      </w:pPr>
      <w:r w:rsidRPr="00D43702">
        <w:rPr>
          <w:lang w:val="en-US"/>
        </w:rPr>
        <w:t xml:space="preserve">Under </w:t>
      </w:r>
      <w:proofErr w:type="spellStart"/>
      <w:r w:rsidRPr="00D43702">
        <w:rPr>
          <w:lang w:val="en-US"/>
        </w:rPr>
        <w:t>bearbetning</w:t>
      </w:r>
      <w:proofErr w:type="spellEnd"/>
    </w:p>
    <w:p w14:paraId="190B3AF7" w14:textId="77777777" w:rsidR="00A82FA5" w:rsidRDefault="00A82FA5" w:rsidP="00A82FA5">
      <w:pPr>
        <w:pStyle w:val="MellanrubrikVGR"/>
      </w:pPr>
      <w:bookmarkStart w:id="254" w:name="_Toc256000341"/>
      <w:bookmarkStart w:id="255" w:name="_Toc256000298"/>
      <w:bookmarkStart w:id="256" w:name="_Toc51827170"/>
      <w:bookmarkStart w:id="257" w:name="_Toc256000040"/>
      <w:bookmarkStart w:id="258" w:name="_Toc256000083"/>
      <w:bookmarkStart w:id="259" w:name="_Toc256000126"/>
      <w:bookmarkStart w:id="260" w:name="_Toc256000169"/>
      <w:bookmarkStart w:id="261" w:name="_Toc256000212"/>
      <w:bookmarkStart w:id="262" w:name="_Toc256000255"/>
      <w:bookmarkEnd w:id="253"/>
      <w:r>
        <w:t>Avsluta undersökningen</w:t>
      </w:r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r>
        <w:t xml:space="preserve"> </w:t>
      </w:r>
    </w:p>
    <w:p w14:paraId="5EE1E501" w14:textId="77777777" w:rsidR="00A82FA5" w:rsidRPr="00B8765A" w:rsidRDefault="00A82FA5" w:rsidP="00A82FA5">
      <w:r>
        <w:t>Sätt lämpligt förband.</w:t>
      </w:r>
    </w:p>
    <w:p w14:paraId="1B1B37F3" w14:textId="77777777" w:rsidR="00A82FA5" w:rsidRDefault="00A82FA5" w:rsidP="00A82FA5">
      <w:pPr>
        <w:pStyle w:val="MellanrubrikVGR"/>
      </w:pPr>
      <w:bookmarkStart w:id="263" w:name="_Toc256000342"/>
      <w:bookmarkStart w:id="264" w:name="_Toc256000299"/>
      <w:bookmarkStart w:id="265" w:name="_Toc51827171"/>
      <w:bookmarkStart w:id="266" w:name="_Toc256000041"/>
      <w:bookmarkStart w:id="267" w:name="_Toc256000084"/>
      <w:bookmarkStart w:id="268" w:name="_Toc256000127"/>
      <w:bookmarkStart w:id="269" w:name="_Toc256000170"/>
      <w:bookmarkStart w:id="270" w:name="_Toc256000213"/>
      <w:bookmarkStart w:id="271" w:name="_Toc256000256"/>
      <w:r>
        <w:t>Efter undersökningen</w:t>
      </w:r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</w:p>
    <w:p w14:paraId="7E3E1DEB" w14:textId="6E747D4F" w:rsidR="00A82FA5" w:rsidRDefault="00A82FA5" w:rsidP="00A82FA5">
      <w:r>
        <w:t>Ring avdelningen för hämtning av patient</w:t>
      </w:r>
      <w:r w:rsidR="00120A29">
        <w:t>.</w:t>
      </w:r>
    </w:p>
    <w:p w14:paraId="300ECCDD" w14:textId="77777777" w:rsidR="00A82FA5" w:rsidRDefault="00A82FA5" w:rsidP="00A82FA5">
      <w:pPr>
        <w:pStyle w:val="MellanrubrikVGR"/>
      </w:pPr>
      <w:bookmarkStart w:id="272" w:name="_Toc256000343"/>
      <w:bookmarkStart w:id="273" w:name="_Toc256000300"/>
      <w:bookmarkStart w:id="274" w:name="_Toc51827172"/>
      <w:bookmarkStart w:id="275" w:name="_Toc256000042"/>
      <w:bookmarkStart w:id="276" w:name="_Toc256000085"/>
      <w:bookmarkStart w:id="277" w:name="_Toc256000128"/>
      <w:bookmarkStart w:id="278" w:name="_Toc256000171"/>
      <w:bookmarkStart w:id="279" w:name="_Toc256000214"/>
      <w:bookmarkStart w:id="280" w:name="_Toc256000257"/>
      <w:r>
        <w:t>Dokumentation</w:t>
      </w:r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r>
        <w:t xml:space="preserve"> </w:t>
      </w:r>
    </w:p>
    <w:p w14:paraId="42D603F1" w14:textId="05F8218F" w:rsidR="00A82FA5" w:rsidRDefault="00A82FA5" w:rsidP="00A82FA5">
      <w:r>
        <w:t>Ingen journal krävs</w:t>
      </w:r>
      <w:r w:rsidR="00120A29">
        <w:t>.</w:t>
      </w:r>
    </w:p>
    <w:p w14:paraId="2B805D85" w14:textId="1B2C271F" w:rsidR="7AD940E8" w:rsidRPr="00D70EB9" w:rsidRDefault="7AD940E8" w:rsidP="06D32086">
      <w:proofErr w:type="spellStart"/>
      <w:r w:rsidRPr="00D70EB9">
        <w:t>Osteril</w:t>
      </w:r>
      <w:proofErr w:type="spellEnd"/>
      <w:r w:rsidRPr="00D70EB9">
        <w:t xml:space="preserve"> sköterska ansvarar för dokumentation i RIS</w:t>
      </w:r>
      <w:r w:rsidR="00120A29" w:rsidRPr="00D70EB9">
        <w:t>.</w:t>
      </w:r>
    </w:p>
    <w:p w14:paraId="4479C5C6" w14:textId="092853F7" w:rsidR="7AD940E8" w:rsidRPr="00D70EB9" w:rsidRDefault="7AD940E8" w:rsidP="06D32086">
      <w:r w:rsidRPr="00D70EB9">
        <w:t>Vid avsteg från metoden ska orsaken till detta dokumenteras i remissanteckningar</w:t>
      </w:r>
      <w:r w:rsidR="00120A29" w:rsidRPr="00D70EB9">
        <w:t>.</w:t>
      </w:r>
    </w:p>
    <w:p w14:paraId="41B16A0B" w14:textId="6B29F19C" w:rsidR="7AD940E8" w:rsidRDefault="7AD940E8" w:rsidP="06D32086">
      <w:r>
        <w:t>Dokumentera läkemedel i RIS</w:t>
      </w:r>
      <w:r w:rsidR="00120A29">
        <w:t>.</w:t>
      </w:r>
    </w:p>
    <w:p w14:paraId="01E3E8F7" w14:textId="77777777" w:rsidR="000E2775" w:rsidRDefault="000E2775" w:rsidP="06D32086"/>
    <w:p w14:paraId="1C6C1B33" w14:textId="77777777" w:rsidR="00870227" w:rsidRDefault="00870227" w:rsidP="00870227">
      <w:pPr>
        <w:pStyle w:val="Rubrik2"/>
      </w:pPr>
      <w:bookmarkStart w:id="281" w:name="_Toc256000346"/>
      <w:bookmarkStart w:id="282" w:name="_Toc256000303"/>
      <w:bookmarkStart w:id="283" w:name="_Toc51827173"/>
      <w:bookmarkStart w:id="284" w:name="_Toc256000045"/>
      <w:bookmarkStart w:id="285" w:name="_Toc256000088"/>
      <w:bookmarkStart w:id="286" w:name="_Toc256000131"/>
      <w:bookmarkStart w:id="287" w:name="_Toc256000174"/>
      <w:bookmarkStart w:id="288" w:name="_Toc256000217"/>
      <w:bookmarkStart w:id="289" w:name="_Toc256000260"/>
      <w:bookmarkStart w:id="290" w:name="_Toc169089623"/>
      <w:r>
        <w:t>Dokumentinformation</w:t>
      </w:r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</w:p>
    <w:p w14:paraId="7A5C3F0D" w14:textId="4F64DD76" w:rsidR="00870227" w:rsidRDefault="00870227" w:rsidP="00870227">
      <w:pPr>
        <w:pStyle w:val="MellanrubrikVGR"/>
      </w:pPr>
      <w:r>
        <w:t>Innehållsansvariga</w:t>
      </w:r>
    </w:p>
    <w:p w14:paraId="6B90E304" w14:textId="653E81FD" w:rsidR="00870227" w:rsidRPr="00870227" w:rsidRDefault="000E2775" w:rsidP="00870227">
      <w:r>
        <w:t>Christina Bratt</w:t>
      </w:r>
      <w:r w:rsidR="00870227">
        <w:t xml:space="preserve">, röntgensjuksköterska, </w:t>
      </w:r>
      <w:r w:rsidR="00907934">
        <w:t>Bild- och funktionsmedicin, SÄS</w:t>
      </w:r>
    </w:p>
    <w:p w14:paraId="3FEBD986" w14:textId="02CEB791" w:rsidR="00870227" w:rsidRDefault="00870227" w:rsidP="00870227">
      <w:r>
        <w:t>Tomas Nilsson, överläkare, Bild- och funktionsmedicin, SÄS</w:t>
      </w:r>
    </w:p>
    <w:p w14:paraId="4526651C" w14:textId="78DD01D2" w:rsidR="00870227" w:rsidRDefault="00870227" w:rsidP="00870227">
      <w:pPr>
        <w:pStyle w:val="MellanrubrikVGR"/>
      </w:pPr>
      <w:r>
        <w:t>Innehållsgranskare</w:t>
      </w:r>
    </w:p>
    <w:p w14:paraId="5F3AF879" w14:textId="77777777" w:rsidR="00907934" w:rsidRDefault="00907934" w:rsidP="00907934">
      <w:r>
        <w:t>Tomas Nilsson, överläkare, Bild- och funktionsmedicin, SÄS</w:t>
      </w:r>
    </w:p>
    <w:p w14:paraId="0CF93795" w14:textId="77777777" w:rsidR="00870227" w:rsidRDefault="00870227" w:rsidP="00870227">
      <w:pPr>
        <w:pStyle w:val="MellanrubrikVGR"/>
      </w:pPr>
      <w:r>
        <w:t>Fastställt av</w:t>
      </w:r>
    </w:p>
    <w:p w14:paraId="4FD604DA" w14:textId="591E308E" w:rsidR="00870227" w:rsidRDefault="00907934" w:rsidP="00870227">
      <w:bookmarkStart w:id="291" w:name="_Hlk41997332"/>
      <w:r>
        <w:t>Markus Håkansson, verksamhetschef, Bild- och funktionsmedicin och medicinsk service, SÄS</w:t>
      </w:r>
    </w:p>
    <w:bookmarkEnd w:id="291"/>
    <w:p w14:paraId="60850219" w14:textId="77777777" w:rsidR="00870227" w:rsidRDefault="00870227" w:rsidP="00870227">
      <w:pPr>
        <w:pStyle w:val="MellanrubrikVGR"/>
      </w:pPr>
      <w:r>
        <w:t>Nyckelord</w:t>
      </w:r>
    </w:p>
    <w:p w14:paraId="0C5116F5" w14:textId="1A092956" w:rsidR="002E112B" w:rsidRPr="002E112B" w:rsidRDefault="00870227" w:rsidP="002E112B">
      <w:r>
        <w:t xml:space="preserve">Metodbok </w:t>
      </w:r>
      <w:proofErr w:type="spellStart"/>
      <w:r>
        <w:t>angio</w:t>
      </w:r>
      <w:proofErr w:type="spellEnd"/>
      <w:r>
        <w:t xml:space="preserve">, intervention, dräninläggningar, </w:t>
      </w:r>
      <w:proofErr w:type="spellStart"/>
      <w:r>
        <w:t>percutan</w:t>
      </w:r>
      <w:proofErr w:type="spellEnd"/>
      <w:r>
        <w:t xml:space="preserve"> </w:t>
      </w:r>
      <w:proofErr w:type="spellStart"/>
      <w:r>
        <w:t>pyelostomi</w:t>
      </w:r>
      <w:proofErr w:type="spellEnd"/>
      <w:r>
        <w:t xml:space="preserve">, </w:t>
      </w:r>
      <w:proofErr w:type="spellStart"/>
      <w:r>
        <w:t>nyinläggning</w:t>
      </w:r>
      <w:proofErr w:type="spellEnd"/>
      <w:r>
        <w:t xml:space="preserve">, byte, dubbel J, </w:t>
      </w:r>
      <w:proofErr w:type="spellStart"/>
      <w:r>
        <w:t>uretärstent</w:t>
      </w:r>
      <w:proofErr w:type="spellEnd"/>
      <w:r>
        <w:t xml:space="preserve">, </w:t>
      </w:r>
      <w:proofErr w:type="spellStart"/>
      <w:r>
        <w:t>nefrostomi</w:t>
      </w:r>
      <w:proofErr w:type="spellEnd"/>
    </w:p>
    <w:sectPr w:rsidR="002E112B" w:rsidRPr="002E112B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AC31B" w14:textId="77777777" w:rsidR="00E57EB0" w:rsidRDefault="00E57EB0">
      <w:r>
        <w:separator/>
      </w:r>
    </w:p>
  </w:endnote>
  <w:endnote w:type="continuationSeparator" w:id="0">
    <w:p w14:paraId="0C39EE89" w14:textId="77777777" w:rsidR="00E57EB0" w:rsidRDefault="00E57EB0">
      <w:r>
        <w:continuationSeparator/>
      </w:r>
    </w:p>
  </w:endnote>
  <w:endnote w:type="continuationNotice" w:id="1">
    <w:p w14:paraId="56BA7CEF" w14:textId="77777777" w:rsidR="00E57EB0" w:rsidRDefault="00E57E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7178C" w14:textId="77777777" w:rsidR="00E57EB0" w:rsidRDefault="00E57EB0"/>
  </w:footnote>
  <w:footnote w:type="continuationSeparator" w:id="0">
    <w:p w14:paraId="700B371F" w14:textId="77777777" w:rsidR="00E57EB0" w:rsidRDefault="00E57EB0">
      <w:r>
        <w:continuationSeparator/>
      </w:r>
    </w:p>
  </w:footnote>
  <w:footnote w:type="continuationNotice" w:id="1">
    <w:p w14:paraId="58F5E0F9" w14:textId="77777777" w:rsidR="00E57EB0" w:rsidRDefault="00E57E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B70E413C"/>
    <w:lvl w:ilvl="0">
      <w:start w:val="1"/>
      <w:numFmt w:val="bullet"/>
      <w:pStyle w:val="Punktlista1"/>
      <w:lvlText w:val=""/>
      <w:lvlJc w:val="left"/>
      <w:rPr>
        <w:rFonts w:ascii="Wingdings" w:hAnsi="Wingdings" w:hint="default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2F2460"/>
    <w:multiLevelType w:val="hybridMultilevel"/>
    <w:tmpl w:val="7074A7A0"/>
    <w:lvl w:ilvl="0" w:tplc="F42CC57C">
      <w:start w:val="1"/>
      <w:numFmt w:val="bullet"/>
      <w:lvlText w:val=""/>
      <w:lvlJc w:val="left"/>
      <w:pPr>
        <w:ind w:left="3396" w:hanging="360"/>
      </w:pPr>
      <w:rPr>
        <w:rFonts w:ascii="Wingdings" w:hAnsi="Wingdings" w:hint="default"/>
      </w:rPr>
    </w:lvl>
    <w:lvl w:ilvl="1" w:tplc="D670254A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D1BA4640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88408D74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16FAEDA6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BF70C358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C0EE0B6E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E96EC6AA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1E0E65FE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10" w15:restartNumberingAfterBreak="0">
    <w:nsid w:val="22FCEBE4"/>
    <w:multiLevelType w:val="hybridMultilevel"/>
    <w:tmpl w:val="B4221452"/>
    <w:lvl w:ilvl="0" w:tplc="E2A69A16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A36CD6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6E8A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DEC8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9E26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C42F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A60D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02425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D2B4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4366A0"/>
    <w:multiLevelType w:val="hybridMultilevel"/>
    <w:tmpl w:val="7C58DD7A"/>
    <w:lvl w:ilvl="0" w:tplc="2E8028D4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AA4E04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CED5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DAB6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E09D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76D2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5846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7641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C2C3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54EC17"/>
    <w:multiLevelType w:val="hybridMultilevel"/>
    <w:tmpl w:val="22D233EA"/>
    <w:lvl w:ilvl="0" w:tplc="0A06E442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5F441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72A31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2C8C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A09A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F0A7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F689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FC28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716B6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B231D2"/>
    <w:multiLevelType w:val="hybridMultilevel"/>
    <w:tmpl w:val="05304AC4"/>
    <w:lvl w:ilvl="0" w:tplc="A29E0B7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92F0A8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7833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D63D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E4B3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5233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825F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0E91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0461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FFFFFFFF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214CF"/>
    <w:multiLevelType w:val="hybridMultilevel"/>
    <w:tmpl w:val="13949C90"/>
    <w:lvl w:ilvl="0" w:tplc="FA844C9C">
      <w:start w:val="1"/>
      <w:numFmt w:val="bullet"/>
      <w:lvlText w:val=""/>
      <w:lvlJc w:val="left"/>
      <w:pPr>
        <w:ind w:left="3396" w:hanging="360"/>
      </w:pPr>
      <w:rPr>
        <w:rFonts w:ascii="Wingdings" w:hAnsi="Wingdings" w:hint="default"/>
      </w:rPr>
    </w:lvl>
    <w:lvl w:ilvl="1" w:tplc="4BCA115A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7D25F68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872AB4E6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8EBEA3CE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B1581C20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4712EA00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AC06040A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6C84837A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B2556"/>
    <w:multiLevelType w:val="hybridMultilevel"/>
    <w:tmpl w:val="198A0610"/>
    <w:lvl w:ilvl="0" w:tplc="EB4C478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D8641C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6E1F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7685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348B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6AA8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08F0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A81F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AA84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347A3D1"/>
    <w:multiLevelType w:val="hybridMultilevel"/>
    <w:tmpl w:val="8ADA3938"/>
    <w:lvl w:ilvl="0" w:tplc="65783312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9D9609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6284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0268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F6FF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BC40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2EF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9440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B02B2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517CCD5"/>
    <w:multiLevelType w:val="hybridMultilevel"/>
    <w:tmpl w:val="4E0CB1E6"/>
    <w:lvl w:ilvl="0" w:tplc="4AEE0E54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207EE9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7A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3EB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00ED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1EE5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D4A7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8ED8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2029D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D2CA411"/>
    <w:multiLevelType w:val="hybridMultilevel"/>
    <w:tmpl w:val="8604DD26"/>
    <w:lvl w:ilvl="0" w:tplc="BC769FCC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16041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D6D4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5079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9617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EAA3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6829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7EF5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BC9E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AA121E"/>
    <w:multiLevelType w:val="hybridMultilevel"/>
    <w:tmpl w:val="CF7E8C4C"/>
    <w:lvl w:ilvl="0" w:tplc="1B585F52">
      <w:start w:val="1"/>
      <w:numFmt w:val="bullet"/>
      <w:lvlText w:val=""/>
      <w:lvlJc w:val="left"/>
      <w:pPr>
        <w:ind w:left="3396" w:hanging="360"/>
      </w:pPr>
      <w:rPr>
        <w:rFonts w:ascii="Wingdings" w:hAnsi="Wingdings" w:hint="default"/>
      </w:rPr>
    </w:lvl>
    <w:lvl w:ilvl="1" w:tplc="46DCEABE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F8AC9ACC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178BF86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310C0DEC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8C727BDA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B978DEEA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631A665C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788C2722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89778E5"/>
    <w:multiLevelType w:val="hybridMultilevel"/>
    <w:tmpl w:val="5148BBF4"/>
    <w:lvl w:ilvl="0" w:tplc="069E1FCC">
      <w:start w:val="1"/>
      <w:numFmt w:val="bullet"/>
      <w:lvlText w:val=""/>
      <w:lvlJc w:val="left"/>
      <w:pPr>
        <w:ind w:left="3396" w:hanging="360"/>
      </w:pPr>
      <w:rPr>
        <w:rFonts w:ascii="Wingdings" w:hAnsi="Wingdings" w:hint="default"/>
      </w:rPr>
    </w:lvl>
    <w:lvl w:ilvl="1" w:tplc="1B6C5512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EC4BF70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9F6A388E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18804838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F5D0DD70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8F44AF44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71704600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EC1E5E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29" w15:restartNumberingAfterBreak="0">
    <w:nsid w:val="799712C3"/>
    <w:multiLevelType w:val="hybridMultilevel"/>
    <w:tmpl w:val="31888B2E"/>
    <w:lvl w:ilvl="0" w:tplc="CAF0F01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A45CE6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0C25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3E95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C489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640E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9606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E6CC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44AB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50948831">
    <w:abstractNumId w:val="14"/>
  </w:num>
  <w:num w:numId="2" w16cid:durableId="1229068956">
    <w:abstractNumId w:val="29"/>
  </w:num>
  <w:num w:numId="3" w16cid:durableId="1956793488">
    <w:abstractNumId w:val="10"/>
  </w:num>
  <w:num w:numId="4" w16cid:durableId="810176490">
    <w:abstractNumId w:val="21"/>
  </w:num>
  <w:num w:numId="5" w16cid:durableId="219485514">
    <w:abstractNumId w:val="19"/>
  </w:num>
  <w:num w:numId="6" w16cid:durableId="1620254816">
    <w:abstractNumId w:val="25"/>
  </w:num>
  <w:num w:numId="7" w16cid:durableId="1084645891">
    <w:abstractNumId w:val="12"/>
  </w:num>
  <w:num w:numId="8" w16cid:durableId="440805431">
    <w:abstractNumId w:val="11"/>
  </w:num>
  <w:num w:numId="9" w16cid:durableId="770005749">
    <w:abstractNumId w:val="23"/>
  </w:num>
  <w:num w:numId="10" w16cid:durableId="1901473716">
    <w:abstractNumId w:val="31"/>
  </w:num>
  <w:num w:numId="11" w16cid:durableId="2146660539">
    <w:abstractNumId w:val="24"/>
  </w:num>
  <w:num w:numId="12" w16cid:durableId="1268196934">
    <w:abstractNumId w:val="0"/>
  </w:num>
  <w:num w:numId="13" w16cid:durableId="1085346705">
    <w:abstractNumId w:val="7"/>
  </w:num>
  <w:num w:numId="14" w16cid:durableId="245070085">
    <w:abstractNumId w:val="27"/>
  </w:num>
  <w:num w:numId="15" w16cid:durableId="1127120555">
    <w:abstractNumId w:val="3"/>
  </w:num>
  <w:num w:numId="16" w16cid:durableId="280383251">
    <w:abstractNumId w:val="18"/>
  </w:num>
  <w:num w:numId="17" w16cid:durableId="1008291747">
    <w:abstractNumId w:val="13"/>
  </w:num>
  <w:num w:numId="18" w16cid:durableId="1785617325">
    <w:abstractNumId w:val="2"/>
  </w:num>
  <w:num w:numId="19" w16cid:durableId="1590768736">
    <w:abstractNumId w:val="2"/>
  </w:num>
  <w:num w:numId="20" w16cid:durableId="1334259542">
    <w:abstractNumId w:val="4"/>
  </w:num>
  <w:num w:numId="21" w16cid:durableId="576986580">
    <w:abstractNumId w:val="5"/>
  </w:num>
  <w:num w:numId="22" w16cid:durableId="1431268585">
    <w:abstractNumId w:val="22"/>
  </w:num>
  <w:num w:numId="23" w16cid:durableId="630133051">
    <w:abstractNumId w:val="15"/>
  </w:num>
  <w:num w:numId="24" w16cid:durableId="411661962">
    <w:abstractNumId w:val="8"/>
  </w:num>
  <w:num w:numId="25" w16cid:durableId="1892842747">
    <w:abstractNumId w:val="20"/>
  </w:num>
  <w:num w:numId="26" w16cid:durableId="562064771">
    <w:abstractNumId w:val="6"/>
  </w:num>
  <w:num w:numId="27" w16cid:durableId="733310787">
    <w:abstractNumId w:val="17"/>
  </w:num>
  <w:num w:numId="28" w16cid:durableId="1658342308">
    <w:abstractNumId w:val="30"/>
  </w:num>
  <w:num w:numId="29" w16cid:durableId="252280198">
    <w:abstractNumId w:val="1"/>
  </w:num>
  <w:num w:numId="30" w16cid:durableId="1750153643">
    <w:abstractNumId w:val="16"/>
  </w:num>
  <w:num w:numId="31" w16cid:durableId="1539662912">
    <w:abstractNumId w:val="9"/>
  </w:num>
  <w:num w:numId="32" w16cid:durableId="1723359801">
    <w:abstractNumId w:val="28"/>
  </w:num>
  <w:num w:numId="33" w16cid:durableId="179119689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14CD"/>
    <w:rsid w:val="00095368"/>
    <w:rsid w:val="000954C4"/>
    <w:rsid w:val="000A611A"/>
    <w:rsid w:val="000B12D9"/>
    <w:rsid w:val="000B4536"/>
    <w:rsid w:val="000B7715"/>
    <w:rsid w:val="000E2775"/>
    <w:rsid w:val="000E463B"/>
    <w:rsid w:val="000E5A7E"/>
    <w:rsid w:val="000F43A3"/>
    <w:rsid w:val="000F7681"/>
    <w:rsid w:val="00103031"/>
    <w:rsid w:val="001044FE"/>
    <w:rsid w:val="001139D4"/>
    <w:rsid w:val="00120A29"/>
    <w:rsid w:val="00131B08"/>
    <w:rsid w:val="00132A59"/>
    <w:rsid w:val="00133337"/>
    <w:rsid w:val="00133A0F"/>
    <w:rsid w:val="0013580F"/>
    <w:rsid w:val="00137B6D"/>
    <w:rsid w:val="0014070B"/>
    <w:rsid w:val="001422C1"/>
    <w:rsid w:val="00150CA3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2596"/>
    <w:rsid w:val="001D465F"/>
    <w:rsid w:val="001E0805"/>
    <w:rsid w:val="001E3789"/>
    <w:rsid w:val="001F117F"/>
    <w:rsid w:val="001F30CD"/>
    <w:rsid w:val="00204513"/>
    <w:rsid w:val="00211487"/>
    <w:rsid w:val="00211D91"/>
    <w:rsid w:val="00217DEC"/>
    <w:rsid w:val="00226B10"/>
    <w:rsid w:val="00235B57"/>
    <w:rsid w:val="00247923"/>
    <w:rsid w:val="00250F24"/>
    <w:rsid w:val="002523C5"/>
    <w:rsid w:val="0025380B"/>
    <w:rsid w:val="0025703A"/>
    <w:rsid w:val="00261F44"/>
    <w:rsid w:val="00262F3D"/>
    <w:rsid w:val="00263281"/>
    <w:rsid w:val="002651D6"/>
    <w:rsid w:val="0026551F"/>
    <w:rsid w:val="00266596"/>
    <w:rsid w:val="00270FA8"/>
    <w:rsid w:val="00280A85"/>
    <w:rsid w:val="00284119"/>
    <w:rsid w:val="00285577"/>
    <w:rsid w:val="00290B5C"/>
    <w:rsid w:val="00294791"/>
    <w:rsid w:val="002A1C4F"/>
    <w:rsid w:val="002A7450"/>
    <w:rsid w:val="002B0B30"/>
    <w:rsid w:val="002B0C78"/>
    <w:rsid w:val="002B35E9"/>
    <w:rsid w:val="002C0C02"/>
    <w:rsid w:val="002C1277"/>
    <w:rsid w:val="002C60AD"/>
    <w:rsid w:val="002D0E0E"/>
    <w:rsid w:val="002D6023"/>
    <w:rsid w:val="002E112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220B"/>
    <w:rsid w:val="004230F7"/>
    <w:rsid w:val="004237A0"/>
    <w:rsid w:val="00425096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9F2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18DF"/>
    <w:rsid w:val="005770AD"/>
    <w:rsid w:val="00581414"/>
    <w:rsid w:val="00582490"/>
    <w:rsid w:val="005917F8"/>
    <w:rsid w:val="00597E28"/>
    <w:rsid w:val="005A54ED"/>
    <w:rsid w:val="005A5D5B"/>
    <w:rsid w:val="005A6081"/>
    <w:rsid w:val="005A627D"/>
    <w:rsid w:val="005C0045"/>
    <w:rsid w:val="005C084E"/>
    <w:rsid w:val="005C16D9"/>
    <w:rsid w:val="005C4606"/>
    <w:rsid w:val="005D0B0C"/>
    <w:rsid w:val="005E02B3"/>
    <w:rsid w:val="005E1E24"/>
    <w:rsid w:val="0060104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0D6"/>
    <w:rsid w:val="0065595B"/>
    <w:rsid w:val="00656DCD"/>
    <w:rsid w:val="00660269"/>
    <w:rsid w:val="00665F89"/>
    <w:rsid w:val="00673C92"/>
    <w:rsid w:val="006753EC"/>
    <w:rsid w:val="00685193"/>
    <w:rsid w:val="006942B2"/>
    <w:rsid w:val="006A2789"/>
    <w:rsid w:val="006A4978"/>
    <w:rsid w:val="006A7261"/>
    <w:rsid w:val="006B0D29"/>
    <w:rsid w:val="006B1819"/>
    <w:rsid w:val="006B3F1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3EC"/>
    <w:rsid w:val="00736574"/>
    <w:rsid w:val="007367E0"/>
    <w:rsid w:val="00737215"/>
    <w:rsid w:val="00754905"/>
    <w:rsid w:val="00760038"/>
    <w:rsid w:val="00762EE0"/>
    <w:rsid w:val="00765C41"/>
    <w:rsid w:val="00766353"/>
    <w:rsid w:val="00771100"/>
    <w:rsid w:val="007759DD"/>
    <w:rsid w:val="0078609F"/>
    <w:rsid w:val="007917BA"/>
    <w:rsid w:val="007A334E"/>
    <w:rsid w:val="007A5C6F"/>
    <w:rsid w:val="007B256E"/>
    <w:rsid w:val="007D4241"/>
    <w:rsid w:val="007D4317"/>
    <w:rsid w:val="007D4EA3"/>
    <w:rsid w:val="007F1CFF"/>
    <w:rsid w:val="007F5DD5"/>
    <w:rsid w:val="00801741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227"/>
    <w:rsid w:val="0087139C"/>
    <w:rsid w:val="00873419"/>
    <w:rsid w:val="00875896"/>
    <w:rsid w:val="00880522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2E24"/>
    <w:rsid w:val="008F589F"/>
    <w:rsid w:val="00906238"/>
    <w:rsid w:val="00907934"/>
    <w:rsid w:val="00907EF9"/>
    <w:rsid w:val="00911231"/>
    <w:rsid w:val="0091295C"/>
    <w:rsid w:val="00914D58"/>
    <w:rsid w:val="00921F47"/>
    <w:rsid w:val="009228AB"/>
    <w:rsid w:val="00923242"/>
    <w:rsid w:val="0093085B"/>
    <w:rsid w:val="00931C57"/>
    <w:rsid w:val="009347A5"/>
    <w:rsid w:val="00942257"/>
    <w:rsid w:val="009471BF"/>
    <w:rsid w:val="00950E4E"/>
    <w:rsid w:val="009529BD"/>
    <w:rsid w:val="009533B4"/>
    <w:rsid w:val="00957C57"/>
    <w:rsid w:val="00957D35"/>
    <w:rsid w:val="00964EFE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D55"/>
    <w:rsid w:val="00A33051"/>
    <w:rsid w:val="00A407AD"/>
    <w:rsid w:val="00A40923"/>
    <w:rsid w:val="00A41AC7"/>
    <w:rsid w:val="00A41C05"/>
    <w:rsid w:val="00A42426"/>
    <w:rsid w:val="00A514B7"/>
    <w:rsid w:val="00A54A0B"/>
    <w:rsid w:val="00A65FD4"/>
    <w:rsid w:val="00A81198"/>
    <w:rsid w:val="00A81E48"/>
    <w:rsid w:val="00A82035"/>
    <w:rsid w:val="00A82FA5"/>
    <w:rsid w:val="00A90D77"/>
    <w:rsid w:val="00A92E07"/>
    <w:rsid w:val="00AA0B3A"/>
    <w:rsid w:val="00AA6EB4"/>
    <w:rsid w:val="00AA767D"/>
    <w:rsid w:val="00AB0CC9"/>
    <w:rsid w:val="00AC3FF6"/>
    <w:rsid w:val="00AD364E"/>
    <w:rsid w:val="00AD73EC"/>
    <w:rsid w:val="00AD7AD5"/>
    <w:rsid w:val="00AE5BC7"/>
    <w:rsid w:val="00AF39C8"/>
    <w:rsid w:val="00AF4F87"/>
    <w:rsid w:val="00AF5AAF"/>
    <w:rsid w:val="00B046D8"/>
    <w:rsid w:val="00B13F4C"/>
    <w:rsid w:val="00B16219"/>
    <w:rsid w:val="00B16C59"/>
    <w:rsid w:val="00B3194C"/>
    <w:rsid w:val="00B32034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7807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19A"/>
    <w:rsid w:val="00C7027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3702"/>
    <w:rsid w:val="00D47AD7"/>
    <w:rsid w:val="00D51529"/>
    <w:rsid w:val="00D67C88"/>
    <w:rsid w:val="00D70EB9"/>
    <w:rsid w:val="00D85218"/>
    <w:rsid w:val="00D915B1"/>
    <w:rsid w:val="00DA299D"/>
    <w:rsid w:val="00DA65C4"/>
    <w:rsid w:val="00DB2FEF"/>
    <w:rsid w:val="00DC1768"/>
    <w:rsid w:val="00DD080F"/>
    <w:rsid w:val="00DD7892"/>
    <w:rsid w:val="00DE4447"/>
    <w:rsid w:val="00DE5DA2"/>
    <w:rsid w:val="00DE63C6"/>
    <w:rsid w:val="00DF0033"/>
    <w:rsid w:val="00E026BF"/>
    <w:rsid w:val="00E07B1B"/>
    <w:rsid w:val="00E11853"/>
    <w:rsid w:val="00E3224B"/>
    <w:rsid w:val="00E52A86"/>
    <w:rsid w:val="00E54B47"/>
    <w:rsid w:val="00E553BF"/>
    <w:rsid w:val="00E55D93"/>
    <w:rsid w:val="00E57EB0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25FB"/>
    <w:rsid w:val="00F015D1"/>
    <w:rsid w:val="00F22264"/>
    <w:rsid w:val="00F2564D"/>
    <w:rsid w:val="00F30959"/>
    <w:rsid w:val="00F351AF"/>
    <w:rsid w:val="00F35B05"/>
    <w:rsid w:val="00F4123A"/>
    <w:rsid w:val="00F413D9"/>
    <w:rsid w:val="00F5135F"/>
    <w:rsid w:val="00F51F78"/>
    <w:rsid w:val="00F53CB6"/>
    <w:rsid w:val="00F70880"/>
    <w:rsid w:val="00F86F47"/>
    <w:rsid w:val="00F90B64"/>
    <w:rsid w:val="00F94D32"/>
    <w:rsid w:val="00FB2F0F"/>
    <w:rsid w:val="00FB5086"/>
    <w:rsid w:val="00FB5411"/>
    <w:rsid w:val="00FB6392"/>
    <w:rsid w:val="00FC4F36"/>
    <w:rsid w:val="00FD3B48"/>
    <w:rsid w:val="00FD3C70"/>
    <w:rsid w:val="00FD6820"/>
    <w:rsid w:val="00FE12D8"/>
    <w:rsid w:val="00FF7C02"/>
    <w:rsid w:val="0176FC8E"/>
    <w:rsid w:val="018E853B"/>
    <w:rsid w:val="02192047"/>
    <w:rsid w:val="024801E3"/>
    <w:rsid w:val="03234738"/>
    <w:rsid w:val="0368F7ED"/>
    <w:rsid w:val="03B27D12"/>
    <w:rsid w:val="04489179"/>
    <w:rsid w:val="04AE9D50"/>
    <w:rsid w:val="0514AFD5"/>
    <w:rsid w:val="05425719"/>
    <w:rsid w:val="0550C109"/>
    <w:rsid w:val="06860B16"/>
    <w:rsid w:val="06D32086"/>
    <w:rsid w:val="06EC916A"/>
    <w:rsid w:val="06FC041E"/>
    <w:rsid w:val="07027A96"/>
    <w:rsid w:val="071BA2F3"/>
    <w:rsid w:val="07F6B85B"/>
    <w:rsid w:val="08C5109C"/>
    <w:rsid w:val="0A679584"/>
    <w:rsid w:val="0BAE0ED0"/>
    <w:rsid w:val="0CAE3402"/>
    <w:rsid w:val="0CCA297E"/>
    <w:rsid w:val="0D18E98B"/>
    <w:rsid w:val="0DCE0E83"/>
    <w:rsid w:val="0E30A884"/>
    <w:rsid w:val="0FA2D717"/>
    <w:rsid w:val="1018D01F"/>
    <w:rsid w:val="1022F066"/>
    <w:rsid w:val="10508A4D"/>
    <w:rsid w:val="1181A525"/>
    <w:rsid w:val="12915D94"/>
    <w:rsid w:val="129B17E0"/>
    <w:rsid w:val="12E3AC8E"/>
    <w:rsid w:val="136D566E"/>
    <w:rsid w:val="13C930E6"/>
    <w:rsid w:val="146DB89B"/>
    <w:rsid w:val="14BBCF46"/>
    <w:rsid w:val="14C856AA"/>
    <w:rsid w:val="150AD313"/>
    <w:rsid w:val="165D03CE"/>
    <w:rsid w:val="17E96E77"/>
    <w:rsid w:val="17F8D42F"/>
    <w:rsid w:val="1890143D"/>
    <w:rsid w:val="189A55D8"/>
    <w:rsid w:val="19009F18"/>
    <w:rsid w:val="1976AC95"/>
    <w:rsid w:val="1A3F0624"/>
    <w:rsid w:val="1AFCEBAA"/>
    <w:rsid w:val="1C0E9D34"/>
    <w:rsid w:val="1D8FCD6A"/>
    <w:rsid w:val="1EB52BC0"/>
    <w:rsid w:val="1F359C7D"/>
    <w:rsid w:val="212CEE48"/>
    <w:rsid w:val="214A03DD"/>
    <w:rsid w:val="22633E8D"/>
    <w:rsid w:val="234F13FA"/>
    <w:rsid w:val="23892A58"/>
    <w:rsid w:val="23923E06"/>
    <w:rsid w:val="25F48FCE"/>
    <w:rsid w:val="26BC6866"/>
    <w:rsid w:val="26C0B700"/>
    <w:rsid w:val="273E0B4A"/>
    <w:rsid w:val="274CADF5"/>
    <w:rsid w:val="2761CA24"/>
    <w:rsid w:val="29A1DEB5"/>
    <w:rsid w:val="29C8EBC4"/>
    <w:rsid w:val="2A9E3C31"/>
    <w:rsid w:val="2AB44990"/>
    <w:rsid w:val="2AFE8E3C"/>
    <w:rsid w:val="2BCC787C"/>
    <w:rsid w:val="2C14B719"/>
    <w:rsid w:val="2C849A51"/>
    <w:rsid w:val="2D352B74"/>
    <w:rsid w:val="2D5471CE"/>
    <w:rsid w:val="2DD8F92E"/>
    <w:rsid w:val="2F5ECCC5"/>
    <w:rsid w:val="2FA273B9"/>
    <w:rsid w:val="300E3D88"/>
    <w:rsid w:val="304E8503"/>
    <w:rsid w:val="30818265"/>
    <w:rsid w:val="30C65D86"/>
    <w:rsid w:val="3104D295"/>
    <w:rsid w:val="314FE493"/>
    <w:rsid w:val="3348A547"/>
    <w:rsid w:val="34915345"/>
    <w:rsid w:val="35200829"/>
    <w:rsid w:val="35C81597"/>
    <w:rsid w:val="3763E5F8"/>
    <w:rsid w:val="38E096F0"/>
    <w:rsid w:val="38FFB659"/>
    <w:rsid w:val="394BBCD5"/>
    <w:rsid w:val="3A4ED516"/>
    <w:rsid w:val="3B4FB16B"/>
    <w:rsid w:val="3C995F24"/>
    <w:rsid w:val="3CFADF33"/>
    <w:rsid w:val="3E29DEAC"/>
    <w:rsid w:val="3E96AF94"/>
    <w:rsid w:val="3EFB3EDC"/>
    <w:rsid w:val="41617F6E"/>
    <w:rsid w:val="41B9048F"/>
    <w:rsid w:val="41CE5056"/>
    <w:rsid w:val="4232DF9E"/>
    <w:rsid w:val="42869FC4"/>
    <w:rsid w:val="432D79C0"/>
    <w:rsid w:val="44695F61"/>
    <w:rsid w:val="44B159B7"/>
    <w:rsid w:val="47CB96EE"/>
    <w:rsid w:val="48F5E606"/>
    <w:rsid w:val="4AA8AC26"/>
    <w:rsid w:val="4B185A70"/>
    <w:rsid w:val="4B7FC8E2"/>
    <w:rsid w:val="4C9F166F"/>
    <w:rsid w:val="4CD66107"/>
    <w:rsid w:val="4D4C5A0F"/>
    <w:rsid w:val="4D7D7FCB"/>
    <w:rsid w:val="4E8C86A4"/>
    <w:rsid w:val="4F23A357"/>
    <w:rsid w:val="4F943B27"/>
    <w:rsid w:val="507BABB9"/>
    <w:rsid w:val="52056221"/>
    <w:rsid w:val="5277F84B"/>
    <w:rsid w:val="5288AB0F"/>
    <w:rsid w:val="536FC002"/>
    <w:rsid w:val="54BF6E5F"/>
    <w:rsid w:val="553D02E3"/>
    <w:rsid w:val="558AFD9D"/>
    <w:rsid w:val="57829F4D"/>
    <w:rsid w:val="57D08AE6"/>
    <w:rsid w:val="58663970"/>
    <w:rsid w:val="586B0F51"/>
    <w:rsid w:val="587059A0"/>
    <w:rsid w:val="5895919A"/>
    <w:rsid w:val="5B9DDA32"/>
    <w:rsid w:val="5C6BAD92"/>
    <w:rsid w:val="5E2142AE"/>
    <w:rsid w:val="5FA2A017"/>
    <w:rsid w:val="607DC78D"/>
    <w:rsid w:val="609154B1"/>
    <w:rsid w:val="613AF3C8"/>
    <w:rsid w:val="61F3F359"/>
    <w:rsid w:val="62531B24"/>
    <w:rsid w:val="6373824F"/>
    <w:rsid w:val="63B8356E"/>
    <w:rsid w:val="647B2B65"/>
    <w:rsid w:val="65381053"/>
    <w:rsid w:val="6581AFF9"/>
    <w:rsid w:val="66132C36"/>
    <w:rsid w:val="663FDB3C"/>
    <w:rsid w:val="667F25DF"/>
    <w:rsid w:val="668DD977"/>
    <w:rsid w:val="66D3E0B4"/>
    <w:rsid w:val="67AEFC97"/>
    <w:rsid w:val="68152071"/>
    <w:rsid w:val="681BD1CE"/>
    <w:rsid w:val="68B3E983"/>
    <w:rsid w:val="691ADC6B"/>
    <w:rsid w:val="6A01B953"/>
    <w:rsid w:val="6A1F0E9A"/>
    <w:rsid w:val="6A24A9D3"/>
    <w:rsid w:val="6AB9733F"/>
    <w:rsid w:val="6ACDB8D1"/>
    <w:rsid w:val="6B15393E"/>
    <w:rsid w:val="6B2CF8ED"/>
    <w:rsid w:val="6C3F1412"/>
    <w:rsid w:val="6D432238"/>
    <w:rsid w:val="6E8461F5"/>
    <w:rsid w:val="6EF549AF"/>
    <w:rsid w:val="6F04652B"/>
    <w:rsid w:val="6F163E60"/>
    <w:rsid w:val="6F6B42B7"/>
    <w:rsid w:val="6FCAC806"/>
    <w:rsid w:val="6FD2B58C"/>
    <w:rsid w:val="700709F9"/>
    <w:rsid w:val="71BC02B7"/>
    <w:rsid w:val="725FED63"/>
    <w:rsid w:val="728672E8"/>
    <w:rsid w:val="759559F5"/>
    <w:rsid w:val="75D1D91B"/>
    <w:rsid w:val="75D9767F"/>
    <w:rsid w:val="771BBE28"/>
    <w:rsid w:val="77CE732A"/>
    <w:rsid w:val="78152D3B"/>
    <w:rsid w:val="78CCD914"/>
    <w:rsid w:val="79D135F1"/>
    <w:rsid w:val="7A6D5AC5"/>
    <w:rsid w:val="7AD940E8"/>
    <w:rsid w:val="7C590479"/>
    <w:rsid w:val="7C981037"/>
    <w:rsid w:val="7CFD65E5"/>
    <w:rsid w:val="7E4FD614"/>
    <w:rsid w:val="7F093A14"/>
    <w:rsid w:val="7F9B0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F39C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F39C8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F39C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AF39C8"/>
    <w:rPr>
      <w:color w:val="9EA2A2" w:themeColor="followedHyperlink"/>
      <w:u w:val="single"/>
    </w:rPr>
  </w:style>
  <w:style w:type="paragraph" w:customStyle="1" w:styleId="Punktlista1">
    <w:name w:val="Punktlista 1"/>
    <w:rsid w:val="00247923"/>
    <w:pPr>
      <w:numPr>
        <w:numId w:val="29"/>
      </w:numPr>
      <w:spacing w:after="80"/>
    </w:pPr>
    <w:rPr>
      <w:sz w:val="24"/>
    </w:rPr>
  </w:style>
  <w:style w:type="character" w:styleId="Stark">
    <w:name w:val="Strong"/>
    <w:uiPriority w:val="22"/>
    <w:qFormat/>
    <w:locked/>
    <w:rsid w:val="00A82FA5"/>
    <w:rPr>
      <w:b/>
      <w:bCs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31-514148307-99/surrogate/Kontrastmedel%20vid%20r%c3%b6ntgenunders%c3%b6kningar%20%e2%80%93%20radiologi%20Bor%c3%a5s%20och%20Skene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228/surrogate/Biopsier%2c%20punktioner%20och%20dr%c3%a4nage%20via%20radiologi%2c%20f%c3%b6rberedelser%20och%20efterv%c3%a5rd%20vid%20S%c3%84S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378/SURROGATE/%c3%96vervakning%20av%20patient%20vid%20unders%c3%b6kning%20och-eller%20intern%20transport%20mellan%20verksamheter%20inom%20S%c3%84S%20Bor%c3%a5s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14</Pages>
  <Words>1689</Words>
  <Characters>13599</Characters>
  <Application>Microsoft Office Word</Application>
  <DocSecurity>0</DocSecurity>
  <Lines>113</Lines>
  <Paragraphs>30</Paragraphs>
  <ScaleCrop>false</ScaleCrop>
  <Manager/>
  <Company/>
  <LinksUpToDate>false</LinksUpToDate>
  <CharactersWithSpaces>15258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Percutan nefrostomi (pyelostomi) och dubbel-Jkateter inom radiologi Borås</dc:title>
  <dc:subject/>
  <dc:creator>Linda Kjellqvist</dc:creator>
  <keywords/>
  <lastModifiedBy>Linda Kjellqvist</lastModifiedBy>
  <revision>57</revision>
  <lastPrinted>2016-03-31T10:56:00.0000000Z</lastPrinted>
  <dcterms:created xsi:type="dcterms:W3CDTF">2023-04-04T05:56:00.0000000Z</dcterms:created>
  <dcterms:modified xsi:type="dcterms:W3CDTF">2025-02-06T06:13:00.0000000Z</dcterms:modified>
</coreProperties>
</file>