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A5E14" w:rsidP="00F35B05" w:rsidRDefault="007A5E14" w14:paraId="0EAF9EFC" w14:textId="77777777">
      <w:pPr>
        <w:pStyle w:val="Heading2"/>
        <w:sectPr w:rsidR="007A5E14" w:rsidSect="007A5E1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7A5E14" w:rsidR="007A5E14" w:rsidP="007A5E14" w:rsidRDefault="007A5E14" w14:paraId="0272F1A2" w14:textId="77777777">
      <w:pPr>
        <w:spacing w:before="720" w:after="360" w:line="240" w:lineRule="auto"/>
        <w:ind w:left="2676" w:right="0"/>
        <w:outlineLvl w:val="5"/>
        <w:rPr>
          <w:rFonts w:ascii="Arial" w:hAnsi="Arial"/>
          <w:bCs/>
          <w:sz w:val="36"/>
          <w:szCs w:val="20"/>
        </w:rPr>
      </w:pPr>
      <w:bookmarkStart w:name="_Toc322358489" w:id="1"/>
      <w:r w:rsidRPr="007A5E14">
        <w:rPr>
          <w:rFonts w:ascii="Arial" w:hAnsi="Arial"/>
          <w:bCs/>
          <w:sz w:val="36"/>
          <w:szCs w:val="20"/>
        </w:rPr>
        <w:t>Åtgärdsregistrering för paramedicinsk personal</w:t>
      </w:r>
    </w:p>
    <w:p w:rsidRPr="007A5E14" w:rsidR="007A5E14" w:rsidP="007A5E14" w:rsidRDefault="007A5E14" w14:paraId="0EAC7D4A" w14:textId="77777777">
      <w:pPr>
        <w:keepNext/>
        <w:spacing w:line="240" w:lineRule="auto"/>
        <w:ind w:left="2676" w:right="0"/>
        <w:outlineLvl w:val="0"/>
        <w:rPr>
          <w:rFonts w:ascii="Arial" w:hAnsi="Arial"/>
          <w:kern w:val="32"/>
          <w:sz w:val="32"/>
          <w:szCs w:val="20"/>
        </w:rPr>
      </w:pPr>
      <w:bookmarkStart w:name="_Toc10033818" w:id="2"/>
      <w:bookmarkStart w:name="_Toc11930927" w:id="3"/>
      <w:bookmarkStart w:name="_Toc15298822" w:id="4"/>
      <w:bookmarkStart w:name="_Toc256000000" w:id="5"/>
      <w:bookmarkStart w:name="_Toc256000014" w:id="6"/>
      <w:bookmarkStart w:name="_Toc256000028" w:id="7"/>
      <w:bookmarkStart w:name="_Toc256000042" w:id="8"/>
      <w:bookmarkStart w:name="_Toc256000056" w:id="9"/>
      <w:bookmarkStart w:name="_Toc256000070" w:id="10"/>
      <w:bookmarkStart w:name="_Toc256000084" w:id="11"/>
      <w:bookmarkStart w:name="_Toc256000098" w:id="12"/>
      <w:bookmarkStart w:name="_Toc256000112" w:id="13"/>
      <w:bookmarkStart w:name="_Toc256000126" w:id="14"/>
      <w:bookmarkStart w:name="_Toc256000140" w:id="15"/>
      <w:bookmarkStart w:name="_Toc256000154" w:id="16"/>
      <w:bookmarkStart w:name="_Toc256000012" w:id="17"/>
      <w:bookmarkStart w:name="_Toc256000169" w:id="18"/>
      <w:r w:rsidRPr="007A5E14">
        <w:rPr>
          <w:rFonts w:ascii="Arial" w:hAnsi="Arial"/>
          <w:kern w:val="32"/>
          <w:sz w:val="32"/>
          <w:szCs w:val="20"/>
        </w:rPr>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p w:rsidRPr="007A5E14" w:rsidR="007A5E14" w:rsidP="007A5E14" w:rsidRDefault="007A5E14" w14:paraId="0A4F4486" w14:textId="77777777">
      <w:pPr>
        <w:spacing w:before="40" w:after="40" w:line="240" w:lineRule="auto"/>
        <w:ind w:left="2676" w:right="0"/>
        <w:rPr>
          <w:iCs/>
        </w:rPr>
      </w:pPr>
      <w:r w:rsidRPr="007A5E14">
        <w:rPr>
          <w:iCs/>
        </w:rPr>
        <w:t>Rutinen beskriver vad som ingår i ett normalbesök och hur diagnos- och åtgärdsregistrering ska ske för yrkeskategorierna arbetsterapeuter, fysioterapeuter, dietister, kuratorer, psykologer och logopeder.</w:t>
      </w:r>
    </w:p>
    <w:p w:rsidRPr="007A5E14" w:rsidR="007A5E14" w:rsidP="007A5E14" w:rsidRDefault="007A5E14" w14:paraId="1E047B7C" w14:textId="77777777">
      <w:pPr>
        <w:spacing w:before="240" w:after="60" w:line="240" w:lineRule="auto"/>
        <w:ind w:left="2676" w:right="0"/>
        <w:outlineLvl w:val="6"/>
        <w:rPr>
          <w:rFonts w:ascii="Arial" w:hAnsi="Arial"/>
          <w:sz w:val="26"/>
        </w:rPr>
      </w:pPr>
      <w:r w:rsidRPr="007A5E14">
        <w:rPr>
          <w:rFonts w:ascii="Arial" w:hAnsi="Arial"/>
          <w:sz w:val="26"/>
        </w:rPr>
        <w:t>Innehållsförteckning</w:t>
      </w:r>
    </w:p>
    <w:p w:rsidRPr="007A5E14" w:rsidR="007A5E14" w:rsidP="007A5E14" w:rsidRDefault="007A5E14" w14:paraId="2D01FD5E" w14:textId="77777777">
      <w:pPr>
        <w:tabs>
          <w:tab w:val="right" w:leader="dot" w:pos="10132"/>
        </w:tabs>
        <w:spacing w:before="40" w:after="20" w:line="240" w:lineRule="auto"/>
        <w:ind w:left="2676" w:right="0"/>
        <w:rPr>
          <w:rFonts w:ascii="Calibri" w:hAnsi="Calibri"/>
          <w:noProof/>
          <w:sz w:val="22"/>
          <w:szCs w:val="32"/>
        </w:rPr>
      </w:pPr>
      <w:r w:rsidRPr="007A5E14">
        <w:rPr>
          <w:rFonts w:ascii="Arial" w:hAnsi="Arial"/>
          <w:noProof/>
          <w:color w:val="0000FF"/>
          <w:sz w:val="22"/>
          <w:szCs w:val="32"/>
          <w:u w:val="single"/>
        </w:rPr>
        <w:fldChar w:fldCharType="begin"/>
      </w:r>
      <w:r w:rsidRPr="007A5E14">
        <w:rPr>
          <w:rFonts w:ascii="Arial" w:hAnsi="Arial"/>
          <w:noProof/>
          <w:color w:val="0000FF"/>
          <w:sz w:val="22"/>
          <w:szCs w:val="32"/>
          <w:u w:val="single"/>
        </w:rPr>
        <w:instrText xml:space="preserve"> TOC \o "1-3" \h \z </w:instrText>
      </w:r>
      <w:r w:rsidRPr="007A5E14">
        <w:rPr>
          <w:rFonts w:ascii="Arial" w:hAnsi="Arial"/>
          <w:noProof/>
          <w:color w:val="0000FF"/>
          <w:sz w:val="22"/>
          <w:szCs w:val="32"/>
          <w:u w:val="single"/>
        </w:rPr>
        <w:fldChar w:fldCharType="separate"/>
      </w:r>
      <w:hyperlink w:history="1" w:anchor="_Toc256000169">
        <w:r w:rsidRPr="007A5E14">
          <w:rPr>
            <w:rFonts w:ascii="Arial" w:hAnsi="Arial"/>
            <w:noProof/>
            <w:color w:val="0000FF"/>
            <w:sz w:val="22"/>
            <w:szCs w:val="32"/>
            <w:u w:val="single"/>
          </w:rPr>
          <w:t>Sammanfattning</w:t>
        </w:r>
        <w:r w:rsidRPr="007A5E14">
          <w:rPr>
            <w:rFonts w:ascii="Arial" w:hAnsi="Arial"/>
            <w:noProof/>
            <w:sz w:val="22"/>
            <w:szCs w:val="32"/>
          </w:rPr>
          <w:tab/>
        </w:r>
        <w:r w:rsidRPr="007A5E14">
          <w:rPr>
            <w:rFonts w:ascii="Arial" w:hAnsi="Arial"/>
            <w:noProof/>
            <w:sz w:val="22"/>
            <w:szCs w:val="32"/>
          </w:rPr>
          <w:fldChar w:fldCharType="begin"/>
        </w:r>
        <w:r w:rsidRPr="007A5E14">
          <w:rPr>
            <w:rFonts w:ascii="Arial" w:hAnsi="Arial"/>
            <w:noProof/>
            <w:sz w:val="22"/>
            <w:szCs w:val="32"/>
          </w:rPr>
          <w:instrText xml:space="preserve"> PAGEREF _Toc256000169 \h </w:instrText>
        </w:r>
        <w:r w:rsidRPr="007A5E14">
          <w:rPr>
            <w:rFonts w:ascii="Arial" w:hAnsi="Arial"/>
            <w:noProof/>
            <w:sz w:val="22"/>
            <w:szCs w:val="32"/>
          </w:rPr>
        </w:r>
        <w:r w:rsidRPr="007A5E14">
          <w:rPr>
            <w:rFonts w:ascii="Arial" w:hAnsi="Arial"/>
            <w:noProof/>
            <w:sz w:val="22"/>
            <w:szCs w:val="32"/>
          </w:rPr>
          <w:fldChar w:fldCharType="separate"/>
        </w:r>
        <w:r w:rsidRPr="007A5E14">
          <w:rPr>
            <w:rFonts w:ascii="Arial" w:hAnsi="Arial"/>
            <w:noProof/>
            <w:sz w:val="22"/>
            <w:szCs w:val="32"/>
          </w:rPr>
          <w:t>1</w:t>
        </w:r>
        <w:r w:rsidRPr="007A5E14">
          <w:rPr>
            <w:rFonts w:ascii="Arial" w:hAnsi="Arial"/>
            <w:noProof/>
            <w:sz w:val="22"/>
            <w:szCs w:val="32"/>
          </w:rPr>
          <w:fldChar w:fldCharType="end"/>
        </w:r>
      </w:hyperlink>
    </w:p>
    <w:p w:rsidRPr="007A5E14" w:rsidR="007A5E14" w:rsidP="007A5E14" w:rsidRDefault="007A5E14" w14:paraId="4061D744" w14:textId="77777777">
      <w:pPr>
        <w:tabs>
          <w:tab w:val="right" w:leader="dot" w:pos="10132"/>
        </w:tabs>
        <w:spacing w:before="40" w:after="20" w:line="240" w:lineRule="auto"/>
        <w:ind w:left="2676" w:right="0"/>
        <w:rPr>
          <w:rFonts w:ascii="Calibri" w:hAnsi="Calibri"/>
          <w:noProof/>
          <w:sz w:val="22"/>
          <w:szCs w:val="32"/>
        </w:rPr>
      </w:pPr>
      <w:hyperlink w:history="1" w:anchor="_Toc256000170">
        <w:r w:rsidRPr="007A5E14">
          <w:rPr>
            <w:rFonts w:ascii="Arial" w:hAnsi="Arial"/>
            <w:noProof/>
            <w:color w:val="0000FF"/>
            <w:sz w:val="22"/>
            <w:szCs w:val="32"/>
            <w:u w:val="single"/>
          </w:rPr>
          <w:t>Förutsättningar</w:t>
        </w:r>
        <w:r w:rsidRPr="007A5E14">
          <w:rPr>
            <w:rFonts w:ascii="Arial" w:hAnsi="Arial"/>
            <w:noProof/>
            <w:sz w:val="22"/>
            <w:szCs w:val="32"/>
          </w:rPr>
          <w:tab/>
        </w:r>
        <w:r w:rsidRPr="007A5E14">
          <w:rPr>
            <w:rFonts w:ascii="Arial" w:hAnsi="Arial"/>
            <w:noProof/>
            <w:sz w:val="22"/>
            <w:szCs w:val="32"/>
          </w:rPr>
          <w:fldChar w:fldCharType="begin"/>
        </w:r>
        <w:r w:rsidRPr="007A5E14">
          <w:rPr>
            <w:rFonts w:ascii="Arial" w:hAnsi="Arial"/>
            <w:noProof/>
            <w:sz w:val="22"/>
            <w:szCs w:val="32"/>
          </w:rPr>
          <w:instrText xml:space="preserve"> PAGEREF _Toc256000170 \h </w:instrText>
        </w:r>
        <w:r w:rsidRPr="007A5E14">
          <w:rPr>
            <w:rFonts w:ascii="Arial" w:hAnsi="Arial"/>
            <w:noProof/>
            <w:sz w:val="22"/>
            <w:szCs w:val="32"/>
          </w:rPr>
        </w:r>
        <w:r w:rsidRPr="007A5E14">
          <w:rPr>
            <w:rFonts w:ascii="Arial" w:hAnsi="Arial"/>
            <w:noProof/>
            <w:sz w:val="22"/>
            <w:szCs w:val="32"/>
          </w:rPr>
          <w:fldChar w:fldCharType="separate"/>
        </w:r>
        <w:r w:rsidRPr="007A5E14">
          <w:rPr>
            <w:rFonts w:ascii="Arial" w:hAnsi="Arial"/>
            <w:noProof/>
            <w:sz w:val="22"/>
            <w:szCs w:val="32"/>
          </w:rPr>
          <w:t>1</w:t>
        </w:r>
        <w:r w:rsidRPr="007A5E14">
          <w:rPr>
            <w:rFonts w:ascii="Arial" w:hAnsi="Arial"/>
            <w:noProof/>
            <w:sz w:val="22"/>
            <w:szCs w:val="32"/>
          </w:rPr>
          <w:fldChar w:fldCharType="end"/>
        </w:r>
      </w:hyperlink>
    </w:p>
    <w:p w:rsidRPr="007A5E14" w:rsidR="007A5E14" w:rsidP="007A5E14" w:rsidRDefault="007A5E14" w14:paraId="048C168F" w14:textId="77777777">
      <w:pPr>
        <w:tabs>
          <w:tab w:val="right" w:leader="dot" w:pos="10132"/>
        </w:tabs>
        <w:spacing w:before="40" w:after="20" w:line="240" w:lineRule="auto"/>
        <w:ind w:left="2676" w:right="0"/>
        <w:rPr>
          <w:rFonts w:ascii="Calibri" w:hAnsi="Calibri"/>
          <w:noProof/>
          <w:sz w:val="22"/>
          <w:szCs w:val="32"/>
        </w:rPr>
      </w:pPr>
      <w:hyperlink w:history="1" w:anchor="_Toc256000171">
        <w:r w:rsidRPr="007A5E14">
          <w:rPr>
            <w:rFonts w:ascii="Arial" w:hAnsi="Arial"/>
            <w:noProof/>
            <w:color w:val="0000FF"/>
            <w:sz w:val="22"/>
            <w:szCs w:val="32"/>
            <w:u w:val="single"/>
          </w:rPr>
          <w:t>Genomförande</w:t>
        </w:r>
        <w:r w:rsidRPr="007A5E14">
          <w:rPr>
            <w:rFonts w:ascii="Arial" w:hAnsi="Arial"/>
            <w:noProof/>
            <w:sz w:val="22"/>
            <w:szCs w:val="32"/>
          </w:rPr>
          <w:tab/>
        </w:r>
        <w:r w:rsidRPr="007A5E14">
          <w:rPr>
            <w:rFonts w:ascii="Arial" w:hAnsi="Arial"/>
            <w:noProof/>
            <w:sz w:val="22"/>
            <w:szCs w:val="32"/>
          </w:rPr>
          <w:fldChar w:fldCharType="begin"/>
        </w:r>
        <w:r w:rsidRPr="007A5E14">
          <w:rPr>
            <w:rFonts w:ascii="Arial" w:hAnsi="Arial"/>
            <w:noProof/>
            <w:sz w:val="22"/>
            <w:szCs w:val="32"/>
          </w:rPr>
          <w:instrText xml:space="preserve"> PAGEREF _Toc256000171 \h </w:instrText>
        </w:r>
        <w:r w:rsidRPr="007A5E14">
          <w:rPr>
            <w:rFonts w:ascii="Arial" w:hAnsi="Arial"/>
            <w:noProof/>
            <w:sz w:val="22"/>
            <w:szCs w:val="32"/>
          </w:rPr>
        </w:r>
        <w:r w:rsidRPr="007A5E14">
          <w:rPr>
            <w:rFonts w:ascii="Arial" w:hAnsi="Arial"/>
            <w:noProof/>
            <w:sz w:val="22"/>
            <w:szCs w:val="32"/>
          </w:rPr>
          <w:fldChar w:fldCharType="separate"/>
        </w:r>
        <w:r w:rsidRPr="007A5E14">
          <w:rPr>
            <w:rFonts w:ascii="Arial" w:hAnsi="Arial"/>
            <w:noProof/>
            <w:sz w:val="22"/>
            <w:szCs w:val="32"/>
          </w:rPr>
          <w:t>2</w:t>
        </w:r>
        <w:r w:rsidRPr="007A5E14">
          <w:rPr>
            <w:rFonts w:ascii="Arial" w:hAnsi="Arial"/>
            <w:noProof/>
            <w:sz w:val="22"/>
            <w:szCs w:val="32"/>
          </w:rPr>
          <w:fldChar w:fldCharType="end"/>
        </w:r>
      </w:hyperlink>
    </w:p>
    <w:p w:rsidRPr="007A5E14" w:rsidR="007A5E14" w:rsidP="007A5E14" w:rsidRDefault="007A5E14" w14:paraId="0D4A3109"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172">
        <w:r w:rsidRPr="007A5E14">
          <w:rPr>
            <w:rFonts w:ascii="Arial" w:hAnsi="Arial"/>
            <w:color w:val="0000FF"/>
            <w:sz w:val="22"/>
            <w:szCs w:val="20"/>
            <w:u w:val="single"/>
          </w:rPr>
          <w:t>Normalbesök</w:t>
        </w:r>
        <w:r w:rsidRPr="007A5E14">
          <w:rPr>
            <w:rFonts w:ascii="Arial" w:hAnsi="Arial"/>
            <w:sz w:val="22"/>
            <w:szCs w:val="20"/>
          </w:rPr>
          <w:tab/>
        </w:r>
        <w:r w:rsidRPr="007A5E14">
          <w:rPr>
            <w:rFonts w:ascii="Arial" w:hAnsi="Arial"/>
            <w:sz w:val="22"/>
            <w:szCs w:val="20"/>
          </w:rPr>
          <w:fldChar w:fldCharType="begin"/>
        </w:r>
        <w:r w:rsidRPr="007A5E14">
          <w:rPr>
            <w:rFonts w:ascii="Arial" w:hAnsi="Arial"/>
            <w:sz w:val="22"/>
            <w:szCs w:val="20"/>
          </w:rPr>
          <w:instrText xml:space="preserve"> PAGEREF _Toc256000172 \h </w:instrText>
        </w:r>
        <w:r w:rsidRPr="007A5E14">
          <w:rPr>
            <w:rFonts w:ascii="Arial" w:hAnsi="Arial"/>
            <w:sz w:val="22"/>
            <w:szCs w:val="20"/>
          </w:rPr>
        </w:r>
        <w:r w:rsidRPr="007A5E14">
          <w:rPr>
            <w:rFonts w:ascii="Arial" w:hAnsi="Arial"/>
            <w:sz w:val="22"/>
            <w:szCs w:val="20"/>
          </w:rPr>
          <w:fldChar w:fldCharType="separate"/>
        </w:r>
        <w:r w:rsidRPr="007A5E14">
          <w:rPr>
            <w:rFonts w:ascii="Arial" w:hAnsi="Arial"/>
            <w:sz w:val="22"/>
            <w:szCs w:val="20"/>
          </w:rPr>
          <w:t>2</w:t>
        </w:r>
        <w:r w:rsidRPr="007A5E14">
          <w:rPr>
            <w:rFonts w:ascii="Arial" w:hAnsi="Arial"/>
            <w:sz w:val="22"/>
            <w:szCs w:val="20"/>
          </w:rPr>
          <w:fldChar w:fldCharType="end"/>
        </w:r>
      </w:hyperlink>
    </w:p>
    <w:p w:rsidRPr="007A5E14" w:rsidR="007A5E14" w:rsidP="007A5E14" w:rsidRDefault="007A5E14" w14:paraId="7247EBE0"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173">
        <w:r w:rsidRPr="007A5E14">
          <w:rPr>
            <w:rFonts w:ascii="Arial" w:hAnsi="Arial"/>
            <w:noProof/>
            <w:color w:val="0000FF"/>
            <w:sz w:val="22"/>
            <w:szCs w:val="32"/>
            <w:u w:val="single"/>
          </w:rPr>
          <w:t>Arbetsterapeut</w:t>
        </w:r>
        <w:r w:rsidRPr="007A5E14">
          <w:rPr>
            <w:rFonts w:ascii="Arial" w:hAnsi="Arial"/>
            <w:noProof/>
            <w:sz w:val="22"/>
            <w:szCs w:val="32"/>
          </w:rPr>
          <w:tab/>
        </w:r>
        <w:r w:rsidRPr="007A5E14">
          <w:rPr>
            <w:rFonts w:ascii="Arial" w:hAnsi="Arial"/>
            <w:noProof/>
            <w:sz w:val="22"/>
            <w:szCs w:val="32"/>
          </w:rPr>
          <w:fldChar w:fldCharType="begin"/>
        </w:r>
        <w:r w:rsidRPr="007A5E14">
          <w:rPr>
            <w:rFonts w:ascii="Arial" w:hAnsi="Arial"/>
            <w:noProof/>
            <w:sz w:val="22"/>
            <w:szCs w:val="32"/>
          </w:rPr>
          <w:instrText xml:space="preserve"> PAGEREF _Toc256000173 \h </w:instrText>
        </w:r>
        <w:r w:rsidRPr="007A5E14">
          <w:rPr>
            <w:rFonts w:ascii="Arial" w:hAnsi="Arial"/>
            <w:noProof/>
            <w:sz w:val="22"/>
            <w:szCs w:val="32"/>
          </w:rPr>
        </w:r>
        <w:r w:rsidRPr="007A5E14">
          <w:rPr>
            <w:rFonts w:ascii="Arial" w:hAnsi="Arial"/>
            <w:noProof/>
            <w:sz w:val="22"/>
            <w:szCs w:val="32"/>
          </w:rPr>
          <w:fldChar w:fldCharType="separate"/>
        </w:r>
        <w:r w:rsidRPr="007A5E14">
          <w:rPr>
            <w:rFonts w:ascii="Arial" w:hAnsi="Arial"/>
            <w:noProof/>
            <w:sz w:val="22"/>
            <w:szCs w:val="32"/>
          </w:rPr>
          <w:t>2</w:t>
        </w:r>
        <w:r w:rsidRPr="007A5E14">
          <w:rPr>
            <w:rFonts w:ascii="Arial" w:hAnsi="Arial"/>
            <w:noProof/>
            <w:sz w:val="22"/>
            <w:szCs w:val="32"/>
          </w:rPr>
          <w:fldChar w:fldCharType="end"/>
        </w:r>
      </w:hyperlink>
    </w:p>
    <w:p w:rsidRPr="007A5E14" w:rsidR="007A5E14" w:rsidP="007A5E14" w:rsidRDefault="007A5E14" w14:paraId="4C30E6C3"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174">
        <w:r w:rsidRPr="007A5E14">
          <w:rPr>
            <w:rFonts w:ascii="Arial" w:hAnsi="Arial"/>
            <w:noProof/>
            <w:color w:val="0000FF"/>
            <w:sz w:val="22"/>
            <w:szCs w:val="32"/>
            <w:u w:val="single"/>
          </w:rPr>
          <w:t>Dietist</w:t>
        </w:r>
        <w:r w:rsidRPr="007A5E14">
          <w:rPr>
            <w:rFonts w:ascii="Arial" w:hAnsi="Arial"/>
            <w:noProof/>
            <w:sz w:val="22"/>
            <w:szCs w:val="32"/>
          </w:rPr>
          <w:tab/>
        </w:r>
        <w:r w:rsidRPr="007A5E14">
          <w:rPr>
            <w:rFonts w:ascii="Arial" w:hAnsi="Arial"/>
            <w:noProof/>
            <w:sz w:val="22"/>
            <w:szCs w:val="32"/>
          </w:rPr>
          <w:fldChar w:fldCharType="begin"/>
        </w:r>
        <w:r w:rsidRPr="007A5E14">
          <w:rPr>
            <w:rFonts w:ascii="Arial" w:hAnsi="Arial"/>
            <w:noProof/>
            <w:sz w:val="22"/>
            <w:szCs w:val="32"/>
          </w:rPr>
          <w:instrText xml:space="preserve"> PAGEREF _Toc256000174 \h </w:instrText>
        </w:r>
        <w:r w:rsidRPr="007A5E14">
          <w:rPr>
            <w:rFonts w:ascii="Arial" w:hAnsi="Arial"/>
            <w:noProof/>
            <w:sz w:val="22"/>
            <w:szCs w:val="32"/>
          </w:rPr>
        </w:r>
        <w:r w:rsidRPr="007A5E14">
          <w:rPr>
            <w:rFonts w:ascii="Arial" w:hAnsi="Arial"/>
            <w:noProof/>
            <w:sz w:val="22"/>
            <w:szCs w:val="32"/>
          </w:rPr>
          <w:fldChar w:fldCharType="separate"/>
        </w:r>
        <w:r w:rsidRPr="007A5E14">
          <w:rPr>
            <w:rFonts w:ascii="Arial" w:hAnsi="Arial"/>
            <w:noProof/>
            <w:sz w:val="22"/>
            <w:szCs w:val="32"/>
          </w:rPr>
          <w:t>3</w:t>
        </w:r>
        <w:r w:rsidRPr="007A5E14">
          <w:rPr>
            <w:rFonts w:ascii="Arial" w:hAnsi="Arial"/>
            <w:noProof/>
            <w:sz w:val="22"/>
            <w:szCs w:val="32"/>
          </w:rPr>
          <w:fldChar w:fldCharType="end"/>
        </w:r>
      </w:hyperlink>
    </w:p>
    <w:p w:rsidRPr="007A5E14" w:rsidR="007A5E14" w:rsidP="007A5E14" w:rsidRDefault="007A5E14" w14:paraId="0B11A062"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175">
        <w:r w:rsidRPr="007A5E14">
          <w:rPr>
            <w:rFonts w:ascii="Arial" w:hAnsi="Arial"/>
            <w:noProof/>
            <w:color w:val="0000FF"/>
            <w:sz w:val="22"/>
            <w:szCs w:val="32"/>
            <w:u w:val="single"/>
          </w:rPr>
          <w:t>Fysioterapeut</w:t>
        </w:r>
        <w:r w:rsidRPr="007A5E14">
          <w:rPr>
            <w:rFonts w:ascii="Arial" w:hAnsi="Arial"/>
            <w:noProof/>
            <w:sz w:val="22"/>
            <w:szCs w:val="32"/>
          </w:rPr>
          <w:tab/>
        </w:r>
        <w:r w:rsidRPr="007A5E14">
          <w:rPr>
            <w:rFonts w:ascii="Arial" w:hAnsi="Arial"/>
            <w:noProof/>
            <w:sz w:val="22"/>
            <w:szCs w:val="32"/>
          </w:rPr>
          <w:fldChar w:fldCharType="begin"/>
        </w:r>
        <w:r w:rsidRPr="007A5E14">
          <w:rPr>
            <w:rFonts w:ascii="Arial" w:hAnsi="Arial"/>
            <w:noProof/>
            <w:sz w:val="22"/>
            <w:szCs w:val="32"/>
          </w:rPr>
          <w:instrText xml:space="preserve"> PAGEREF _Toc256000175 \h </w:instrText>
        </w:r>
        <w:r w:rsidRPr="007A5E14">
          <w:rPr>
            <w:rFonts w:ascii="Arial" w:hAnsi="Arial"/>
            <w:noProof/>
            <w:sz w:val="22"/>
            <w:szCs w:val="32"/>
          </w:rPr>
        </w:r>
        <w:r w:rsidRPr="007A5E14">
          <w:rPr>
            <w:rFonts w:ascii="Arial" w:hAnsi="Arial"/>
            <w:noProof/>
            <w:sz w:val="22"/>
            <w:szCs w:val="32"/>
          </w:rPr>
          <w:fldChar w:fldCharType="separate"/>
        </w:r>
        <w:r w:rsidRPr="007A5E14">
          <w:rPr>
            <w:rFonts w:ascii="Arial" w:hAnsi="Arial"/>
            <w:noProof/>
            <w:sz w:val="22"/>
            <w:szCs w:val="32"/>
          </w:rPr>
          <w:t>3</w:t>
        </w:r>
        <w:r w:rsidRPr="007A5E14">
          <w:rPr>
            <w:rFonts w:ascii="Arial" w:hAnsi="Arial"/>
            <w:noProof/>
            <w:sz w:val="22"/>
            <w:szCs w:val="32"/>
          </w:rPr>
          <w:fldChar w:fldCharType="end"/>
        </w:r>
      </w:hyperlink>
    </w:p>
    <w:p w:rsidRPr="007A5E14" w:rsidR="007A5E14" w:rsidP="007A5E14" w:rsidRDefault="007A5E14" w14:paraId="3E428567"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176">
        <w:r w:rsidRPr="007A5E14">
          <w:rPr>
            <w:rFonts w:ascii="Arial" w:hAnsi="Arial"/>
            <w:noProof/>
            <w:color w:val="0000FF"/>
            <w:sz w:val="22"/>
            <w:szCs w:val="32"/>
            <w:u w:val="single"/>
          </w:rPr>
          <w:t>Kurator</w:t>
        </w:r>
        <w:r w:rsidRPr="007A5E14">
          <w:rPr>
            <w:rFonts w:ascii="Arial" w:hAnsi="Arial"/>
            <w:noProof/>
            <w:sz w:val="22"/>
            <w:szCs w:val="32"/>
          </w:rPr>
          <w:tab/>
        </w:r>
        <w:r w:rsidRPr="007A5E14">
          <w:rPr>
            <w:rFonts w:ascii="Arial" w:hAnsi="Arial"/>
            <w:noProof/>
            <w:sz w:val="22"/>
            <w:szCs w:val="32"/>
          </w:rPr>
          <w:fldChar w:fldCharType="begin"/>
        </w:r>
        <w:r w:rsidRPr="007A5E14">
          <w:rPr>
            <w:rFonts w:ascii="Arial" w:hAnsi="Arial"/>
            <w:noProof/>
            <w:sz w:val="22"/>
            <w:szCs w:val="32"/>
          </w:rPr>
          <w:instrText xml:space="preserve"> PAGEREF _Toc256000176 \h </w:instrText>
        </w:r>
        <w:r w:rsidRPr="007A5E14">
          <w:rPr>
            <w:rFonts w:ascii="Arial" w:hAnsi="Arial"/>
            <w:noProof/>
            <w:sz w:val="22"/>
            <w:szCs w:val="32"/>
          </w:rPr>
        </w:r>
        <w:r w:rsidRPr="007A5E14">
          <w:rPr>
            <w:rFonts w:ascii="Arial" w:hAnsi="Arial"/>
            <w:noProof/>
            <w:sz w:val="22"/>
            <w:szCs w:val="32"/>
          </w:rPr>
          <w:fldChar w:fldCharType="separate"/>
        </w:r>
        <w:r w:rsidRPr="007A5E14">
          <w:rPr>
            <w:rFonts w:ascii="Arial" w:hAnsi="Arial"/>
            <w:noProof/>
            <w:sz w:val="22"/>
            <w:szCs w:val="32"/>
          </w:rPr>
          <w:t>4</w:t>
        </w:r>
        <w:r w:rsidRPr="007A5E14">
          <w:rPr>
            <w:rFonts w:ascii="Arial" w:hAnsi="Arial"/>
            <w:noProof/>
            <w:sz w:val="22"/>
            <w:szCs w:val="32"/>
          </w:rPr>
          <w:fldChar w:fldCharType="end"/>
        </w:r>
      </w:hyperlink>
    </w:p>
    <w:p w:rsidRPr="007A5E14" w:rsidR="007A5E14" w:rsidP="007A5E14" w:rsidRDefault="007A5E14" w14:paraId="190483EE"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177">
        <w:r w:rsidRPr="007A5E14">
          <w:rPr>
            <w:rFonts w:ascii="Arial" w:hAnsi="Arial"/>
            <w:noProof/>
            <w:color w:val="0000FF"/>
            <w:sz w:val="22"/>
            <w:szCs w:val="32"/>
            <w:u w:val="single"/>
          </w:rPr>
          <w:t>Logoped</w:t>
        </w:r>
        <w:r w:rsidRPr="007A5E14">
          <w:rPr>
            <w:rFonts w:ascii="Arial" w:hAnsi="Arial"/>
            <w:noProof/>
            <w:sz w:val="22"/>
            <w:szCs w:val="32"/>
          </w:rPr>
          <w:tab/>
        </w:r>
        <w:r w:rsidRPr="007A5E14">
          <w:rPr>
            <w:rFonts w:ascii="Arial" w:hAnsi="Arial"/>
            <w:noProof/>
            <w:sz w:val="22"/>
            <w:szCs w:val="32"/>
          </w:rPr>
          <w:fldChar w:fldCharType="begin"/>
        </w:r>
        <w:r w:rsidRPr="007A5E14">
          <w:rPr>
            <w:rFonts w:ascii="Arial" w:hAnsi="Arial"/>
            <w:noProof/>
            <w:sz w:val="22"/>
            <w:szCs w:val="32"/>
          </w:rPr>
          <w:instrText xml:space="preserve"> PAGEREF _Toc256000177 \h </w:instrText>
        </w:r>
        <w:r w:rsidRPr="007A5E14">
          <w:rPr>
            <w:rFonts w:ascii="Arial" w:hAnsi="Arial"/>
            <w:noProof/>
            <w:sz w:val="22"/>
            <w:szCs w:val="32"/>
          </w:rPr>
        </w:r>
        <w:r w:rsidRPr="007A5E14">
          <w:rPr>
            <w:rFonts w:ascii="Arial" w:hAnsi="Arial"/>
            <w:noProof/>
            <w:sz w:val="22"/>
            <w:szCs w:val="32"/>
          </w:rPr>
          <w:fldChar w:fldCharType="separate"/>
        </w:r>
        <w:r w:rsidRPr="007A5E14">
          <w:rPr>
            <w:rFonts w:ascii="Arial" w:hAnsi="Arial"/>
            <w:noProof/>
            <w:sz w:val="22"/>
            <w:szCs w:val="32"/>
          </w:rPr>
          <w:t>4</w:t>
        </w:r>
        <w:r w:rsidRPr="007A5E14">
          <w:rPr>
            <w:rFonts w:ascii="Arial" w:hAnsi="Arial"/>
            <w:noProof/>
            <w:sz w:val="22"/>
            <w:szCs w:val="32"/>
          </w:rPr>
          <w:fldChar w:fldCharType="end"/>
        </w:r>
      </w:hyperlink>
    </w:p>
    <w:p w:rsidRPr="007A5E14" w:rsidR="007A5E14" w:rsidP="007A5E14" w:rsidRDefault="007A5E14" w14:paraId="5D460E30"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178">
        <w:r w:rsidRPr="007A5E14">
          <w:rPr>
            <w:rFonts w:ascii="Arial" w:hAnsi="Arial"/>
            <w:noProof/>
            <w:color w:val="0000FF"/>
            <w:sz w:val="22"/>
            <w:szCs w:val="32"/>
            <w:u w:val="single"/>
          </w:rPr>
          <w:t>Psykolog</w:t>
        </w:r>
        <w:r w:rsidRPr="007A5E14">
          <w:rPr>
            <w:rFonts w:ascii="Arial" w:hAnsi="Arial"/>
            <w:noProof/>
            <w:sz w:val="22"/>
            <w:szCs w:val="32"/>
          </w:rPr>
          <w:tab/>
        </w:r>
        <w:r w:rsidRPr="007A5E14">
          <w:rPr>
            <w:rFonts w:ascii="Arial" w:hAnsi="Arial"/>
            <w:noProof/>
            <w:sz w:val="22"/>
            <w:szCs w:val="32"/>
          </w:rPr>
          <w:fldChar w:fldCharType="begin"/>
        </w:r>
        <w:r w:rsidRPr="007A5E14">
          <w:rPr>
            <w:rFonts w:ascii="Arial" w:hAnsi="Arial"/>
            <w:noProof/>
            <w:sz w:val="22"/>
            <w:szCs w:val="32"/>
          </w:rPr>
          <w:instrText xml:space="preserve"> PAGEREF _Toc256000178 \h </w:instrText>
        </w:r>
        <w:r w:rsidRPr="007A5E14">
          <w:rPr>
            <w:rFonts w:ascii="Arial" w:hAnsi="Arial"/>
            <w:noProof/>
            <w:sz w:val="22"/>
            <w:szCs w:val="32"/>
          </w:rPr>
        </w:r>
        <w:r w:rsidRPr="007A5E14">
          <w:rPr>
            <w:rFonts w:ascii="Arial" w:hAnsi="Arial"/>
            <w:noProof/>
            <w:sz w:val="22"/>
            <w:szCs w:val="32"/>
          </w:rPr>
          <w:fldChar w:fldCharType="separate"/>
        </w:r>
        <w:r w:rsidRPr="007A5E14">
          <w:rPr>
            <w:rFonts w:ascii="Arial" w:hAnsi="Arial"/>
            <w:noProof/>
            <w:sz w:val="22"/>
            <w:szCs w:val="32"/>
          </w:rPr>
          <w:t>4</w:t>
        </w:r>
        <w:r w:rsidRPr="007A5E14">
          <w:rPr>
            <w:rFonts w:ascii="Arial" w:hAnsi="Arial"/>
            <w:noProof/>
            <w:sz w:val="22"/>
            <w:szCs w:val="32"/>
          </w:rPr>
          <w:fldChar w:fldCharType="end"/>
        </w:r>
      </w:hyperlink>
    </w:p>
    <w:p w:rsidRPr="007A5E14" w:rsidR="007A5E14" w:rsidP="007A5E14" w:rsidRDefault="007A5E14" w14:paraId="639B2146"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179">
        <w:r w:rsidRPr="007A5E14">
          <w:rPr>
            <w:rFonts w:ascii="Arial" w:hAnsi="Arial"/>
            <w:noProof/>
            <w:color w:val="0000FF"/>
            <w:sz w:val="22"/>
            <w:szCs w:val="32"/>
            <w:u w:val="single"/>
          </w:rPr>
          <w:t>Åtgärdskoder som ingår i ett normalbesök, se länk.</w:t>
        </w:r>
        <w:r w:rsidRPr="007A5E14">
          <w:rPr>
            <w:rFonts w:ascii="Arial" w:hAnsi="Arial"/>
            <w:noProof/>
            <w:sz w:val="22"/>
            <w:szCs w:val="32"/>
          </w:rPr>
          <w:tab/>
        </w:r>
        <w:r w:rsidRPr="007A5E14">
          <w:rPr>
            <w:rFonts w:ascii="Arial" w:hAnsi="Arial"/>
            <w:noProof/>
            <w:sz w:val="22"/>
            <w:szCs w:val="32"/>
          </w:rPr>
          <w:fldChar w:fldCharType="begin"/>
        </w:r>
        <w:r w:rsidRPr="007A5E14">
          <w:rPr>
            <w:rFonts w:ascii="Arial" w:hAnsi="Arial"/>
            <w:noProof/>
            <w:sz w:val="22"/>
            <w:szCs w:val="32"/>
          </w:rPr>
          <w:instrText xml:space="preserve"> PAGEREF _Toc256000179 \h </w:instrText>
        </w:r>
        <w:r w:rsidRPr="007A5E14">
          <w:rPr>
            <w:rFonts w:ascii="Arial" w:hAnsi="Arial"/>
            <w:noProof/>
            <w:sz w:val="22"/>
            <w:szCs w:val="32"/>
          </w:rPr>
        </w:r>
        <w:r w:rsidRPr="007A5E14">
          <w:rPr>
            <w:rFonts w:ascii="Arial" w:hAnsi="Arial"/>
            <w:noProof/>
            <w:sz w:val="22"/>
            <w:szCs w:val="32"/>
          </w:rPr>
          <w:fldChar w:fldCharType="separate"/>
        </w:r>
        <w:r w:rsidRPr="007A5E14">
          <w:rPr>
            <w:rFonts w:ascii="Arial" w:hAnsi="Arial"/>
            <w:noProof/>
            <w:sz w:val="22"/>
            <w:szCs w:val="32"/>
          </w:rPr>
          <w:t>4</w:t>
        </w:r>
        <w:r w:rsidRPr="007A5E14">
          <w:rPr>
            <w:rFonts w:ascii="Arial" w:hAnsi="Arial"/>
            <w:noProof/>
            <w:sz w:val="22"/>
            <w:szCs w:val="32"/>
          </w:rPr>
          <w:fldChar w:fldCharType="end"/>
        </w:r>
      </w:hyperlink>
    </w:p>
    <w:p w:rsidRPr="007A5E14" w:rsidR="007A5E14" w:rsidP="007A5E14" w:rsidRDefault="007A5E14" w14:paraId="51587277"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180">
        <w:r w:rsidRPr="007A5E14">
          <w:rPr>
            <w:rFonts w:ascii="Arial" w:hAnsi="Arial"/>
            <w:noProof/>
            <w:color w:val="0000FF"/>
            <w:sz w:val="22"/>
            <w:szCs w:val="32"/>
            <w:u w:val="single"/>
          </w:rPr>
          <w:t>Åtgärdskoder som ska registreras</w:t>
        </w:r>
        <w:r w:rsidRPr="007A5E14">
          <w:rPr>
            <w:rFonts w:ascii="Arial" w:hAnsi="Arial"/>
            <w:noProof/>
            <w:sz w:val="22"/>
            <w:szCs w:val="32"/>
          </w:rPr>
          <w:tab/>
        </w:r>
        <w:r w:rsidRPr="007A5E14">
          <w:rPr>
            <w:rFonts w:ascii="Arial" w:hAnsi="Arial"/>
            <w:noProof/>
            <w:sz w:val="22"/>
            <w:szCs w:val="32"/>
          </w:rPr>
          <w:fldChar w:fldCharType="begin"/>
        </w:r>
        <w:r w:rsidRPr="007A5E14">
          <w:rPr>
            <w:rFonts w:ascii="Arial" w:hAnsi="Arial"/>
            <w:noProof/>
            <w:sz w:val="22"/>
            <w:szCs w:val="32"/>
          </w:rPr>
          <w:instrText xml:space="preserve"> PAGEREF _Toc256000180 \h </w:instrText>
        </w:r>
        <w:r w:rsidRPr="007A5E14">
          <w:rPr>
            <w:rFonts w:ascii="Arial" w:hAnsi="Arial"/>
            <w:noProof/>
            <w:sz w:val="22"/>
            <w:szCs w:val="32"/>
          </w:rPr>
        </w:r>
        <w:r w:rsidRPr="007A5E14">
          <w:rPr>
            <w:rFonts w:ascii="Arial" w:hAnsi="Arial"/>
            <w:noProof/>
            <w:sz w:val="22"/>
            <w:szCs w:val="32"/>
          </w:rPr>
          <w:fldChar w:fldCharType="separate"/>
        </w:r>
        <w:r w:rsidRPr="007A5E14">
          <w:rPr>
            <w:rFonts w:ascii="Arial" w:hAnsi="Arial"/>
            <w:noProof/>
            <w:sz w:val="22"/>
            <w:szCs w:val="32"/>
          </w:rPr>
          <w:t>5</w:t>
        </w:r>
        <w:r w:rsidRPr="007A5E14">
          <w:rPr>
            <w:rFonts w:ascii="Arial" w:hAnsi="Arial"/>
            <w:noProof/>
            <w:sz w:val="22"/>
            <w:szCs w:val="32"/>
          </w:rPr>
          <w:fldChar w:fldCharType="end"/>
        </w:r>
      </w:hyperlink>
    </w:p>
    <w:p w:rsidRPr="007A5E14" w:rsidR="007A5E14" w:rsidP="007A5E14" w:rsidRDefault="007A5E14" w14:paraId="492C189F" w14:textId="77777777">
      <w:pPr>
        <w:tabs>
          <w:tab w:val="right" w:leader="dot" w:pos="10132"/>
        </w:tabs>
        <w:spacing w:before="40" w:after="20" w:line="240" w:lineRule="auto"/>
        <w:ind w:left="2676" w:right="0"/>
        <w:rPr>
          <w:rFonts w:ascii="Calibri" w:hAnsi="Calibri"/>
          <w:noProof/>
          <w:sz w:val="22"/>
          <w:szCs w:val="32"/>
        </w:rPr>
      </w:pPr>
      <w:hyperlink w:history="1" w:anchor="_Toc256000181">
        <w:r w:rsidRPr="007A5E14">
          <w:rPr>
            <w:rFonts w:ascii="Arial" w:hAnsi="Arial"/>
            <w:noProof/>
            <w:color w:val="0000FF"/>
            <w:sz w:val="22"/>
            <w:szCs w:val="32"/>
            <w:u w:val="single"/>
          </w:rPr>
          <w:t>Dokumentinformation</w:t>
        </w:r>
        <w:r w:rsidRPr="007A5E14">
          <w:rPr>
            <w:rFonts w:ascii="Arial" w:hAnsi="Arial"/>
            <w:noProof/>
            <w:sz w:val="22"/>
            <w:szCs w:val="32"/>
          </w:rPr>
          <w:tab/>
        </w:r>
        <w:r w:rsidRPr="007A5E14">
          <w:rPr>
            <w:rFonts w:ascii="Arial" w:hAnsi="Arial"/>
            <w:noProof/>
            <w:sz w:val="22"/>
            <w:szCs w:val="32"/>
          </w:rPr>
          <w:fldChar w:fldCharType="begin"/>
        </w:r>
        <w:r w:rsidRPr="007A5E14">
          <w:rPr>
            <w:rFonts w:ascii="Arial" w:hAnsi="Arial"/>
            <w:noProof/>
            <w:sz w:val="22"/>
            <w:szCs w:val="32"/>
          </w:rPr>
          <w:instrText xml:space="preserve"> PAGEREF _Toc256000181 \h </w:instrText>
        </w:r>
        <w:r w:rsidRPr="007A5E14">
          <w:rPr>
            <w:rFonts w:ascii="Arial" w:hAnsi="Arial"/>
            <w:noProof/>
            <w:sz w:val="22"/>
            <w:szCs w:val="32"/>
          </w:rPr>
        </w:r>
        <w:r w:rsidRPr="007A5E14">
          <w:rPr>
            <w:rFonts w:ascii="Arial" w:hAnsi="Arial"/>
            <w:noProof/>
            <w:sz w:val="22"/>
            <w:szCs w:val="32"/>
          </w:rPr>
          <w:fldChar w:fldCharType="separate"/>
        </w:r>
        <w:r w:rsidRPr="007A5E14">
          <w:rPr>
            <w:rFonts w:ascii="Arial" w:hAnsi="Arial"/>
            <w:noProof/>
            <w:sz w:val="22"/>
            <w:szCs w:val="32"/>
          </w:rPr>
          <w:t>5</w:t>
        </w:r>
        <w:r w:rsidRPr="007A5E14">
          <w:rPr>
            <w:rFonts w:ascii="Arial" w:hAnsi="Arial"/>
            <w:noProof/>
            <w:sz w:val="22"/>
            <w:szCs w:val="32"/>
          </w:rPr>
          <w:fldChar w:fldCharType="end"/>
        </w:r>
      </w:hyperlink>
    </w:p>
    <w:p w:rsidRPr="007A5E14" w:rsidR="007A5E14" w:rsidP="007A5E14" w:rsidRDefault="007A5E14" w14:paraId="3BB959FD" w14:textId="77777777">
      <w:pPr>
        <w:spacing w:after="160" w:line="240" w:lineRule="auto"/>
        <w:ind w:left="2676" w:right="0"/>
        <w:rPr>
          <w:color w:val="0000FF"/>
          <w:szCs w:val="20"/>
          <w:u w:val="single"/>
        </w:rPr>
      </w:pPr>
      <w:r w:rsidRPr="007A5E14">
        <w:rPr>
          <w:color w:val="0000FF"/>
          <w:szCs w:val="20"/>
          <w:u w:val="single"/>
        </w:rPr>
        <w:fldChar w:fldCharType="end"/>
      </w:r>
      <w:r w:rsidRPr="007A5E14">
        <w:rPr>
          <w:szCs w:val="20"/>
        </w:rPr>
        <w:t xml:space="preserve"> </w:t>
      </w:r>
    </w:p>
    <w:p w:rsidRPr="007A5E14" w:rsidR="007A5E14" w:rsidP="007A5E14" w:rsidRDefault="007A5E14" w14:paraId="50BE0AA9" w14:textId="77777777">
      <w:pPr>
        <w:spacing w:before="40" w:after="40" w:line="240" w:lineRule="auto"/>
        <w:ind w:left="0" w:right="0"/>
        <w:rPr>
          <w:rFonts w:ascii="Arial Fet" w:hAnsi="Arial Fet"/>
          <w:b/>
          <w:sz w:val="22"/>
          <w:szCs w:val="20"/>
        </w:rPr>
      </w:pPr>
    </w:p>
    <w:p w:rsidRPr="007A5E14" w:rsidR="007A5E14" w:rsidP="007A5E14" w:rsidRDefault="007A5E14" w14:paraId="25ABE7BD" w14:textId="77777777">
      <w:pPr>
        <w:keepNext/>
        <w:spacing w:line="240" w:lineRule="auto"/>
        <w:ind w:left="2676" w:right="0"/>
        <w:outlineLvl w:val="0"/>
        <w:rPr>
          <w:rFonts w:ascii="Arial" w:hAnsi="Arial"/>
          <w:kern w:val="32"/>
          <w:sz w:val="32"/>
          <w:szCs w:val="20"/>
        </w:rPr>
      </w:pPr>
      <w:bookmarkStart w:name="_Toc322358490" w:id="19"/>
      <w:bookmarkStart w:name="_Toc10033819" w:id="20"/>
      <w:bookmarkStart w:name="_Toc11930928" w:id="21"/>
      <w:bookmarkStart w:name="_Toc15298823" w:id="22"/>
      <w:bookmarkStart w:name="_Toc256000001" w:id="23"/>
      <w:bookmarkStart w:name="_Toc256000015" w:id="24"/>
      <w:bookmarkStart w:name="_Toc256000029" w:id="25"/>
      <w:bookmarkStart w:name="_Toc256000043" w:id="26"/>
      <w:bookmarkStart w:name="_Toc256000057" w:id="27"/>
      <w:bookmarkStart w:name="_Toc256000071" w:id="28"/>
      <w:bookmarkStart w:name="_Toc256000085" w:id="29"/>
      <w:bookmarkStart w:name="_Toc256000099" w:id="30"/>
      <w:bookmarkStart w:name="_Toc256000113" w:id="31"/>
      <w:bookmarkStart w:name="_Toc256000127" w:id="32"/>
      <w:bookmarkStart w:name="_Toc256000141" w:id="33"/>
      <w:bookmarkStart w:name="_Toc256000155" w:id="34"/>
      <w:bookmarkStart w:name="_Toc256000026" w:id="35"/>
      <w:bookmarkStart w:name="_Toc256000170" w:id="36"/>
      <w:r w:rsidRPr="007A5E14">
        <w:rPr>
          <w:rFonts w:ascii="Arial" w:hAnsi="Arial"/>
          <w:kern w:val="32"/>
          <w:sz w:val="32"/>
          <w:szCs w:val="20"/>
        </w:rPr>
        <w:t>Förutsättningar</w:t>
      </w:r>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rsidRPr="007A5E14" w:rsidR="007A5E14" w:rsidP="007A5E14" w:rsidRDefault="007A5E14" w14:paraId="4EE5F82E" w14:textId="77777777">
      <w:pPr>
        <w:spacing w:after="160" w:line="240" w:lineRule="auto"/>
        <w:ind w:left="2676" w:right="0"/>
        <w:rPr>
          <w:color w:val="000000"/>
          <w:szCs w:val="20"/>
        </w:rPr>
      </w:pPr>
      <w:r w:rsidRPr="007A5E14">
        <w:rPr>
          <w:color w:val="000000"/>
          <w:szCs w:val="20"/>
        </w:rPr>
        <w:t>Ett arbete har genomförts för att genomlysa åtgärdskodningen på neuro- och rehabiliteringskliniken för yrkeskategorierna arbetsterapeuter, fysioterapeuter, dietister, kuratorer, psykologer och logopeder.</w:t>
      </w:r>
    </w:p>
    <w:p w:rsidRPr="007A5E14" w:rsidR="007A5E14" w:rsidP="007A5E14" w:rsidRDefault="007A5E14" w14:paraId="676ED13A" w14:textId="77777777">
      <w:pPr>
        <w:spacing w:after="160" w:line="240" w:lineRule="auto"/>
        <w:ind w:left="2676" w:right="0"/>
        <w:rPr>
          <w:color w:val="000000"/>
        </w:rPr>
      </w:pPr>
      <w:r w:rsidRPr="007A5E14">
        <w:rPr>
          <w:color w:val="000000"/>
        </w:rPr>
        <w:t xml:space="preserve">Avsikten har varit att förenkla kodningen genom att endast koda de åtgärdskoder som är relevanta eller följs upp. Enligt Socialstyrelsens anvisningar för kodning av vårdåtgärder gäller följande ”En patient kan bli föremål för en stor mängd åtgärder </w:t>
      </w:r>
      <w:r w:rsidRPr="007A5E14">
        <w:rPr>
          <w:color w:val="000000"/>
        </w:rPr>
        <w:t xml:space="preserve">under en och samma vårdkontakt. I princip ska alla åtgärder dokumenteras i journalen men allt måste inte klassificeras och kodas. I de flesta fall kan man få en god beskrivning av vården med ett begränsat antal koder.” </w:t>
      </w:r>
    </w:p>
    <w:p w:rsidRPr="007A5E14" w:rsidR="007A5E14" w:rsidP="007A5E14" w:rsidRDefault="007A5E14" w14:paraId="215D9A14" w14:textId="77777777">
      <w:pPr>
        <w:spacing w:after="160" w:line="240" w:lineRule="auto"/>
        <w:ind w:left="2676" w:right="0"/>
        <w:rPr>
          <w:szCs w:val="20"/>
        </w:rPr>
      </w:pPr>
      <w:r w:rsidRPr="007A5E14">
        <w:rPr>
          <w:szCs w:val="20"/>
        </w:rPr>
        <w:t xml:space="preserve">De åtgärder som anses ingå i ett ”normalbesök” behöver inte registreras, om det inte finns lokala eller regionala önskemål om uppföljning. Vi bör endast koda vid beslutad uppföljning inte för att eventuellt kunna göra uppföljning i framtiden. </w:t>
      </w:r>
    </w:p>
    <w:p w:rsidRPr="007A5E14" w:rsidR="007A5E14" w:rsidP="007A5E14" w:rsidRDefault="007A5E14" w14:paraId="1EECBC59" w14:textId="77777777">
      <w:pPr>
        <w:spacing w:after="160" w:line="240" w:lineRule="auto"/>
        <w:ind w:left="2676" w:right="0"/>
        <w:rPr>
          <w:szCs w:val="20"/>
        </w:rPr>
      </w:pPr>
      <w:r w:rsidRPr="007A5E14">
        <w:rPr>
          <w:szCs w:val="20"/>
        </w:rPr>
        <w:t xml:space="preserve">Nationell uppföljning görs endast av vårdkontakter där läkare är ansvarig vårdgivare. Regional statistik skickas för all hälso- och sjukvårdspersonal men inga specifika detaljer följs upp regelbundet. </w:t>
      </w:r>
    </w:p>
    <w:p w:rsidRPr="007A5E14" w:rsidR="007A5E14" w:rsidP="007A5E14" w:rsidRDefault="007A5E14" w14:paraId="7B0255F4" w14:textId="77777777">
      <w:pPr>
        <w:overflowPunct w:val="0"/>
        <w:autoSpaceDE w:val="0"/>
        <w:autoSpaceDN w:val="0"/>
        <w:adjustRightInd w:val="0"/>
        <w:spacing w:after="160" w:line="240" w:lineRule="auto"/>
        <w:ind w:left="2676" w:right="0"/>
        <w:textAlignment w:val="baseline"/>
        <w:rPr>
          <w:iCs/>
        </w:rPr>
      </w:pPr>
      <w:r w:rsidRPr="007A5E14">
        <w:rPr>
          <w:iCs/>
        </w:rPr>
        <w:t>Vi har i dagsläget inte någon lokal uppföljning på neuro- och rehabiliteringskliniken som bygger på specifika KVÅ-koder. Varje enhet är fri att lägga till specifika koder som de önskar följa efter verksamhetsbehov.</w:t>
      </w:r>
    </w:p>
    <w:p w:rsidRPr="007A5E14" w:rsidR="007A5E14" w:rsidP="007A5E14" w:rsidRDefault="007A5E14" w14:paraId="23A8779D" w14:textId="77777777">
      <w:pPr>
        <w:spacing w:after="160" w:line="240" w:lineRule="auto"/>
        <w:ind w:left="2676" w:right="0"/>
        <w:rPr>
          <w:szCs w:val="20"/>
        </w:rPr>
      </w:pPr>
    </w:p>
    <w:p w:rsidRPr="007A5E14" w:rsidR="007A5E14" w:rsidP="007A5E14" w:rsidRDefault="007A5E14" w14:paraId="11019330" w14:textId="77777777">
      <w:pPr>
        <w:keepNext/>
        <w:spacing w:line="240" w:lineRule="auto"/>
        <w:ind w:left="2676" w:right="0"/>
        <w:outlineLvl w:val="0"/>
        <w:rPr>
          <w:rFonts w:ascii="Arial" w:hAnsi="Arial"/>
          <w:kern w:val="32"/>
          <w:sz w:val="32"/>
          <w:szCs w:val="20"/>
        </w:rPr>
      </w:pPr>
      <w:bookmarkStart w:name="_Toc322358491" w:id="37"/>
      <w:bookmarkStart w:name="_Toc10033820" w:id="38"/>
      <w:bookmarkStart w:name="_Toc11930929" w:id="39"/>
      <w:bookmarkStart w:name="_Toc15298824" w:id="40"/>
      <w:bookmarkStart w:name="_Toc256000002" w:id="41"/>
      <w:bookmarkStart w:name="_Toc256000016" w:id="42"/>
      <w:bookmarkStart w:name="_Toc256000030" w:id="43"/>
      <w:bookmarkStart w:name="_Toc256000044" w:id="44"/>
      <w:bookmarkStart w:name="_Toc256000058" w:id="45"/>
      <w:bookmarkStart w:name="_Toc256000072" w:id="46"/>
      <w:bookmarkStart w:name="_Toc256000086" w:id="47"/>
      <w:bookmarkStart w:name="_Toc256000100" w:id="48"/>
      <w:bookmarkStart w:name="_Toc256000114" w:id="49"/>
      <w:bookmarkStart w:name="_Toc256000128" w:id="50"/>
      <w:bookmarkStart w:name="_Toc256000142" w:id="51"/>
      <w:bookmarkStart w:name="_Toc256000156" w:id="52"/>
      <w:bookmarkStart w:name="_Toc256000040" w:id="53"/>
      <w:bookmarkStart w:name="_Toc256000171" w:id="54"/>
      <w:r w:rsidRPr="007A5E14">
        <w:rPr>
          <w:rFonts w:ascii="Arial" w:hAnsi="Arial"/>
          <w:kern w:val="32"/>
          <w:sz w:val="32"/>
          <w:szCs w:val="20"/>
        </w:rPr>
        <w:t>Genomförande</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rsidRPr="007A5E14" w:rsidR="007A5E14" w:rsidP="007A5E14" w:rsidRDefault="007A5E14" w14:paraId="0478410D" w14:textId="77777777">
      <w:pPr>
        <w:overflowPunct w:val="0"/>
        <w:autoSpaceDE w:val="0"/>
        <w:autoSpaceDN w:val="0"/>
        <w:adjustRightInd w:val="0"/>
        <w:spacing w:after="160" w:line="240" w:lineRule="auto"/>
        <w:ind w:left="2676" w:right="0"/>
        <w:textAlignment w:val="baseline"/>
        <w:rPr>
          <w:szCs w:val="20"/>
        </w:rPr>
      </w:pPr>
      <w:r w:rsidRPr="007A5E14">
        <w:rPr>
          <w:szCs w:val="20"/>
        </w:rPr>
        <w:t xml:space="preserve">Alla enskilda vårdkontakter i öppenvård ska ha en huvuddiagnos, som registreras i både Melior och ELVIS. I slutenvård registreras alltid en huvuddiagnos/vårdtillfälle i Melior. Vanligen används läkarens diagnos, d.v.s. den underliggande sjukdomen.  </w:t>
      </w:r>
    </w:p>
    <w:p w:rsidRPr="007A5E14" w:rsidR="007A5E14" w:rsidP="007A5E14" w:rsidRDefault="007A5E14" w14:paraId="1464546F" w14:textId="77777777">
      <w:pPr>
        <w:overflowPunct w:val="0"/>
        <w:autoSpaceDE w:val="0"/>
        <w:autoSpaceDN w:val="0"/>
        <w:adjustRightInd w:val="0"/>
        <w:spacing w:after="153" w:line="240" w:lineRule="auto"/>
        <w:ind w:left="2671" w:right="0"/>
        <w:textAlignment w:val="baseline"/>
        <w:rPr>
          <w:szCs w:val="20"/>
        </w:rPr>
      </w:pPr>
      <w:r w:rsidRPr="007A5E14">
        <w:rPr>
          <w:szCs w:val="20"/>
        </w:rPr>
        <w:t xml:space="preserve"> All hälso- och sjukvårdspersonal har dock rätt att ställa en diagnos utifrån sin yrkeskunskap. Det betyder att huvuddiagnosen mycket väl kan vara en ”behandlingsdiagnos” och då inte den underliggande sjukdomsdiagnosen. Välj huvuddiagnos utifrån följande kriterier:</w:t>
      </w:r>
      <w:r w:rsidRPr="007A5E14">
        <w:rPr>
          <w:sz w:val="22"/>
          <w:szCs w:val="20"/>
        </w:rPr>
        <w:t xml:space="preserve"> </w:t>
      </w:r>
    </w:p>
    <w:p w:rsidRPr="007A5E14" w:rsidR="007A5E14" w:rsidP="007A5E14" w:rsidRDefault="007A5E14" w14:paraId="6807EF74" w14:textId="77777777">
      <w:pPr>
        <w:overflowPunct w:val="0"/>
        <w:autoSpaceDE w:val="0"/>
        <w:autoSpaceDN w:val="0"/>
        <w:adjustRightInd w:val="0"/>
        <w:spacing w:after="160" w:line="240" w:lineRule="auto"/>
        <w:ind w:left="2676" w:right="0"/>
        <w:textAlignment w:val="baseline"/>
        <w:rPr>
          <w:szCs w:val="20"/>
        </w:rPr>
      </w:pPr>
      <w:r w:rsidRPr="007A5E14">
        <w:rPr>
          <w:szCs w:val="20"/>
        </w:rPr>
        <w:t xml:space="preserve">Huvudsakliga anledningen till vårdkontakten, fastställd vid vårdkontaktens slut. Anledningen till att patienten får vård hos aktuell hälso- och sjukvårdspersonal. Kan skilja sig från läkarens diagnos och då vara behandlingsanledningen. Det går också bra med ett symtom om diagnos ej är fastställd.  Diagnosen ska visa på patientens medicinska anledning till vård hos specifik yrkeskategori.  </w:t>
      </w:r>
    </w:p>
    <w:p w:rsidRPr="007A5E14" w:rsidR="007A5E14" w:rsidP="007A5E14" w:rsidRDefault="007A5E14" w14:paraId="137A19C6" w14:textId="77777777">
      <w:pPr>
        <w:spacing w:after="160" w:line="240" w:lineRule="auto"/>
        <w:ind w:left="2676" w:right="0"/>
        <w:rPr>
          <w:szCs w:val="20"/>
        </w:rPr>
      </w:pPr>
    </w:p>
    <w:p w:rsidRPr="007A5E14" w:rsidR="007A5E14" w:rsidP="007A5E14" w:rsidRDefault="007A5E14" w14:paraId="4E3B723B" w14:textId="77777777">
      <w:pPr>
        <w:keepNext/>
        <w:spacing w:before="320" w:after="60" w:line="240" w:lineRule="auto"/>
        <w:ind w:left="2676" w:right="0"/>
        <w:outlineLvl w:val="1"/>
        <w:rPr>
          <w:rFonts w:ascii="Arial" w:hAnsi="Arial" w:cs="Arial"/>
          <w:bCs/>
          <w:iCs/>
          <w:sz w:val="28"/>
          <w:szCs w:val="28"/>
        </w:rPr>
      </w:pPr>
      <w:bookmarkStart w:name="_Toc10033821" w:id="55"/>
      <w:bookmarkStart w:name="_Toc11930930" w:id="56"/>
      <w:bookmarkStart w:name="_Toc15298825" w:id="57"/>
      <w:bookmarkStart w:name="_Toc256000003" w:id="58"/>
      <w:bookmarkStart w:name="_Toc256000017" w:id="59"/>
      <w:bookmarkStart w:name="_Toc256000031" w:id="60"/>
      <w:bookmarkStart w:name="_Toc256000045" w:id="61"/>
      <w:bookmarkStart w:name="_Toc256000059" w:id="62"/>
      <w:bookmarkStart w:name="_Toc256000073" w:id="63"/>
      <w:bookmarkStart w:name="_Toc256000087" w:id="64"/>
      <w:bookmarkStart w:name="_Toc256000101" w:id="65"/>
      <w:bookmarkStart w:name="_Toc256000115" w:id="66"/>
      <w:bookmarkStart w:name="_Toc256000129" w:id="67"/>
      <w:bookmarkStart w:name="_Toc256000143" w:id="68"/>
      <w:bookmarkStart w:name="_Toc256000157" w:id="69"/>
      <w:bookmarkStart w:name="_Toc256000054" w:id="70"/>
      <w:bookmarkStart w:name="_Toc256000172" w:id="71"/>
      <w:r w:rsidRPr="007A5E14">
        <w:rPr>
          <w:rFonts w:ascii="Arial" w:hAnsi="Arial" w:cs="Arial"/>
          <w:bCs/>
          <w:iCs/>
          <w:sz w:val="28"/>
          <w:szCs w:val="28"/>
        </w:rPr>
        <w:t>Normalbesök</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p>
    <w:p w:rsidRPr="007A5E14" w:rsidR="007A5E14" w:rsidP="007A5E14" w:rsidRDefault="007A5E14" w14:paraId="599A2F34" w14:textId="77777777">
      <w:pPr>
        <w:spacing w:after="160" w:line="240" w:lineRule="auto"/>
        <w:ind w:left="2676" w:right="0"/>
        <w:rPr>
          <w:szCs w:val="20"/>
        </w:rPr>
      </w:pPr>
      <w:r w:rsidRPr="007A5E14">
        <w:rPr>
          <w:szCs w:val="20"/>
        </w:rPr>
        <w:t>Åtgärder som ingår i ett normalbesök för respektive yrkeskategori.</w:t>
      </w:r>
      <w:bookmarkEnd w:id="55"/>
      <w:bookmarkEnd w:id="56"/>
      <w:r w:rsidRPr="007A5E14">
        <w:rPr>
          <w:szCs w:val="20"/>
        </w:rPr>
        <w:br/>
      </w:r>
    </w:p>
    <w:p w:rsidRPr="007A5E14" w:rsidR="007A5E14" w:rsidP="007A5E14" w:rsidRDefault="007A5E14" w14:paraId="0B11BBB4" w14:textId="77777777">
      <w:pPr>
        <w:keepNext/>
        <w:spacing w:before="200" w:after="60" w:line="240" w:lineRule="auto"/>
        <w:ind w:left="2676" w:right="0"/>
        <w:outlineLvl w:val="2"/>
        <w:rPr>
          <w:rFonts w:ascii="Arial" w:hAnsi="Arial" w:cs="Arial"/>
          <w:b/>
          <w:szCs w:val="26"/>
        </w:rPr>
      </w:pPr>
      <w:bookmarkStart w:name="_Toc10033822" w:id="72"/>
      <w:bookmarkStart w:name="_Toc11930931" w:id="73"/>
      <w:bookmarkStart w:name="_Toc15298826" w:id="74"/>
      <w:bookmarkStart w:name="_Toc256000004" w:id="75"/>
      <w:bookmarkStart w:name="_Toc256000018" w:id="76"/>
      <w:bookmarkStart w:name="_Toc256000032" w:id="77"/>
      <w:bookmarkStart w:name="_Toc256000046" w:id="78"/>
      <w:bookmarkStart w:name="_Toc256000060" w:id="79"/>
      <w:bookmarkStart w:name="_Toc256000074" w:id="80"/>
      <w:bookmarkStart w:name="_Toc256000088" w:id="81"/>
      <w:bookmarkStart w:name="_Toc256000102" w:id="82"/>
      <w:bookmarkStart w:name="_Toc256000116" w:id="83"/>
      <w:bookmarkStart w:name="_Toc256000130" w:id="84"/>
      <w:bookmarkStart w:name="_Toc256000144" w:id="85"/>
      <w:bookmarkStart w:name="_Toc256000158" w:id="86"/>
      <w:bookmarkStart w:name="_Toc256000068" w:id="87"/>
      <w:bookmarkStart w:name="_Toc256000173" w:id="88"/>
      <w:r w:rsidRPr="007A5E14">
        <w:rPr>
          <w:rFonts w:ascii="Arial" w:hAnsi="Arial" w:cs="Arial"/>
          <w:b/>
          <w:szCs w:val="26"/>
        </w:rPr>
        <w:t>Arbetsterapeut</w:t>
      </w:r>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p>
    <w:p w:rsidRPr="007A5E14" w:rsidR="007A5E14" w:rsidP="007A5E14" w:rsidRDefault="007A5E14" w14:paraId="425AABC0" w14:textId="77777777">
      <w:pPr>
        <w:tabs>
          <w:tab w:val="num" w:pos="3036"/>
        </w:tabs>
        <w:spacing w:after="80" w:line="240" w:lineRule="auto"/>
        <w:ind w:left="3036" w:right="0" w:hanging="360"/>
        <w:rPr>
          <w:szCs w:val="20"/>
        </w:rPr>
      </w:pPr>
      <w:r w:rsidRPr="007A5E14">
        <w:rPr>
          <w:szCs w:val="20"/>
        </w:rPr>
        <w:t xml:space="preserve">Genomgång av journal och inhämtande av anamnes </w:t>
      </w:r>
    </w:p>
    <w:p w:rsidRPr="007A5E14" w:rsidR="007A5E14" w:rsidP="007A5E14" w:rsidRDefault="007A5E14" w14:paraId="2B7BC9E8" w14:textId="77777777">
      <w:pPr>
        <w:tabs>
          <w:tab w:val="num" w:pos="3036"/>
        </w:tabs>
        <w:spacing w:after="80" w:line="240" w:lineRule="auto"/>
        <w:ind w:left="3036" w:right="0" w:hanging="360"/>
        <w:rPr>
          <w:szCs w:val="20"/>
        </w:rPr>
      </w:pPr>
      <w:r w:rsidRPr="007A5E14">
        <w:rPr>
          <w:szCs w:val="20"/>
        </w:rPr>
        <w:t>Bedömning av ev behov och omfattning av arbetsterapeutiska åtgärder</w:t>
      </w:r>
    </w:p>
    <w:p w:rsidRPr="007A5E14" w:rsidR="007A5E14" w:rsidP="007A5E14" w:rsidRDefault="007A5E14" w14:paraId="46FD8500" w14:textId="77777777">
      <w:pPr>
        <w:tabs>
          <w:tab w:val="num" w:pos="3036"/>
        </w:tabs>
        <w:spacing w:after="80" w:line="240" w:lineRule="auto"/>
        <w:ind w:left="3036" w:right="0" w:hanging="360"/>
        <w:rPr>
          <w:szCs w:val="20"/>
        </w:rPr>
      </w:pPr>
      <w:r w:rsidRPr="007A5E14">
        <w:rPr>
          <w:szCs w:val="20"/>
        </w:rPr>
        <w:t>Utifrån sjukdom, skada och eller symtom genomförs en bedömning av aktivitetsbegränsning och delaktighetsinskränkning samt hinder i omgivningsfaktorer. Arbetsterapeutiska åtgärder.</w:t>
      </w:r>
    </w:p>
    <w:p w:rsidRPr="007A5E14" w:rsidR="007A5E14" w:rsidP="007A5E14" w:rsidRDefault="007A5E14" w14:paraId="06E421ED" w14:textId="77777777">
      <w:pPr>
        <w:tabs>
          <w:tab w:val="num" w:pos="3036"/>
        </w:tabs>
        <w:spacing w:after="80" w:line="240" w:lineRule="auto"/>
        <w:ind w:left="3036" w:right="0" w:hanging="360"/>
        <w:rPr>
          <w:szCs w:val="20"/>
        </w:rPr>
      </w:pPr>
      <w:r w:rsidRPr="007A5E14">
        <w:rPr>
          <w:szCs w:val="20"/>
        </w:rPr>
        <w:t>Utvärdering och uppföljning av tidigare åtgärder.</w:t>
      </w:r>
    </w:p>
    <w:p w:rsidRPr="007A5E14" w:rsidR="007A5E14" w:rsidP="007A5E14" w:rsidRDefault="007A5E14" w14:paraId="78F63B2A" w14:textId="77777777">
      <w:pPr>
        <w:tabs>
          <w:tab w:val="num" w:pos="3036"/>
        </w:tabs>
        <w:spacing w:after="80" w:line="240" w:lineRule="auto"/>
        <w:ind w:left="3036" w:right="0" w:hanging="360"/>
        <w:rPr>
          <w:szCs w:val="20"/>
        </w:rPr>
      </w:pPr>
      <w:r w:rsidRPr="007A5E14">
        <w:rPr>
          <w:szCs w:val="20"/>
        </w:rPr>
        <w:t>Information och samtal</w:t>
      </w:r>
    </w:p>
    <w:p w:rsidRPr="007A5E14" w:rsidR="007A5E14" w:rsidP="007A5E14" w:rsidRDefault="007A5E14" w14:paraId="1948B1B2" w14:textId="77777777">
      <w:pPr>
        <w:tabs>
          <w:tab w:val="num" w:pos="3036"/>
        </w:tabs>
        <w:spacing w:after="80" w:line="240" w:lineRule="auto"/>
        <w:ind w:left="3036" w:right="0" w:hanging="360"/>
        <w:rPr>
          <w:szCs w:val="20"/>
        </w:rPr>
      </w:pPr>
      <w:r w:rsidRPr="007A5E14">
        <w:rPr>
          <w:szCs w:val="20"/>
        </w:rPr>
        <w:t>Dokumentation</w:t>
      </w:r>
    </w:p>
    <w:p w:rsidRPr="007A5E14" w:rsidR="007A5E14" w:rsidP="007A5E14" w:rsidRDefault="007A5E14" w14:paraId="14D5C1D3" w14:textId="77777777">
      <w:pPr>
        <w:tabs>
          <w:tab w:val="num" w:pos="3036"/>
        </w:tabs>
        <w:spacing w:after="80" w:line="240" w:lineRule="auto"/>
        <w:ind w:left="3036" w:right="0" w:hanging="360"/>
        <w:rPr>
          <w:szCs w:val="20"/>
        </w:rPr>
      </w:pPr>
      <w:r w:rsidRPr="007A5E14">
        <w:rPr>
          <w:szCs w:val="20"/>
        </w:rPr>
        <w:t xml:space="preserve">Kontakter med sjukvårdspersonal samt externa kontakter. </w:t>
      </w:r>
    </w:p>
    <w:p w:rsidRPr="007A5E14" w:rsidR="007A5E14" w:rsidP="007A5E14" w:rsidRDefault="007A5E14" w14:paraId="67796C0E" w14:textId="77777777">
      <w:pPr>
        <w:keepNext/>
        <w:keepLines/>
        <w:spacing w:before="200" w:after="60" w:line="240" w:lineRule="auto"/>
        <w:ind w:left="2676" w:right="0"/>
        <w:outlineLvl w:val="2"/>
        <w:rPr>
          <w:rFonts w:ascii="Arial" w:hAnsi="Arial" w:cs="Arial"/>
          <w:b/>
          <w:szCs w:val="26"/>
        </w:rPr>
      </w:pPr>
      <w:bookmarkStart w:name="_Toc10033823" w:id="89"/>
      <w:bookmarkStart w:name="_Toc11930932" w:id="90"/>
      <w:bookmarkStart w:name="_Toc15298827" w:id="91"/>
      <w:bookmarkStart w:name="_Toc256000005" w:id="92"/>
      <w:bookmarkStart w:name="_Toc256000019" w:id="93"/>
      <w:bookmarkStart w:name="_Toc256000033" w:id="94"/>
      <w:bookmarkStart w:name="_Toc256000047" w:id="95"/>
      <w:bookmarkStart w:name="_Toc256000061" w:id="96"/>
      <w:bookmarkStart w:name="_Toc256000075" w:id="97"/>
      <w:bookmarkStart w:name="_Toc256000089" w:id="98"/>
      <w:bookmarkStart w:name="_Toc256000103" w:id="99"/>
      <w:bookmarkStart w:name="_Toc256000117" w:id="100"/>
      <w:bookmarkStart w:name="_Toc256000131" w:id="101"/>
      <w:bookmarkStart w:name="_Toc256000145" w:id="102"/>
      <w:bookmarkStart w:name="_Toc256000159" w:id="103"/>
      <w:bookmarkStart w:name="_Toc256000082" w:id="104"/>
      <w:bookmarkStart w:name="_Toc256000174" w:id="105"/>
      <w:r w:rsidRPr="007A5E14">
        <w:rPr>
          <w:rFonts w:ascii="Arial" w:hAnsi="Arial" w:cs="Arial"/>
          <w:b/>
          <w:szCs w:val="26"/>
        </w:rPr>
        <w:t>Dietist</w:t>
      </w:r>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rsidRPr="007A5E14" w:rsidR="007A5E14" w:rsidP="007A5E14" w:rsidRDefault="007A5E14" w14:paraId="38333BF7" w14:textId="77777777">
      <w:pPr>
        <w:keepNext/>
        <w:keepLines/>
        <w:spacing w:after="160" w:line="240" w:lineRule="auto"/>
        <w:ind w:left="2676" w:right="0"/>
        <w:rPr>
          <w:szCs w:val="20"/>
        </w:rPr>
      </w:pPr>
      <w:r w:rsidRPr="007A5E14">
        <w:rPr>
          <w:szCs w:val="20"/>
        </w:rPr>
        <w:t>Nutritionsutredning:</w:t>
      </w:r>
    </w:p>
    <w:p w:rsidRPr="007A5E14" w:rsidR="007A5E14" w:rsidP="007A5E14" w:rsidRDefault="007A5E14" w14:paraId="20903545" w14:textId="77777777">
      <w:pPr>
        <w:keepNext/>
        <w:keepLines/>
        <w:tabs>
          <w:tab w:val="num" w:pos="3036"/>
        </w:tabs>
        <w:spacing w:after="80" w:line="240" w:lineRule="auto"/>
        <w:ind w:left="3036" w:right="0" w:hanging="360"/>
        <w:rPr>
          <w:szCs w:val="20"/>
        </w:rPr>
      </w:pPr>
      <w:r w:rsidRPr="007A5E14">
        <w:rPr>
          <w:szCs w:val="20"/>
        </w:rPr>
        <w:t xml:space="preserve">Inhämta kost- och </w:t>
      </w:r>
      <w:r w:rsidRPr="007A5E14">
        <w:rPr>
          <w:iCs/>
          <w:szCs w:val="20"/>
        </w:rPr>
        <w:t>nutritionsrelaterad</w:t>
      </w:r>
      <w:r w:rsidRPr="007A5E14">
        <w:rPr>
          <w:szCs w:val="20"/>
        </w:rPr>
        <w:t xml:space="preserve"> information</w:t>
      </w:r>
    </w:p>
    <w:p w:rsidRPr="007A5E14" w:rsidR="007A5E14" w:rsidP="007A5E14" w:rsidRDefault="007A5E14" w14:paraId="575856EE" w14:textId="77777777">
      <w:pPr>
        <w:keepNext/>
        <w:keepLines/>
        <w:tabs>
          <w:tab w:val="num" w:pos="3036"/>
        </w:tabs>
        <w:spacing w:after="80" w:line="240" w:lineRule="auto"/>
        <w:ind w:left="3036" w:right="0" w:hanging="360"/>
        <w:rPr>
          <w:iCs/>
          <w:szCs w:val="20"/>
        </w:rPr>
      </w:pPr>
      <w:r w:rsidRPr="007A5E14">
        <w:rPr>
          <w:iCs/>
          <w:szCs w:val="20"/>
        </w:rPr>
        <w:t>Utföra eller inhämta information om antropometriska mätningar</w:t>
      </w:r>
    </w:p>
    <w:p w:rsidRPr="007A5E14" w:rsidR="007A5E14" w:rsidP="007A5E14" w:rsidRDefault="007A5E14" w14:paraId="730BD182" w14:textId="77777777">
      <w:pPr>
        <w:tabs>
          <w:tab w:val="num" w:pos="3036"/>
        </w:tabs>
        <w:spacing w:after="80" w:line="240" w:lineRule="auto"/>
        <w:ind w:left="3036" w:right="0" w:hanging="360"/>
        <w:rPr>
          <w:iCs/>
          <w:szCs w:val="20"/>
        </w:rPr>
      </w:pPr>
      <w:r w:rsidRPr="007A5E14">
        <w:rPr>
          <w:iCs/>
          <w:szCs w:val="20"/>
        </w:rPr>
        <w:t>Inhämta information om biokemiska data, medicinska prover och undersökningar</w:t>
      </w:r>
    </w:p>
    <w:p w:rsidRPr="007A5E14" w:rsidR="007A5E14" w:rsidP="007A5E14" w:rsidRDefault="007A5E14" w14:paraId="27715B65" w14:textId="77777777">
      <w:pPr>
        <w:tabs>
          <w:tab w:val="num" w:pos="3036"/>
        </w:tabs>
        <w:spacing w:after="80" w:line="240" w:lineRule="auto"/>
        <w:ind w:left="3036" w:right="0" w:hanging="360"/>
        <w:rPr>
          <w:iCs/>
          <w:szCs w:val="20"/>
        </w:rPr>
      </w:pPr>
      <w:r w:rsidRPr="007A5E14">
        <w:rPr>
          <w:iCs/>
          <w:szCs w:val="20"/>
        </w:rPr>
        <w:t>Inhämta information om eller bedöma nutritionsrelaterade fysiska fynd</w:t>
      </w:r>
    </w:p>
    <w:p w:rsidRPr="007A5E14" w:rsidR="007A5E14" w:rsidP="007A5E14" w:rsidRDefault="007A5E14" w14:paraId="42CBEC36" w14:textId="77777777">
      <w:pPr>
        <w:tabs>
          <w:tab w:val="num" w:pos="3036"/>
        </w:tabs>
        <w:spacing w:after="80" w:line="240" w:lineRule="auto"/>
        <w:ind w:left="3036" w:right="0" w:hanging="360"/>
        <w:rPr>
          <w:iCs/>
          <w:szCs w:val="20"/>
        </w:rPr>
      </w:pPr>
      <w:r w:rsidRPr="007A5E14">
        <w:rPr>
          <w:iCs/>
          <w:szCs w:val="20"/>
        </w:rPr>
        <w:t>Inhämta information om patientbakgrund</w:t>
      </w:r>
    </w:p>
    <w:p w:rsidRPr="007A5E14" w:rsidR="007A5E14" w:rsidP="007A5E14" w:rsidRDefault="007A5E14" w14:paraId="2431A823" w14:textId="77777777">
      <w:pPr>
        <w:spacing w:after="0" w:line="240" w:lineRule="auto"/>
        <w:ind w:left="2676" w:right="0"/>
        <w:rPr>
          <w:iCs/>
          <w:szCs w:val="20"/>
        </w:rPr>
      </w:pPr>
    </w:p>
    <w:p w:rsidRPr="007A5E14" w:rsidR="007A5E14" w:rsidP="007A5E14" w:rsidRDefault="007A5E14" w14:paraId="200C1C5C" w14:textId="77777777">
      <w:pPr>
        <w:spacing w:after="160" w:line="240" w:lineRule="auto"/>
        <w:ind w:left="2676" w:right="0"/>
        <w:rPr>
          <w:szCs w:val="20"/>
        </w:rPr>
      </w:pPr>
      <w:r w:rsidRPr="007A5E14">
        <w:rPr>
          <w:szCs w:val="20"/>
        </w:rPr>
        <w:t>Nutritionsdiagnostik:</w:t>
      </w:r>
    </w:p>
    <w:p w:rsidRPr="007A5E14" w:rsidR="007A5E14" w:rsidP="007A5E14" w:rsidRDefault="007A5E14" w14:paraId="0BA8C081" w14:textId="77777777">
      <w:pPr>
        <w:numPr>
          <w:ilvl w:val="0"/>
          <w:numId w:val="20"/>
        </w:numPr>
        <w:overflowPunct w:val="0"/>
        <w:autoSpaceDE w:val="0"/>
        <w:autoSpaceDN w:val="0"/>
        <w:adjustRightInd w:val="0"/>
        <w:spacing w:after="0" w:line="240" w:lineRule="auto"/>
        <w:ind w:right="0"/>
        <w:textAlignment w:val="baseline"/>
        <w:rPr>
          <w:iCs/>
          <w:szCs w:val="20"/>
        </w:rPr>
      </w:pPr>
      <w:r w:rsidRPr="007A5E14">
        <w:rPr>
          <w:iCs/>
          <w:szCs w:val="20"/>
        </w:rPr>
        <w:t>Att identifiera och beskriva ett specifikt nutritionsproblem, dess etiologi och symtom och tecken</w:t>
      </w:r>
    </w:p>
    <w:p w:rsidRPr="007A5E14" w:rsidR="007A5E14" w:rsidP="007A5E14" w:rsidRDefault="007A5E14" w14:paraId="63EDC87D" w14:textId="77777777">
      <w:pPr>
        <w:spacing w:after="0" w:line="240" w:lineRule="auto"/>
        <w:ind w:left="3328" w:right="0"/>
        <w:rPr>
          <w:iCs/>
          <w:szCs w:val="20"/>
        </w:rPr>
      </w:pPr>
    </w:p>
    <w:p w:rsidRPr="007A5E14" w:rsidR="007A5E14" w:rsidP="007A5E14" w:rsidRDefault="007A5E14" w14:paraId="34314305" w14:textId="77777777">
      <w:pPr>
        <w:spacing w:after="160" w:line="240" w:lineRule="auto"/>
        <w:ind w:left="2676" w:right="0"/>
        <w:rPr>
          <w:szCs w:val="20"/>
        </w:rPr>
      </w:pPr>
      <w:r w:rsidRPr="007A5E14">
        <w:rPr>
          <w:szCs w:val="20"/>
        </w:rPr>
        <w:t>Nutritionsåtgärd:</w:t>
      </w:r>
    </w:p>
    <w:p w:rsidRPr="007A5E14" w:rsidR="007A5E14" w:rsidP="007A5E14" w:rsidRDefault="007A5E14" w14:paraId="60E4E7F6" w14:textId="77777777">
      <w:pPr>
        <w:tabs>
          <w:tab w:val="num" w:pos="3036"/>
        </w:tabs>
        <w:spacing w:after="80" w:line="240" w:lineRule="auto"/>
        <w:ind w:left="3036" w:right="0" w:hanging="360"/>
        <w:rPr>
          <w:szCs w:val="20"/>
        </w:rPr>
      </w:pPr>
      <w:r w:rsidRPr="007A5E14">
        <w:rPr>
          <w:szCs w:val="20"/>
        </w:rPr>
        <w:t>Tillsammans med patienten formulera målsättning med nutritionsåtgärden</w:t>
      </w:r>
    </w:p>
    <w:p w:rsidRPr="007A5E14" w:rsidR="007A5E14" w:rsidP="007A5E14" w:rsidRDefault="007A5E14" w14:paraId="48A3BDB4" w14:textId="77777777">
      <w:pPr>
        <w:tabs>
          <w:tab w:val="num" w:pos="3036"/>
        </w:tabs>
        <w:spacing w:after="80" w:line="240" w:lineRule="auto"/>
        <w:ind w:left="3036" w:right="0" w:hanging="360"/>
        <w:rPr>
          <w:szCs w:val="20"/>
        </w:rPr>
      </w:pPr>
      <w:r w:rsidRPr="007A5E14">
        <w:rPr>
          <w:szCs w:val="20"/>
        </w:rPr>
        <w:t>Plan för mat, måltider och/eller annan typ av näring</w:t>
      </w:r>
    </w:p>
    <w:p w:rsidRPr="007A5E14" w:rsidR="007A5E14" w:rsidP="007A5E14" w:rsidRDefault="007A5E14" w14:paraId="4CB18D76" w14:textId="77777777">
      <w:pPr>
        <w:tabs>
          <w:tab w:val="num" w:pos="3036"/>
        </w:tabs>
        <w:spacing w:after="80" w:line="240" w:lineRule="auto"/>
        <w:ind w:left="3036" w:right="0" w:hanging="360"/>
        <w:rPr>
          <w:szCs w:val="20"/>
        </w:rPr>
      </w:pPr>
      <w:r w:rsidRPr="007A5E14">
        <w:rPr>
          <w:szCs w:val="20"/>
        </w:rPr>
        <w:t>Nutritionsundervisning</w:t>
      </w:r>
    </w:p>
    <w:p w:rsidRPr="007A5E14" w:rsidR="007A5E14" w:rsidP="007A5E14" w:rsidRDefault="007A5E14" w14:paraId="528CD75C" w14:textId="77777777">
      <w:pPr>
        <w:tabs>
          <w:tab w:val="num" w:pos="3036"/>
        </w:tabs>
        <w:spacing w:after="80" w:line="240" w:lineRule="auto"/>
        <w:ind w:left="3036" w:right="0" w:hanging="360"/>
        <w:rPr>
          <w:szCs w:val="20"/>
        </w:rPr>
      </w:pPr>
      <w:r w:rsidRPr="007A5E14">
        <w:rPr>
          <w:szCs w:val="20"/>
        </w:rPr>
        <w:t>Samtalsbehandling (stödjande samtalsprocess i behandlingen)</w:t>
      </w:r>
    </w:p>
    <w:p w:rsidRPr="007A5E14" w:rsidR="007A5E14" w:rsidP="007A5E14" w:rsidRDefault="007A5E14" w14:paraId="002EC90E" w14:textId="77777777">
      <w:pPr>
        <w:tabs>
          <w:tab w:val="num" w:pos="3036"/>
        </w:tabs>
        <w:spacing w:after="80" w:line="240" w:lineRule="auto"/>
        <w:ind w:left="3036" w:right="0" w:hanging="360"/>
      </w:pPr>
      <w:r w:rsidRPr="007A5E14">
        <w:rPr>
          <w:szCs w:val="20"/>
        </w:rPr>
        <w:t>Samordning och vårdplanering nutrition med annan hälso- och sjukvårdspersonal, institutioner och instanser</w:t>
      </w:r>
    </w:p>
    <w:p w:rsidRPr="007A5E14" w:rsidR="007A5E14" w:rsidP="007A5E14" w:rsidRDefault="007A5E14" w14:paraId="1DE3CF64" w14:textId="77777777">
      <w:pPr>
        <w:spacing w:after="0" w:line="240" w:lineRule="auto"/>
        <w:ind w:left="0" w:right="0"/>
        <w:rPr>
          <w:iCs/>
          <w:szCs w:val="20"/>
        </w:rPr>
      </w:pPr>
    </w:p>
    <w:p w:rsidRPr="007A5E14" w:rsidR="007A5E14" w:rsidP="007A5E14" w:rsidRDefault="007A5E14" w14:paraId="4797F6BC" w14:textId="77777777">
      <w:pPr>
        <w:spacing w:after="160" w:line="240" w:lineRule="auto"/>
        <w:ind w:left="2676" w:right="0"/>
        <w:rPr>
          <w:szCs w:val="20"/>
        </w:rPr>
      </w:pPr>
      <w:r w:rsidRPr="007A5E14">
        <w:rPr>
          <w:szCs w:val="20"/>
        </w:rPr>
        <w:t>Nutritionsuppföljning och nutritionsutvärdering:</w:t>
      </w:r>
    </w:p>
    <w:p w:rsidRPr="007A5E14" w:rsidR="007A5E14" w:rsidP="007A5E14" w:rsidRDefault="007A5E14" w14:paraId="2BE1767F" w14:textId="77777777">
      <w:pPr>
        <w:tabs>
          <w:tab w:val="num" w:pos="3036"/>
        </w:tabs>
        <w:spacing w:after="80" w:line="240" w:lineRule="auto"/>
        <w:ind w:left="3036" w:right="0" w:hanging="360"/>
        <w:rPr>
          <w:szCs w:val="20"/>
        </w:rPr>
      </w:pPr>
      <w:r w:rsidRPr="007A5E14">
        <w:rPr>
          <w:szCs w:val="20"/>
        </w:rPr>
        <w:t>Resultat av samtliga punkter utom patientbakgrund i nutritionsutredningen.</w:t>
      </w:r>
    </w:p>
    <w:p w:rsidRPr="007A5E14" w:rsidR="007A5E14" w:rsidP="007A5E14" w:rsidRDefault="007A5E14" w14:paraId="038BA4B5" w14:textId="77777777">
      <w:pPr>
        <w:spacing w:after="0" w:line="240" w:lineRule="auto"/>
        <w:ind w:left="0" w:right="0"/>
        <w:rPr>
          <w:iCs/>
          <w:szCs w:val="20"/>
        </w:rPr>
      </w:pPr>
    </w:p>
    <w:p w:rsidRPr="007A5E14" w:rsidR="007A5E14" w:rsidP="007A5E14" w:rsidRDefault="007A5E14" w14:paraId="1F3A5A92" w14:textId="77777777">
      <w:pPr>
        <w:keepNext/>
        <w:spacing w:before="200" w:after="60" w:line="240" w:lineRule="auto"/>
        <w:ind w:left="2676" w:right="0"/>
        <w:outlineLvl w:val="2"/>
        <w:rPr>
          <w:rFonts w:ascii="Arial" w:hAnsi="Arial" w:cs="Arial"/>
          <w:b/>
          <w:szCs w:val="26"/>
        </w:rPr>
      </w:pPr>
      <w:bookmarkStart w:name="_Toc10033824" w:id="106"/>
      <w:bookmarkStart w:name="_Toc11930933" w:id="107"/>
      <w:bookmarkStart w:name="_Toc15298828" w:id="108"/>
      <w:bookmarkStart w:name="_Toc256000006" w:id="109"/>
      <w:bookmarkStart w:name="_Toc256000020" w:id="110"/>
      <w:bookmarkStart w:name="_Toc256000034" w:id="111"/>
      <w:bookmarkStart w:name="_Toc256000048" w:id="112"/>
      <w:bookmarkStart w:name="_Toc256000062" w:id="113"/>
      <w:bookmarkStart w:name="_Toc256000076" w:id="114"/>
      <w:bookmarkStart w:name="_Toc256000090" w:id="115"/>
      <w:bookmarkStart w:name="_Toc256000104" w:id="116"/>
      <w:bookmarkStart w:name="_Toc256000118" w:id="117"/>
      <w:bookmarkStart w:name="_Toc256000132" w:id="118"/>
      <w:bookmarkStart w:name="_Toc256000146" w:id="119"/>
      <w:bookmarkStart w:name="_Toc256000160" w:id="120"/>
      <w:bookmarkStart w:name="_Toc256000096" w:id="121"/>
      <w:bookmarkStart w:name="_Toc256000175" w:id="122"/>
      <w:r w:rsidRPr="007A5E14">
        <w:rPr>
          <w:rFonts w:ascii="Arial" w:hAnsi="Arial" w:cs="Arial"/>
          <w:b/>
          <w:szCs w:val="26"/>
        </w:rPr>
        <w:t>Fysioterapeut</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p>
    <w:p w:rsidRPr="007A5E14" w:rsidR="007A5E14" w:rsidP="007A5E14" w:rsidRDefault="007A5E14" w14:paraId="1CB149F7" w14:textId="77777777">
      <w:pPr>
        <w:tabs>
          <w:tab w:val="num" w:pos="3036"/>
        </w:tabs>
        <w:spacing w:after="80" w:line="240" w:lineRule="auto"/>
        <w:ind w:left="3036" w:right="0" w:hanging="360"/>
        <w:rPr>
          <w:szCs w:val="20"/>
        </w:rPr>
      </w:pPr>
      <w:r w:rsidRPr="007A5E14">
        <w:rPr>
          <w:szCs w:val="20"/>
        </w:rPr>
        <w:t>Genomgång av journal och inhämtande av anamnes</w:t>
      </w:r>
    </w:p>
    <w:p w:rsidRPr="007A5E14" w:rsidR="007A5E14" w:rsidP="007A5E14" w:rsidRDefault="007A5E14" w14:paraId="586F41AD" w14:textId="77777777">
      <w:pPr>
        <w:tabs>
          <w:tab w:val="num" w:pos="3036"/>
        </w:tabs>
        <w:spacing w:after="80" w:line="240" w:lineRule="auto"/>
        <w:ind w:left="3036" w:right="0" w:hanging="360"/>
        <w:rPr>
          <w:szCs w:val="20"/>
        </w:rPr>
      </w:pPr>
      <w:r w:rsidRPr="007A5E14">
        <w:rPr>
          <w:szCs w:val="20"/>
        </w:rPr>
        <w:t>Utifrån sjukdom, skada och/eller symptom genomförs undersökning och bedömning av funktionsnedsättning, aktivitetsbegränsning, delaktighetsinskränkning samt hinder i omgivningsfaktorer. Åtgärder av fysioterapeut.</w:t>
      </w:r>
    </w:p>
    <w:p w:rsidRPr="007A5E14" w:rsidR="007A5E14" w:rsidP="007A5E14" w:rsidRDefault="007A5E14" w14:paraId="3F37657C" w14:textId="77777777">
      <w:pPr>
        <w:tabs>
          <w:tab w:val="num" w:pos="3036"/>
        </w:tabs>
        <w:spacing w:after="80" w:line="240" w:lineRule="auto"/>
        <w:ind w:left="3036" w:right="0" w:hanging="360"/>
        <w:rPr>
          <w:szCs w:val="20"/>
        </w:rPr>
      </w:pPr>
      <w:r w:rsidRPr="007A5E14">
        <w:rPr>
          <w:szCs w:val="20"/>
        </w:rPr>
        <w:t>Utvärdering och uppföljning av tidigare åtgärder</w:t>
      </w:r>
    </w:p>
    <w:p w:rsidRPr="007A5E14" w:rsidR="007A5E14" w:rsidP="007A5E14" w:rsidRDefault="007A5E14" w14:paraId="4B3D2581" w14:textId="77777777">
      <w:pPr>
        <w:tabs>
          <w:tab w:val="num" w:pos="3036"/>
        </w:tabs>
        <w:spacing w:after="80" w:line="240" w:lineRule="auto"/>
        <w:ind w:left="3036" w:right="0" w:hanging="360"/>
        <w:rPr>
          <w:szCs w:val="20"/>
        </w:rPr>
      </w:pPr>
      <w:r w:rsidRPr="007A5E14">
        <w:rPr>
          <w:szCs w:val="20"/>
        </w:rPr>
        <w:t>Information och samtal</w:t>
      </w:r>
    </w:p>
    <w:p w:rsidRPr="007A5E14" w:rsidR="007A5E14" w:rsidP="007A5E14" w:rsidRDefault="007A5E14" w14:paraId="03D4AF71" w14:textId="77777777">
      <w:pPr>
        <w:tabs>
          <w:tab w:val="num" w:pos="3036"/>
        </w:tabs>
        <w:spacing w:after="80" w:line="240" w:lineRule="auto"/>
        <w:ind w:left="3036" w:right="0" w:hanging="360"/>
        <w:rPr>
          <w:szCs w:val="20"/>
        </w:rPr>
      </w:pPr>
      <w:r w:rsidRPr="007A5E14">
        <w:rPr>
          <w:szCs w:val="20"/>
        </w:rPr>
        <w:t>Dokumentation</w:t>
      </w:r>
    </w:p>
    <w:p w:rsidRPr="007A5E14" w:rsidR="007A5E14" w:rsidP="007A5E14" w:rsidRDefault="007A5E14" w14:paraId="115B32E8" w14:textId="77777777">
      <w:pPr>
        <w:tabs>
          <w:tab w:val="num" w:pos="3036"/>
        </w:tabs>
        <w:spacing w:after="80" w:line="240" w:lineRule="auto"/>
        <w:ind w:left="3036" w:right="0" w:hanging="360"/>
        <w:rPr>
          <w:szCs w:val="20"/>
        </w:rPr>
      </w:pPr>
      <w:r w:rsidRPr="007A5E14">
        <w:rPr>
          <w:szCs w:val="20"/>
        </w:rPr>
        <w:t xml:space="preserve">Kontakter med sjukvårdspersonal samt externa kontakter </w:t>
      </w:r>
    </w:p>
    <w:p w:rsidRPr="007A5E14" w:rsidR="007A5E14" w:rsidP="007A5E14" w:rsidRDefault="007A5E14" w14:paraId="72BCB23D" w14:textId="77777777">
      <w:pPr>
        <w:spacing w:after="0" w:line="240" w:lineRule="auto"/>
        <w:ind w:left="3328" w:right="0"/>
        <w:rPr>
          <w:iCs/>
          <w:szCs w:val="20"/>
        </w:rPr>
      </w:pPr>
    </w:p>
    <w:p w:rsidRPr="007A5E14" w:rsidR="007A5E14" w:rsidP="007A5E14" w:rsidRDefault="007A5E14" w14:paraId="4C0EC4B2" w14:textId="77777777">
      <w:pPr>
        <w:keepNext/>
        <w:spacing w:before="200" w:after="60" w:line="240" w:lineRule="auto"/>
        <w:ind w:left="2676" w:right="0"/>
        <w:outlineLvl w:val="2"/>
        <w:rPr>
          <w:rFonts w:ascii="Arial" w:hAnsi="Arial" w:cs="Arial"/>
          <w:b/>
          <w:szCs w:val="26"/>
        </w:rPr>
      </w:pPr>
      <w:bookmarkStart w:name="_Toc10033825" w:id="123"/>
      <w:bookmarkStart w:name="_Toc11930934" w:id="124"/>
      <w:bookmarkStart w:name="_Toc15298829" w:id="125"/>
      <w:bookmarkStart w:name="_Toc256000007" w:id="126"/>
      <w:bookmarkStart w:name="_Toc256000021" w:id="127"/>
      <w:bookmarkStart w:name="_Toc256000035" w:id="128"/>
      <w:bookmarkStart w:name="_Toc256000049" w:id="129"/>
      <w:bookmarkStart w:name="_Toc256000063" w:id="130"/>
      <w:bookmarkStart w:name="_Toc256000077" w:id="131"/>
      <w:bookmarkStart w:name="_Toc256000091" w:id="132"/>
      <w:bookmarkStart w:name="_Toc256000105" w:id="133"/>
      <w:bookmarkStart w:name="_Toc256000119" w:id="134"/>
      <w:bookmarkStart w:name="_Toc256000133" w:id="135"/>
      <w:bookmarkStart w:name="_Toc256000147" w:id="136"/>
      <w:bookmarkStart w:name="_Toc256000161" w:id="137"/>
      <w:bookmarkStart w:name="_Toc256000110" w:id="138"/>
      <w:bookmarkStart w:name="_Toc256000176" w:id="139"/>
      <w:r w:rsidRPr="007A5E14">
        <w:rPr>
          <w:rFonts w:ascii="Arial" w:hAnsi="Arial" w:cs="Arial"/>
          <w:b/>
          <w:szCs w:val="26"/>
        </w:rPr>
        <w:t>Kurator</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rsidRPr="007A5E14" w:rsidR="007A5E14" w:rsidP="007A5E14" w:rsidRDefault="007A5E14" w14:paraId="6D9CC84A" w14:textId="77777777">
      <w:pPr>
        <w:tabs>
          <w:tab w:val="num" w:pos="3036"/>
        </w:tabs>
        <w:spacing w:after="80" w:line="240" w:lineRule="auto"/>
        <w:ind w:left="3036" w:right="0" w:hanging="360"/>
        <w:rPr>
          <w:szCs w:val="20"/>
        </w:rPr>
      </w:pPr>
      <w:r w:rsidRPr="007A5E14">
        <w:rPr>
          <w:szCs w:val="20"/>
        </w:rPr>
        <w:t>Genomgång av journal, inhämtande av anamnes</w:t>
      </w:r>
    </w:p>
    <w:p w:rsidRPr="007A5E14" w:rsidR="007A5E14" w:rsidP="007A5E14" w:rsidRDefault="007A5E14" w14:paraId="32BCA0BE" w14:textId="77777777">
      <w:pPr>
        <w:tabs>
          <w:tab w:val="num" w:pos="3036"/>
        </w:tabs>
        <w:spacing w:after="80" w:line="240" w:lineRule="auto"/>
        <w:ind w:left="3036" w:right="0" w:hanging="360"/>
        <w:rPr>
          <w:szCs w:val="20"/>
        </w:rPr>
      </w:pPr>
      <w:r w:rsidRPr="007A5E14">
        <w:rPr>
          <w:szCs w:val="20"/>
        </w:rPr>
        <w:t>Psykosocial bedömning</w:t>
      </w:r>
    </w:p>
    <w:p w:rsidRPr="007A5E14" w:rsidR="007A5E14" w:rsidP="007A5E14" w:rsidRDefault="007A5E14" w14:paraId="096F5532" w14:textId="77777777">
      <w:pPr>
        <w:tabs>
          <w:tab w:val="num" w:pos="3036"/>
        </w:tabs>
        <w:spacing w:after="80" w:line="240" w:lineRule="auto"/>
        <w:ind w:left="3036" w:right="0" w:hanging="360"/>
        <w:rPr>
          <w:szCs w:val="20"/>
        </w:rPr>
      </w:pPr>
      <w:r w:rsidRPr="007A5E14">
        <w:rPr>
          <w:szCs w:val="20"/>
        </w:rPr>
        <w:t>Beslut om påbörjad/fortsatt behandling</w:t>
      </w:r>
    </w:p>
    <w:p w:rsidRPr="007A5E14" w:rsidR="007A5E14" w:rsidP="007A5E14" w:rsidRDefault="007A5E14" w14:paraId="0F240D2C" w14:textId="77777777">
      <w:pPr>
        <w:tabs>
          <w:tab w:val="num" w:pos="3036"/>
        </w:tabs>
        <w:spacing w:after="80" w:line="240" w:lineRule="auto"/>
        <w:ind w:left="3036" w:right="0" w:hanging="360"/>
        <w:rPr>
          <w:szCs w:val="20"/>
        </w:rPr>
      </w:pPr>
      <w:r w:rsidRPr="007A5E14">
        <w:rPr>
          <w:szCs w:val="20"/>
        </w:rPr>
        <w:t>Information och samtal</w:t>
      </w:r>
    </w:p>
    <w:p w:rsidRPr="007A5E14" w:rsidR="007A5E14" w:rsidP="007A5E14" w:rsidRDefault="007A5E14" w14:paraId="751A18B0" w14:textId="77777777">
      <w:pPr>
        <w:tabs>
          <w:tab w:val="num" w:pos="3036"/>
        </w:tabs>
        <w:spacing w:after="80" w:line="240" w:lineRule="auto"/>
        <w:ind w:left="3036" w:right="0" w:hanging="360"/>
        <w:rPr>
          <w:szCs w:val="20"/>
        </w:rPr>
      </w:pPr>
      <w:r w:rsidRPr="007A5E14">
        <w:rPr>
          <w:szCs w:val="20"/>
        </w:rPr>
        <w:t>Dokumentation</w:t>
      </w:r>
    </w:p>
    <w:p w:rsidRPr="007A5E14" w:rsidR="007A5E14" w:rsidP="007A5E14" w:rsidRDefault="007A5E14" w14:paraId="053211A0" w14:textId="77777777">
      <w:pPr>
        <w:tabs>
          <w:tab w:val="num" w:pos="3036"/>
        </w:tabs>
        <w:spacing w:after="80" w:line="240" w:lineRule="auto"/>
        <w:ind w:left="3036" w:right="0" w:hanging="360"/>
        <w:rPr>
          <w:szCs w:val="20"/>
        </w:rPr>
      </w:pPr>
      <w:r w:rsidRPr="007A5E14">
        <w:rPr>
          <w:szCs w:val="20"/>
        </w:rPr>
        <w:t>Kontakter med sjukvårdspersonal samt kontakter med externa organ</w:t>
      </w:r>
    </w:p>
    <w:p w:rsidRPr="007A5E14" w:rsidR="007A5E14" w:rsidP="007A5E14" w:rsidRDefault="007A5E14" w14:paraId="6CDADA00" w14:textId="77777777">
      <w:pPr>
        <w:spacing w:after="0" w:line="240" w:lineRule="auto"/>
        <w:ind w:left="0" w:right="0"/>
        <w:rPr>
          <w:iCs/>
          <w:szCs w:val="20"/>
        </w:rPr>
      </w:pPr>
    </w:p>
    <w:p w:rsidRPr="007A5E14" w:rsidR="007A5E14" w:rsidP="007A5E14" w:rsidRDefault="007A5E14" w14:paraId="22EA18A7" w14:textId="77777777">
      <w:pPr>
        <w:keepNext/>
        <w:spacing w:before="200" w:after="60" w:line="240" w:lineRule="auto"/>
        <w:ind w:left="2676" w:right="0"/>
        <w:outlineLvl w:val="2"/>
        <w:rPr>
          <w:rFonts w:ascii="Arial" w:hAnsi="Arial" w:cs="Arial"/>
          <w:b/>
          <w:szCs w:val="26"/>
        </w:rPr>
      </w:pPr>
      <w:bookmarkStart w:name="_Toc10033826" w:id="140"/>
      <w:bookmarkStart w:name="_Toc11930935" w:id="141"/>
      <w:bookmarkStart w:name="_Toc15298830" w:id="142"/>
      <w:bookmarkStart w:name="_Toc256000008" w:id="143"/>
      <w:bookmarkStart w:name="_Toc256000022" w:id="144"/>
      <w:bookmarkStart w:name="_Toc256000036" w:id="145"/>
      <w:bookmarkStart w:name="_Toc256000050" w:id="146"/>
      <w:bookmarkStart w:name="_Toc256000064" w:id="147"/>
      <w:bookmarkStart w:name="_Toc256000078" w:id="148"/>
      <w:bookmarkStart w:name="_Toc256000092" w:id="149"/>
      <w:bookmarkStart w:name="_Toc256000106" w:id="150"/>
      <w:bookmarkStart w:name="_Toc256000120" w:id="151"/>
      <w:bookmarkStart w:name="_Toc256000134" w:id="152"/>
      <w:bookmarkStart w:name="_Toc256000148" w:id="153"/>
      <w:bookmarkStart w:name="_Toc256000162" w:id="154"/>
      <w:bookmarkStart w:name="_Toc256000124" w:id="155"/>
      <w:bookmarkStart w:name="_Toc256000177" w:id="156"/>
      <w:r w:rsidRPr="007A5E14">
        <w:rPr>
          <w:rFonts w:ascii="Arial" w:hAnsi="Arial" w:cs="Arial"/>
          <w:b/>
          <w:szCs w:val="26"/>
        </w:rPr>
        <w:t>Logoped</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rsidRPr="007A5E14" w:rsidR="007A5E14" w:rsidP="007A5E14" w:rsidRDefault="007A5E14" w14:paraId="09C092D1" w14:textId="77777777">
      <w:pPr>
        <w:spacing w:after="160" w:line="240" w:lineRule="auto"/>
        <w:ind w:left="2676" w:right="0"/>
        <w:rPr>
          <w:szCs w:val="20"/>
        </w:rPr>
      </w:pPr>
      <w:r w:rsidRPr="007A5E14">
        <w:rPr>
          <w:szCs w:val="20"/>
        </w:rPr>
        <w:t xml:space="preserve">Beroende på i vilken fas av utvecklings-/behandlingsarbetet patienten befinner sig i ingår en eller flera av följande åtgärder: </w:t>
      </w:r>
    </w:p>
    <w:p w:rsidRPr="007A5E14" w:rsidR="007A5E14" w:rsidP="007A5E14" w:rsidRDefault="007A5E14" w14:paraId="3BCD0EBA" w14:textId="77777777">
      <w:pPr>
        <w:tabs>
          <w:tab w:val="num" w:pos="3036"/>
        </w:tabs>
        <w:spacing w:after="80" w:line="240" w:lineRule="auto"/>
        <w:ind w:left="3036" w:right="0" w:hanging="360"/>
        <w:rPr>
          <w:szCs w:val="20"/>
        </w:rPr>
      </w:pPr>
      <w:r w:rsidRPr="007A5E14">
        <w:rPr>
          <w:szCs w:val="20"/>
        </w:rPr>
        <w:t>Inhämtande av anamnes</w:t>
      </w:r>
    </w:p>
    <w:p w:rsidRPr="007A5E14" w:rsidR="007A5E14" w:rsidP="007A5E14" w:rsidRDefault="007A5E14" w14:paraId="44BAD541" w14:textId="77777777">
      <w:pPr>
        <w:tabs>
          <w:tab w:val="num" w:pos="3036"/>
        </w:tabs>
        <w:spacing w:after="80" w:line="240" w:lineRule="auto"/>
        <w:ind w:left="3036" w:right="0" w:hanging="360"/>
        <w:rPr>
          <w:szCs w:val="20"/>
        </w:rPr>
      </w:pPr>
      <w:r w:rsidRPr="007A5E14">
        <w:rPr>
          <w:szCs w:val="20"/>
        </w:rPr>
        <w:t>Logopedisk undersökning inklusive inspelning av röst, tal, språk, oralmotorik och sväljning</w:t>
      </w:r>
    </w:p>
    <w:p w:rsidRPr="007A5E14" w:rsidR="007A5E14" w:rsidP="007A5E14" w:rsidRDefault="007A5E14" w14:paraId="4E93F6BA" w14:textId="77777777">
      <w:pPr>
        <w:tabs>
          <w:tab w:val="num" w:pos="3036"/>
        </w:tabs>
        <w:spacing w:after="80" w:line="240" w:lineRule="auto"/>
        <w:ind w:left="3036" w:right="0" w:hanging="360"/>
        <w:rPr>
          <w:szCs w:val="20"/>
        </w:rPr>
      </w:pPr>
      <w:r w:rsidRPr="007A5E14">
        <w:rPr>
          <w:szCs w:val="20"/>
        </w:rPr>
        <w:t>Videodokumentation UNS</w:t>
      </w:r>
    </w:p>
    <w:p w:rsidRPr="007A5E14" w:rsidR="007A5E14" w:rsidP="007A5E14" w:rsidRDefault="007A5E14" w14:paraId="1D6D2ECA" w14:textId="77777777">
      <w:pPr>
        <w:tabs>
          <w:tab w:val="num" w:pos="3036"/>
        </w:tabs>
        <w:spacing w:after="80" w:line="240" w:lineRule="auto"/>
        <w:ind w:left="3036" w:right="0" w:hanging="360"/>
        <w:rPr>
          <w:szCs w:val="20"/>
        </w:rPr>
      </w:pPr>
      <w:r w:rsidRPr="007A5E14">
        <w:rPr>
          <w:szCs w:val="20"/>
        </w:rPr>
        <w:t>Perceptuell lyssnarbedömning av röst och tal</w:t>
      </w:r>
    </w:p>
    <w:p w:rsidRPr="007A5E14" w:rsidR="007A5E14" w:rsidP="007A5E14" w:rsidRDefault="007A5E14" w14:paraId="00A8C079" w14:textId="77777777">
      <w:pPr>
        <w:tabs>
          <w:tab w:val="num" w:pos="3036"/>
        </w:tabs>
        <w:spacing w:after="80" w:line="240" w:lineRule="auto"/>
        <w:ind w:left="3036" w:right="0" w:hanging="360"/>
        <w:rPr>
          <w:szCs w:val="20"/>
        </w:rPr>
      </w:pPr>
      <w:r w:rsidRPr="007A5E14">
        <w:rPr>
          <w:szCs w:val="20"/>
        </w:rPr>
        <w:t>Beslut om ytterligare utredning/behandling</w:t>
      </w:r>
    </w:p>
    <w:p w:rsidRPr="007A5E14" w:rsidR="007A5E14" w:rsidP="007A5E14" w:rsidRDefault="007A5E14" w14:paraId="64EC8133" w14:textId="77777777">
      <w:pPr>
        <w:tabs>
          <w:tab w:val="num" w:pos="3036"/>
        </w:tabs>
        <w:spacing w:after="80" w:line="240" w:lineRule="auto"/>
        <w:ind w:left="3036" w:right="0" w:hanging="360"/>
        <w:rPr>
          <w:szCs w:val="20"/>
        </w:rPr>
      </w:pPr>
      <w:r w:rsidRPr="007A5E14">
        <w:rPr>
          <w:szCs w:val="20"/>
        </w:rPr>
        <w:t>Logopedisk behandling</w:t>
      </w:r>
    </w:p>
    <w:p w:rsidRPr="007A5E14" w:rsidR="007A5E14" w:rsidP="007A5E14" w:rsidRDefault="007A5E14" w14:paraId="602577EA" w14:textId="77777777">
      <w:pPr>
        <w:tabs>
          <w:tab w:val="num" w:pos="3036"/>
        </w:tabs>
        <w:spacing w:after="80" w:line="240" w:lineRule="auto"/>
        <w:ind w:left="3036" w:right="0" w:hanging="360"/>
        <w:rPr>
          <w:szCs w:val="20"/>
        </w:rPr>
      </w:pPr>
      <w:r w:rsidRPr="007A5E14">
        <w:rPr>
          <w:szCs w:val="20"/>
        </w:rPr>
        <w:t>Information och samtal</w:t>
      </w:r>
    </w:p>
    <w:p w:rsidRPr="007A5E14" w:rsidR="007A5E14" w:rsidP="007A5E14" w:rsidRDefault="007A5E14" w14:paraId="18763104" w14:textId="77777777">
      <w:pPr>
        <w:tabs>
          <w:tab w:val="num" w:pos="3036"/>
        </w:tabs>
        <w:spacing w:after="80" w:line="240" w:lineRule="auto"/>
        <w:ind w:left="3036" w:right="0" w:hanging="360"/>
        <w:rPr>
          <w:szCs w:val="20"/>
        </w:rPr>
      </w:pPr>
      <w:r w:rsidRPr="007A5E14">
        <w:rPr>
          <w:szCs w:val="20"/>
        </w:rPr>
        <w:t>Dokumentation</w:t>
      </w:r>
    </w:p>
    <w:p w:rsidRPr="007A5E14" w:rsidR="007A5E14" w:rsidP="007A5E14" w:rsidRDefault="007A5E14" w14:paraId="0943143D" w14:textId="77777777">
      <w:pPr>
        <w:tabs>
          <w:tab w:val="num" w:pos="3036"/>
        </w:tabs>
        <w:spacing w:after="80" w:line="240" w:lineRule="auto"/>
        <w:ind w:left="3036" w:right="0" w:hanging="360"/>
        <w:rPr>
          <w:szCs w:val="20"/>
        </w:rPr>
      </w:pPr>
      <w:r w:rsidRPr="007A5E14">
        <w:rPr>
          <w:szCs w:val="20"/>
        </w:rPr>
        <w:t>Kontakter med sjukvårdspersonal samt kontakter med externa organ</w:t>
      </w:r>
    </w:p>
    <w:p w:rsidRPr="007A5E14" w:rsidR="007A5E14" w:rsidP="007A5E14" w:rsidRDefault="007A5E14" w14:paraId="6D6C1AF6" w14:textId="77777777">
      <w:pPr>
        <w:spacing w:after="0" w:line="240" w:lineRule="auto"/>
        <w:ind w:left="2608" w:right="0"/>
        <w:rPr>
          <w:b/>
          <w:iCs/>
          <w:szCs w:val="20"/>
        </w:rPr>
      </w:pPr>
    </w:p>
    <w:p w:rsidRPr="007A5E14" w:rsidR="007A5E14" w:rsidP="007A5E14" w:rsidRDefault="007A5E14" w14:paraId="67532F0C" w14:textId="77777777">
      <w:pPr>
        <w:keepNext/>
        <w:spacing w:before="200" w:after="60" w:line="240" w:lineRule="auto"/>
        <w:ind w:left="1304" w:right="0" w:firstLine="1304"/>
        <w:outlineLvl w:val="2"/>
        <w:rPr>
          <w:rFonts w:ascii="Arial" w:hAnsi="Arial" w:cs="Arial"/>
          <w:b/>
          <w:szCs w:val="26"/>
        </w:rPr>
      </w:pPr>
      <w:bookmarkStart w:name="_Toc10033827" w:id="157"/>
      <w:bookmarkStart w:name="_Toc11930936" w:id="158"/>
      <w:bookmarkStart w:name="_Toc15298831" w:id="159"/>
      <w:bookmarkStart w:name="_Toc256000009" w:id="160"/>
      <w:bookmarkStart w:name="_Toc256000023" w:id="161"/>
      <w:bookmarkStart w:name="_Toc256000037" w:id="162"/>
      <w:bookmarkStart w:name="_Toc256000051" w:id="163"/>
      <w:bookmarkStart w:name="_Toc256000065" w:id="164"/>
      <w:bookmarkStart w:name="_Toc256000079" w:id="165"/>
      <w:bookmarkStart w:name="_Toc256000093" w:id="166"/>
      <w:bookmarkStart w:name="_Toc256000107" w:id="167"/>
      <w:bookmarkStart w:name="_Toc256000121" w:id="168"/>
      <w:bookmarkStart w:name="_Toc256000135" w:id="169"/>
      <w:bookmarkStart w:name="_Toc256000149" w:id="170"/>
      <w:bookmarkStart w:name="_Toc256000163" w:id="171"/>
      <w:bookmarkStart w:name="_Toc256000138" w:id="172"/>
      <w:bookmarkStart w:name="_Toc256000178" w:id="173"/>
      <w:r w:rsidRPr="007A5E14">
        <w:rPr>
          <w:rFonts w:ascii="Arial" w:hAnsi="Arial" w:cs="Arial"/>
          <w:b/>
          <w:szCs w:val="26"/>
        </w:rPr>
        <w:t>Psykolog</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rsidRPr="007A5E14" w:rsidR="007A5E14" w:rsidP="007A5E14" w:rsidRDefault="007A5E14" w14:paraId="7D40DDE9" w14:textId="77777777">
      <w:pPr>
        <w:tabs>
          <w:tab w:val="num" w:pos="3036"/>
        </w:tabs>
        <w:spacing w:after="80" w:line="240" w:lineRule="auto"/>
        <w:ind w:left="3036" w:right="0" w:hanging="360"/>
        <w:rPr>
          <w:szCs w:val="20"/>
        </w:rPr>
      </w:pPr>
      <w:r w:rsidRPr="007A5E14">
        <w:rPr>
          <w:szCs w:val="20"/>
        </w:rPr>
        <w:t>Genomgång av journal och inhämtande av anamnes</w:t>
      </w:r>
    </w:p>
    <w:p w:rsidRPr="007A5E14" w:rsidR="007A5E14" w:rsidP="007A5E14" w:rsidRDefault="007A5E14" w14:paraId="3C8E2BD4" w14:textId="77777777">
      <w:pPr>
        <w:tabs>
          <w:tab w:val="num" w:pos="3036"/>
        </w:tabs>
        <w:spacing w:after="80" w:line="240" w:lineRule="auto"/>
        <w:ind w:left="3036" w:right="0" w:hanging="360"/>
        <w:rPr>
          <w:szCs w:val="20"/>
        </w:rPr>
      </w:pPr>
      <w:r w:rsidRPr="007A5E14">
        <w:rPr>
          <w:szCs w:val="20"/>
        </w:rPr>
        <w:t>Beslut om påbörjad/fortsatt behandling</w:t>
      </w:r>
    </w:p>
    <w:p w:rsidRPr="007A5E14" w:rsidR="007A5E14" w:rsidP="007A5E14" w:rsidRDefault="007A5E14" w14:paraId="35344B58" w14:textId="77777777">
      <w:pPr>
        <w:tabs>
          <w:tab w:val="num" w:pos="3036"/>
        </w:tabs>
        <w:spacing w:after="80" w:line="240" w:lineRule="auto"/>
        <w:ind w:left="3036" w:right="0" w:hanging="360"/>
        <w:rPr>
          <w:szCs w:val="20"/>
        </w:rPr>
      </w:pPr>
      <w:r w:rsidRPr="007A5E14">
        <w:rPr>
          <w:szCs w:val="20"/>
        </w:rPr>
        <w:t>Information och samtal</w:t>
      </w:r>
    </w:p>
    <w:p w:rsidRPr="007A5E14" w:rsidR="007A5E14" w:rsidP="007A5E14" w:rsidRDefault="007A5E14" w14:paraId="323B34F4" w14:textId="77777777">
      <w:pPr>
        <w:tabs>
          <w:tab w:val="num" w:pos="3036"/>
        </w:tabs>
        <w:spacing w:after="80" w:line="240" w:lineRule="auto"/>
        <w:ind w:left="3036" w:right="0" w:hanging="360"/>
        <w:rPr>
          <w:szCs w:val="20"/>
        </w:rPr>
      </w:pPr>
      <w:r w:rsidRPr="007A5E14">
        <w:rPr>
          <w:szCs w:val="20"/>
        </w:rPr>
        <w:t>Dokumentation</w:t>
      </w:r>
    </w:p>
    <w:p w:rsidRPr="007A5E14" w:rsidR="007A5E14" w:rsidP="007A5E14" w:rsidRDefault="007A5E14" w14:paraId="246B4125" w14:textId="77777777">
      <w:pPr>
        <w:tabs>
          <w:tab w:val="num" w:pos="3036"/>
        </w:tabs>
        <w:spacing w:after="80" w:line="240" w:lineRule="auto"/>
        <w:ind w:left="3036" w:right="0" w:hanging="360"/>
        <w:rPr>
          <w:szCs w:val="20"/>
        </w:rPr>
      </w:pPr>
      <w:r w:rsidRPr="007A5E14">
        <w:rPr>
          <w:szCs w:val="20"/>
        </w:rPr>
        <w:t>Kontakter med sjukvårdspersonal samt kontakter med externa organ.</w:t>
      </w:r>
    </w:p>
    <w:p w:rsidRPr="007A5E14" w:rsidR="007A5E14" w:rsidP="007A5E14" w:rsidRDefault="007A5E14" w14:paraId="41AEED60" w14:textId="77777777">
      <w:pPr>
        <w:spacing w:after="80" w:line="240" w:lineRule="auto"/>
        <w:ind w:left="3036" w:right="0"/>
        <w:rPr>
          <w:szCs w:val="20"/>
        </w:rPr>
      </w:pPr>
    </w:p>
    <w:p w:rsidRPr="007A5E14" w:rsidR="007A5E14" w:rsidP="007A5E14" w:rsidRDefault="007A5E14" w14:paraId="6ED559E8" w14:textId="77777777">
      <w:pPr>
        <w:keepNext/>
        <w:spacing w:before="200" w:after="60" w:line="240" w:lineRule="auto"/>
        <w:ind w:left="2676" w:right="0"/>
        <w:outlineLvl w:val="2"/>
        <w:rPr>
          <w:rFonts w:ascii="Arial" w:hAnsi="Arial" w:cs="Arial"/>
          <w:b/>
          <w:szCs w:val="26"/>
        </w:rPr>
      </w:pPr>
      <w:bookmarkStart w:name="_Toc15298832" w:id="174"/>
      <w:bookmarkStart w:name="_Toc256000010" w:id="175"/>
      <w:bookmarkStart w:name="_Toc256000024" w:id="176"/>
      <w:bookmarkStart w:name="_Toc256000038" w:id="177"/>
      <w:bookmarkStart w:name="_Toc256000052" w:id="178"/>
      <w:bookmarkStart w:name="_Toc256000066" w:id="179"/>
      <w:bookmarkStart w:name="_Toc256000080" w:id="180"/>
      <w:bookmarkStart w:name="_Toc256000094" w:id="181"/>
      <w:bookmarkStart w:name="_Toc256000108" w:id="182"/>
      <w:bookmarkStart w:name="_Toc256000122" w:id="183"/>
      <w:bookmarkStart w:name="_Toc256000136" w:id="184"/>
      <w:bookmarkStart w:name="_Toc256000150" w:id="185"/>
      <w:bookmarkStart w:name="_Toc256000164" w:id="186"/>
      <w:bookmarkStart w:name="_Toc256000152" w:id="187"/>
      <w:bookmarkStart w:name="_Toc256000179" w:id="188"/>
      <w:r w:rsidRPr="007A5E14">
        <w:rPr>
          <w:rFonts w:ascii="Arial" w:hAnsi="Arial" w:cs="Arial"/>
          <w:b/>
          <w:szCs w:val="26"/>
        </w:rPr>
        <w:t>Åtgärdskoder som ingår i ett normalbesök, se länk.</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p>
    <w:p w:rsidRPr="007A5E14" w:rsidR="007A5E14" w:rsidP="007A5E14" w:rsidRDefault="007A5E14" w14:paraId="09E717EA" w14:textId="77777777">
      <w:pPr>
        <w:tabs>
          <w:tab w:val="left" w:pos="7619"/>
        </w:tabs>
        <w:spacing w:after="160" w:line="240" w:lineRule="auto"/>
        <w:ind w:left="2676" w:right="0"/>
        <w:rPr>
          <w:szCs w:val="20"/>
        </w:rPr>
      </w:pPr>
      <w:hyperlink w:history="1" r:id="rId17">
        <w:r w:rsidRPr="007A5E14">
          <w:rPr>
            <w:color w:val="0000FF"/>
            <w:szCs w:val="20"/>
            <w:u w:val="single"/>
          </w:rPr>
          <w:t>Regionala åtgärdskoder KVÅ</w:t>
        </w:r>
      </w:hyperlink>
    </w:p>
    <w:p w:rsidRPr="007A5E14" w:rsidR="007A5E14" w:rsidP="007A5E14" w:rsidRDefault="007A5E14" w14:paraId="018D1E97" w14:textId="77777777">
      <w:pPr>
        <w:keepNext/>
        <w:keepLines/>
        <w:spacing w:before="200" w:after="60" w:line="240" w:lineRule="auto"/>
        <w:ind w:left="2676" w:right="0"/>
        <w:outlineLvl w:val="2"/>
        <w:rPr>
          <w:rFonts w:ascii="Arial" w:hAnsi="Arial" w:cs="Arial"/>
          <w:b/>
          <w:szCs w:val="26"/>
        </w:rPr>
      </w:pPr>
      <w:bookmarkStart w:name="_Toc15298833" w:id="189"/>
      <w:bookmarkStart w:name="_Toc256000011" w:id="190"/>
      <w:bookmarkStart w:name="_Toc256000025" w:id="191"/>
      <w:bookmarkStart w:name="_Toc256000039" w:id="192"/>
      <w:bookmarkStart w:name="_Toc256000053" w:id="193"/>
      <w:bookmarkStart w:name="_Toc256000067" w:id="194"/>
      <w:bookmarkStart w:name="_Toc256000081" w:id="195"/>
      <w:bookmarkStart w:name="_Toc256000095" w:id="196"/>
      <w:bookmarkStart w:name="_Toc256000109" w:id="197"/>
      <w:bookmarkStart w:name="_Toc256000123" w:id="198"/>
      <w:bookmarkStart w:name="_Toc256000137" w:id="199"/>
      <w:bookmarkStart w:name="_Toc256000151" w:id="200"/>
      <w:bookmarkStart w:name="_Toc256000165" w:id="201"/>
      <w:bookmarkStart w:name="_Toc256000166" w:id="202"/>
      <w:bookmarkStart w:name="_Toc256000180" w:id="203"/>
      <w:r w:rsidRPr="007A5E14">
        <w:rPr>
          <w:rFonts w:ascii="Arial" w:hAnsi="Arial" w:cs="Arial"/>
          <w:b/>
          <w:szCs w:val="26"/>
        </w:rPr>
        <w:t xml:space="preserve">Åtgärdskoder som </w:t>
      </w:r>
      <w:r w:rsidRPr="007A5E14">
        <w:rPr>
          <w:rFonts w:ascii="Arial" w:hAnsi="Arial" w:cs="Arial"/>
          <w:b/>
          <w:szCs w:val="26"/>
          <w:u w:val="single"/>
        </w:rPr>
        <w:t>ska</w:t>
      </w:r>
      <w:r w:rsidRPr="007A5E14">
        <w:rPr>
          <w:rFonts w:ascii="Arial" w:hAnsi="Arial" w:cs="Arial"/>
          <w:b/>
          <w:szCs w:val="26"/>
        </w:rPr>
        <w:t xml:space="preserve"> registreras</w:t>
      </w:r>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rsidRPr="007A5E14" w:rsidR="007A5E14" w:rsidP="007A5E14" w:rsidRDefault="007A5E14" w14:paraId="1DDB2B46" w14:textId="77777777">
      <w:pPr>
        <w:keepNext/>
        <w:keepLines/>
        <w:tabs>
          <w:tab w:val="num" w:pos="3036"/>
        </w:tabs>
        <w:spacing w:after="80" w:line="240" w:lineRule="auto"/>
        <w:ind w:left="3036" w:right="0" w:hanging="360"/>
        <w:rPr>
          <w:szCs w:val="20"/>
        </w:rPr>
      </w:pPr>
      <w:r w:rsidRPr="007A5E14">
        <w:rPr>
          <w:szCs w:val="20"/>
        </w:rPr>
        <w:t>GD002 Intyg, enklare. Används exempelvis vid intyg för utökad tid på förskola</w:t>
      </w:r>
    </w:p>
    <w:p w:rsidRPr="007A5E14" w:rsidR="007A5E14" w:rsidP="007A5E14" w:rsidRDefault="007A5E14" w14:paraId="7C17DA8B" w14:textId="77777777">
      <w:pPr>
        <w:keepNext/>
        <w:keepLines/>
        <w:tabs>
          <w:tab w:val="num" w:pos="3036"/>
        </w:tabs>
        <w:spacing w:after="80" w:line="240" w:lineRule="auto"/>
        <w:ind w:left="3036" w:right="0" w:hanging="360"/>
        <w:rPr>
          <w:szCs w:val="20"/>
        </w:rPr>
      </w:pPr>
      <w:r w:rsidR="007A5E14">
        <w:rPr/>
        <w:t>GD003 Intyg, omfattande. Används vid mer omfattande intyg, exempelvis intyg om behöv av extra stöd i skolan, mer liknande ett utlåtande</w:t>
      </w:r>
    </w:p>
    <w:p w:rsidRPr="007A5E14" w:rsidR="007A5E14" w:rsidP="007A5E14" w:rsidRDefault="007A5E14" w14:paraId="38BEF5A9" w14:textId="77777777">
      <w:pPr>
        <w:spacing w:after="160" w:line="240" w:lineRule="auto"/>
        <w:ind w:left="2676" w:right="0"/>
        <w:rPr>
          <w:szCs w:val="20"/>
        </w:rPr>
      </w:pPr>
      <w:r w:rsidRPr="007A5E14">
        <w:rPr>
          <w:szCs w:val="20"/>
        </w:rPr>
        <w:tab/>
      </w:r>
    </w:p>
    <w:p w:rsidRPr="007A5E14" w:rsidR="007A5E14" w:rsidP="007A5E14" w:rsidRDefault="007A5E14" w14:paraId="10E317AF" w14:textId="77777777">
      <w:pPr>
        <w:keepNext/>
        <w:spacing w:line="240" w:lineRule="auto"/>
        <w:ind w:left="1304" w:right="0" w:firstLine="1304"/>
        <w:outlineLvl w:val="0"/>
        <w:rPr>
          <w:rFonts w:ascii="Arial" w:hAnsi="Arial"/>
          <w:kern w:val="32"/>
          <w:sz w:val="32"/>
          <w:szCs w:val="20"/>
        </w:rPr>
      </w:pPr>
      <w:bookmarkStart w:name="_Toc182366122" w:id="204"/>
      <w:bookmarkStart w:name="_Toc322358493" w:id="205"/>
      <w:bookmarkStart w:name="_Toc10033829" w:id="206"/>
      <w:bookmarkStart w:name="_Toc11930938" w:id="207"/>
      <w:bookmarkStart w:name="_Toc15298835" w:id="208"/>
      <w:bookmarkStart w:name="_Toc256000013" w:id="209"/>
      <w:bookmarkStart w:name="_Toc256000027" w:id="210"/>
      <w:bookmarkStart w:name="_Toc256000041" w:id="211"/>
      <w:bookmarkStart w:name="_Toc256000055" w:id="212"/>
      <w:bookmarkStart w:name="_Toc256000069" w:id="213"/>
      <w:bookmarkStart w:name="_Toc256000083" w:id="214"/>
      <w:bookmarkStart w:name="_Toc256000097" w:id="215"/>
      <w:bookmarkStart w:name="_Toc256000111" w:id="216"/>
      <w:bookmarkStart w:name="_Toc256000125" w:id="217"/>
      <w:bookmarkStart w:name="_Toc256000139" w:id="218"/>
      <w:bookmarkStart w:name="_Toc256000153" w:id="219"/>
      <w:bookmarkStart w:name="_Toc256000167" w:id="220"/>
      <w:bookmarkStart w:name="_Toc256000168" w:id="221"/>
      <w:bookmarkStart w:name="_Toc256000181" w:id="222"/>
      <w:r w:rsidRPr="007A5E14">
        <w:rPr>
          <w:rFonts w:ascii="Arial" w:hAnsi="Arial"/>
          <w:kern w:val="32"/>
          <w:sz w:val="32"/>
          <w:szCs w:val="20"/>
        </w:rPr>
        <w:t>Dokumentinformation</w:t>
      </w:r>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rsidRPr="007A5E14" w:rsidR="007A5E14" w:rsidP="007A5E14" w:rsidRDefault="007A5E14" w14:paraId="73104C65" w14:textId="77777777">
      <w:pPr>
        <w:spacing w:before="20" w:after="20" w:line="240" w:lineRule="auto"/>
        <w:ind w:left="2676" w:right="0"/>
        <w:outlineLvl w:val="8"/>
        <w:rPr>
          <w:rFonts w:ascii="Arial" w:hAnsi="Arial" w:cs="Arial"/>
          <w:sz w:val="22"/>
        </w:rPr>
      </w:pPr>
      <w:r w:rsidRPr="007A5E14">
        <w:rPr>
          <w:rFonts w:ascii="Arial" w:hAnsi="Arial" w:cs="Arial"/>
          <w:sz w:val="22"/>
          <w:szCs w:val="22"/>
        </w:rPr>
        <w:t>För innehållet svarar</w:t>
      </w:r>
    </w:p>
    <w:p w:rsidRPr="007A5E14" w:rsidR="007A5E14" w:rsidP="007A5E14" w:rsidRDefault="007A5E14" w14:paraId="534FA4E5" w14:textId="77777777">
      <w:pPr>
        <w:spacing w:after="160" w:line="240" w:lineRule="auto"/>
        <w:ind w:left="2676" w:right="0"/>
        <w:rPr>
          <w:szCs w:val="20"/>
        </w:rPr>
      </w:pPr>
      <w:bookmarkStart w:name="_Toc149035757" w:id="223"/>
      <w:bookmarkStart w:name="_Toc149978547" w:id="224"/>
      <w:r w:rsidRPr="007A5E14">
        <w:rPr>
          <w:szCs w:val="20"/>
        </w:rPr>
        <w:t>Anna Heintz, utvecklingscontroller, verksamhetsområde neurologi, rehabilitering och nära vård</w:t>
      </w:r>
    </w:p>
    <w:p w:rsidRPr="007A5E14" w:rsidR="007A5E14" w:rsidP="007A5E14" w:rsidRDefault="007A5E14" w14:paraId="3175B5BE" w14:textId="77777777">
      <w:pPr>
        <w:spacing w:before="20" w:after="20" w:line="240" w:lineRule="auto"/>
        <w:ind w:left="2676" w:right="0"/>
        <w:outlineLvl w:val="8"/>
        <w:rPr>
          <w:rFonts w:ascii="Arial" w:hAnsi="Arial" w:cs="Arial"/>
          <w:sz w:val="22"/>
          <w:szCs w:val="22"/>
        </w:rPr>
      </w:pPr>
      <w:r w:rsidRPr="45064707" w:rsidR="007A5E14">
        <w:rPr>
          <w:rFonts w:ascii="Arial" w:hAnsi="Arial" w:cs="Arial"/>
          <w:sz w:val="22"/>
          <w:szCs w:val="22"/>
        </w:rPr>
        <w:t>Remissinstanser</w:t>
      </w:r>
      <w:bookmarkEnd w:id="223"/>
      <w:bookmarkEnd w:id="224"/>
    </w:p>
    <w:p w:rsidRPr="007A5E14" w:rsidR="007A5E14" w:rsidP="43C13C21" w:rsidRDefault="007A5E14" w14:paraId="23347138" w14:textId="045645C4">
      <w:pPr>
        <w:pStyle w:val="Normal"/>
        <w:spacing w:after="0" w:line="240" w:lineRule="auto"/>
        <w:ind w:left="2676" w:right="0"/>
        <w:rPr>
          <w:rFonts w:cs="Calibri"/>
          <w:color w:val="000000" w:themeColor="text2" w:themeTint="FF" w:themeShade="FF"/>
        </w:rPr>
      </w:pPr>
      <w:r w:rsidRPr="43C13C21" w:rsidR="68B81A4D">
        <w:rPr>
          <w:rFonts w:ascii="Times New Roman" w:hAnsi="Times New Roman" w:eastAsia="Times New Roman" w:cs="Times New Roman"/>
          <w:b w:val="0"/>
          <w:bCs w:val="0"/>
          <w:i w:val="0"/>
          <w:iCs w:val="0"/>
          <w:caps w:val="0"/>
          <w:smallCaps w:val="0"/>
          <w:strike w:val="0"/>
          <w:dstrike w:val="0"/>
          <w:noProof w:val="0"/>
          <w:color w:val="000000" w:themeColor="text2" w:themeTint="FF" w:themeShade="FF"/>
          <w:sz w:val="24"/>
          <w:szCs w:val="24"/>
          <w:u w:val="none"/>
          <w:lang w:val="sv-SE"/>
        </w:rPr>
        <w:t>Ida Svensson</w:t>
      </w:r>
      <w:r w:rsidR="007A5E14">
        <w:rPr/>
        <w:t>, medicinsk sekreterare, strokeenheten</w:t>
      </w:r>
      <w:r>
        <w:br/>
      </w:r>
      <w:r w:rsidR="354E03A2">
        <w:rPr/>
        <w:t>Sarvin Jamei</w:t>
      </w:r>
      <w:r w:rsidR="007A5E14">
        <w:rPr/>
        <w:t>, enhetschef, kurator-psykolog</w:t>
      </w:r>
      <w:r>
        <w:br/>
      </w:r>
      <w:r w:rsidR="7D3B606A">
        <w:rPr/>
        <w:t>Lars Björk</w:t>
      </w:r>
      <w:r w:rsidR="007A5E14">
        <w:rPr/>
        <w:t>, enhetschef, arbetsterapi</w:t>
      </w:r>
      <w:r w:rsidR="0DC565E2">
        <w:rPr/>
        <w:t xml:space="preserve"> och fysioterapimottagning Rehab</w:t>
      </w:r>
      <w:r>
        <w:br/>
      </w:r>
      <w:r w:rsidR="007A5E14">
        <w:rPr/>
        <w:t>Jenny Harlid, logoped</w:t>
      </w:r>
    </w:p>
    <w:p w:rsidRPr="007A5E14" w:rsidR="007A5E14" w:rsidP="45064707" w:rsidRDefault="007A5E14" w14:paraId="0BC9F79E" w14:textId="47F9710B">
      <w:pPr>
        <w:pStyle w:val="Normal"/>
        <w:spacing w:after="0" w:line="240" w:lineRule="auto"/>
        <w:ind w:left="2676" w:right="0"/>
        <w:rPr>
          <w:rFonts w:cs="Calibri"/>
          <w:color w:val="000000" w:themeColor="text2" w:themeTint="FF" w:themeShade="FF"/>
        </w:rPr>
      </w:pPr>
      <w:r w:rsidR="700E6AAA">
        <w:rPr/>
        <w:t>Sofie Svensson,</w:t>
      </w:r>
      <w:r w:rsidRPr="43C13C21" w:rsidR="700E6AAA">
        <w:rPr>
          <w:rFonts w:ascii="Times New Roman" w:hAnsi="Times New Roman" w:eastAsia="Times New Roman" w:cs="Times New Roman"/>
          <w:b w:val="0"/>
          <w:bCs w:val="0"/>
          <w:i w:val="0"/>
          <w:iCs w:val="0"/>
          <w:caps w:val="0"/>
          <w:smallCaps w:val="0"/>
          <w:strike w:val="0"/>
          <w:dstrike w:val="0"/>
          <w:noProof w:val="0"/>
          <w:color w:val="000000" w:themeColor="text2" w:themeTint="FF" w:themeShade="FF"/>
          <w:sz w:val="24"/>
          <w:szCs w:val="24"/>
          <w:u w:val="none"/>
          <w:lang w:val="sv-SE"/>
        </w:rPr>
        <w:t xml:space="preserve"> </w:t>
      </w:r>
      <w:r w:rsidR="700E6AAA">
        <w:rPr/>
        <w:t>medicinsk sekreterare, arbetsterapi och fysioterapimottagning</w:t>
      </w:r>
      <w:r w:rsidR="325C8045">
        <w:rPr/>
        <w:t>.</w:t>
      </w:r>
      <w:r>
        <w:br/>
      </w:r>
    </w:p>
    <w:p w:rsidRPr="007A5E14" w:rsidR="007A5E14" w:rsidP="007A5E14" w:rsidRDefault="007A5E14" w14:paraId="5E2D27B6" w14:textId="77777777">
      <w:pPr>
        <w:spacing w:after="0" w:line="240" w:lineRule="auto"/>
        <w:ind w:left="2676" w:right="0"/>
        <w:rPr>
          <w:szCs w:val="20"/>
        </w:rPr>
      </w:pPr>
    </w:p>
    <w:p w:rsidRPr="007A5E14" w:rsidR="007A5E14" w:rsidP="007A5E14" w:rsidRDefault="007A5E14" w14:paraId="05595D9E" w14:textId="77777777">
      <w:pPr>
        <w:spacing w:before="20" w:after="20" w:line="240" w:lineRule="auto"/>
        <w:ind w:left="2676" w:right="0"/>
        <w:outlineLvl w:val="8"/>
        <w:rPr>
          <w:rFonts w:ascii="Arial" w:hAnsi="Arial" w:cs="Arial"/>
          <w:sz w:val="22"/>
          <w:szCs w:val="22"/>
        </w:rPr>
      </w:pPr>
      <w:r w:rsidRPr="007A5E14">
        <w:rPr>
          <w:rFonts w:ascii="Arial" w:hAnsi="Arial" w:cs="Arial"/>
          <w:sz w:val="22"/>
          <w:szCs w:val="22"/>
        </w:rPr>
        <w:t>Fastställt av</w:t>
      </w:r>
    </w:p>
    <w:p w:rsidRPr="007A5E14" w:rsidR="007A5E14" w:rsidP="007A5E14" w:rsidRDefault="007A5E14" w14:paraId="50692A79" w14:textId="04F9F7E7">
      <w:pPr>
        <w:spacing w:after="160" w:line="240" w:lineRule="auto"/>
        <w:ind w:left="2676" w:right="0"/>
      </w:pPr>
      <w:r w:rsidR="5A549F2A">
        <w:rPr/>
        <w:t>Pauline Ahl</w:t>
      </w:r>
      <w:r w:rsidR="007A5E14">
        <w:rPr/>
        <w:t xml:space="preserve">, </w:t>
      </w:r>
      <w:r w:rsidR="689011F8">
        <w:rPr/>
        <w:t xml:space="preserve">tf </w:t>
      </w:r>
      <w:r w:rsidR="007A5E14">
        <w:rPr/>
        <w:t>verksamhetschef</w:t>
      </w:r>
    </w:p>
    <w:p w:rsidRPr="007A5E14" w:rsidR="007A5E14" w:rsidP="007A5E14" w:rsidRDefault="007A5E14" w14:paraId="6D8F4703" w14:textId="77777777">
      <w:pPr>
        <w:spacing w:before="20" w:after="20" w:line="240" w:lineRule="auto"/>
        <w:ind w:left="2676" w:right="0"/>
        <w:outlineLvl w:val="8"/>
        <w:rPr>
          <w:rFonts w:ascii="Arial" w:hAnsi="Arial" w:cs="Arial"/>
          <w:sz w:val="22"/>
          <w:szCs w:val="22"/>
        </w:rPr>
      </w:pPr>
      <w:r w:rsidRPr="007A5E14">
        <w:rPr>
          <w:rFonts w:ascii="Arial" w:hAnsi="Arial" w:cs="Arial"/>
          <w:sz w:val="22"/>
          <w:szCs w:val="22"/>
        </w:rPr>
        <w:t>Nyckelord</w:t>
      </w:r>
    </w:p>
    <w:p w:rsidRPr="007A5E14" w:rsidR="007A5E14" w:rsidP="007A5E14" w:rsidRDefault="007A5E14" w14:paraId="2CA41CE0" w14:textId="77777777">
      <w:pPr>
        <w:spacing w:after="160" w:line="240" w:lineRule="auto"/>
        <w:ind w:left="2676" w:right="0"/>
        <w:rPr>
          <w:szCs w:val="20"/>
        </w:rPr>
      </w:pPr>
      <w:r w:rsidRPr="007A5E14">
        <w:rPr>
          <w:szCs w:val="20"/>
        </w:rPr>
        <w:t>Registrering, paramedicin, åtgärd, diagnos, besök</w:t>
      </w:r>
    </w:p>
    <w:p w:rsidRPr="007A5E14" w:rsidR="007A5E14" w:rsidP="007A5E14" w:rsidRDefault="007A5E14" w14:paraId="2EF48EAC" w14:textId="77777777">
      <w:pPr>
        <w:spacing w:before="20" w:after="20" w:line="240" w:lineRule="auto"/>
        <w:ind w:left="2676" w:right="0"/>
        <w:outlineLvl w:val="8"/>
        <w:rPr>
          <w:rFonts w:ascii="Arial" w:hAnsi="Arial" w:cs="Arial"/>
          <w:sz w:val="22"/>
          <w:szCs w:val="22"/>
        </w:rPr>
      </w:pPr>
    </w:p>
    <w:p w:rsidRPr="007A5E14" w:rsidR="007A5E14" w:rsidP="007A5E14" w:rsidRDefault="007A5E14" w14:paraId="77123964" w14:textId="77777777">
      <w:pPr>
        <w:spacing w:after="160" w:line="240" w:lineRule="auto"/>
        <w:ind w:left="2676" w:right="0"/>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7A5E1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roman"/>
    <w:notTrueType/>
    <w:pitch w:val="default"/>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024F08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85AF51D">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2417D82"/>
    <w:multiLevelType w:val="hybridMultilevel"/>
    <w:tmpl w:val="1828229A"/>
    <w:lvl w:ilvl="0" w:tplc="FFFFFFFF">
      <w:start w:val="1"/>
      <w:numFmt w:val="bullet"/>
      <w:lvlText w:val=""/>
      <w:lvlJc w:val="left"/>
      <w:pPr>
        <w:ind w:left="3328" w:hanging="360"/>
      </w:pPr>
      <w:rPr>
        <w:rFonts w:hint="default" w:ascii="Symbol" w:hAnsi="Symbol"/>
      </w:rPr>
    </w:lvl>
    <w:lvl w:ilvl="1" w:tplc="FFFFFFFF" w:tentative="1">
      <w:start w:val="1"/>
      <w:numFmt w:val="bullet"/>
      <w:lvlText w:val="o"/>
      <w:lvlJc w:val="left"/>
      <w:pPr>
        <w:ind w:left="4048" w:hanging="360"/>
      </w:pPr>
      <w:rPr>
        <w:rFonts w:hint="default" w:ascii="Courier New" w:hAnsi="Courier New" w:cs="Courier New"/>
      </w:rPr>
    </w:lvl>
    <w:lvl w:ilvl="2" w:tplc="FFFFFFFF" w:tentative="1">
      <w:start w:val="1"/>
      <w:numFmt w:val="bullet"/>
      <w:lvlText w:val=""/>
      <w:lvlJc w:val="left"/>
      <w:pPr>
        <w:ind w:left="4768" w:hanging="360"/>
      </w:pPr>
      <w:rPr>
        <w:rFonts w:hint="default" w:ascii="Wingdings" w:hAnsi="Wingdings"/>
      </w:rPr>
    </w:lvl>
    <w:lvl w:ilvl="3" w:tplc="FFFFFFFF" w:tentative="1">
      <w:start w:val="1"/>
      <w:numFmt w:val="bullet"/>
      <w:lvlText w:val=""/>
      <w:lvlJc w:val="left"/>
      <w:pPr>
        <w:ind w:left="5488" w:hanging="360"/>
      </w:pPr>
      <w:rPr>
        <w:rFonts w:hint="default" w:ascii="Symbol" w:hAnsi="Symbol"/>
      </w:rPr>
    </w:lvl>
    <w:lvl w:ilvl="4" w:tplc="FFFFFFFF" w:tentative="1">
      <w:start w:val="1"/>
      <w:numFmt w:val="bullet"/>
      <w:lvlText w:val="o"/>
      <w:lvlJc w:val="left"/>
      <w:pPr>
        <w:ind w:left="6208" w:hanging="360"/>
      </w:pPr>
      <w:rPr>
        <w:rFonts w:hint="default" w:ascii="Courier New" w:hAnsi="Courier New" w:cs="Courier New"/>
      </w:rPr>
    </w:lvl>
    <w:lvl w:ilvl="5" w:tplc="FFFFFFFF" w:tentative="1">
      <w:start w:val="1"/>
      <w:numFmt w:val="bullet"/>
      <w:lvlText w:val=""/>
      <w:lvlJc w:val="left"/>
      <w:pPr>
        <w:ind w:left="6928" w:hanging="360"/>
      </w:pPr>
      <w:rPr>
        <w:rFonts w:hint="default" w:ascii="Wingdings" w:hAnsi="Wingdings"/>
      </w:rPr>
    </w:lvl>
    <w:lvl w:ilvl="6" w:tplc="FFFFFFFF" w:tentative="1">
      <w:start w:val="1"/>
      <w:numFmt w:val="bullet"/>
      <w:lvlText w:val=""/>
      <w:lvlJc w:val="left"/>
      <w:pPr>
        <w:ind w:left="7648" w:hanging="360"/>
      </w:pPr>
      <w:rPr>
        <w:rFonts w:hint="default" w:ascii="Symbol" w:hAnsi="Symbol"/>
      </w:rPr>
    </w:lvl>
    <w:lvl w:ilvl="7" w:tplc="FFFFFFFF" w:tentative="1">
      <w:start w:val="1"/>
      <w:numFmt w:val="bullet"/>
      <w:lvlText w:val="o"/>
      <w:lvlJc w:val="left"/>
      <w:pPr>
        <w:ind w:left="8368" w:hanging="360"/>
      </w:pPr>
      <w:rPr>
        <w:rFonts w:hint="default" w:ascii="Courier New" w:hAnsi="Courier New" w:cs="Courier New"/>
      </w:rPr>
    </w:lvl>
    <w:lvl w:ilvl="8" w:tplc="FFFFFFFF" w:tentative="1">
      <w:start w:val="1"/>
      <w:numFmt w:val="bullet"/>
      <w:lvlText w:val=""/>
      <w:lvlJc w:val="left"/>
      <w:pPr>
        <w:ind w:left="9088"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8"/>
  </w:num>
  <w:num w:numId="2">
    <w:abstractNumId w:val="15"/>
  </w:num>
  <w:num w:numId="3">
    <w:abstractNumId w:val="0"/>
  </w:num>
  <w:num w:numId="4">
    <w:abstractNumId w:val="6"/>
  </w:num>
  <w:num w:numId="5">
    <w:abstractNumId w:val="16"/>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4"/>
  </w:num>
  <w:num w:numId="14">
    <w:abstractNumId w:val="9"/>
  </w:num>
  <w:num w:numId="15">
    <w:abstractNumId w:val="7"/>
  </w:num>
  <w:num w:numId="16">
    <w:abstractNumId w:val="13"/>
  </w:num>
  <w:num w:numId="17">
    <w:abstractNumId w:val="5"/>
  </w:num>
  <w:num w:numId="18">
    <w:abstractNumId w:val="10"/>
  </w:num>
  <w:num w:numId="19">
    <w:abstractNumId w:val="17"/>
  </w:num>
  <w:num w:numId="20">
    <w:abstractNumId w:val="1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5E14"/>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DC565E2"/>
    <w:rsid w:val="105AC8B8"/>
    <w:rsid w:val="2FCA978B"/>
    <w:rsid w:val="325C8045"/>
    <w:rsid w:val="354E03A2"/>
    <w:rsid w:val="43C13C21"/>
    <w:rsid w:val="45064707"/>
    <w:rsid w:val="51C07F9E"/>
    <w:rsid w:val="5A549F2A"/>
    <w:rsid w:val="647B2B65"/>
    <w:rsid w:val="689011F8"/>
    <w:rsid w:val="68B81A4D"/>
    <w:rsid w:val="6B2CF8ED"/>
    <w:rsid w:val="6D133972"/>
    <w:rsid w:val="700E6AAA"/>
    <w:rsid w:val="75949E62"/>
    <w:rsid w:val="7D3B606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6">
    <w:name w:val="heading 6"/>
    <w:basedOn w:val="Normal"/>
    <w:next w:val="Normal"/>
    <w:link w:val="Heading6Char"/>
    <w:uiPriority w:val="9"/>
    <w:semiHidden/>
    <w:unhideWhenUsed/>
    <w:qFormat/>
    <w:rsid w:val="007A5E14"/>
    <w:pPr>
      <w:keepNext/>
      <w:keepLines/>
      <w:spacing w:before="40" w:after="0"/>
      <w:outlineLvl w:val="5"/>
    </w:pPr>
    <w:rPr>
      <w:rFonts w:asciiTheme="majorHAnsi" w:hAnsiTheme="majorHAnsi" w:eastAsiaTheme="majorEastAsia" w:cstheme="majorBidi"/>
      <w:color w:val="00304B" w:themeColor="accent1" w:themeShade="7F"/>
    </w:rPr>
  </w:style>
  <w:style w:type="paragraph" w:styleId="Heading7">
    <w:name w:val="heading 7"/>
    <w:basedOn w:val="Normal"/>
    <w:next w:val="Normal"/>
    <w:link w:val="Heading7Char"/>
    <w:uiPriority w:val="9"/>
    <w:semiHidden/>
    <w:unhideWhenUsed/>
    <w:qFormat/>
    <w:rsid w:val="007A5E14"/>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Heading9">
    <w:name w:val="heading 9"/>
    <w:basedOn w:val="Normal"/>
    <w:next w:val="Normal"/>
    <w:link w:val="Heading9Char"/>
    <w:uiPriority w:val="9"/>
    <w:semiHidden/>
    <w:unhideWhenUsed/>
    <w:qFormat/>
    <w:rsid w:val="007A5E14"/>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6Char" w:customStyle="1">
    <w:name w:val="Heading 6 Char"/>
    <w:basedOn w:val="DefaultParagraphFont"/>
    <w:link w:val="Heading6"/>
    <w:uiPriority w:val="9"/>
    <w:semiHidden/>
    <w:rsid w:val="007A5E14"/>
    <w:rPr>
      <w:rFonts w:asciiTheme="majorHAnsi" w:hAnsiTheme="majorHAnsi" w:eastAsiaTheme="majorEastAsia" w:cstheme="majorBidi"/>
      <w:color w:val="00304B" w:themeColor="accent1" w:themeShade="7F"/>
      <w:sz w:val="24"/>
      <w:szCs w:val="24"/>
    </w:rPr>
  </w:style>
  <w:style w:type="character" w:styleId="Heading7Char" w:customStyle="1">
    <w:name w:val="Heading 7 Char"/>
    <w:basedOn w:val="DefaultParagraphFont"/>
    <w:link w:val="Heading7"/>
    <w:uiPriority w:val="9"/>
    <w:semiHidden/>
    <w:rsid w:val="007A5E14"/>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uiPriority w:val="9"/>
    <w:semiHidden/>
    <w:rsid w:val="007A5E14"/>
    <w:rPr>
      <w:rFonts w:asciiTheme="majorHAnsi" w:hAnsiTheme="majorHAnsi" w:eastAsiaTheme="majorEastAsia"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gregion.se/halsa-och-vard/vardgivarwebben/vardadministration/Vardinformatik/klassifikationer-inom-halso--och-sjukvard3/klassifikation-av-vardatgard-kva/regionala-atgardsforteckningar/"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d20fa41d3ba2492b"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f2a97d68-7c39-48b9-90a9-36e0a0ed1362}"/>
      </w:docPartPr>
      <w:docPartBody>
        <w:p w14:paraId="3014C494">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Åtgärdsregistrering för paramedicinsk personal</dc:title>
  <dc:subject/>
  <dc:creator>patrik.jens.johansson@vgregion.se</dc:creator>
  <keywords/>
  <lastModifiedBy>Anna Björck Heintz</lastModifiedBy>
  <revision>4</revision>
  <lastPrinted>2016-03-31T10:56:00.0000000Z</lastPrinted>
  <dcterms:created xsi:type="dcterms:W3CDTF">2022-03-16T09:40:00.0000000Z</dcterms:created>
  <dcterms:modified xsi:type="dcterms:W3CDTF">2024-02-26T07:20:01.0000000Z</dcterms:modified>
</coreProperties>
</file>