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4.xml" ContentType="application/vnd.openxmlformats-officedocument.customXmlProperties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glossary/document.xml" ContentType="application/vnd.openxmlformats-officedocument.wordprocessingml.document.glossary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CC01B2" w:rsidP="00F35B05" w:rsidRDefault="00CC01B2" w14:paraId="450AD0FB" w14:textId="77777777">
      <w:pPr>
        <w:pStyle w:val="Heading2"/>
        <w:sectPr w:rsidR="00CC01B2" w:rsidSect="00CC01B2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name="_Toc321146591" w:id="0"/>
    </w:p>
    <w:p w:rsidRPr="00CC01B2" w:rsidR="00CC01B2" w:rsidP="00CC01B2" w:rsidRDefault="00CC01B2" w14:paraId="4B001436" w14:textId="77777777">
      <w:pPr>
        <w:spacing w:before="840" w:after="360" w:line="240" w:lineRule="auto"/>
        <w:ind w:left="2500" w:right="0"/>
        <w:outlineLvl w:val="0"/>
        <w:rPr>
          <w:rFonts w:ascii="Arial" w:hAnsi="Arial" w:cs="Arial"/>
          <w:bCs/>
          <w:iCs/>
          <w:kern w:val="32"/>
          <w:sz w:val="40"/>
          <w:szCs w:val="32"/>
        </w:rPr>
      </w:pPr>
      <w:bookmarkStart w:name="_Toc247444895" w:id="1"/>
      <w:r w:rsidRPr="00CC01B2">
        <w:rPr>
          <w:rFonts w:ascii="Arial" w:hAnsi="Arial" w:cs="Arial"/>
          <w:bCs/>
          <w:kern w:val="32"/>
          <w:sz w:val="40"/>
          <w:szCs w:val="32"/>
        </w:rPr>
        <w:t>Energibesparande arbetssätt</w:t>
      </w:r>
      <w:bookmarkEnd w:id="1"/>
    </w:p>
    <w:p w:rsidRPr="00CC01B2" w:rsidR="00CC01B2" w:rsidP="00CC01B2" w:rsidRDefault="00CC01B2" w14:paraId="5D142C17" w14:textId="24DC96D3">
      <w:pPr>
        <w:widowControl w:val="0"/>
        <w:autoSpaceDE w:val="0"/>
        <w:autoSpaceDN w:val="0"/>
        <w:adjustRightInd w:val="0"/>
        <w:spacing w:after="160" w:line="240" w:lineRule="auto"/>
        <w:ind w:left="2500" w:right="0"/>
        <w:textAlignment w:val="center"/>
      </w:pPr>
      <w:r w:rsidRPr="30DEEDD8" w:rsidR="00CC01B2">
        <w:rPr>
          <w:spacing w:val="1"/>
        </w:rPr>
        <w:t xml:space="preserve">Flera diagnosgrupper är i behov av att </w:t>
      </w:r>
      <w:r w:rsidRPr="30DEEDD8" w:rsidR="4F5E2A34">
        <w:rPr>
          <w:spacing w:val="1"/>
        </w:rPr>
        <w:t xml:space="preserve">öka </w:t>
      </w:r>
      <w:r w:rsidRPr="30DEEDD8" w:rsidR="4F5E2A34">
        <w:rPr>
          <w:spacing w:val="1"/>
        </w:rPr>
        <w:t xml:space="preserve">kunskap</w:t>
      </w:r>
      <w:r w:rsidRPr="30DEEDD8" w:rsidR="4F5E2A34">
        <w:rPr>
          <w:spacing w:val="1"/>
        </w:rPr>
        <w:t xml:space="preserve"> för</w:t>
      </w:r>
      <w:r w:rsidRPr="30DEEDD8" w:rsidR="00CC01B2">
        <w:rPr>
          <w:spacing w:val="1"/>
        </w:rPr>
        <w:t xml:space="preserve"> </w:t>
      </w:r>
      <w:r w:rsidRPr="30DEEDD8" w:rsidR="00CC01B2">
        <w:rPr>
          <w:spacing w:val="1"/>
        </w:rPr>
        <w:t xml:space="preserve">att spara energi</w:t>
      </w:r>
      <w:r w:rsidRPr="30DEEDD8" w:rsidR="233186FE">
        <w:rPr>
          <w:spacing w:val="1"/>
        </w:rPr>
        <w:t xml:space="preserve"> vid aktivitet</w:t>
      </w:r>
      <w:r w:rsidRPr="30DEEDD8" w:rsidR="00CC01B2">
        <w:rPr>
          <w:spacing w:val="1"/>
        </w:rPr>
        <w:t xml:space="preserve">, bland annat personer med lungsjukdomar, cancer eller hjärtsvikt.  </w:t>
      </w:r>
    </w:p>
    <w:p w:rsidRPr="00CC01B2" w:rsidR="00CC01B2" w:rsidP="7F1DA0CA" w:rsidRDefault="00CC01B2" w14:paraId="69EC4B57" w14:textId="1AC067FF">
      <w:pPr>
        <w:widowControl w:val="0"/>
        <w:autoSpaceDE w:val="0"/>
        <w:autoSpaceDN w:val="0"/>
        <w:adjustRightInd w:val="0"/>
        <w:spacing w:after="160" w:line="240" w:lineRule="auto"/>
        <w:ind w:left="2500" w:right="0"/>
        <w:textAlignment w:val="center"/>
        <w:rPr>
          <w:spacing w:val="1"/>
        </w:rPr>
      </w:pPr>
      <w:r w:rsidRPr="7F1DA0CA" w:rsidR="00CC01B2">
        <w:rPr>
          <w:spacing w:val="1"/>
        </w:rPr>
        <w:t xml:space="preserve">Att hushålla med sin energi är viktigt för alla, men är speciellt viktigt vid vissa sjukdomar. Ju mindre energiförbrukning som går åt till en arbetsuppgift</w:t>
      </w:r>
      <w:r w:rsidRPr="7F1DA0CA" w:rsidR="4348FF6A">
        <w:rPr>
          <w:spacing w:val="1"/>
        </w:rPr>
        <w:t xml:space="preserve">,</w:t>
      </w:r>
      <w:r w:rsidRPr="7F1DA0CA" w:rsidR="00CC01B2">
        <w:rPr>
          <w:spacing w:val="1"/>
        </w:rPr>
        <w:t xml:space="preserve"> desto fler arbetsuppgifter kan du utföra per dag. Det är viktigt att </w:t>
      </w:r>
      <w:r w:rsidRPr="7F1DA0CA" w:rsidR="0A90E761">
        <w:rPr>
          <w:spacing w:val="1"/>
        </w:rPr>
        <w:t>prioritera</w:t>
      </w:r>
      <w:r w:rsidRPr="7F1DA0CA" w:rsidR="00CC01B2">
        <w:rPr>
          <w:spacing w:val="1"/>
        </w:rPr>
        <w:t xml:space="preserve"> </w:t>
      </w:r>
      <w:r w:rsidRPr="7F1DA0CA" w:rsidR="419526A9">
        <w:rPr>
          <w:spacing w:val="1"/>
        </w:rPr>
        <w:t xml:space="preserve">mellan </w:t>
      </w:r>
      <w:r w:rsidRPr="7F1DA0CA" w:rsidR="00CC01B2">
        <w:rPr>
          <w:spacing w:val="1"/>
        </w:rPr>
        <w:t>aktivitet</w:t>
      </w:r>
      <w:r w:rsidRPr="7F1DA0CA" w:rsidR="60E820BA">
        <w:rPr>
          <w:spacing w:val="1"/>
        </w:rPr>
        <w:t xml:space="preserve">er, välj en aktivitet i taget i prioriteringsordning som </w:t>
      </w:r>
      <w:r w:rsidRPr="7F1DA0CA" w:rsidR="6C1224EC">
        <w:rPr>
          <w:spacing w:val="1"/>
        </w:rPr>
        <w:t xml:space="preserve">personen</w:t>
      </w:r>
      <w:r w:rsidRPr="7F1DA0CA" w:rsidR="60E820BA">
        <w:rPr>
          <w:spacing w:val="1"/>
        </w:rPr>
        <w:t xml:space="preserve"> </w:t>
      </w:r>
      <w:r w:rsidRPr="7F1DA0CA" w:rsidR="60E820BA">
        <w:rPr>
          <w:spacing w:val="1"/>
        </w:rPr>
        <w:t xml:space="preserve">själv tycker</w:t>
      </w:r>
      <w:r w:rsidRPr="7F1DA0CA" w:rsidR="3EC98794">
        <w:rPr>
          <w:spacing w:val="1"/>
        </w:rPr>
        <w:t xml:space="preserve"> att det</w:t>
      </w:r>
      <w:r w:rsidRPr="7F1DA0CA" w:rsidR="60E820BA">
        <w:rPr>
          <w:spacing w:val="1"/>
        </w:rPr>
        <w:t xml:space="preserve"> är viktig </w:t>
      </w:r>
      <w:r w:rsidRPr="7F1DA0CA" w:rsidR="00CC01B2">
        <w:rPr>
          <w:spacing w:val="1"/>
        </w:rPr>
        <w:t>och utför den i ett lugnt tempo med regelbundna pauser. Arbetsterapeuten kan hjälpa</w:t>
      </w:r>
      <w:r w:rsidRPr="7F1DA0CA" w:rsidR="570B1C2A">
        <w:rPr>
          <w:spacing w:val="1"/>
        </w:rPr>
        <w:t xml:space="preserve"> </w:t>
      </w:r>
      <w:r w:rsidRPr="7F1DA0CA" w:rsidR="00CC01B2">
        <w:rPr>
          <w:spacing w:val="1"/>
        </w:rPr>
        <w:t>med att ge information</w:t>
      </w:r>
      <w:r w:rsidRPr="7F1DA0CA" w:rsidR="42045D3F">
        <w:rPr>
          <w:spacing w:val="1"/>
        </w:rPr>
        <w:t xml:space="preserve"> och råd</w:t>
      </w:r>
      <w:r w:rsidRPr="7F1DA0CA" w:rsidR="00CC01B2">
        <w:rPr>
          <w:spacing w:val="1"/>
        </w:rPr>
        <w:t xml:space="preserve"> angående energibesparande </w:t>
      </w:r>
      <w:r w:rsidRPr="7F1DA0CA" w:rsidR="57AD922B">
        <w:rPr>
          <w:spacing w:val="1"/>
        </w:rPr>
        <w:t xml:space="preserve">metoder, detta för att kunna uppnå aktivitetsbalans mellan aktivitet och vila</w:t>
      </w:r>
      <w:r w:rsidRPr="7F1DA0CA" w:rsidR="00CC01B2">
        <w:rPr>
          <w:spacing w:val="1"/>
        </w:rPr>
        <w:t xml:space="preserve">.</w:t>
      </w:r>
    </w:p>
    <w:p w:rsidRPr="00CC01B2" w:rsidR="00CC01B2" w:rsidP="7F1DA0CA" w:rsidRDefault="00CC01B2" w14:paraId="29133268" w14:textId="36DB2178">
      <w:pPr>
        <w:widowControl w:val="0"/>
        <w:autoSpaceDE w:val="0"/>
        <w:autoSpaceDN w:val="0"/>
        <w:adjustRightInd w:val="0"/>
        <w:spacing w:after="160" w:line="240" w:lineRule="auto"/>
        <w:ind w:left="2500" w:right="0"/>
        <w:textAlignment w:val="center"/>
        <w:rPr>
          <w:spacing w:val="1"/>
        </w:rPr>
      </w:pPr>
      <w:r w:rsidRPr="7F1DA0CA" w:rsidR="00CC01B2">
        <w:rPr>
          <w:spacing w:val="1"/>
        </w:rPr>
        <w:t>Energibesparande metoder</w:t>
      </w:r>
      <w:r w:rsidRPr="7F1DA0CA" w:rsidR="15919968">
        <w:rPr>
          <w:spacing w:val="1"/>
        </w:rPr>
        <w:t xml:space="preserve"> i aktivitet,</w:t>
      </w:r>
      <w:r w:rsidRPr="7F1DA0CA" w:rsidR="00CC01B2">
        <w:rPr>
          <w:spacing w:val="1"/>
        </w:rPr>
        <w:t xml:space="preserve"> innebär att man med minsta möjliga kraft når största möjliga effekt</w:t>
      </w:r>
      <w:r w:rsidRPr="7F1DA0CA" w:rsidR="00CC01B2">
        <w:rPr>
          <w:spacing w:val="1"/>
        </w:rPr>
        <w:t>. Det handlar om att jobba med en riktig</w:t>
      </w:r>
      <w:r w:rsidRPr="7F1DA0CA" w:rsidR="5A18E2DB">
        <w:rPr>
          <w:spacing w:val="1"/>
        </w:rPr>
        <w:t>/ergonomisk</w:t>
      </w:r>
      <w:r w:rsidRPr="7F1DA0CA" w:rsidR="00CC01B2">
        <w:rPr>
          <w:spacing w:val="1"/>
        </w:rPr>
        <w:t xml:space="preserve"> arbetsställning, organisering</w:t>
      </w:r>
      <w:r w:rsidRPr="7F1DA0CA" w:rsidR="54367E99">
        <w:rPr>
          <w:spacing w:val="1"/>
        </w:rPr>
        <w:t xml:space="preserve"> och planering</w:t>
      </w:r>
      <w:r w:rsidRPr="7F1DA0CA" w:rsidR="00CC01B2">
        <w:rPr>
          <w:spacing w:val="1"/>
        </w:rPr>
        <w:t xml:space="preserve"> samt </w:t>
      </w:r>
      <w:r w:rsidRPr="7F1DA0CA" w:rsidR="00CC01B2">
        <w:rPr>
          <w:spacing w:val="1"/>
        </w:rPr>
        <w:t>pacing</w:t>
      </w:r>
      <w:r w:rsidRPr="7F1DA0CA" w:rsidR="00CC01B2">
        <w:rPr>
          <w:spacing w:val="1"/>
        </w:rPr>
        <w:t xml:space="preserve">. Med </w:t>
      </w:r>
      <w:r w:rsidRPr="7F1DA0CA" w:rsidR="00CC01B2">
        <w:rPr>
          <w:spacing w:val="1"/>
        </w:rPr>
        <w:t>pacing</w:t>
      </w:r>
      <w:r w:rsidRPr="7F1DA0CA" w:rsidR="00CC01B2">
        <w:rPr>
          <w:spacing w:val="1"/>
        </w:rPr>
        <w:t xml:space="preserve"> menas att man saktar ner hastigheten på rörelserna, fördelar arbetet under dagen samt tar </w:t>
      </w:r>
      <w:r w:rsidRPr="7F1DA0CA" w:rsidR="2AB0290F">
        <w:rPr>
          <w:spacing w:val="1"/>
        </w:rPr>
        <w:t>vilo</w:t>
      </w:r>
      <w:r w:rsidRPr="7F1DA0CA" w:rsidR="00CC01B2">
        <w:rPr>
          <w:spacing w:val="1"/>
        </w:rPr>
        <w:t>pauser.</w:t>
      </w:r>
    </w:p>
    <w:p w:rsidRPr="00CC01B2" w:rsidR="00CC01B2" w:rsidP="00CC01B2" w:rsidRDefault="00CC01B2" w14:paraId="6081858A" w14:textId="77777777">
      <w:pPr>
        <w:spacing w:before="320" w:after="60" w:line="240" w:lineRule="auto"/>
        <w:ind w:left="2500" w:right="0"/>
        <w:outlineLvl w:val="1"/>
        <w:rPr>
          <w:rFonts w:ascii="Arial" w:hAnsi="Arial" w:cs="Arial"/>
          <w:bCs/>
          <w:iCs/>
          <w:sz w:val="32"/>
          <w:szCs w:val="28"/>
        </w:rPr>
      </w:pPr>
      <w:r w:rsidRPr="00CC01B2">
        <w:rPr>
          <w:rFonts w:ascii="Arial" w:hAnsi="Arial" w:cs="Arial"/>
          <w:bCs/>
          <w:iCs/>
          <w:sz w:val="32"/>
          <w:szCs w:val="28"/>
        </w:rPr>
        <w:t>Andning</w:t>
      </w:r>
    </w:p>
    <w:p w:rsidRPr="00CC01B2" w:rsidR="00CC01B2" w:rsidP="00CC01B2" w:rsidRDefault="00CC01B2" w14:paraId="63ECDD17" w14:textId="032A7CB0">
      <w:pPr>
        <w:tabs>
          <w:tab w:val="left" w:pos="2858"/>
        </w:tabs>
        <w:spacing w:after="40" w:line="240" w:lineRule="auto"/>
        <w:ind w:left="2857" w:right="0" w:hanging="357"/>
      </w:pPr>
      <w:r w:rsidRPr="7F1DA0CA" w:rsidR="00CC01B2">
        <w:rPr>
          <w:spacing w:val="1"/>
        </w:rPr>
        <w:t>Andas in – när man rör armarna ut från kroppen, lyfter armarna uppåt, ex tar något ovanför huvudet, höjer armarna för att klä av</w:t>
      </w:r>
      <w:r w:rsidRPr="7F1DA0CA" w:rsidR="6D33EC1B">
        <w:rPr>
          <w:spacing w:val="1"/>
        </w:rPr>
        <w:t>-</w:t>
      </w:r>
      <w:r w:rsidRPr="7F1DA0CA" w:rsidR="00CC01B2">
        <w:rPr>
          <w:spacing w:val="1"/>
        </w:rPr>
        <w:t xml:space="preserve"> och på sig eller när man skjuter ett föremål framför sig.</w:t>
      </w:r>
    </w:p>
    <w:p w:rsidRPr="00CC01B2" w:rsidR="00CC01B2" w:rsidP="00CC01B2" w:rsidRDefault="00CC01B2" w14:paraId="10EAB305" w14:textId="77777777">
      <w:pPr>
        <w:tabs>
          <w:tab w:val="left" w:pos="2858"/>
        </w:tabs>
        <w:spacing w:after="40" w:line="240" w:lineRule="auto"/>
        <w:ind w:left="2857" w:right="0" w:hanging="357"/>
        <w:rPr>
          <w:spacing w:val="1"/>
          <w:szCs w:val="18"/>
        </w:rPr>
      </w:pPr>
      <w:r w:rsidRPr="00CC01B2">
        <w:rPr>
          <w:spacing w:val="1"/>
          <w:szCs w:val="18"/>
        </w:rPr>
        <w:t>Andas ut – när armarna går in mot kroppen. Då man böjer sig framåt och för armarna ner mot golvet ex när man skall ta upp någonting, ta på strumpor, sträcker sig in i ugnen eller då man skall sätta sig från en liggande position.</w:t>
      </w:r>
    </w:p>
    <w:p w:rsidRPr="00CC01B2" w:rsidR="00CC01B2" w:rsidP="00CC01B2" w:rsidRDefault="00CC01B2" w14:paraId="16E27D5E" w14:textId="77777777">
      <w:pPr>
        <w:spacing w:before="320" w:after="60" w:line="240" w:lineRule="auto"/>
        <w:ind w:left="2500" w:right="0"/>
        <w:outlineLvl w:val="1"/>
        <w:rPr>
          <w:rFonts w:ascii="Arial" w:hAnsi="Arial" w:cs="Arial"/>
          <w:bCs/>
          <w:iCs/>
          <w:sz w:val="32"/>
          <w:szCs w:val="28"/>
        </w:rPr>
      </w:pPr>
      <w:r w:rsidRPr="00CC01B2">
        <w:rPr>
          <w:rFonts w:ascii="Arial" w:hAnsi="Arial" w:cs="Arial"/>
          <w:bCs/>
          <w:iCs/>
          <w:sz w:val="32"/>
          <w:szCs w:val="28"/>
        </w:rPr>
        <w:t>Kroppshållning</w:t>
      </w:r>
    </w:p>
    <w:p w:rsidRPr="00CC01B2" w:rsidR="00CC01B2" w:rsidP="00CC01B2" w:rsidRDefault="00CC01B2" w14:paraId="09F03B9F" w14:textId="77777777">
      <w:pPr>
        <w:tabs>
          <w:tab w:val="left" w:pos="2858"/>
        </w:tabs>
        <w:spacing w:after="40" w:line="240" w:lineRule="auto"/>
        <w:ind w:left="2857" w:right="0" w:hanging="357"/>
        <w:rPr>
          <w:spacing w:val="1"/>
          <w:szCs w:val="18"/>
        </w:rPr>
      </w:pPr>
      <w:r w:rsidRPr="00CC01B2">
        <w:rPr>
          <w:spacing w:val="1"/>
          <w:szCs w:val="18"/>
        </w:rPr>
        <w:t>Arbeta avslappnat, undvik spända muskler då du arbetar. Spända muskler blir tröttare eftersom de kräver mer syre.</w:t>
      </w:r>
    </w:p>
    <w:p w:rsidRPr="00CC01B2" w:rsidR="00CC01B2" w:rsidP="00CC01B2" w:rsidRDefault="00CC01B2" w14:paraId="602BE647" w14:textId="301F9230">
      <w:pPr>
        <w:tabs>
          <w:tab w:val="left" w:pos="2858"/>
        </w:tabs>
        <w:spacing w:after="40" w:line="240" w:lineRule="auto"/>
        <w:ind w:left="2857" w:right="0" w:hanging="357"/>
      </w:pPr>
      <w:r w:rsidRPr="30DEEDD8" w:rsidR="00CC01B2">
        <w:rPr>
          <w:spacing w:val="1"/>
        </w:rPr>
        <w:t>Använd benmusklerna istället för armmusklerna ex</w:t>
      </w:r>
      <w:r w:rsidRPr="30DEEDD8" w:rsidR="0A76DFDD">
        <w:rPr>
          <w:spacing w:val="1"/>
        </w:rPr>
        <w:t>empelvis</w:t>
      </w:r>
      <w:r w:rsidRPr="30DEEDD8" w:rsidR="00CC01B2">
        <w:rPr>
          <w:spacing w:val="1"/>
        </w:rPr>
        <w:t xml:space="preserve"> när man lyfter.</w:t>
      </w:r>
    </w:p>
    <w:p w:rsidRPr="00CC01B2" w:rsidR="00CC01B2" w:rsidP="00CC01B2" w:rsidRDefault="00CC01B2" w14:paraId="0F2E0F62" w14:textId="77777777">
      <w:pPr>
        <w:tabs>
          <w:tab w:val="left" w:pos="2858"/>
        </w:tabs>
        <w:spacing w:after="40" w:line="240" w:lineRule="auto"/>
        <w:ind w:left="2857" w:right="0" w:hanging="357"/>
        <w:rPr>
          <w:spacing w:val="1"/>
          <w:szCs w:val="18"/>
        </w:rPr>
      </w:pPr>
      <w:r w:rsidRPr="00CC01B2">
        <w:rPr>
          <w:spacing w:val="1"/>
          <w:szCs w:val="18"/>
        </w:rPr>
        <w:t>Håll det du arbetar med nära kroppen.</w:t>
      </w:r>
    </w:p>
    <w:p w:rsidRPr="00CC01B2" w:rsidR="00CC01B2" w:rsidP="00CC01B2" w:rsidRDefault="00CC01B2" w14:paraId="7510D10E" w14:textId="77777777">
      <w:pPr>
        <w:tabs>
          <w:tab w:val="left" w:pos="2858"/>
        </w:tabs>
        <w:spacing w:after="40" w:line="240" w:lineRule="auto"/>
        <w:ind w:left="2857" w:right="0" w:hanging="357"/>
        <w:rPr>
          <w:spacing w:val="1"/>
          <w:szCs w:val="18"/>
        </w:rPr>
      </w:pPr>
      <w:r w:rsidRPr="00CC01B2">
        <w:rPr>
          <w:spacing w:val="1"/>
          <w:szCs w:val="18"/>
        </w:rPr>
        <w:t>Undvik att arbeta med armarna för högt eller för lågt, ta vid behov hjälp av en griptång.</w:t>
      </w:r>
    </w:p>
    <w:p w:rsidRPr="00CC01B2" w:rsidR="00CC01B2" w:rsidP="00CC01B2" w:rsidRDefault="00CC01B2" w14:paraId="2130F79B" w14:textId="77777777">
      <w:pPr>
        <w:tabs>
          <w:tab w:val="left" w:pos="2858"/>
        </w:tabs>
        <w:spacing w:after="40" w:line="240" w:lineRule="auto"/>
        <w:ind w:left="2857" w:right="0" w:hanging="357"/>
        <w:rPr>
          <w:spacing w:val="1"/>
          <w:szCs w:val="18"/>
        </w:rPr>
      </w:pPr>
      <w:r w:rsidRPr="00CC01B2">
        <w:rPr>
          <w:spacing w:val="1"/>
          <w:szCs w:val="18"/>
        </w:rPr>
        <w:lastRenderedPageBreak/>
        <w:t>Då du sitter, se till att underarmarna vilar mot bordsytan/handfatet.</w:t>
      </w:r>
    </w:p>
    <w:p w:rsidRPr="00CC01B2" w:rsidR="00CC01B2" w:rsidP="00CC01B2" w:rsidRDefault="00CC01B2" w14:paraId="6E97AFFA" w14:textId="77777777">
      <w:pPr>
        <w:spacing w:before="320" w:after="60" w:line="240" w:lineRule="auto"/>
        <w:ind w:left="2500" w:right="0"/>
        <w:outlineLvl w:val="1"/>
        <w:rPr>
          <w:rFonts w:ascii="Arial" w:hAnsi="Arial" w:cs="Arial"/>
          <w:bCs/>
          <w:iCs/>
          <w:sz w:val="32"/>
          <w:szCs w:val="28"/>
        </w:rPr>
      </w:pPr>
      <w:r w:rsidRPr="00CC01B2">
        <w:rPr>
          <w:rFonts w:ascii="Arial" w:hAnsi="Arial" w:cs="Arial"/>
          <w:bCs/>
          <w:iCs/>
          <w:sz w:val="32"/>
          <w:szCs w:val="28"/>
        </w:rPr>
        <w:t>Förflyttning</w:t>
      </w:r>
    </w:p>
    <w:p w:rsidRPr="00CC01B2" w:rsidR="00CC01B2" w:rsidP="00CC01B2" w:rsidRDefault="00CC01B2" w14:paraId="4C46EC47" w14:textId="77777777">
      <w:pPr>
        <w:tabs>
          <w:tab w:val="left" w:pos="2858"/>
        </w:tabs>
        <w:spacing w:after="40" w:line="240" w:lineRule="auto"/>
        <w:ind w:left="2857" w:right="0" w:hanging="357"/>
        <w:rPr>
          <w:spacing w:val="1"/>
          <w:szCs w:val="18"/>
        </w:rPr>
      </w:pPr>
      <w:r w:rsidRPr="00CC01B2">
        <w:rPr>
          <w:spacing w:val="1"/>
          <w:szCs w:val="18"/>
        </w:rPr>
        <w:t>Minimera avstånd så slipper du gå onödiga sträckor. Ha de föremål som används regelbundet på nära håll eller låt dem stå framme.</w:t>
      </w:r>
    </w:p>
    <w:p w:rsidRPr="00CC01B2" w:rsidR="00CC01B2" w:rsidP="00CC01B2" w:rsidRDefault="00CC01B2" w14:paraId="57E32D58" w14:textId="2F7447A6">
      <w:pPr>
        <w:tabs>
          <w:tab w:val="left" w:pos="2858"/>
        </w:tabs>
        <w:spacing w:after="40" w:line="240" w:lineRule="auto"/>
        <w:ind w:left="2857" w:right="0" w:hanging="357"/>
      </w:pPr>
      <w:r w:rsidRPr="30DEEDD8" w:rsidR="00CC01B2">
        <w:rPr>
          <w:spacing w:val="1"/>
        </w:rPr>
        <w:t>Undvik att prata medan du går särskilt om du gå</w:t>
      </w:r>
      <w:r w:rsidRPr="30DEEDD8" w:rsidR="10DD7641">
        <w:rPr>
          <w:spacing w:val="1"/>
        </w:rPr>
        <w:t>r</w:t>
      </w:r>
      <w:r w:rsidRPr="30DEEDD8" w:rsidR="00CC01B2">
        <w:rPr>
          <w:spacing w:val="1"/>
        </w:rPr>
        <w:t xml:space="preserve"> i trappa.</w:t>
      </w:r>
    </w:p>
    <w:p w:rsidRPr="00CC01B2" w:rsidR="00CC01B2" w:rsidP="00CC01B2" w:rsidRDefault="00CC01B2" w14:paraId="414F62BC" w14:textId="5163CF7B">
      <w:pPr>
        <w:tabs>
          <w:tab w:val="left" w:pos="2858"/>
        </w:tabs>
        <w:spacing w:after="40" w:line="240" w:lineRule="auto"/>
        <w:ind w:left="2857" w:right="0" w:hanging="357"/>
      </w:pPr>
      <w:r w:rsidRPr="30DEEDD8" w:rsidR="00CC01B2">
        <w:rPr>
          <w:spacing w:val="1"/>
        </w:rPr>
        <w:t>Pausa regelbundet.</w:t>
      </w:r>
      <w:r w:rsidRPr="30DEEDD8" w:rsidR="6DF6B500">
        <w:rPr>
          <w:spacing w:val="1"/>
        </w:rPr>
        <w:t xml:space="preserve"> Vilopauser </w:t>
      </w:r>
      <w:r w:rsidRPr="30DEEDD8" w:rsidR="6DF6B500">
        <w:rPr>
          <w:spacing w:val="1"/>
        </w:rPr>
        <w:t>rekommenderas</w:t>
      </w:r>
      <w:r w:rsidRPr="30DEEDD8" w:rsidR="6DF6B500">
        <w:rPr>
          <w:spacing w:val="1"/>
        </w:rPr>
        <w:t>.</w:t>
      </w:r>
    </w:p>
    <w:p w:rsidRPr="00CC01B2" w:rsidR="00CC01B2" w:rsidP="00CC01B2" w:rsidRDefault="00CC01B2" w14:paraId="1D8B9101" w14:textId="77777777">
      <w:pPr>
        <w:spacing w:before="320" w:after="60" w:line="240" w:lineRule="auto"/>
        <w:ind w:left="2500" w:right="0"/>
        <w:outlineLvl w:val="1"/>
        <w:rPr>
          <w:rFonts w:ascii="Arial" w:hAnsi="Arial" w:cs="Arial"/>
          <w:bCs/>
          <w:iCs/>
          <w:sz w:val="32"/>
          <w:szCs w:val="28"/>
        </w:rPr>
      </w:pPr>
      <w:r w:rsidRPr="00CC01B2">
        <w:rPr>
          <w:rFonts w:ascii="Arial" w:hAnsi="Arial" w:cs="Arial"/>
          <w:bCs/>
          <w:iCs/>
          <w:sz w:val="32"/>
          <w:szCs w:val="28"/>
        </w:rPr>
        <w:t>Allmänna tips</w:t>
      </w:r>
    </w:p>
    <w:p w:rsidRPr="00CC01B2" w:rsidR="00CC01B2" w:rsidP="00CC01B2" w:rsidRDefault="00CC01B2" w14:paraId="0E468A84" w14:textId="77777777">
      <w:pPr>
        <w:tabs>
          <w:tab w:val="left" w:pos="2858"/>
        </w:tabs>
        <w:spacing w:after="40" w:line="240" w:lineRule="auto"/>
        <w:ind w:left="2857" w:right="0" w:hanging="357"/>
        <w:rPr>
          <w:spacing w:val="1"/>
          <w:szCs w:val="18"/>
        </w:rPr>
      </w:pPr>
      <w:r w:rsidRPr="00CC01B2">
        <w:rPr>
          <w:spacing w:val="1"/>
          <w:szCs w:val="18"/>
        </w:rPr>
        <w:t>Planera dina dagliga aktiviteter i förväg för att minska stress.</w:t>
      </w:r>
    </w:p>
    <w:p w:rsidRPr="00CC01B2" w:rsidR="00CC01B2" w:rsidP="00CC01B2" w:rsidRDefault="00CC01B2" w14:paraId="433C9171" w14:textId="77777777">
      <w:pPr>
        <w:tabs>
          <w:tab w:val="left" w:pos="2858"/>
        </w:tabs>
        <w:spacing w:after="40" w:line="240" w:lineRule="auto"/>
        <w:ind w:left="2857" w:right="0" w:hanging="357"/>
        <w:rPr>
          <w:spacing w:val="1"/>
          <w:szCs w:val="18"/>
        </w:rPr>
      </w:pPr>
      <w:r w:rsidRPr="00CC01B2">
        <w:rPr>
          <w:spacing w:val="1"/>
          <w:szCs w:val="18"/>
        </w:rPr>
        <w:t>Avgör vilka göromål som är nödvändiga att prioritera.</w:t>
      </w:r>
    </w:p>
    <w:p w:rsidRPr="00CC01B2" w:rsidR="00CC01B2" w:rsidP="00CC01B2" w:rsidRDefault="00CC01B2" w14:paraId="05A46B54" w14:textId="77777777">
      <w:pPr>
        <w:tabs>
          <w:tab w:val="left" w:pos="2858"/>
        </w:tabs>
        <w:spacing w:after="40" w:line="240" w:lineRule="auto"/>
        <w:ind w:left="2857" w:right="0" w:hanging="357"/>
        <w:rPr>
          <w:spacing w:val="1"/>
          <w:szCs w:val="18"/>
        </w:rPr>
      </w:pPr>
      <w:r w:rsidRPr="00CC01B2">
        <w:rPr>
          <w:spacing w:val="1"/>
          <w:szCs w:val="18"/>
        </w:rPr>
        <w:t>Bryt ner stora aktiviteter i mindre delar.</w:t>
      </w:r>
    </w:p>
    <w:p w:rsidRPr="00CC01B2" w:rsidR="00CC01B2" w:rsidP="00CC01B2" w:rsidRDefault="00CC01B2" w14:paraId="0FB62FBD" w14:textId="77777777">
      <w:pPr>
        <w:tabs>
          <w:tab w:val="left" w:pos="2858"/>
        </w:tabs>
        <w:spacing w:after="40" w:line="240" w:lineRule="auto"/>
        <w:ind w:left="2857" w:right="0" w:hanging="357"/>
        <w:rPr>
          <w:spacing w:val="1"/>
          <w:szCs w:val="18"/>
        </w:rPr>
      </w:pPr>
      <w:r w:rsidRPr="00CC01B2">
        <w:rPr>
          <w:spacing w:val="1"/>
          <w:szCs w:val="18"/>
        </w:rPr>
        <w:t>Planera in tyngre aktiviteter på den tid på dygnet då du känner dig som piggast.</w:t>
      </w:r>
    </w:p>
    <w:p w:rsidRPr="00CC01B2" w:rsidR="00CC01B2" w:rsidP="00CC01B2" w:rsidRDefault="00CC01B2" w14:paraId="5B521E4E" w14:textId="77777777">
      <w:pPr>
        <w:tabs>
          <w:tab w:val="left" w:pos="2858"/>
        </w:tabs>
        <w:spacing w:after="40" w:line="240" w:lineRule="auto"/>
        <w:ind w:left="2857" w:right="0" w:hanging="357"/>
        <w:rPr>
          <w:spacing w:val="1"/>
          <w:szCs w:val="18"/>
        </w:rPr>
      </w:pPr>
      <w:r w:rsidRPr="00CC01B2">
        <w:rPr>
          <w:spacing w:val="1"/>
          <w:szCs w:val="18"/>
        </w:rPr>
        <w:t>Försök att arbeta i lugnt tempo och ta regelbundna pauser.</w:t>
      </w:r>
    </w:p>
    <w:p w:rsidRPr="00CC01B2" w:rsidR="00CC01B2" w:rsidP="00CC01B2" w:rsidRDefault="00CC01B2" w14:paraId="78617C76" w14:textId="77777777">
      <w:pPr>
        <w:tabs>
          <w:tab w:val="left" w:pos="2858"/>
        </w:tabs>
        <w:spacing w:after="40" w:line="240" w:lineRule="auto"/>
        <w:ind w:left="2857" w:right="0" w:hanging="357"/>
        <w:rPr>
          <w:spacing w:val="1"/>
          <w:szCs w:val="18"/>
        </w:rPr>
      </w:pPr>
      <w:r w:rsidRPr="00CC01B2">
        <w:rPr>
          <w:spacing w:val="1"/>
          <w:szCs w:val="18"/>
        </w:rPr>
        <w:t>Byt hand ofta.</w:t>
      </w:r>
    </w:p>
    <w:p w:rsidRPr="00CC01B2" w:rsidR="00CC01B2" w:rsidP="00CC01B2" w:rsidRDefault="00CC01B2" w14:paraId="4EF0AACF" w14:textId="77777777">
      <w:pPr>
        <w:tabs>
          <w:tab w:val="left" w:pos="2858"/>
        </w:tabs>
        <w:spacing w:after="40" w:line="240" w:lineRule="auto"/>
        <w:ind w:left="2857" w:right="0" w:hanging="357"/>
        <w:rPr>
          <w:spacing w:val="1"/>
          <w:szCs w:val="18"/>
        </w:rPr>
      </w:pPr>
      <w:r w:rsidRPr="00CC01B2">
        <w:rPr>
          <w:spacing w:val="1"/>
          <w:szCs w:val="18"/>
        </w:rPr>
        <w:t>Planera in en vilodag efter en aktivitetsdag.</w:t>
      </w:r>
    </w:p>
    <w:p w:rsidRPr="00CC01B2" w:rsidR="00CC01B2" w:rsidP="00CC01B2" w:rsidRDefault="00CC01B2" w14:paraId="01D5AF6E" w14:textId="77777777">
      <w:pPr>
        <w:tabs>
          <w:tab w:val="left" w:pos="2858"/>
        </w:tabs>
        <w:spacing w:after="40" w:line="240" w:lineRule="auto"/>
        <w:ind w:left="2857" w:right="0" w:hanging="357"/>
        <w:rPr>
          <w:spacing w:val="1"/>
          <w:szCs w:val="18"/>
        </w:rPr>
      </w:pPr>
      <w:r w:rsidRPr="00CC01B2">
        <w:rPr>
          <w:spacing w:val="1"/>
          <w:szCs w:val="18"/>
        </w:rPr>
        <w:t>Undvik tunga lyft genom att skjuta föremål framför dig.</w:t>
      </w:r>
    </w:p>
    <w:p w:rsidRPr="00CC01B2" w:rsidR="00CC01B2" w:rsidP="00CC01B2" w:rsidRDefault="00CC01B2" w14:paraId="7DB7B578" w14:textId="77777777">
      <w:pPr>
        <w:tabs>
          <w:tab w:val="left" w:pos="2858"/>
        </w:tabs>
        <w:spacing w:after="40" w:line="240" w:lineRule="auto"/>
        <w:ind w:left="2857" w:right="0" w:hanging="357"/>
        <w:rPr>
          <w:spacing w:val="1"/>
          <w:szCs w:val="18"/>
        </w:rPr>
      </w:pPr>
      <w:r w:rsidRPr="00CC01B2">
        <w:rPr>
          <w:spacing w:val="1"/>
          <w:szCs w:val="18"/>
        </w:rPr>
        <w:t>Undvik extrema väderlekar, höga halter av luftföroreningar och pollen.</w:t>
      </w:r>
    </w:p>
    <w:p w:rsidRPr="00CC01B2" w:rsidR="00CC01B2" w:rsidP="00CC01B2" w:rsidRDefault="00CC01B2" w14:paraId="0BB9CABD" w14:textId="77777777">
      <w:pPr>
        <w:tabs>
          <w:tab w:val="left" w:pos="2858"/>
        </w:tabs>
        <w:spacing w:after="40" w:line="240" w:lineRule="auto"/>
        <w:ind w:left="2857" w:right="0" w:hanging="357"/>
        <w:rPr>
          <w:spacing w:val="1"/>
          <w:szCs w:val="18"/>
        </w:rPr>
      </w:pPr>
      <w:r w:rsidRPr="00CC01B2">
        <w:rPr>
          <w:spacing w:val="1"/>
          <w:szCs w:val="18"/>
        </w:rPr>
        <w:t>Att använda en bärbar telefon minskar gångsträckan och stressen då telefonen ringer.</w:t>
      </w:r>
    </w:p>
    <w:p w:rsidRPr="00CC01B2" w:rsidR="00CC01B2" w:rsidP="00CC01B2" w:rsidRDefault="00CC01B2" w14:paraId="71A36EBA" w14:textId="77777777">
      <w:pPr>
        <w:spacing w:before="320" w:after="60" w:line="240" w:lineRule="auto"/>
        <w:ind w:left="2500" w:right="0"/>
        <w:outlineLvl w:val="1"/>
        <w:rPr>
          <w:rFonts w:ascii="Arial" w:hAnsi="Arial" w:cs="Arial"/>
          <w:bCs/>
          <w:iCs/>
          <w:sz w:val="32"/>
          <w:szCs w:val="28"/>
        </w:rPr>
      </w:pPr>
      <w:r w:rsidRPr="00CC01B2">
        <w:rPr>
          <w:rFonts w:ascii="Arial" w:hAnsi="Arial" w:cs="Arial"/>
          <w:bCs/>
          <w:iCs/>
          <w:sz w:val="32"/>
          <w:szCs w:val="28"/>
        </w:rPr>
        <w:t>Specifika råd</w:t>
      </w:r>
    </w:p>
    <w:p w:rsidRPr="00CC01B2" w:rsidR="00CC01B2" w:rsidP="00CC01B2" w:rsidRDefault="00CC01B2" w14:paraId="25DBCD02" w14:textId="77777777">
      <w:pPr>
        <w:keepNext/>
        <w:spacing w:before="240" w:after="60" w:line="240" w:lineRule="auto"/>
        <w:ind w:left="1196" w:right="0" w:firstLine="1304"/>
        <w:outlineLvl w:val="2"/>
        <w:rPr>
          <w:rFonts w:ascii="Arial" w:hAnsi="Arial" w:cs="Arial"/>
          <w:bCs/>
          <w:sz w:val="28"/>
          <w:szCs w:val="26"/>
        </w:rPr>
      </w:pPr>
      <w:r w:rsidRPr="00CC01B2">
        <w:rPr>
          <w:rFonts w:ascii="Arial" w:hAnsi="Arial" w:cs="Arial"/>
          <w:bCs/>
          <w:sz w:val="28"/>
          <w:szCs w:val="26"/>
        </w:rPr>
        <w:t>I badrummet</w:t>
      </w:r>
    </w:p>
    <w:p w:rsidRPr="00CC01B2" w:rsidR="00CC01B2" w:rsidP="00CC01B2" w:rsidRDefault="00CC01B2" w14:paraId="7C548DE1" w14:textId="77777777">
      <w:pPr>
        <w:tabs>
          <w:tab w:val="left" w:pos="2858"/>
        </w:tabs>
        <w:spacing w:after="40" w:line="240" w:lineRule="auto"/>
        <w:ind w:left="2857" w:right="0" w:hanging="357"/>
        <w:rPr>
          <w:spacing w:val="1"/>
          <w:szCs w:val="18"/>
        </w:rPr>
      </w:pPr>
      <w:r w:rsidRPr="00CC01B2">
        <w:rPr>
          <w:spacing w:val="1"/>
          <w:szCs w:val="18"/>
        </w:rPr>
        <w:t>Om du har syrgas, använd den även då du duschar/badar.</w:t>
      </w:r>
    </w:p>
    <w:p w:rsidRPr="00CC01B2" w:rsidR="00CC01B2" w:rsidP="00CC01B2" w:rsidRDefault="00CC01B2" w14:paraId="52D3EDDE" w14:textId="13800187">
      <w:pPr>
        <w:tabs>
          <w:tab w:val="left" w:pos="2858"/>
        </w:tabs>
        <w:spacing w:after="40" w:line="240" w:lineRule="auto"/>
        <w:ind w:left="2857" w:right="0" w:hanging="357"/>
      </w:pPr>
      <w:r w:rsidRPr="7F1DA0CA" w:rsidR="00CC01B2">
        <w:rPr>
          <w:spacing w:val="1"/>
        </w:rPr>
        <w:t>Sitt på en duschpall</w:t>
      </w:r>
      <w:r w:rsidRPr="7F1DA0CA" w:rsidR="1596AAEC">
        <w:rPr>
          <w:spacing w:val="1"/>
        </w:rPr>
        <w:t xml:space="preserve"> eller </w:t>
      </w:r>
      <w:r w:rsidRPr="7F1DA0CA" w:rsidR="00CC01B2">
        <w:rPr>
          <w:spacing w:val="1"/>
        </w:rPr>
        <w:t>badbräda då du duschar.</w:t>
      </w:r>
    </w:p>
    <w:p w:rsidRPr="00CC01B2" w:rsidR="00CC01B2" w:rsidP="00CC01B2" w:rsidRDefault="00CC01B2" w14:paraId="275944AD" w14:textId="77777777">
      <w:pPr>
        <w:tabs>
          <w:tab w:val="left" w:pos="2858"/>
        </w:tabs>
        <w:spacing w:after="40" w:line="240" w:lineRule="auto"/>
        <w:ind w:left="2857" w:right="0" w:hanging="357"/>
        <w:rPr>
          <w:spacing w:val="1"/>
          <w:szCs w:val="18"/>
        </w:rPr>
      </w:pPr>
      <w:r w:rsidRPr="00CC01B2">
        <w:rPr>
          <w:spacing w:val="1"/>
          <w:szCs w:val="18"/>
        </w:rPr>
        <w:t xml:space="preserve">Välj gärna oparfymerade produkter. </w:t>
      </w:r>
    </w:p>
    <w:p w:rsidRPr="00CC01B2" w:rsidR="00CC01B2" w:rsidP="00CC01B2" w:rsidRDefault="00CC01B2" w14:paraId="26AC7153" w14:textId="77777777">
      <w:pPr>
        <w:tabs>
          <w:tab w:val="left" w:pos="2858"/>
        </w:tabs>
        <w:spacing w:after="40" w:line="240" w:lineRule="auto"/>
        <w:ind w:left="2857" w:right="0" w:hanging="357"/>
        <w:rPr>
          <w:spacing w:val="1"/>
          <w:szCs w:val="18"/>
        </w:rPr>
      </w:pPr>
      <w:r w:rsidRPr="00CC01B2">
        <w:rPr>
          <w:spacing w:val="1"/>
          <w:szCs w:val="18"/>
        </w:rPr>
        <w:t>Testa att använda schampo/balsam kombinationsprodukt.</w:t>
      </w:r>
    </w:p>
    <w:p w:rsidRPr="00CC01B2" w:rsidR="00CC01B2" w:rsidP="00CC01B2" w:rsidRDefault="00CC01B2" w14:paraId="408433C6" w14:textId="77777777">
      <w:pPr>
        <w:tabs>
          <w:tab w:val="left" w:pos="2858"/>
        </w:tabs>
        <w:spacing w:after="40" w:line="240" w:lineRule="auto"/>
        <w:ind w:left="2857" w:right="0" w:hanging="357"/>
        <w:rPr>
          <w:spacing w:val="1"/>
          <w:szCs w:val="18"/>
        </w:rPr>
      </w:pPr>
      <w:r w:rsidRPr="00CC01B2">
        <w:rPr>
          <w:spacing w:val="1"/>
          <w:szCs w:val="18"/>
        </w:rPr>
        <w:t>Använd förlängd badborste för att lättare komma åt rygg och fötter. Det finns även borstar med sugpropp för fötterna.</w:t>
      </w:r>
    </w:p>
    <w:p w:rsidRPr="00CC01B2" w:rsidR="00CC01B2" w:rsidP="00CC01B2" w:rsidRDefault="00CC01B2" w14:paraId="2AC31CBB" w14:textId="77777777">
      <w:pPr>
        <w:tabs>
          <w:tab w:val="left" w:pos="2858"/>
        </w:tabs>
        <w:spacing w:after="40" w:line="240" w:lineRule="auto"/>
        <w:ind w:left="2857" w:right="0" w:hanging="357"/>
        <w:rPr>
          <w:spacing w:val="1"/>
          <w:szCs w:val="18"/>
        </w:rPr>
      </w:pPr>
      <w:r w:rsidRPr="00CC01B2">
        <w:rPr>
          <w:spacing w:val="1"/>
          <w:szCs w:val="18"/>
        </w:rPr>
        <w:t>Använd flera små handdukar eller en frottémorgonrock för att torka.</w:t>
      </w:r>
    </w:p>
    <w:p w:rsidRPr="00CC01B2" w:rsidR="00CC01B2" w:rsidP="00CC01B2" w:rsidRDefault="00CC01B2" w14:paraId="1A31F7B2" w14:textId="77777777">
      <w:pPr>
        <w:tabs>
          <w:tab w:val="left" w:pos="2858"/>
        </w:tabs>
        <w:spacing w:after="40" w:line="240" w:lineRule="auto"/>
        <w:ind w:left="2857" w:right="0" w:hanging="357"/>
        <w:rPr>
          <w:spacing w:val="1"/>
          <w:szCs w:val="18"/>
        </w:rPr>
      </w:pPr>
      <w:r w:rsidRPr="00CC01B2">
        <w:rPr>
          <w:spacing w:val="1"/>
          <w:szCs w:val="18"/>
        </w:rPr>
        <w:t>Sitt istället för att stå vid handfatet.</w:t>
      </w:r>
    </w:p>
    <w:p w:rsidRPr="00CC01B2" w:rsidR="00CC01B2" w:rsidP="00CC01B2" w:rsidRDefault="00CC01B2" w14:paraId="09F81F44" w14:textId="77777777">
      <w:pPr>
        <w:tabs>
          <w:tab w:val="left" w:pos="2858"/>
        </w:tabs>
        <w:spacing w:after="40" w:line="240" w:lineRule="auto"/>
        <w:ind w:left="2857" w:right="0" w:hanging="357"/>
        <w:rPr>
          <w:spacing w:val="1"/>
          <w:szCs w:val="18"/>
        </w:rPr>
      </w:pPr>
      <w:r w:rsidRPr="00CC01B2">
        <w:rPr>
          <w:spacing w:val="1"/>
          <w:szCs w:val="18"/>
        </w:rPr>
        <w:t>Använd pumptvål istället för fast tvål.</w:t>
      </w:r>
    </w:p>
    <w:p w:rsidRPr="00CC01B2" w:rsidR="00CC01B2" w:rsidP="00CC01B2" w:rsidRDefault="00CC01B2" w14:paraId="0ED41EA4" w14:textId="77777777">
      <w:pPr>
        <w:tabs>
          <w:tab w:val="left" w:pos="2858"/>
        </w:tabs>
        <w:spacing w:after="40" w:line="240" w:lineRule="auto"/>
        <w:ind w:left="2857" w:right="0" w:hanging="357"/>
        <w:rPr>
          <w:spacing w:val="1"/>
          <w:szCs w:val="18"/>
        </w:rPr>
      </w:pPr>
      <w:r w:rsidRPr="00CC01B2">
        <w:rPr>
          <w:spacing w:val="1"/>
          <w:szCs w:val="18"/>
        </w:rPr>
        <w:t>Använd en eltandborste.</w:t>
      </w:r>
    </w:p>
    <w:p w:rsidRPr="00CC01B2" w:rsidR="00CC01B2" w:rsidP="00CC01B2" w:rsidRDefault="00CC01B2" w14:paraId="7AA8301F" w14:textId="77777777">
      <w:pPr>
        <w:tabs>
          <w:tab w:val="left" w:pos="2858"/>
        </w:tabs>
        <w:spacing w:after="40" w:line="240" w:lineRule="auto"/>
        <w:ind w:left="2857" w:right="0" w:hanging="357"/>
        <w:rPr>
          <w:spacing w:val="1"/>
          <w:szCs w:val="18"/>
        </w:rPr>
      </w:pPr>
      <w:r w:rsidRPr="00CC01B2">
        <w:rPr>
          <w:spacing w:val="1"/>
          <w:szCs w:val="18"/>
        </w:rPr>
        <w:lastRenderedPageBreak/>
        <w:t>Tandkräm med ”flipplock” istället för lock som skruvas av.</w:t>
      </w:r>
    </w:p>
    <w:p w:rsidRPr="00CC01B2" w:rsidR="00CC01B2" w:rsidP="00CC01B2" w:rsidRDefault="00CC01B2" w14:paraId="214B1E75" w14:textId="77777777">
      <w:pPr>
        <w:tabs>
          <w:tab w:val="left" w:pos="2858"/>
        </w:tabs>
        <w:spacing w:after="40" w:line="240" w:lineRule="auto"/>
        <w:ind w:left="2857" w:right="0" w:hanging="357"/>
        <w:rPr>
          <w:spacing w:val="1"/>
          <w:szCs w:val="18"/>
        </w:rPr>
      </w:pPr>
      <w:r w:rsidRPr="00CC01B2">
        <w:rPr>
          <w:spacing w:val="1"/>
          <w:szCs w:val="18"/>
        </w:rPr>
        <w:t>Undvik luft med mycket ånga, lämna dörren eller ett fönster öppet vid dusch.</w:t>
      </w:r>
    </w:p>
    <w:p w:rsidRPr="00CC01B2" w:rsidR="00CC01B2" w:rsidP="00CC01B2" w:rsidRDefault="00CC01B2" w14:paraId="59DC3875" w14:textId="77777777">
      <w:pPr>
        <w:keepNext/>
        <w:keepLines/>
        <w:spacing w:before="240" w:after="60" w:line="240" w:lineRule="auto"/>
        <w:ind w:left="1196" w:right="0" w:firstLine="1304"/>
        <w:outlineLvl w:val="2"/>
        <w:rPr>
          <w:rFonts w:ascii="Arial" w:hAnsi="Arial" w:cs="Arial"/>
          <w:bCs/>
          <w:sz w:val="28"/>
          <w:szCs w:val="26"/>
        </w:rPr>
      </w:pPr>
      <w:r w:rsidRPr="00CC01B2">
        <w:rPr>
          <w:rFonts w:ascii="Arial" w:hAnsi="Arial" w:cs="Arial"/>
          <w:bCs/>
          <w:sz w:val="28"/>
          <w:szCs w:val="26"/>
        </w:rPr>
        <w:t>Påklädnad</w:t>
      </w:r>
    </w:p>
    <w:p w:rsidRPr="00CC01B2" w:rsidR="00CC01B2" w:rsidP="00CC01B2" w:rsidRDefault="00CC01B2" w14:paraId="706EC50E" w14:textId="77777777">
      <w:pPr>
        <w:keepNext/>
        <w:keepLines/>
        <w:tabs>
          <w:tab w:val="left" w:pos="2858"/>
        </w:tabs>
        <w:spacing w:after="40" w:line="240" w:lineRule="auto"/>
        <w:ind w:left="2857" w:right="0" w:hanging="357"/>
        <w:rPr>
          <w:spacing w:val="1"/>
          <w:szCs w:val="18"/>
        </w:rPr>
      </w:pPr>
      <w:r w:rsidRPr="00CC01B2">
        <w:rPr>
          <w:spacing w:val="1"/>
          <w:szCs w:val="18"/>
        </w:rPr>
        <w:t>Samla ihop alla dina kläder innan du börjar klä dig.</w:t>
      </w:r>
    </w:p>
    <w:p w:rsidRPr="00CC01B2" w:rsidR="00CC01B2" w:rsidP="00CC01B2" w:rsidRDefault="00CC01B2" w14:paraId="648AA125" w14:textId="77777777">
      <w:pPr>
        <w:keepNext/>
        <w:keepLines/>
        <w:tabs>
          <w:tab w:val="left" w:pos="2858"/>
        </w:tabs>
        <w:spacing w:after="40" w:line="240" w:lineRule="auto"/>
        <w:ind w:left="2857" w:right="0" w:hanging="357"/>
        <w:rPr>
          <w:spacing w:val="1"/>
          <w:szCs w:val="18"/>
        </w:rPr>
      </w:pPr>
      <w:r w:rsidRPr="00CC01B2">
        <w:rPr>
          <w:spacing w:val="1"/>
          <w:szCs w:val="18"/>
        </w:rPr>
        <w:t>Sitt ner vid påklädnad.</w:t>
      </w:r>
    </w:p>
    <w:p w:rsidRPr="00CC01B2" w:rsidR="00CC01B2" w:rsidP="00CC01B2" w:rsidRDefault="00CC01B2" w14:paraId="3554FA69" w14:textId="77777777">
      <w:pPr>
        <w:keepNext/>
        <w:keepLines/>
        <w:tabs>
          <w:tab w:val="left" w:pos="2858"/>
        </w:tabs>
        <w:spacing w:after="40" w:line="240" w:lineRule="auto"/>
        <w:ind w:left="2857" w:right="0" w:hanging="357"/>
        <w:rPr>
          <w:spacing w:val="1"/>
          <w:szCs w:val="18"/>
        </w:rPr>
      </w:pPr>
      <w:r w:rsidRPr="00CC01B2">
        <w:rPr>
          <w:spacing w:val="1"/>
          <w:szCs w:val="18"/>
        </w:rPr>
        <w:t>Trä på både underbyxor och byxor över fötterna innan du reser dig och drar upp båda samtidigt.</w:t>
      </w:r>
    </w:p>
    <w:p w:rsidRPr="00CC01B2" w:rsidR="00CC01B2" w:rsidP="00CC01B2" w:rsidRDefault="00CC01B2" w14:paraId="18174C30" w14:textId="77777777">
      <w:pPr>
        <w:keepNext/>
        <w:keepLines/>
        <w:tabs>
          <w:tab w:val="left" w:pos="2858"/>
        </w:tabs>
        <w:spacing w:after="40" w:line="240" w:lineRule="auto"/>
        <w:ind w:left="2857" w:right="0" w:hanging="357"/>
        <w:rPr>
          <w:spacing w:val="1"/>
          <w:szCs w:val="18"/>
        </w:rPr>
      </w:pPr>
      <w:r w:rsidRPr="00CC01B2">
        <w:rPr>
          <w:spacing w:val="1"/>
          <w:szCs w:val="18"/>
        </w:rPr>
        <w:t>Testa att använda hjälpmedel så som strumppådragare, skohorn och griptång.</w:t>
      </w:r>
    </w:p>
    <w:p w:rsidRPr="00CC01B2" w:rsidR="00CC01B2" w:rsidP="00CC01B2" w:rsidRDefault="00CC01B2" w14:paraId="50D29033" w14:textId="77777777">
      <w:pPr>
        <w:keepNext/>
        <w:keepLines/>
        <w:tabs>
          <w:tab w:val="left" w:pos="2858"/>
        </w:tabs>
        <w:spacing w:after="40" w:line="240" w:lineRule="auto"/>
        <w:ind w:left="2857" w:right="0" w:hanging="357"/>
        <w:rPr>
          <w:spacing w:val="1"/>
          <w:szCs w:val="18"/>
        </w:rPr>
      </w:pPr>
      <w:r w:rsidRPr="00CC01B2">
        <w:rPr>
          <w:spacing w:val="1"/>
          <w:szCs w:val="18"/>
        </w:rPr>
        <w:t>Försök att använda skor utan snörning och knäppning. Du kan även testa elastiska skosnören.</w:t>
      </w:r>
    </w:p>
    <w:p w:rsidRPr="00CC01B2" w:rsidR="00CC01B2" w:rsidP="00CC01B2" w:rsidRDefault="00CC01B2" w14:paraId="38F2C84C" w14:textId="77777777">
      <w:pPr>
        <w:tabs>
          <w:tab w:val="left" w:pos="2858"/>
        </w:tabs>
        <w:spacing w:after="40" w:line="240" w:lineRule="auto"/>
        <w:ind w:left="2857" w:right="0"/>
        <w:rPr>
          <w:spacing w:val="1"/>
          <w:szCs w:val="18"/>
        </w:rPr>
      </w:pPr>
    </w:p>
    <w:p w:rsidRPr="00CC01B2" w:rsidR="00CC01B2" w:rsidP="00CC01B2" w:rsidRDefault="00CC01B2" w14:paraId="54FAE84B" w14:textId="77777777">
      <w:pPr>
        <w:keepNext/>
        <w:spacing w:before="240" w:after="60" w:line="240" w:lineRule="auto"/>
        <w:ind w:left="1196" w:right="0" w:firstLine="1304"/>
        <w:outlineLvl w:val="2"/>
        <w:rPr>
          <w:rFonts w:ascii="Arial" w:hAnsi="Arial" w:cs="Arial"/>
          <w:sz w:val="28"/>
          <w:szCs w:val="26"/>
        </w:rPr>
      </w:pPr>
      <w:r w:rsidRPr="00CC01B2">
        <w:rPr>
          <w:rFonts w:ascii="Arial" w:hAnsi="Arial" w:cs="Arial"/>
          <w:sz w:val="28"/>
          <w:szCs w:val="26"/>
        </w:rPr>
        <w:t>I köket</w:t>
      </w:r>
    </w:p>
    <w:p w:rsidRPr="00CC01B2" w:rsidR="00CC01B2" w:rsidP="00CC01B2" w:rsidRDefault="00CC01B2" w14:paraId="38AE7989" w14:textId="77777777">
      <w:pPr>
        <w:tabs>
          <w:tab w:val="left" w:pos="2858"/>
        </w:tabs>
        <w:spacing w:after="40" w:line="240" w:lineRule="auto"/>
        <w:ind w:left="2857" w:right="0" w:hanging="357"/>
        <w:rPr>
          <w:spacing w:val="1"/>
          <w:szCs w:val="18"/>
        </w:rPr>
      </w:pPr>
      <w:r w:rsidRPr="00CC01B2">
        <w:rPr>
          <w:spacing w:val="1"/>
          <w:szCs w:val="18"/>
        </w:rPr>
        <w:t>Innan du börjar laga mat, se till att alla redskap och ingredienser du behöver är framtagna.</w:t>
      </w:r>
    </w:p>
    <w:p w:rsidRPr="00CC01B2" w:rsidR="00CC01B2" w:rsidP="00CC01B2" w:rsidRDefault="00CC01B2" w14:paraId="18795304" w14:textId="77777777">
      <w:pPr>
        <w:tabs>
          <w:tab w:val="left" w:pos="2858"/>
        </w:tabs>
        <w:spacing w:after="40" w:line="240" w:lineRule="auto"/>
        <w:ind w:left="2857" w:right="0" w:hanging="357"/>
        <w:rPr>
          <w:spacing w:val="1"/>
          <w:szCs w:val="18"/>
        </w:rPr>
      </w:pPr>
      <w:r w:rsidRPr="00CC01B2">
        <w:rPr>
          <w:spacing w:val="1"/>
          <w:szCs w:val="18"/>
        </w:rPr>
        <w:t xml:space="preserve">Sitt gärna ner då du arbetar – tänk på att ha en god sittställning. </w:t>
      </w:r>
    </w:p>
    <w:p w:rsidRPr="00CC01B2" w:rsidR="00CC01B2" w:rsidP="00CC01B2" w:rsidRDefault="00CC01B2" w14:paraId="0172768E" w14:textId="77777777">
      <w:pPr>
        <w:tabs>
          <w:tab w:val="left" w:pos="2858"/>
        </w:tabs>
        <w:spacing w:after="40" w:line="240" w:lineRule="auto"/>
        <w:ind w:left="2857" w:right="0" w:hanging="357"/>
        <w:rPr>
          <w:spacing w:val="1"/>
          <w:szCs w:val="18"/>
        </w:rPr>
      </w:pPr>
      <w:r w:rsidRPr="00CC01B2">
        <w:rPr>
          <w:spacing w:val="1"/>
          <w:szCs w:val="18"/>
        </w:rPr>
        <w:t>En hög pall, en förhöjningsdyna till stol eller en arbetsstol kan bidra till god arbetsställning samt underlätta vid uppresning.</w:t>
      </w:r>
    </w:p>
    <w:p w:rsidRPr="00CC01B2" w:rsidR="00CC01B2" w:rsidP="00CC01B2" w:rsidRDefault="00CC01B2" w14:paraId="1F3ADE9C" w14:textId="77777777">
      <w:pPr>
        <w:tabs>
          <w:tab w:val="left" w:pos="2858"/>
        </w:tabs>
        <w:spacing w:after="40" w:line="240" w:lineRule="auto"/>
        <w:ind w:left="2857" w:right="0" w:hanging="357"/>
        <w:rPr>
          <w:spacing w:val="1"/>
          <w:szCs w:val="18"/>
        </w:rPr>
      </w:pPr>
      <w:r w:rsidRPr="00CC01B2">
        <w:rPr>
          <w:spacing w:val="1"/>
          <w:szCs w:val="18"/>
        </w:rPr>
        <w:t>Använd gärna stekpannor och kastruller i teflon, dessa väger mindre.</w:t>
      </w:r>
    </w:p>
    <w:p w:rsidRPr="00CC01B2" w:rsidR="00CC01B2" w:rsidP="00CC01B2" w:rsidRDefault="00CC01B2" w14:paraId="307AC2EB" w14:textId="77777777">
      <w:pPr>
        <w:tabs>
          <w:tab w:val="left" w:pos="2858"/>
        </w:tabs>
        <w:spacing w:after="40" w:line="240" w:lineRule="auto"/>
        <w:ind w:left="2857" w:right="0" w:hanging="357"/>
        <w:rPr>
          <w:spacing w:val="1"/>
          <w:szCs w:val="18"/>
        </w:rPr>
      </w:pPr>
      <w:r w:rsidRPr="00CC01B2">
        <w:rPr>
          <w:spacing w:val="1"/>
          <w:szCs w:val="18"/>
        </w:rPr>
        <w:t>Använd dig av elektriska köksmaskiner.</w:t>
      </w:r>
    </w:p>
    <w:p w:rsidRPr="00CC01B2" w:rsidR="00CC01B2" w:rsidP="00CC01B2" w:rsidRDefault="00CC01B2" w14:paraId="709471D8" w14:textId="77777777">
      <w:pPr>
        <w:tabs>
          <w:tab w:val="left" w:pos="2858"/>
        </w:tabs>
        <w:spacing w:after="40" w:line="240" w:lineRule="auto"/>
        <w:ind w:left="2857" w:right="0" w:hanging="357"/>
        <w:rPr>
          <w:spacing w:val="1"/>
          <w:szCs w:val="18"/>
        </w:rPr>
      </w:pPr>
      <w:r w:rsidRPr="00CC01B2">
        <w:rPr>
          <w:spacing w:val="1"/>
          <w:szCs w:val="18"/>
        </w:rPr>
        <w:t>När du rör/vispar kan du placera bunken i diskhon. Ställ bunken på en fuktig trasa så står den still.</w:t>
      </w:r>
    </w:p>
    <w:p w:rsidRPr="00CC01B2" w:rsidR="00CC01B2" w:rsidP="00CC01B2" w:rsidRDefault="00CC01B2" w14:paraId="09E06412" w14:textId="77777777">
      <w:pPr>
        <w:tabs>
          <w:tab w:val="left" w:pos="2858"/>
        </w:tabs>
        <w:spacing w:after="40" w:line="240" w:lineRule="auto"/>
        <w:ind w:left="2857" w:right="0" w:hanging="357"/>
        <w:rPr>
          <w:spacing w:val="1"/>
          <w:szCs w:val="18"/>
        </w:rPr>
      </w:pPr>
      <w:r w:rsidRPr="00CC01B2">
        <w:rPr>
          <w:spacing w:val="1"/>
          <w:szCs w:val="18"/>
        </w:rPr>
        <w:t>Tänk på att det blir mindre disk om du tillagar allt i en form/gryta.</w:t>
      </w:r>
    </w:p>
    <w:p w:rsidRPr="00CC01B2" w:rsidR="00CC01B2" w:rsidP="00CC01B2" w:rsidRDefault="00CC01B2" w14:paraId="006BB453" w14:textId="77777777">
      <w:pPr>
        <w:tabs>
          <w:tab w:val="left" w:pos="2858"/>
        </w:tabs>
        <w:spacing w:after="40" w:line="240" w:lineRule="auto"/>
        <w:ind w:left="2857" w:right="0" w:hanging="357"/>
        <w:rPr>
          <w:spacing w:val="1"/>
          <w:szCs w:val="18"/>
        </w:rPr>
      </w:pPr>
      <w:r w:rsidRPr="00CC01B2">
        <w:rPr>
          <w:spacing w:val="1"/>
          <w:szCs w:val="18"/>
        </w:rPr>
        <w:t>Låt disken lufttorka.</w:t>
      </w:r>
    </w:p>
    <w:p w:rsidRPr="00CC01B2" w:rsidR="00CC01B2" w:rsidP="00CC01B2" w:rsidRDefault="00CC01B2" w14:paraId="3EF186F4" w14:textId="77777777">
      <w:pPr>
        <w:tabs>
          <w:tab w:val="left" w:pos="2858"/>
        </w:tabs>
        <w:spacing w:after="40" w:line="240" w:lineRule="auto"/>
        <w:ind w:left="2857" w:right="0" w:hanging="357"/>
        <w:rPr>
          <w:spacing w:val="1"/>
          <w:szCs w:val="18"/>
        </w:rPr>
      </w:pPr>
      <w:r w:rsidRPr="00CC01B2">
        <w:rPr>
          <w:spacing w:val="1"/>
          <w:szCs w:val="18"/>
        </w:rPr>
        <w:t>Testa att sätta in snurrplattor i skåp och skafferier.</w:t>
      </w:r>
    </w:p>
    <w:p w:rsidRPr="00CC01B2" w:rsidR="00CC01B2" w:rsidP="00CC01B2" w:rsidRDefault="00CC01B2" w14:paraId="52D31E53" w14:textId="77777777">
      <w:pPr>
        <w:tabs>
          <w:tab w:val="left" w:pos="2858"/>
        </w:tabs>
        <w:spacing w:after="40" w:line="240" w:lineRule="auto"/>
        <w:ind w:left="2857" w:right="0" w:hanging="357"/>
        <w:rPr>
          <w:spacing w:val="1"/>
          <w:szCs w:val="18"/>
        </w:rPr>
      </w:pPr>
      <w:r w:rsidRPr="00CC01B2">
        <w:rPr>
          <w:spacing w:val="1"/>
          <w:szCs w:val="18"/>
        </w:rPr>
        <w:t>Vila föra maten.</w:t>
      </w:r>
    </w:p>
    <w:p w:rsidRPr="00CC01B2" w:rsidR="00CC01B2" w:rsidP="00CC01B2" w:rsidRDefault="00CC01B2" w14:paraId="083F39BC" w14:textId="77777777">
      <w:pPr>
        <w:tabs>
          <w:tab w:val="left" w:pos="2858"/>
        </w:tabs>
        <w:spacing w:after="40" w:line="240" w:lineRule="auto"/>
        <w:ind w:left="2857" w:right="0" w:hanging="357"/>
        <w:rPr>
          <w:spacing w:val="1"/>
          <w:szCs w:val="18"/>
        </w:rPr>
      </w:pPr>
      <w:r w:rsidRPr="00CC01B2">
        <w:rPr>
          <w:spacing w:val="1"/>
          <w:szCs w:val="18"/>
        </w:rPr>
        <w:t>Välj mat som känns lätt att äta och ät långsamt.</w:t>
      </w:r>
    </w:p>
    <w:p w:rsidRPr="00CC01B2" w:rsidR="00CC01B2" w:rsidP="00CC01B2" w:rsidRDefault="00CC01B2" w14:paraId="7C96A421" w14:textId="77777777">
      <w:pPr>
        <w:tabs>
          <w:tab w:val="left" w:pos="2858"/>
        </w:tabs>
        <w:spacing w:after="40" w:line="240" w:lineRule="auto"/>
        <w:ind w:left="2857" w:right="0" w:hanging="357"/>
        <w:rPr>
          <w:spacing w:val="1"/>
          <w:szCs w:val="18"/>
        </w:rPr>
      </w:pPr>
      <w:r w:rsidRPr="00CC01B2">
        <w:rPr>
          <w:spacing w:val="1"/>
          <w:szCs w:val="18"/>
        </w:rPr>
        <w:t>Se till att ha färdigmat hemma att ta fram vid behov.</w:t>
      </w:r>
    </w:p>
    <w:p w:rsidRPr="00CC01B2" w:rsidR="00CC01B2" w:rsidP="00CC01B2" w:rsidRDefault="00CC01B2" w14:paraId="3A238717" w14:textId="77777777">
      <w:pPr>
        <w:tabs>
          <w:tab w:val="left" w:pos="2858"/>
        </w:tabs>
        <w:spacing w:after="40" w:line="240" w:lineRule="auto"/>
        <w:ind w:left="2857" w:right="0" w:hanging="357"/>
        <w:rPr>
          <w:spacing w:val="1"/>
          <w:szCs w:val="18"/>
        </w:rPr>
      </w:pPr>
      <w:r w:rsidRPr="00CC01B2">
        <w:rPr>
          <w:spacing w:val="1"/>
          <w:szCs w:val="18"/>
        </w:rPr>
        <w:t>Använd rollator eller serveringsvagn för att flytta många saker.</w:t>
      </w:r>
    </w:p>
    <w:p w:rsidRPr="00CC01B2" w:rsidR="00CC01B2" w:rsidP="00CC01B2" w:rsidRDefault="00CC01B2" w14:paraId="00025600" w14:textId="77777777">
      <w:pPr>
        <w:keepNext/>
        <w:keepLines/>
        <w:spacing w:before="240" w:after="60" w:line="240" w:lineRule="auto"/>
        <w:ind w:left="1196" w:right="0" w:firstLine="1304"/>
        <w:outlineLvl w:val="2"/>
        <w:rPr>
          <w:rFonts w:ascii="Arial" w:hAnsi="Arial" w:cs="Arial"/>
          <w:bCs/>
          <w:sz w:val="28"/>
          <w:szCs w:val="26"/>
        </w:rPr>
      </w:pPr>
      <w:r w:rsidRPr="00CC01B2">
        <w:rPr>
          <w:rFonts w:ascii="Arial" w:hAnsi="Arial" w:cs="Arial"/>
          <w:bCs/>
          <w:sz w:val="28"/>
          <w:szCs w:val="26"/>
        </w:rPr>
        <w:lastRenderedPageBreak/>
        <w:t>Handla</w:t>
      </w:r>
    </w:p>
    <w:p w:rsidRPr="00CC01B2" w:rsidR="00CC01B2" w:rsidP="00CC01B2" w:rsidRDefault="00CC01B2" w14:paraId="74A9ECE7" w14:textId="77777777">
      <w:pPr>
        <w:keepNext/>
        <w:keepLines/>
        <w:tabs>
          <w:tab w:val="left" w:pos="2858"/>
        </w:tabs>
        <w:spacing w:after="40" w:line="240" w:lineRule="auto"/>
        <w:ind w:left="2857" w:right="0" w:hanging="357"/>
        <w:rPr>
          <w:spacing w:val="1"/>
          <w:szCs w:val="18"/>
        </w:rPr>
      </w:pPr>
      <w:r w:rsidRPr="00CC01B2">
        <w:rPr>
          <w:spacing w:val="1"/>
          <w:szCs w:val="18"/>
        </w:rPr>
        <w:t>Skriv inköpslistan utifrån hur affären ser ut.</w:t>
      </w:r>
    </w:p>
    <w:p w:rsidRPr="00CC01B2" w:rsidR="00CC01B2" w:rsidP="00CC01B2" w:rsidRDefault="00CC01B2" w14:paraId="35F24EE2" w14:textId="77777777">
      <w:pPr>
        <w:keepNext/>
        <w:keepLines/>
        <w:tabs>
          <w:tab w:val="left" w:pos="2858"/>
        </w:tabs>
        <w:spacing w:after="40" w:line="240" w:lineRule="auto"/>
        <w:ind w:left="2857" w:right="0" w:hanging="357"/>
        <w:rPr>
          <w:spacing w:val="1"/>
          <w:szCs w:val="18"/>
        </w:rPr>
      </w:pPr>
      <w:r w:rsidRPr="00CC01B2">
        <w:rPr>
          <w:spacing w:val="1"/>
          <w:szCs w:val="18"/>
        </w:rPr>
        <w:t>Använd självscanning om möjlighet finns.</w:t>
      </w:r>
    </w:p>
    <w:p w:rsidRPr="00CC01B2" w:rsidR="00CC01B2" w:rsidP="00CC01B2" w:rsidRDefault="00CC01B2" w14:paraId="2BC90A32" w14:textId="77777777">
      <w:pPr>
        <w:keepNext/>
        <w:keepLines/>
        <w:tabs>
          <w:tab w:val="left" w:pos="2858"/>
        </w:tabs>
        <w:spacing w:after="40" w:line="240" w:lineRule="auto"/>
        <w:ind w:left="2857" w:right="0" w:hanging="357"/>
        <w:rPr>
          <w:spacing w:val="1"/>
          <w:szCs w:val="18"/>
        </w:rPr>
      </w:pPr>
      <w:r w:rsidRPr="00CC01B2">
        <w:rPr>
          <w:spacing w:val="1"/>
          <w:szCs w:val="18"/>
        </w:rPr>
        <w:t>Undvik kundkorgar då de kan bli tunga och snedbelastande, använd istället kundvagn.</w:t>
      </w:r>
    </w:p>
    <w:p w:rsidRPr="00CC01B2" w:rsidR="00CC01B2" w:rsidP="00CC01B2" w:rsidRDefault="00CC01B2" w14:paraId="5A98EEB0" w14:textId="77777777">
      <w:pPr>
        <w:keepNext/>
        <w:keepLines/>
        <w:tabs>
          <w:tab w:val="left" w:pos="2858"/>
        </w:tabs>
        <w:spacing w:after="40" w:line="240" w:lineRule="auto"/>
        <w:ind w:left="2857" w:right="0" w:hanging="357"/>
        <w:rPr>
          <w:spacing w:val="1"/>
          <w:szCs w:val="18"/>
        </w:rPr>
      </w:pPr>
      <w:r w:rsidRPr="00CC01B2">
        <w:rPr>
          <w:spacing w:val="1"/>
          <w:szCs w:val="18"/>
        </w:rPr>
        <w:t>Placera tunga varor längts fram i kundvagnen där sidorna är lägre.</w:t>
      </w:r>
    </w:p>
    <w:p w:rsidRPr="00CC01B2" w:rsidR="00CC01B2" w:rsidP="7F1DA0CA" w:rsidRDefault="00CC01B2" w14:paraId="68BA1F2B" w14:textId="1033F543">
      <w:pPr>
        <w:keepNext w:val="1"/>
        <w:keepLines w:val="1"/>
        <w:tabs>
          <w:tab w:val="left" w:pos="2858"/>
        </w:tabs>
        <w:spacing w:after="40" w:line="240" w:lineRule="auto"/>
        <w:ind w:left="2857" w:right="0" w:hanging="357"/>
        <w:rPr>
          <w:spacing w:val="1"/>
        </w:rPr>
      </w:pPr>
      <w:r w:rsidRPr="7F1DA0CA" w:rsidR="00CC01B2">
        <w:rPr>
          <w:spacing w:val="1"/>
        </w:rPr>
        <w:t>Använd en shoppingväska/dramate</w:t>
      </w:r>
      <w:r w:rsidRPr="7F1DA0CA" w:rsidR="56F6D73E">
        <w:rPr>
          <w:spacing w:val="1"/>
        </w:rPr>
        <w:t xml:space="preserve">n </w:t>
      </w:r>
      <w:r w:rsidRPr="7F1DA0CA" w:rsidR="00CC01B2">
        <w:rPr>
          <w:spacing w:val="1"/>
        </w:rPr>
        <w:t>eller fördela maten jämntungt i två papperskassar.</w:t>
      </w:r>
    </w:p>
    <w:p w:rsidRPr="00CC01B2" w:rsidR="00CC01B2" w:rsidP="00CC01B2" w:rsidRDefault="00CC01B2" w14:paraId="474A9700" w14:textId="70FE6492">
      <w:pPr>
        <w:keepNext w:val="1"/>
        <w:keepLines w:val="1"/>
        <w:tabs>
          <w:tab w:val="left" w:pos="2858"/>
        </w:tabs>
        <w:spacing w:after="40" w:line="240" w:lineRule="auto"/>
        <w:ind w:left="2857" w:right="0" w:hanging="357"/>
      </w:pPr>
      <w:r w:rsidRPr="30DEEDD8" w:rsidR="00CC01B2">
        <w:rPr>
          <w:spacing w:val="1"/>
        </w:rPr>
        <w:t>Stå nära bilen då du lastar in varor i bagaget. Lägg ex</w:t>
      </w:r>
      <w:r w:rsidRPr="30DEEDD8" w:rsidR="5CE93E4E">
        <w:rPr>
          <w:spacing w:val="1"/>
        </w:rPr>
        <w:t>empelvis</w:t>
      </w:r>
      <w:r w:rsidRPr="30DEEDD8" w:rsidR="00CC01B2">
        <w:rPr>
          <w:spacing w:val="1"/>
        </w:rPr>
        <w:t xml:space="preserve"> en filt över bagagekanten för att skydda kläderna mot smuts.</w:t>
      </w:r>
    </w:p>
    <w:p w:rsidRPr="00CC01B2" w:rsidR="00CC01B2" w:rsidP="00CC01B2" w:rsidRDefault="00CC01B2" w14:paraId="138FC7CD" w14:textId="77777777">
      <w:pPr>
        <w:keepNext/>
        <w:spacing w:before="240" w:after="60" w:line="240" w:lineRule="auto"/>
        <w:ind w:left="1196" w:right="0" w:firstLine="1304"/>
        <w:outlineLvl w:val="2"/>
        <w:rPr>
          <w:rFonts w:ascii="Arial" w:hAnsi="Arial" w:cs="Arial"/>
          <w:bCs/>
          <w:sz w:val="28"/>
          <w:szCs w:val="26"/>
        </w:rPr>
      </w:pPr>
      <w:r w:rsidRPr="00CC01B2">
        <w:rPr>
          <w:rFonts w:ascii="Arial" w:hAnsi="Arial" w:cs="Arial"/>
          <w:bCs/>
          <w:sz w:val="28"/>
          <w:szCs w:val="26"/>
        </w:rPr>
        <w:t>Städa och bädda</w:t>
      </w:r>
    </w:p>
    <w:p w:rsidRPr="00CC01B2" w:rsidR="00CC01B2" w:rsidP="00CC01B2" w:rsidRDefault="00CC01B2" w14:paraId="0DF0AD10" w14:textId="77777777">
      <w:pPr>
        <w:tabs>
          <w:tab w:val="left" w:pos="2858"/>
        </w:tabs>
        <w:spacing w:after="40" w:line="240" w:lineRule="auto"/>
        <w:ind w:left="2857" w:right="0" w:hanging="357"/>
        <w:rPr>
          <w:spacing w:val="1"/>
          <w:szCs w:val="18"/>
        </w:rPr>
      </w:pPr>
      <w:r w:rsidRPr="00CC01B2">
        <w:rPr>
          <w:spacing w:val="1"/>
          <w:szCs w:val="18"/>
        </w:rPr>
        <w:t>Städa ett rum om dagen istället för alla på en gång.</w:t>
      </w:r>
    </w:p>
    <w:p w:rsidRPr="00CC01B2" w:rsidR="00CC01B2" w:rsidP="00CC01B2" w:rsidRDefault="00CC01B2" w14:paraId="652BEB05" w14:textId="77777777">
      <w:pPr>
        <w:tabs>
          <w:tab w:val="left" w:pos="2858"/>
        </w:tabs>
        <w:spacing w:after="40" w:line="240" w:lineRule="auto"/>
        <w:ind w:left="2857" w:right="0" w:hanging="357"/>
        <w:rPr>
          <w:spacing w:val="1"/>
          <w:szCs w:val="18"/>
        </w:rPr>
      </w:pPr>
      <w:r w:rsidRPr="00CC01B2">
        <w:rPr>
          <w:spacing w:val="1"/>
          <w:szCs w:val="18"/>
        </w:rPr>
        <w:t>Använd griptång för att plocka upp saker från golvet och använd förkläde med fickor, då får du med dig saker utan att bära.</w:t>
      </w:r>
    </w:p>
    <w:p w:rsidRPr="00CC01B2" w:rsidR="00CC01B2" w:rsidP="00CC01B2" w:rsidRDefault="00CC01B2" w14:paraId="60E3FF19" w14:textId="1299B7D3">
      <w:pPr>
        <w:tabs>
          <w:tab w:val="left" w:pos="2858"/>
        </w:tabs>
        <w:spacing w:after="40" w:line="240" w:lineRule="auto"/>
        <w:ind w:left="2857" w:right="0" w:hanging="357"/>
      </w:pPr>
      <w:r w:rsidRPr="7F1DA0CA" w:rsidR="00CC01B2">
        <w:rPr>
          <w:spacing w:val="1"/>
        </w:rPr>
        <w:t>Använd lätta städredskap, gärna med förlängda skaft. Städa med två</w:t>
      </w:r>
      <w:r w:rsidRPr="7F1DA0CA" w:rsidR="00CC01B2">
        <w:rPr>
          <w:spacing w:val="1"/>
        </w:rPr>
        <w:t>handsgrepp</w:t>
      </w:r>
      <w:r w:rsidRPr="7F1DA0CA" w:rsidR="00CC01B2">
        <w:rPr>
          <w:spacing w:val="1"/>
        </w:rPr>
        <w:t>.</w:t>
      </w:r>
    </w:p>
    <w:p w:rsidRPr="00CC01B2" w:rsidR="00CC01B2" w:rsidP="00CC01B2" w:rsidRDefault="00CC01B2" w14:paraId="25BE4B95" w14:textId="77777777">
      <w:pPr>
        <w:tabs>
          <w:tab w:val="left" w:pos="2858"/>
        </w:tabs>
        <w:spacing w:after="40" w:line="240" w:lineRule="auto"/>
        <w:ind w:left="2857" w:right="0" w:hanging="357"/>
        <w:rPr>
          <w:spacing w:val="1"/>
          <w:szCs w:val="18"/>
        </w:rPr>
      </w:pPr>
      <w:r w:rsidRPr="00CC01B2">
        <w:rPr>
          <w:spacing w:val="1"/>
          <w:szCs w:val="18"/>
        </w:rPr>
        <w:t>Arbeta med benen och var rak i ryggen då du dammsuger. Testa även att hålla dammsugarröret bakom ryggen, händerna hamnar då i höfthöjd</w:t>
      </w:r>
    </w:p>
    <w:p w:rsidRPr="00CC01B2" w:rsidR="00CC01B2" w:rsidP="00CC01B2" w:rsidRDefault="00CC01B2" w14:paraId="10666361" w14:textId="77777777">
      <w:pPr>
        <w:tabs>
          <w:tab w:val="left" w:pos="2858"/>
        </w:tabs>
        <w:spacing w:after="40" w:line="240" w:lineRule="auto"/>
        <w:ind w:left="2857" w:right="0" w:hanging="357"/>
        <w:rPr>
          <w:spacing w:val="1"/>
          <w:szCs w:val="18"/>
        </w:rPr>
      </w:pPr>
      <w:r w:rsidRPr="00CC01B2">
        <w:rPr>
          <w:spacing w:val="1"/>
          <w:szCs w:val="18"/>
        </w:rPr>
        <w:t>Vid rengöring av badkar, sitt vid sidan av badkarskanten eller på badbrädan. Använd borste eller svamp med långt skaft.</w:t>
      </w:r>
    </w:p>
    <w:p w:rsidRPr="00CC01B2" w:rsidR="00CC01B2" w:rsidP="00CC01B2" w:rsidRDefault="00CC01B2" w14:paraId="42FF4852" w14:textId="77777777">
      <w:pPr>
        <w:tabs>
          <w:tab w:val="left" w:pos="2858"/>
        </w:tabs>
        <w:spacing w:after="40" w:line="240" w:lineRule="auto"/>
        <w:ind w:left="2857" w:right="0" w:hanging="357"/>
        <w:rPr>
          <w:spacing w:val="1"/>
          <w:szCs w:val="18"/>
        </w:rPr>
      </w:pPr>
      <w:r w:rsidRPr="00CC01B2">
        <w:rPr>
          <w:spacing w:val="1"/>
          <w:szCs w:val="18"/>
        </w:rPr>
        <w:t>Använd shoppingvagn för att dra tvätten i.</w:t>
      </w:r>
    </w:p>
    <w:p w:rsidRPr="00CC01B2" w:rsidR="00CC01B2" w:rsidP="00CC01B2" w:rsidRDefault="00CC01B2" w14:paraId="56864196" w14:textId="77777777">
      <w:pPr>
        <w:tabs>
          <w:tab w:val="left" w:pos="2858"/>
        </w:tabs>
        <w:spacing w:after="40" w:line="240" w:lineRule="auto"/>
        <w:ind w:left="2857" w:right="0" w:hanging="357"/>
        <w:rPr>
          <w:spacing w:val="1"/>
          <w:szCs w:val="18"/>
        </w:rPr>
      </w:pPr>
      <w:r w:rsidRPr="00CC01B2">
        <w:rPr>
          <w:spacing w:val="1"/>
          <w:szCs w:val="18"/>
        </w:rPr>
        <w:t>Försök att sitta ner vid tvättmaskinen, strykbrädan samt då du viker och sorterar tvätt. Tänk på att ha en god sittställning.</w:t>
      </w:r>
    </w:p>
    <w:p w:rsidRPr="00CC01B2" w:rsidR="00CC01B2" w:rsidP="00CC01B2" w:rsidRDefault="00CC01B2" w14:paraId="778F027D" w14:textId="77777777">
      <w:pPr>
        <w:tabs>
          <w:tab w:val="left" w:pos="2858"/>
        </w:tabs>
        <w:spacing w:after="40" w:line="240" w:lineRule="auto"/>
        <w:ind w:left="2857" w:right="0" w:hanging="357"/>
        <w:rPr>
          <w:spacing w:val="1"/>
          <w:szCs w:val="18"/>
        </w:rPr>
      </w:pPr>
      <w:r w:rsidRPr="00CC01B2">
        <w:rPr>
          <w:spacing w:val="1"/>
          <w:szCs w:val="18"/>
        </w:rPr>
        <w:t>Undvik att hänga tvätt över axelhöjd. Testa en hopfällbar torkställning.</w:t>
      </w:r>
    </w:p>
    <w:p w:rsidRPr="00CC01B2" w:rsidR="00CC01B2" w:rsidP="00CC01B2" w:rsidRDefault="00CC01B2" w14:paraId="445F5DEF" w14:textId="77777777">
      <w:pPr>
        <w:tabs>
          <w:tab w:val="left" w:pos="2858"/>
        </w:tabs>
        <w:spacing w:after="40" w:line="240" w:lineRule="auto"/>
        <w:ind w:left="2857" w:right="0" w:hanging="357"/>
        <w:rPr>
          <w:spacing w:val="1"/>
          <w:szCs w:val="18"/>
        </w:rPr>
      </w:pPr>
      <w:r w:rsidRPr="00CC01B2">
        <w:rPr>
          <w:spacing w:val="1"/>
          <w:szCs w:val="18"/>
        </w:rPr>
        <w:t>Det är lättare att bädda en hög säng. Förhöjningsklossar finns som hjälpmedel.</w:t>
      </w:r>
    </w:p>
    <w:p w:rsidRPr="00CC01B2" w:rsidR="00CC01B2" w:rsidP="00CC01B2" w:rsidRDefault="00CC01B2" w14:paraId="19A382A7" w14:textId="77777777">
      <w:pPr>
        <w:tabs>
          <w:tab w:val="left" w:pos="2858"/>
        </w:tabs>
        <w:spacing w:after="40" w:line="240" w:lineRule="auto"/>
        <w:ind w:left="2857" w:right="0" w:hanging="357"/>
        <w:rPr>
          <w:spacing w:val="1"/>
          <w:szCs w:val="18"/>
        </w:rPr>
      </w:pPr>
      <w:r w:rsidRPr="00CC01B2">
        <w:rPr>
          <w:spacing w:val="1"/>
          <w:szCs w:val="18"/>
        </w:rPr>
        <w:t>Det är lättare att bädda om sängen står mitt i rummet.</w:t>
      </w:r>
    </w:p>
    <w:p w:rsidRPr="00CC01B2" w:rsidR="00CC01B2" w:rsidP="00CC01B2" w:rsidRDefault="00CC01B2" w14:paraId="30D7F891" w14:textId="77777777">
      <w:pPr>
        <w:tabs>
          <w:tab w:val="left" w:pos="2858"/>
        </w:tabs>
        <w:spacing w:after="40" w:line="240" w:lineRule="auto"/>
        <w:ind w:left="2857" w:right="0" w:hanging="357"/>
        <w:rPr>
          <w:spacing w:val="1"/>
          <w:szCs w:val="18"/>
        </w:rPr>
      </w:pPr>
      <w:r w:rsidRPr="00CC01B2">
        <w:rPr>
          <w:spacing w:val="1"/>
          <w:szCs w:val="18"/>
        </w:rPr>
        <w:t xml:space="preserve">Om du inte har möjlighet att flytta ut sängen eller har dubbelsäng, sätt upp ett knä i sängen då du stoppar ner lakanet på insidan. </w:t>
      </w:r>
    </w:p>
    <w:p w:rsidRPr="00CC01B2" w:rsidR="00CC01B2" w:rsidP="00CC01B2" w:rsidRDefault="00CC01B2" w14:paraId="6867997B" w14:textId="77777777">
      <w:pPr>
        <w:tabs>
          <w:tab w:val="left" w:pos="2858"/>
        </w:tabs>
        <w:spacing w:after="40" w:line="240" w:lineRule="auto"/>
        <w:ind w:left="2857" w:right="0" w:hanging="357"/>
        <w:rPr>
          <w:spacing w:val="1"/>
          <w:szCs w:val="18"/>
        </w:rPr>
      </w:pPr>
      <w:r w:rsidRPr="00CC01B2">
        <w:rPr>
          <w:spacing w:val="1"/>
          <w:szCs w:val="18"/>
        </w:rPr>
        <w:t>Välj underlakan med resår så att det ligger bättre på plats.</w:t>
      </w:r>
    </w:p>
    <w:p w:rsidRPr="00CC01B2" w:rsidR="00CC01B2" w:rsidP="00CC01B2" w:rsidRDefault="00CC01B2" w14:paraId="6977F679" w14:textId="77777777">
      <w:pPr>
        <w:tabs>
          <w:tab w:val="left" w:pos="2858"/>
        </w:tabs>
        <w:spacing w:after="40" w:line="240" w:lineRule="auto"/>
        <w:ind w:left="2857" w:right="0" w:hanging="357"/>
        <w:rPr>
          <w:spacing w:val="1"/>
          <w:szCs w:val="18"/>
        </w:rPr>
      </w:pPr>
      <w:r w:rsidRPr="00CC01B2">
        <w:rPr>
          <w:spacing w:val="1"/>
          <w:szCs w:val="18"/>
        </w:rPr>
        <w:t>Välj ett täcke med lätt fyllning.</w:t>
      </w:r>
    </w:p>
    <w:p w:rsidRPr="00CC01B2" w:rsidR="00CC01B2" w:rsidP="00CC01B2" w:rsidRDefault="00CC01B2" w14:paraId="3A376449" w14:textId="77777777">
      <w:pPr>
        <w:tabs>
          <w:tab w:val="left" w:pos="2858"/>
        </w:tabs>
        <w:spacing w:after="40" w:line="240" w:lineRule="auto"/>
        <w:ind w:left="2857" w:right="0" w:hanging="357"/>
        <w:rPr>
          <w:spacing w:val="1"/>
          <w:szCs w:val="18"/>
        </w:rPr>
      </w:pPr>
      <w:r w:rsidRPr="00CC01B2">
        <w:rPr>
          <w:spacing w:val="1"/>
          <w:szCs w:val="18"/>
        </w:rPr>
        <w:t xml:space="preserve">Eller prioritera bort att bädda sängen dagligen </w:t>
      </w:r>
    </w:p>
    <w:p w:rsidRPr="00CC01B2" w:rsidR="00CC01B2" w:rsidP="00CC01B2" w:rsidRDefault="00CC01B2" w14:paraId="7A0F26AC" w14:textId="77777777">
      <w:pPr>
        <w:tabs>
          <w:tab w:val="left" w:pos="2858"/>
        </w:tabs>
        <w:spacing w:after="40" w:line="240" w:lineRule="auto"/>
        <w:ind w:left="2857" w:right="0" w:hanging="357"/>
        <w:rPr>
          <w:spacing w:val="1"/>
          <w:szCs w:val="18"/>
        </w:rPr>
      </w:pPr>
      <w:r w:rsidRPr="00CC01B2">
        <w:rPr>
          <w:spacing w:val="1"/>
          <w:szCs w:val="18"/>
        </w:rPr>
        <w:t>Placera de lätta varorna längst in i bagageutrymmet.</w:t>
      </w:r>
    </w:p>
    <w:p w:rsidRPr="00CC01B2" w:rsidR="00CC01B2" w:rsidP="00CC01B2" w:rsidRDefault="00CC01B2" w14:paraId="324B92BD" w14:textId="77777777">
      <w:pPr>
        <w:tabs>
          <w:tab w:val="left" w:pos="2858"/>
        </w:tabs>
        <w:spacing w:after="40" w:line="240" w:lineRule="auto"/>
        <w:ind w:left="2857" w:right="0" w:hanging="357"/>
        <w:rPr>
          <w:spacing w:val="1"/>
          <w:szCs w:val="18"/>
        </w:rPr>
      </w:pPr>
      <w:r w:rsidRPr="00CC01B2">
        <w:rPr>
          <w:spacing w:val="1"/>
          <w:szCs w:val="18"/>
        </w:rPr>
        <w:t>Rulla gärna varorna i en shoppingvagn eller rollator mellan bil och kök.</w:t>
      </w:r>
    </w:p>
    <w:p w:rsidRPr="00CC01B2" w:rsidR="00CC01B2" w:rsidP="00CC01B2" w:rsidRDefault="00CC01B2" w14:paraId="1849390D" w14:textId="3F767580">
      <w:pPr>
        <w:tabs>
          <w:tab w:val="left" w:pos="2858"/>
        </w:tabs>
        <w:spacing w:after="40" w:line="240" w:lineRule="auto"/>
        <w:ind w:left="2857" w:right="0" w:hanging="357"/>
      </w:pPr>
      <w:r w:rsidRPr="30DEEDD8" w:rsidR="00CC01B2">
        <w:rPr>
          <w:spacing w:val="1"/>
        </w:rPr>
        <w:t xml:space="preserve">Har din </w:t>
      </w:r>
      <w:r w:rsidRPr="30DEEDD8" w:rsidR="00CC01B2">
        <w:rPr>
          <w:spacing w:val="1"/>
        </w:rPr>
        <w:t>hemleverans</w:t>
      </w:r>
      <w:r w:rsidRPr="30DEEDD8" w:rsidR="00CC01B2">
        <w:rPr>
          <w:spacing w:val="1"/>
        </w:rPr>
        <w:t>? Anlita gärna denna tjänst.</w:t>
      </w:r>
    </w:p>
    <w:p w:rsidRPr="00CC01B2" w:rsidR="00CC01B2" w:rsidP="00CC01B2" w:rsidRDefault="00CC01B2" w14:paraId="4C1E59C6" w14:textId="77777777">
      <w:pPr>
        <w:spacing w:before="320" w:after="60" w:line="240" w:lineRule="auto"/>
        <w:ind w:left="2500" w:right="0"/>
        <w:outlineLvl w:val="1"/>
        <w:rPr>
          <w:rFonts w:ascii="Arial" w:hAnsi="Arial" w:cs="Arial"/>
          <w:bCs/>
          <w:iCs/>
          <w:sz w:val="32"/>
          <w:szCs w:val="28"/>
        </w:rPr>
      </w:pPr>
      <w:r w:rsidRPr="00CC01B2">
        <w:rPr>
          <w:rFonts w:ascii="Arial" w:hAnsi="Arial" w:cs="Arial"/>
          <w:bCs/>
          <w:iCs/>
          <w:sz w:val="32"/>
          <w:szCs w:val="28"/>
        </w:rPr>
        <w:lastRenderedPageBreak/>
        <w:t>Hjälpmedel</w:t>
      </w:r>
    </w:p>
    <w:p w:rsidRPr="00CC01B2" w:rsidR="00CC01B2" w:rsidP="00CC01B2" w:rsidRDefault="00CC01B2" w14:paraId="4366E7A8" w14:textId="5A20DCBD">
      <w:pPr>
        <w:widowControl w:val="0"/>
        <w:autoSpaceDE w:val="0"/>
        <w:autoSpaceDN w:val="0"/>
        <w:adjustRightInd w:val="0"/>
        <w:spacing w:after="160" w:line="240" w:lineRule="auto"/>
        <w:ind w:left="2500" w:right="0"/>
        <w:textAlignment w:val="center"/>
      </w:pPr>
      <w:r w:rsidRPr="30DEEDD8" w:rsidR="00CC01B2">
        <w:rPr>
          <w:spacing w:val="1"/>
        </w:rPr>
        <w:t>Hjälpmedel är personliga och tillhandahålls av hälso- och sjukvården. Ett hjälpmedel utprovas utifrån personens</w:t>
      </w:r>
      <w:r w:rsidRPr="30DEEDD8" w:rsidR="4DFE6816">
        <w:rPr>
          <w:spacing w:val="1"/>
        </w:rPr>
        <w:t xml:space="preserve"> individuella</w:t>
      </w:r>
      <w:r w:rsidRPr="30DEEDD8" w:rsidR="00CC01B2">
        <w:rPr>
          <w:spacing w:val="1"/>
        </w:rPr>
        <w:t xml:space="preserve"> behov</w:t>
      </w:r>
      <w:r w:rsidRPr="30DEEDD8" w:rsidR="1DF1905A">
        <w:rPr>
          <w:spacing w:val="1"/>
        </w:rPr>
        <w:t>,</w:t>
      </w:r>
      <w:r w:rsidRPr="30DEEDD8" w:rsidR="00CC01B2">
        <w:rPr>
          <w:spacing w:val="1"/>
        </w:rPr>
        <w:t xml:space="preserve"> får inte användas av någon annan. Hjälpmedel är till låns och förskrivs bland annat av arbetsterapeut och fysioterapeut. Exempel på hjälpmedel kan vara: rollator, griptång, duschpall, förhöjning på toalett och rullstol.</w:t>
      </w:r>
    </w:p>
    <w:p w:rsidRPr="00CC01B2" w:rsidR="00CC01B2" w:rsidP="00CC01B2" w:rsidRDefault="00CC01B2" w14:paraId="5DD1F2FE" w14:textId="77777777">
      <w:pPr>
        <w:spacing w:before="320" w:after="60" w:line="240" w:lineRule="auto"/>
        <w:ind w:left="2500" w:right="0"/>
        <w:outlineLvl w:val="1"/>
        <w:rPr>
          <w:rFonts w:ascii="Arial" w:hAnsi="Arial" w:cs="Arial"/>
          <w:bCs/>
          <w:iCs/>
          <w:sz w:val="32"/>
          <w:szCs w:val="28"/>
        </w:rPr>
      </w:pPr>
      <w:r w:rsidRPr="00CC01B2">
        <w:rPr>
          <w:rFonts w:ascii="Arial" w:hAnsi="Arial" w:cs="Arial"/>
          <w:bCs/>
          <w:iCs/>
          <w:sz w:val="32"/>
          <w:szCs w:val="28"/>
        </w:rPr>
        <w:t>Bostadsanpassning</w:t>
      </w:r>
    </w:p>
    <w:p w:rsidRPr="00CC01B2" w:rsidR="00CC01B2" w:rsidP="00CC01B2" w:rsidRDefault="00CC01B2" w14:paraId="5A63E7BE" w14:textId="6884FE2E">
      <w:pPr>
        <w:widowControl w:val="0"/>
        <w:autoSpaceDE w:val="0"/>
        <w:autoSpaceDN w:val="0"/>
        <w:adjustRightInd w:val="0"/>
        <w:spacing w:after="160" w:line="240" w:lineRule="auto"/>
        <w:ind w:left="2500" w:right="0"/>
        <w:textAlignment w:val="center"/>
      </w:pPr>
      <w:r w:rsidRPr="30DEEDD8" w:rsidR="00CC01B2">
        <w:rPr>
          <w:spacing w:val="1"/>
        </w:rPr>
        <w:t xml:space="preserve">Personer med funktion</w:t>
      </w:r>
      <w:r w:rsidRPr="30DEEDD8" w:rsidR="18EC47EE">
        <w:rPr>
          <w:spacing w:val="1"/>
        </w:rPr>
        <w:t xml:space="preserve">s</w:t>
      </w:r>
      <w:r w:rsidRPr="30DEEDD8" w:rsidR="5D739161">
        <w:rPr>
          <w:spacing w:val="1"/>
        </w:rPr>
        <w:t xml:space="preserve">hinder</w:t>
      </w:r>
      <w:r w:rsidRPr="30DEEDD8" w:rsidR="00CC01B2">
        <w:rPr>
          <w:spacing w:val="1"/>
        </w:rPr>
        <w:t xml:space="preserve"> kan få bidrag genom kommunen för att anpassa sin bostad och göra denna mer funktionsduglig. Detta bidrag kallas bostadsanpassningsbidrag. </w:t>
      </w:r>
    </w:p>
    <w:p w:rsidRPr="00CC01B2" w:rsidR="00CC01B2" w:rsidP="00CC01B2" w:rsidRDefault="00CC01B2" w14:paraId="45BE4C53" w14:textId="77777777">
      <w:pPr>
        <w:widowControl w:val="0"/>
        <w:autoSpaceDE w:val="0"/>
        <w:autoSpaceDN w:val="0"/>
        <w:adjustRightInd w:val="0"/>
        <w:spacing w:after="160" w:line="240" w:lineRule="auto"/>
        <w:ind w:left="2500" w:right="0"/>
        <w:textAlignment w:val="center"/>
        <w:rPr>
          <w:spacing w:val="1"/>
          <w:szCs w:val="18"/>
        </w:rPr>
      </w:pPr>
      <w:r w:rsidRPr="00CC01B2">
        <w:rPr>
          <w:spacing w:val="1"/>
          <w:szCs w:val="18"/>
        </w:rPr>
        <w:t xml:space="preserve">Bostadsanpassningsbidrag kan sökas av den som äger sin bostad, är bostadsrättsinnehavare eller hyresgäst. För anpassning av hyres- och bostadsrättslägenhet krävs fastighetsägarens eller styrelsens godkännande. </w:t>
      </w:r>
    </w:p>
    <w:p w:rsidRPr="00CC01B2" w:rsidR="00CC01B2" w:rsidP="00CC01B2" w:rsidRDefault="00CC01B2" w14:paraId="3082E000" w14:textId="77777777">
      <w:pPr>
        <w:widowControl w:val="0"/>
        <w:autoSpaceDE w:val="0"/>
        <w:autoSpaceDN w:val="0"/>
        <w:adjustRightInd w:val="0"/>
        <w:spacing w:after="160" w:line="240" w:lineRule="auto"/>
        <w:ind w:left="2500" w:right="0"/>
        <w:textAlignment w:val="center"/>
        <w:rPr>
          <w:spacing w:val="1"/>
          <w:szCs w:val="18"/>
        </w:rPr>
      </w:pPr>
    </w:p>
    <w:p w:rsidRPr="00CC01B2" w:rsidR="00CC01B2" w:rsidP="00CC01B2" w:rsidRDefault="00CC01B2" w14:paraId="27D81D4B" w14:textId="6439E4E2">
      <w:pPr>
        <w:widowControl w:val="0"/>
        <w:autoSpaceDE w:val="0"/>
        <w:autoSpaceDN w:val="0"/>
        <w:adjustRightInd w:val="0"/>
        <w:spacing w:after="160" w:line="240" w:lineRule="auto"/>
        <w:ind w:left="2500" w:right="0"/>
        <w:textAlignment w:val="center"/>
      </w:pPr>
      <w:r w:rsidRPr="30DEEDD8" w:rsidR="00CC01B2">
        <w:rPr>
          <w:spacing w:val="1"/>
        </w:rPr>
        <w:t>För att få bostadsanpassningsbidrag krävs oftast intyg från arbetsterapeut eller läkare. Exempel på anpassningar kan vara borttagande av trösklar, borttagande av badkar</w:t>
      </w:r>
      <w:r w:rsidRPr="30DEEDD8" w:rsidR="48C17E11">
        <w:rPr>
          <w:spacing w:val="1"/>
        </w:rPr>
        <w:t>,</w:t>
      </w:r>
      <w:r w:rsidRPr="30DEEDD8" w:rsidR="00CC01B2">
        <w:rPr>
          <w:spacing w:val="1"/>
        </w:rPr>
        <w:t xml:space="preserve"> iordningställande av duschplats och elektrisk dörröppnare.</w:t>
      </w:r>
    </w:p>
    <w:p w:rsidRPr="00CC01B2" w:rsidR="00CC01B2" w:rsidP="00CC01B2" w:rsidRDefault="00CC01B2" w14:paraId="28E8900D" w14:textId="77777777">
      <w:pPr>
        <w:widowControl w:val="0"/>
        <w:autoSpaceDE w:val="0"/>
        <w:autoSpaceDN w:val="0"/>
        <w:adjustRightInd w:val="0"/>
        <w:spacing w:after="160" w:line="240" w:lineRule="auto"/>
        <w:ind w:left="2500" w:right="0"/>
        <w:textAlignment w:val="center"/>
        <w:rPr>
          <w:spacing w:val="1"/>
          <w:szCs w:val="18"/>
        </w:rPr>
      </w:pPr>
    </w:p>
    <w:p w:rsidRPr="00CC01B2" w:rsidR="00CC01B2" w:rsidP="00CC01B2" w:rsidRDefault="00CC01B2" w14:paraId="7CEB1956" w14:textId="77777777">
      <w:pPr>
        <w:spacing w:before="320" w:after="60" w:line="240" w:lineRule="auto"/>
        <w:ind w:left="2500" w:right="0"/>
        <w:outlineLvl w:val="1"/>
        <w:rPr>
          <w:rFonts w:ascii="Arial" w:hAnsi="Arial" w:cs="Arial"/>
          <w:bCs/>
          <w:iCs/>
          <w:sz w:val="32"/>
          <w:szCs w:val="28"/>
        </w:rPr>
      </w:pPr>
      <w:bookmarkStart w:name="_Toc247444898" w:id="2"/>
      <w:r w:rsidRPr="00CC01B2">
        <w:rPr>
          <w:rFonts w:ascii="Arial" w:hAnsi="Arial" w:cs="Arial"/>
          <w:bCs/>
          <w:iCs/>
          <w:sz w:val="32"/>
          <w:szCs w:val="28"/>
        </w:rPr>
        <w:t>Kontakt</w:t>
      </w:r>
      <w:bookmarkEnd w:id="2"/>
    </w:p>
    <w:p w:rsidRPr="00CC01B2" w:rsidR="00CC01B2" w:rsidP="00CC01B2" w:rsidRDefault="00CC01B2" w14:paraId="6237F78B" w14:textId="77777777">
      <w:pPr>
        <w:widowControl w:val="0"/>
        <w:suppressAutoHyphens/>
        <w:autoSpaceDE w:val="0"/>
        <w:autoSpaceDN w:val="0"/>
        <w:adjustRightInd w:val="0"/>
        <w:spacing w:after="160" w:line="240" w:lineRule="auto"/>
        <w:ind w:left="2500" w:right="0"/>
        <w:contextualSpacing/>
        <w:textAlignment w:val="center"/>
        <w:rPr>
          <w:spacing w:val="1"/>
          <w:szCs w:val="18"/>
        </w:rPr>
      </w:pPr>
      <w:r w:rsidRPr="00CC01B2">
        <w:rPr>
          <w:spacing w:val="1"/>
          <w:szCs w:val="18"/>
        </w:rPr>
        <w:t>Önskar du kontakt med arbetsterapeut?</w:t>
      </w:r>
    </w:p>
    <w:p w:rsidRPr="00CC01B2" w:rsidR="00CC01B2" w:rsidP="00CC01B2" w:rsidRDefault="00CC01B2" w14:paraId="182080B7" w14:textId="77777777">
      <w:pPr>
        <w:widowControl w:val="0"/>
        <w:suppressAutoHyphens/>
        <w:autoSpaceDE w:val="0"/>
        <w:autoSpaceDN w:val="0"/>
        <w:adjustRightInd w:val="0"/>
        <w:spacing w:after="160" w:line="240" w:lineRule="auto"/>
        <w:ind w:left="2500" w:right="0"/>
        <w:contextualSpacing/>
        <w:textAlignment w:val="center"/>
        <w:rPr>
          <w:spacing w:val="1"/>
          <w:szCs w:val="18"/>
        </w:rPr>
      </w:pPr>
      <w:r w:rsidRPr="00CC01B2">
        <w:rPr>
          <w:spacing w:val="1"/>
          <w:szCs w:val="18"/>
        </w:rPr>
        <w:t>Har du hemsjukvård kan du vända dig till kommunens arbetsterapeut,</w:t>
      </w:r>
    </w:p>
    <w:p w:rsidRPr="00CC01B2" w:rsidR="00CC01B2" w:rsidP="00CC01B2" w:rsidRDefault="00CC01B2" w14:paraId="31F6B191" w14:textId="77A27966">
      <w:pPr>
        <w:widowControl w:val="0"/>
        <w:suppressAutoHyphens/>
        <w:autoSpaceDE w:val="0"/>
        <w:autoSpaceDN w:val="0"/>
        <w:adjustRightInd w:val="0"/>
        <w:spacing w:after="160" w:line="240" w:lineRule="auto"/>
        <w:ind w:left="2500" w:right="0"/>
        <w:contextualSpacing/>
        <w:textAlignment w:val="center"/>
      </w:pPr>
      <w:r w:rsidRPr="30DEEDD8" w:rsidR="00CC01B2">
        <w:rPr>
          <w:spacing w:val="1"/>
        </w:rPr>
        <w:t>annars vänder du dig till arbetsterapeut på din</w:t>
      </w:r>
      <w:r w:rsidRPr="30DEEDD8" w:rsidR="79959F66">
        <w:rPr>
          <w:spacing w:val="1"/>
        </w:rPr>
        <w:t xml:space="preserve"> närmast</w:t>
      </w:r>
      <w:r w:rsidRPr="30DEEDD8" w:rsidR="00CC01B2">
        <w:rPr>
          <w:spacing w:val="1"/>
        </w:rPr>
        <w:t xml:space="preserve"> vårdcentral.</w:t>
      </w:r>
    </w:p>
    <w:p w:rsidRPr="00CC01B2" w:rsidR="00CC01B2" w:rsidP="00CC01B2" w:rsidRDefault="00CC01B2" w14:paraId="6006CD48" w14:textId="77777777">
      <w:pPr>
        <w:widowControl w:val="0"/>
        <w:suppressAutoHyphens/>
        <w:autoSpaceDE w:val="0"/>
        <w:autoSpaceDN w:val="0"/>
        <w:adjustRightInd w:val="0"/>
        <w:spacing w:after="160" w:line="240" w:lineRule="auto"/>
        <w:ind w:left="2500" w:right="0"/>
        <w:contextualSpacing/>
        <w:textAlignment w:val="center"/>
        <w:rPr>
          <w:spacing w:val="1"/>
          <w:szCs w:val="18"/>
        </w:rPr>
      </w:pPr>
    </w:p>
    <w:p w:rsidRPr="00CC01B2" w:rsidR="00CC01B2" w:rsidP="00CC01B2" w:rsidRDefault="00CC01B2" w14:paraId="7FFE398A" w14:textId="77777777">
      <w:pPr>
        <w:widowControl w:val="0"/>
        <w:suppressAutoHyphens/>
        <w:autoSpaceDE w:val="0"/>
        <w:autoSpaceDN w:val="0"/>
        <w:adjustRightInd w:val="0"/>
        <w:spacing w:after="160" w:line="240" w:lineRule="auto"/>
        <w:ind w:left="2500" w:right="0"/>
        <w:contextualSpacing/>
        <w:textAlignment w:val="center"/>
        <w:rPr>
          <w:spacing w:val="1"/>
          <w:szCs w:val="18"/>
        </w:rPr>
      </w:pPr>
      <w:r w:rsidRPr="00CC01B2">
        <w:rPr>
          <w:spacing w:val="1"/>
          <w:szCs w:val="18"/>
        </w:rPr>
        <w:t>Om du vistas på sjukhus kan avdelningens arbetsterapeut hjälpa dig att förmedla kontakten eller ge råd och tips.</w:t>
      </w:r>
    </w:p>
    <w:p w:rsidRPr="00CC01B2" w:rsidR="00CC01B2" w:rsidP="00CC01B2" w:rsidRDefault="00CC01B2" w14:paraId="56F26309" w14:textId="77777777">
      <w:pPr>
        <w:widowControl w:val="0"/>
        <w:suppressAutoHyphens/>
        <w:autoSpaceDE w:val="0"/>
        <w:autoSpaceDN w:val="0"/>
        <w:adjustRightInd w:val="0"/>
        <w:spacing w:after="160" w:line="240" w:lineRule="auto"/>
        <w:ind w:left="2500" w:right="0"/>
        <w:contextualSpacing/>
        <w:textAlignment w:val="center"/>
        <w:rPr>
          <w:spacing w:val="1"/>
          <w:szCs w:val="18"/>
        </w:rPr>
      </w:pPr>
    </w:p>
    <w:p w:rsidRPr="00CC01B2" w:rsidR="00CC01B2" w:rsidP="00CC01B2" w:rsidRDefault="00CC01B2" w14:paraId="2BCE2C82" w14:textId="77777777">
      <w:pPr>
        <w:widowControl w:val="0"/>
        <w:suppressAutoHyphens/>
        <w:autoSpaceDE w:val="0"/>
        <w:autoSpaceDN w:val="0"/>
        <w:adjustRightInd w:val="0"/>
        <w:spacing w:after="160" w:line="240" w:lineRule="auto"/>
        <w:ind w:left="2500" w:right="0"/>
        <w:contextualSpacing/>
        <w:textAlignment w:val="center"/>
        <w:rPr>
          <w:spacing w:val="1"/>
          <w:szCs w:val="18"/>
        </w:rPr>
      </w:pPr>
      <w:r w:rsidRPr="00CC01B2">
        <w:rPr>
          <w:spacing w:val="1"/>
          <w:szCs w:val="18"/>
        </w:rPr>
        <w:t xml:space="preserve">Du kan läsa mer om diagnoser, undersökningar, behandlingar och läkemedel på </w:t>
      </w:r>
      <w:hyperlink w:history="1" r:id="rId17">
        <w:r w:rsidRPr="00CC01B2">
          <w:rPr>
            <w:color w:val="0563C1"/>
            <w:spacing w:val="1"/>
            <w:szCs w:val="18"/>
            <w:u w:val="single"/>
          </w:rPr>
          <w:t>www.1177.se</w:t>
        </w:r>
      </w:hyperlink>
      <w:r w:rsidRPr="00CC01B2">
        <w:rPr>
          <w:spacing w:val="1"/>
          <w:szCs w:val="18"/>
        </w:rPr>
        <w:t>, landstingens och regionernas gemensamma webbplats för råd om vård.</w:t>
      </w:r>
    </w:p>
    <w:p w:rsidRPr="00CC01B2" w:rsidR="00CC01B2" w:rsidP="00CC01B2" w:rsidRDefault="00CC01B2" w14:paraId="1F8E41B5" w14:textId="77777777">
      <w:pPr>
        <w:widowControl w:val="0"/>
        <w:suppressAutoHyphens/>
        <w:autoSpaceDE w:val="0"/>
        <w:autoSpaceDN w:val="0"/>
        <w:adjustRightInd w:val="0"/>
        <w:spacing w:after="160" w:line="240" w:lineRule="auto"/>
        <w:ind w:left="2500" w:right="0"/>
        <w:textAlignment w:val="center"/>
        <w:rPr>
          <w:spacing w:val="1"/>
          <w:szCs w:val="18"/>
        </w:rPr>
      </w:pPr>
    </w:p>
    <w:bookmarkEnd w:id="0"/>
    <w:p w:rsidRPr="00536A5A" w:rsidR="00536A5A" w:rsidP="00536A5A" w:rsidRDefault="00536A5A" w14:paraId="76B9F95B" w14:textId="24513497">
      <w:pPr>
        <w:spacing w:after="0" w:line="240" w:lineRule="auto"/>
        <w:ind w:left="0" w:right="0"/>
      </w:pPr>
    </w:p>
    <w:sectPr w:rsidRPr="00536A5A" w:rsidR="00536A5A" w:rsidSect="00CC01B2"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363B23" w:rsidRDefault="00363B23" w14:paraId="496D9698" w14:textId="77777777">
      <w:r>
        <w:separator/>
      </w:r>
    </w:p>
  </w:endnote>
  <w:endnote w:type="continuationSeparator" w:id="0">
    <w:p w:rsidR="00363B23" w:rsidRDefault="00363B23" w14:paraId="38030764" w14:textId="77777777">
      <w:r>
        <w:continuationSeparator/>
      </w:r>
    </w:p>
  </w:endnote>
  <w:endnote w:type="continuationNotice" w:id="1">
    <w:p w:rsidR="00363B23" w:rsidRDefault="00363B23" w14:paraId="0576E0AF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MS Mincho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Footer"/>
      <w:framePr w:wrap="around" w:hAnchor="margin" w:vAnchor="tex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660269" w:rsidP="00C43BDD" w:rsidRDefault="00660269" w14:paraId="1FE2B821" w14:textId="77777777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Footer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063AE373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363B23" w:rsidRDefault="00363B23" w14:paraId="6E5526E6" w14:textId="77777777"/>
  </w:footnote>
  <w:footnote w:type="continuationSeparator" w:id="0">
    <w:p w:rsidR="00363B23" w:rsidRDefault="00363B23" w14:paraId="5C57738A" w14:textId="77777777">
      <w:r>
        <w:continuationSeparator/>
      </w:r>
    </w:p>
  </w:footnote>
  <w:footnote w:type="continuationNotice" w:id="1">
    <w:p w:rsidR="00363B23" w:rsidRDefault="00363B23" w14:paraId="4F5088BD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413A60" w14:paraId="058CDD4D" w14:textId="4A49575C">
    <w:pPr>
      <w:pStyle w:val="Header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">
              <v:textbox>
                <w:txbxContent>
                  <w:p w:rsidR="00413A60" w:rsidRDefault="00413A60" w14:paraId="72D45401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>
    <w:abstractNumId w:val="17"/>
  </w:num>
  <w:num w:numId="2">
    <w:abstractNumId w:val="14"/>
  </w:num>
  <w:num w:numId="3">
    <w:abstractNumId w:val="0"/>
  </w:num>
  <w:num w:numId="4">
    <w:abstractNumId w:val="6"/>
  </w:num>
  <w:num w:numId="5">
    <w:abstractNumId w:val="15"/>
  </w:num>
  <w:num w:numId="6">
    <w:abstractNumId w:val="2"/>
  </w:num>
  <w:num w:numId="7">
    <w:abstractNumId w:val="11"/>
  </w:num>
  <w:num w:numId="8">
    <w:abstractNumId w:val="8"/>
  </w:num>
  <w:num w:numId="9">
    <w:abstractNumId w:val="1"/>
  </w:num>
  <w:num w:numId="10">
    <w:abstractNumId w:val="1"/>
  </w:num>
  <w:num w:numId="11">
    <w:abstractNumId w:val="3"/>
  </w:num>
  <w:num w:numId="12">
    <w:abstractNumId w:val="4"/>
  </w:num>
  <w:num w:numId="13">
    <w:abstractNumId w:val="13"/>
  </w:num>
  <w:num w:numId="14">
    <w:abstractNumId w:val="9"/>
  </w:num>
  <w:num w:numId="15">
    <w:abstractNumId w:val="7"/>
  </w:num>
  <w:num w:numId="16">
    <w:abstractNumId w:val="12"/>
  </w:num>
  <w:num w:numId="17">
    <w:abstractNumId w:val="5"/>
  </w:num>
  <w:num w:numId="18">
    <w:abstractNumId w:val="10"/>
  </w:num>
  <w:num w:numId="19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6145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3284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01B2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15F7EAD"/>
    <w:rsid w:val="024801E3"/>
    <w:rsid w:val="064E1B03"/>
    <w:rsid w:val="0A3D3DA2"/>
    <w:rsid w:val="0A76DFDD"/>
    <w:rsid w:val="0A90E761"/>
    <w:rsid w:val="10DD7641"/>
    <w:rsid w:val="15919968"/>
    <w:rsid w:val="1596AAEC"/>
    <w:rsid w:val="18EC47EE"/>
    <w:rsid w:val="1B235E97"/>
    <w:rsid w:val="1D92EFB4"/>
    <w:rsid w:val="1DF1905A"/>
    <w:rsid w:val="20E5BBA9"/>
    <w:rsid w:val="233186FE"/>
    <w:rsid w:val="2813F0AA"/>
    <w:rsid w:val="2AB0290F"/>
    <w:rsid w:val="30DEEDD8"/>
    <w:rsid w:val="320AB4F1"/>
    <w:rsid w:val="36E00429"/>
    <w:rsid w:val="37CE3F25"/>
    <w:rsid w:val="38DB2A75"/>
    <w:rsid w:val="3B05DFE7"/>
    <w:rsid w:val="3B7D5C4F"/>
    <w:rsid w:val="3BEF6E3A"/>
    <w:rsid w:val="3C637040"/>
    <w:rsid w:val="3EC98794"/>
    <w:rsid w:val="419526A9"/>
    <w:rsid w:val="42045D3F"/>
    <w:rsid w:val="4348FF6A"/>
    <w:rsid w:val="48C17E11"/>
    <w:rsid w:val="4B9B6D9F"/>
    <w:rsid w:val="4DC259D3"/>
    <w:rsid w:val="4DFE6816"/>
    <w:rsid w:val="4F5E2A34"/>
    <w:rsid w:val="503B2A59"/>
    <w:rsid w:val="50861DD2"/>
    <w:rsid w:val="52C23100"/>
    <w:rsid w:val="54367E99"/>
    <w:rsid w:val="56F6D73E"/>
    <w:rsid w:val="570B1C2A"/>
    <w:rsid w:val="57AD922B"/>
    <w:rsid w:val="5A18E2DB"/>
    <w:rsid w:val="5C43D828"/>
    <w:rsid w:val="5CE93E4E"/>
    <w:rsid w:val="5D739161"/>
    <w:rsid w:val="60E820BA"/>
    <w:rsid w:val="642E64EE"/>
    <w:rsid w:val="647B2B65"/>
    <w:rsid w:val="68B4F297"/>
    <w:rsid w:val="6B2CF8ED"/>
    <w:rsid w:val="6BD0142D"/>
    <w:rsid w:val="6C1224EC"/>
    <w:rsid w:val="6D33EC1B"/>
    <w:rsid w:val="6DF6B500"/>
    <w:rsid w:val="6E09CC9A"/>
    <w:rsid w:val="79959F66"/>
    <w:rsid w:val="7D81D069"/>
    <w:rsid w:val="7F1DA0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5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Heading1Char" w:customStyle="1">
    <w:name w:val="Heading 1 Char"/>
    <w:aliases w:val="Rubrik VGR Char"/>
    <w:link w:val="Heading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FooterChar" w:customStyle="1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TitleChar" w:customStyle="1">
    <w:name w:val="Title Char"/>
    <w:link w:val="Title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onTextChar" w:customStyle="1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Heading2Char" w:customStyle="1">
    <w:name w:val="Heading 2 Char"/>
    <w:aliases w:val="Rubrik 2 VGR Char"/>
    <w:basedOn w:val="DefaultParagraphFont"/>
    <w:link w:val="Heading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Heading3Char" w:customStyle="1">
    <w:name w:val="Heading 3 Char"/>
    <w:aliases w:val="Rubrik 3 VGR Char"/>
    <w:basedOn w:val="DefaultParagraphFont"/>
    <w:link w:val="Heading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Heading4Char" w:customStyle="1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Heading5Char" w:customStyle="1">
    <w:name w:val="Heading 5 Char"/>
    <w:basedOn w:val="DefaultParagraphFont"/>
    <w:link w:val="Heading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DefaultParagraphFon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HeaderChar" w:customStyle="1">
    <w:name w:val="Header Char"/>
    <w:basedOn w:val="DefaultParagraphFont"/>
    <w:link w:val="Header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fontTable" Target="fontTable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://www.1177.se" TargetMode="Externa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theme" Target="theme/theme1.xml" Id="rId19" /><Relationship Type="http://schemas.openxmlformats.org/officeDocument/2006/relationships/footer" Target="footer2.xml" Id="rId14" /><Relationship Type="http://schemas.openxmlformats.org/officeDocument/2006/relationships/webSettings" Target="webSettings.xml" Id="rId9" /><Relationship Type="http://schemas.openxmlformats.org/officeDocument/2006/relationships/glossaryDocument" Target="glossary/document.xml" Id="Ra4be21e21e1141b2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glossary/document.xml><?xml version="1.0" encoding="utf-8"?>
<w:glossaryDocument xmlns:w14="http://schemas.microsoft.com/office/word/2010/wordml" xmlns:w="http://schemas.openxmlformats.org/wordprocessingml/2006/main">
  <w:docParts>
    <w:docPart>
      <w:docPartPr>
        <w:name w:val="DefaultPlaceholder_108186857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225b8a6-607b-42d9-8d50-30ed3e406a5a}"/>
      </w:docPartPr>
      <w:docPartBody>
        <w:p w14:paraId="2342FB5A">
          <w:r>
            <w:rPr>
              <w:rStyle w:val="PlaceholderText"/>
            </w:rPr>
            <w:t/>
          </w:r>
        </w:p>
      </w:docPartBody>
    </w:docPart>
  </w:docParts>
</w:glossaryDocument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dba27119-5f51-4c06-a4fd-2a3d4b9bdf89">RS3327-1180507643-372</_dlc_DocId>
    <_dlc_DocIdUrl xmlns="dba27119-5f51-4c06-a4fd-2a3d4b9bdf89">
      <Url>https://vgregion.sharepoint.com/sites/sy-rs-systemstod-for-styrande-dokument/_layouts/15/DocIdRedir.aspx?ID=RS3327-1180507643-372</Url>
      <Description>RS3327-1180507643-372</Description>
    </_dlc_DocIdUrl>
    <TaxCatchAll xmlns="dba27119-5f51-4c06-a4fd-2a3d4b9bdf89"/>
    <ec6953a5eee3424faece5c2353cf0721 xmlns="597d7713-8a3d-4bd2-ae30-edced55b2c1b">
      <Terms xmlns="http://schemas.microsoft.com/office/infopath/2007/PartnerControls"/>
    </ec6953a5eee3424faece5c2353cf0721>
    <VGR_DokBeskrivning xmlns="597d7713-8a3d-4bd2-ae30-edced55b2c1b" xsi:nil="true"/>
    <Kategori xmlns="b0413806-f9be-46b6-b428-930a1ac0a938" xsi:nil="true"/>
    <VGR_EgenAmnesindelning xmlns="597d7713-8a3d-4bd2-ae30-edced55b2c1b" xsi:nil="true"/>
    <iff0133ac3934f858b1ec890ab98b185 xmlns="4552c23f-a756-462f-8287-3ff35245ed68">
      <Terms xmlns="http://schemas.microsoft.com/office/infopath/2007/PartnerControls"/>
    </iff0133ac3934f858b1ec890ab98b185>
    <a7144f27c6ef407e8fb4465121afbe2b xmlns="597d7713-8a3d-4bd2-ae30-edced55b2c1b">
      <Terms xmlns="http://schemas.microsoft.com/office/infopath/2007/PartnerControls"/>
    </a7144f27c6ef407e8fb4465121afbe2b>
    <TaxKeywordTaxHTField xmlns="dba27119-5f51-4c06-a4fd-2a3d4b9bdf89">
      <Terms xmlns="http://schemas.microsoft.com/office/infopath/2007/PartnerControls"/>
    </TaxKeywordTaxHTField>
    <i1597c54c9084fe5ae9163fac681e86b xmlns="597d7713-8a3d-4bd2-ae30-edced55b2c1b">
      <Terms xmlns="http://schemas.microsoft.com/office/infopath/2007/PartnerControls"/>
    </i1597c54c9084fe5ae9163fac681e86b>
    <m534ae9efef34a1ab5a1291502fec5e5 xmlns="597d7713-8a3d-4bd2-ae30-edced55b2c1b">
      <Terms xmlns="http://schemas.microsoft.com/office/infopath/2007/PartnerControls"/>
    </m534ae9efef34a1ab5a1291502fec5e5>
    <M_x00f6_testyp xmlns="b0413806-f9be-46b6-b428-930a1ac0a938" xsi:nil="true"/>
    <M_x00f6_tesdatum xmlns="b0413806-f9be-46b6-b428-930a1ac0a938" xsi:nil="true"/>
    <Projektfas xmlns="b0413806-f9be-46b6-b428-930a1ac0a938" xsi:nil="true"/>
    <Inneh_x00e5_ll xmlns="b0413806-f9be-46b6-b428-930a1ac0a938" xsi:nil="true"/>
    <SharedWithUsers xmlns="4552c23f-a756-462f-8287-3ff35245ed68">
      <UserInfo>
        <DisplayName>Mikael Svahn</DisplayName>
        <AccountId>20</AccountId>
        <AccountType/>
      </UserInfo>
      <UserInfo>
        <DisplayName>Nina Brandström</DisplayName>
        <AccountId>32</AccountId>
        <AccountType/>
      </UserInfo>
    </SharedWithUsers>
    <VGR_Sekretess xmlns="597d7713-8a3d-4bd2-ae30-edced55b2c1b">Allmän handling - Offentlig</VGR_Sekretess>
    <VGR_AtkomstRatt xmlns="597d7713-8a3d-4bd2-ae30-edced55b2c1b">0</VGR_AtkomstRatt>
    <VGR_DokStatus xmlns="597d7713-8a3d-4bd2-ae30-edced55b2c1b">Arbetsmaterial</VGR_DokStatus>
  </documentManagement>
</p:properties>
</file>

<file path=customXml/itemProps4.xml><?xml version="1.0" encoding="utf-8"?>
<ds:datastoreItem xmlns:ds="http://schemas.openxmlformats.org/officeDocument/2006/customXml" ds:itemID="{B9BCBBAA-C15A-4E1E-BB81-335C529DEA04}">
  <ds:schemaRefs>
    <ds:schemaRef ds:uri="http://schemas.microsoft.com/office/2006/metadata/properties"/>
    <ds:schemaRef ds:uri="http://schemas.microsoft.com/office/infopath/2007/PartnerControls"/>
    <ds:schemaRef ds:uri="95eec3e8-8c51-412a-a35f-8702dc640d3f"/>
    <ds:schemaRef ds:uri="597d7713-8a3d-4bd2-ae30-edced55b2c1b"/>
    <ds:schemaRef ds:uri="3f0875cd-62ae-4aee-a214-da3e9ecc9dde"/>
    <ds:schemaRef ds:uri="dba27119-5f51-4c06-a4fd-2a3d4b9bdf89"/>
    <ds:schemaRef ds:uri="b0413806-f9be-46b6-b428-930a1ac0a938"/>
    <ds:schemaRef ds:uri="4552c23f-a756-462f-8287-3ff35245ed68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Energibesparande arbetssätt</dc:title>
  <dc:subject/>
  <dc:creator>patrik.jens.johansson@vgregion.se</dc:creator>
  <keywords/>
  <lastModifiedBy>Elisa Ljungströmmer</lastModifiedBy>
  <revision>4</revision>
  <lastPrinted>2016-03-31T10:56:00.0000000Z</lastPrinted>
  <dcterms:created xsi:type="dcterms:W3CDTF">2022-03-16T07:10:00.0000000Z</dcterms:created>
  <dcterms:modified xsi:type="dcterms:W3CDTF">2024-02-05T15:14:53.0000000Z</dcterms:modified>
</coreProperties>
</file>