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793BF8" w14:textId="77777777" w:rsidR="00D65055" w:rsidRDefault="00D65055" w:rsidP="00976CD2">
      <w:pPr>
        <w:pStyle w:val="Rubrik1"/>
      </w:pPr>
      <w:bookmarkStart w:id="0" w:name="_Toc321146591"/>
      <w:r w:rsidRPr="00D65055">
        <w:t>Rädda hjärnan - Handläggning vid komplikationer (</w:t>
      </w:r>
      <w:proofErr w:type="spellStart"/>
      <w:r w:rsidRPr="00D65055">
        <w:t>trombolys</w:t>
      </w:r>
      <w:proofErr w:type="spellEnd"/>
      <w:r w:rsidRPr="00D65055">
        <w:t xml:space="preserve"> och </w:t>
      </w:r>
      <w:proofErr w:type="spellStart"/>
      <w:r w:rsidRPr="00D65055">
        <w:t>trombektomi</w:t>
      </w:r>
      <w:proofErr w:type="spellEnd"/>
      <w:r w:rsidRPr="00D65055">
        <w:t>)</w:t>
      </w:r>
    </w:p>
    <w:p w14:paraId="0EA8065B" w14:textId="2C405B7A" w:rsidR="00633E2B" w:rsidRPr="00633E2B" w:rsidRDefault="00633E2B" w:rsidP="00633E2B">
      <w:r>
        <w:t xml:space="preserve">(Rutinen ingår i </w:t>
      </w:r>
      <w:r w:rsidR="34A18C03">
        <w:t>S</w:t>
      </w:r>
      <w:r>
        <w:t>trokeprocessen, SÄS)</w:t>
      </w:r>
    </w:p>
    <w:p w14:paraId="2E9CBCE0" w14:textId="2606C788" w:rsidR="008D4342" w:rsidRDefault="008D4342" w:rsidP="00976CD2">
      <w:pPr>
        <w:pStyle w:val="Rubrik2"/>
      </w:pPr>
      <w:bookmarkStart w:id="1" w:name="_Toc419880043"/>
      <w:r>
        <w:t>Förändring sedan föregående version</w:t>
      </w:r>
    </w:p>
    <w:p w14:paraId="2F643B53" w14:textId="771F2F73" w:rsidR="4038CED5" w:rsidRDefault="00BC2451" w:rsidP="342E769C">
      <w:r w:rsidRPr="00BC2451">
        <w:t xml:space="preserve">Tagit bort delar om </w:t>
      </w:r>
      <w:proofErr w:type="spellStart"/>
      <w:r w:rsidRPr="00BC2451">
        <w:t>Actilyse</w:t>
      </w:r>
      <w:proofErr w:type="spellEnd"/>
      <w:r w:rsidRPr="00BC2451">
        <w:t xml:space="preserve"> som inte är aktuella, samt länk till dokument som är avpublicerat</w:t>
      </w:r>
      <w:r w:rsidR="4038CED5">
        <w:t>.</w:t>
      </w:r>
    </w:p>
    <w:p w14:paraId="63FE7A59" w14:textId="6FA52C2D" w:rsidR="00D65055" w:rsidRPr="00D65055" w:rsidRDefault="00D65055" w:rsidP="00976CD2">
      <w:pPr>
        <w:pStyle w:val="Rubrik2"/>
      </w:pPr>
      <w:r w:rsidRPr="00D65055">
        <w:t>Sammanfattning</w:t>
      </w:r>
      <w:bookmarkEnd w:id="1"/>
    </w:p>
    <w:p w14:paraId="34A89FB2" w14:textId="7DBC851F" w:rsidR="00D65055" w:rsidRPr="00D65055" w:rsidRDefault="00D65055" w:rsidP="00976CD2">
      <w:r>
        <w:t xml:space="preserve">Rutinen beskriver handläggning vid olika typer av komplikationer i samband med </w:t>
      </w:r>
      <w:proofErr w:type="spellStart"/>
      <w:r>
        <w:t>trombolysbehandling</w:t>
      </w:r>
      <w:proofErr w:type="spellEnd"/>
      <w:r>
        <w:t xml:space="preserve"> med </w:t>
      </w:r>
      <w:proofErr w:type="spellStart"/>
      <w:r w:rsidR="6CDC1747">
        <w:t>tenekteplas</w:t>
      </w:r>
      <w:proofErr w:type="spellEnd"/>
      <w:r w:rsidR="6CDC1747">
        <w:t xml:space="preserve"> (</w:t>
      </w:r>
      <w:proofErr w:type="spellStart"/>
      <w:r w:rsidR="6CDC1747">
        <w:t>Metalys</w:t>
      </w:r>
      <w:proofErr w:type="spellEnd"/>
      <w:r w:rsidR="6CDC1747">
        <w:t>)</w:t>
      </w:r>
      <w:r>
        <w:t xml:space="preserve"> eller </w:t>
      </w:r>
      <w:proofErr w:type="spellStart"/>
      <w:r>
        <w:t>trombektomi</w:t>
      </w:r>
      <w:proofErr w:type="spellEnd"/>
      <w:r w:rsidRPr="342E769C">
        <w:rPr>
          <w:vertAlign w:val="superscript"/>
        </w:rPr>
        <w:t xml:space="preserve"> </w:t>
      </w:r>
      <w:r>
        <w:t xml:space="preserve">vid </w:t>
      </w:r>
      <w:proofErr w:type="spellStart"/>
      <w:r>
        <w:t>ischemisk</w:t>
      </w:r>
      <w:proofErr w:type="spellEnd"/>
      <w:r>
        <w:t xml:space="preserve"> stroke. Omhändertagande av komplikationer handläggs enligt nationella och regionala riktlinjer [</w:t>
      </w:r>
      <w:proofErr w:type="gramStart"/>
      <w:r>
        <w:t>1-3</w:t>
      </w:r>
      <w:proofErr w:type="gramEnd"/>
      <w:r>
        <w:t>].</w:t>
      </w:r>
    </w:p>
    <w:p w14:paraId="49703657" w14:textId="77777777" w:rsidR="00D65055" w:rsidRPr="00D65055" w:rsidRDefault="00D65055" w:rsidP="00976CD2">
      <w:pPr>
        <w:pStyle w:val="Rubrik2"/>
      </w:pPr>
      <w:bookmarkStart w:id="2" w:name="_Toc419880044"/>
      <w:r w:rsidRPr="00D65055">
        <w:t>Förutsättningar</w:t>
      </w:r>
      <w:bookmarkEnd w:id="2"/>
    </w:p>
    <w:p w14:paraId="70E19659" w14:textId="77777777" w:rsidR="00D65055" w:rsidRPr="00D65055" w:rsidRDefault="00D65055" w:rsidP="001421E9">
      <w:r w:rsidRPr="00D65055">
        <w:t>Vid alla former av komplikationer ska ansvarig läkare kontaktas.</w:t>
      </w:r>
    </w:p>
    <w:p w14:paraId="703FC0F3" w14:textId="77777777" w:rsidR="00D65055" w:rsidRPr="00D65055" w:rsidRDefault="00D65055" w:rsidP="001421E9">
      <w:pPr>
        <w:pStyle w:val="Rubrik2"/>
        <w:rPr>
          <w:rFonts w:ascii="Arial" w:hAnsi="Arial"/>
          <w:kern w:val="32"/>
          <w:sz w:val="32"/>
          <w:szCs w:val="20"/>
        </w:rPr>
      </w:pPr>
      <w:bookmarkStart w:id="3" w:name="_Toc419880045"/>
      <w:r w:rsidRPr="00D65055">
        <w:rPr>
          <w:rFonts w:ascii="Arial" w:hAnsi="Arial"/>
          <w:kern w:val="32"/>
          <w:sz w:val="32"/>
          <w:szCs w:val="20"/>
        </w:rPr>
        <w:t>Genomförande</w:t>
      </w:r>
      <w:bookmarkEnd w:id="3"/>
    </w:p>
    <w:p w14:paraId="58DA1B45" w14:textId="6A8B3F03" w:rsidR="00D65055" w:rsidRPr="00D65055" w:rsidRDefault="00D65055" w:rsidP="001421E9">
      <w:r>
        <w:t xml:space="preserve">Utförande av </w:t>
      </w:r>
      <w:proofErr w:type="spellStart"/>
      <w:r>
        <w:t>trombolys</w:t>
      </w:r>
      <w:proofErr w:type="spellEnd"/>
      <w:r>
        <w:t xml:space="preserve">, se </w:t>
      </w:r>
      <w:r w:rsidR="550556EF">
        <w:t>aktuella riktlinjer för Rädda hjärnan.</w:t>
      </w:r>
    </w:p>
    <w:p w14:paraId="4254FC9C" w14:textId="77777777" w:rsidR="00D65055" w:rsidRPr="00D65055" w:rsidRDefault="00D65055" w:rsidP="00073F98">
      <w:pPr>
        <w:pStyle w:val="Rubrik3"/>
      </w:pPr>
      <w:r w:rsidRPr="00D65055">
        <w:t xml:space="preserve">Komplikationer vid </w:t>
      </w:r>
      <w:proofErr w:type="spellStart"/>
      <w:r w:rsidRPr="00D65055">
        <w:t>trombolys</w:t>
      </w:r>
      <w:proofErr w:type="spellEnd"/>
    </w:p>
    <w:p w14:paraId="516BBEA5" w14:textId="77777777" w:rsidR="00D65055" w:rsidRPr="00D65055" w:rsidRDefault="00D65055" w:rsidP="003A0081">
      <w:pPr>
        <w:pStyle w:val="MellanrubrikVGR"/>
        <w:spacing w:before="120"/>
      </w:pPr>
      <w:r w:rsidRPr="00D65055">
        <w:t>Blodtrycksfall</w:t>
      </w:r>
    </w:p>
    <w:p w14:paraId="2D7D8ED8" w14:textId="77777777" w:rsidR="00D65055" w:rsidRPr="00D65055" w:rsidRDefault="00D65055" w:rsidP="00073F98">
      <w:pPr>
        <w:pStyle w:val="Punktlista"/>
        <w:rPr>
          <w:szCs w:val="20"/>
        </w:rPr>
      </w:pPr>
      <w:r>
        <w:t>Höj fotändan.</w:t>
      </w:r>
    </w:p>
    <w:p w14:paraId="080A8EDF" w14:textId="60111CED" w:rsidR="00D65055" w:rsidRPr="00D65055" w:rsidRDefault="0150B910" w:rsidP="00073F98">
      <w:pPr>
        <w:pStyle w:val="Punktlista"/>
      </w:pPr>
      <w:r>
        <w:t xml:space="preserve">Koppla </w:t>
      </w:r>
      <w:r w:rsidR="24B9021C">
        <w:t xml:space="preserve">intravenös </w:t>
      </w:r>
      <w:r w:rsidR="00D65055">
        <w:t>infusion Ringer</w:t>
      </w:r>
      <w:r w:rsidR="29B0D444">
        <w:t>-</w:t>
      </w:r>
      <w:r w:rsidR="00D65055">
        <w:t xml:space="preserve">acetat </w:t>
      </w:r>
      <w:r w:rsidR="21FE2982">
        <w:t xml:space="preserve">med hastighet 1000 ml/timme. </w:t>
      </w:r>
      <w:r w:rsidR="05E10327">
        <w:t xml:space="preserve">Om </w:t>
      </w:r>
      <w:r w:rsidR="030224FE">
        <w:t>chock (systoliskt BT</w:t>
      </w:r>
      <w:r w:rsidR="00A21F2A">
        <w:t> </w:t>
      </w:r>
      <w:r w:rsidR="030224FE">
        <w:t xml:space="preserve">&lt;90 </w:t>
      </w:r>
      <w:proofErr w:type="spellStart"/>
      <w:r w:rsidR="030224FE">
        <w:t>mmHg</w:t>
      </w:r>
      <w:proofErr w:type="spellEnd"/>
      <w:r w:rsidR="030224FE">
        <w:t>) ge bolusdos med 4</w:t>
      </w:r>
      <w:r w:rsidR="00750012">
        <w:t> </w:t>
      </w:r>
      <w:r w:rsidR="030224FE">
        <w:t>ml/kg</w:t>
      </w:r>
      <w:r w:rsidR="2704CD71">
        <w:t>!</w:t>
      </w:r>
    </w:p>
    <w:p w14:paraId="3B300AD2" w14:textId="77777777" w:rsidR="00D65055" w:rsidRPr="00D65055" w:rsidRDefault="00D65055" w:rsidP="00073F98">
      <w:pPr>
        <w:pStyle w:val="MellanrubrikVGR"/>
      </w:pPr>
      <w:r>
        <w:t>Allergisk reaktion</w:t>
      </w:r>
    </w:p>
    <w:p w14:paraId="74C1E409" w14:textId="254E85C7" w:rsidR="00D65055" w:rsidRPr="00D65055" w:rsidRDefault="00D65055" w:rsidP="0071710C">
      <w:pPr>
        <w:pStyle w:val="Punktlistanumrerad"/>
      </w:pPr>
      <w:r>
        <w:t xml:space="preserve">Ge </w:t>
      </w:r>
      <w:r w:rsidR="30FD59C5">
        <w:t>2</w:t>
      </w:r>
      <w:r w:rsidR="00750012">
        <w:t> </w:t>
      </w:r>
      <w:r w:rsidR="30FD59C5">
        <w:t xml:space="preserve">ml </w:t>
      </w:r>
      <w:proofErr w:type="spellStart"/>
      <w:r w:rsidR="30FD59C5">
        <w:t>betapred</w:t>
      </w:r>
      <w:proofErr w:type="spellEnd"/>
      <w:r w:rsidR="30FD59C5">
        <w:t xml:space="preserve"> 4</w:t>
      </w:r>
      <w:r w:rsidR="000E64AC">
        <w:t> </w:t>
      </w:r>
      <w:r w:rsidR="30FD59C5">
        <w:t xml:space="preserve">mg/ml </w:t>
      </w:r>
      <w:r w:rsidR="00923A84">
        <w:t xml:space="preserve">iv </w:t>
      </w:r>
      <w:r w:rsidR="2A96C361">
        <w:t>(=8</w:t>
      </w:r>
      <w:r w:rsidR="000E64AC">
        <w:t> </w:t>
      </w:r>
      <w:r w:rsidR="2A96C361">
        <w:t xml:space="preserve">mg) </w:t>
      </w:r>
      <w:r>
        <w:t>+ eventuellt antihistamin iv</w:t>
      </w:r>
      <w:r w:rsidR="000E64AC">
        <w:t>.</w:t>
      </w:r>
    </w:p>
    <w:p w14:paraId="4D562CB9" w14:textId="77777777" w:rsidR="00D65055" w:rsidRPr="00D65055" w:rsidRDefault="00D65055" w:rsidP="00073F98">
      <w:pPr>
        <w:pStyle w:val="MellanrubrikVGR"/>
      </w:pPr>
      <w:r w:rsidRPr="00D65055">
        <w:t>Blödningskomplikationer under pågående behandling</w:t>
      </w:r>
    </w:p>
    <w:p w14:paraId="7DFE8DFE" w14:textId="7CF2DBF4" w:rsidR="00D65055" w:rsidRPr="00D65055" w:rsidRDefault="007D5BA3" w:rsidP="342E769C">
      <w:r>
        <w:t xml:space="preserve">Symptomatisk </w:t>
      </w:r>
      <w:proofErr w:type="spellStart"/>
      <w:r>
        <w:t>intrakraniell</w:t>
      </w:r>
      <w:proofErr w:type="spellEnd"/>
      <w:r>
        <w:t xml:space="preserve"> blödning (</w:t>
      </w:r>
      <w:proofErr w:type="spellStart"/>
      <w:r>
        <w:t>s</w:t>
      </w:r>
      <w:r w:rsidR="00D65055">
        <w:t>ymptomatic</w:t>
      </w:r>
      <w:proofErr w:type="spellEnd"/>
      <w:r w:rsidR="00D65055">
        <w:t xml:space="preserve"> </w:t>
      </w:r>
      <w:proofErr w:type="spellStart"/>
      <w:r w:rsidR="00D65055">
        <w:t>intracranial</w:t>
      </w:r>
      <w:proofErr w:type="spellEnd"/>
      <w:r w:rsidR="00D65055">
        <w:t xml:space="preserve"> hemorrhage</w:t>
      </w:r>
      <w:r w:rsidR="00736BCE">
        <w:t xml:space="preserve">, </w:t>
      </w:r>
      <w:proofErr w:type="spellStart"/>
      <w:r w:rsidR="00D65055">
        <w:t>sICH</w:t>
      </w:r>
      <w:proofErr w:type="spellEnd"/>
      <w:r w:rsidR="00736BCE">
        <w:t>)</w:t>
      </w:r>
      <w:r w:rsidR="00D65055">
        <w:t xml:space="preserve"> förekommer hos </w:t>
      </w:r>
      <w:r w:rsidR="158259AC">
        <w:t xml:space="preserve">ca </w:t>
      </w:r>
      <w:r w:rsidR="00D65055">
        <w:t>3</w:t>
      </w:r>
      <w:r w:rsidR="00B7505C">
        <w:t> </w:t>
      </w:r>
      <w:r w:rsidR="00D65055">
        <w:t xml:space="preserve">% av alla behandlade patienter. </w:t>
      </w:r>
      <w:r w:rsidR="00D65055">
        <w:lastRenderedPageBreak/>
        <w:t>Eliminationen av</w:t>
      </w:r>
      <w:r w:rsidR="005F4A5B">
        <w:t xml:space="preserve"> </w:t>
      </w:r>
      <w:proofErr w:type="spellStart"/>
      <w:r w:rsidR="005F4A5B">
        <w:t>tenekteplas</w:t>
      </w:r>
      <w:proofErr w:type="spellEnd"/>
      <w:r w:rsidR="09AE5185">
        <w:t xml:space="preserve"> </w:t>
      </w:r>
      <w:r w:rsidR="00D65055">
        <w:t>sker huvudsakligen genom levern</w:t>
      </w:r>
      <w:r w:rsidR="006F5B8B">
        <w:t xml:space="preserve">, med </w:t>
      </w:r>
      <w:proofErr w:type="spellStart"/>
      <w:r w:rsidR="006F5B8B">
        <w:t>bifasisk</w:t>
      </w:r>
      <w:proofErr w:type="spellEnd"/>
      <w:r w:rsidR="006F5B8B">
        <w:t xml:space="preserve"> </w:t>
      </w:r>
      <w:proofErr w:type="spellStart"/>
      <w:r w:rsidR="006F5B8B">
        <w:t>elimini</w:t>
      </w:r>
      <w:r w:rsidR="00867C3C">
        <w:t>eringskurv</w:t>
      </w:r>
      <w:r w:rsidR="3E20E42D">
        <w:t>a</w:t>
      </w:r>
      <w:proofErr w:type="spellEnd"/>
      <w:r w:rsidR="00D65055">
        <w:t xml:space="preserve">. </w:t>
      </w:r>
      <w:r w:rsidR="00867C3C">
        <w:t>Initial h</w:t>
      </w:r>
      <w:r w:rsidR="00D65055">
        <w:t xml:space="preserve">alveringstid i plasma är cirka </w:t>
      </w:r>
      <w:r w:rsidR="00421881">
        <w:t xml:space="preserve">25 minuter för </w:t>
      </w:r>
      <w:proofErr w:type="spellStart"/>
      <w:r w:rsidR="00421881">
        <w:t>tenekteplas</w:t>
      </w:r>
      <w:proofErr w:type="spellEnd"/>
      <w:r w:rsidR="00D65055">
        <w:t xml:space="preserve">. </w:t>
      </w:r>
      <w:r w:rsidR="68322FC8">
        <w:t>P</w:t>
      </w:r>
      <w:r w:rsidR="00AA46E5">
        <w:t>reparate</w:t>
      </w:r>
      <w:r w:rsidR="17C36F22">
        <w:t>t</w:t>
      </w:r>
      <w:r w:rsidR="00AA46E5">
        <w:t xml:space="preserve"> kvardröjer dock i perifera vävnader </w:t>
      </w:r>
      <w:r w:rsidR="009461CC">
        <w:t xml:space="preserve">och den terminala halveringstiden är </w:t>
      </w:r>
      <w:proofErr w:type="gramStart"/>
      <w:r w:rsidR="009461CC">
        <w:t>90-130</w:t>
      </w:r>
      <w:proofErr w:type="gramEnd"/>
      <w:r w:rsidR="009461CC">
        <w:t xml:space="preserve"> minuter för </w:t>
      </w:r>
      <w:proofErr w:type="spellStart"/>
      <w:r w:rsidR="009461CC">
        <w:t>tenekteplas</w:t>
      </w:r>
      <w:proofErr w:type="spellEnd"/>
      <w:r w:rsidR="00F87A70">
        <w:t>.</w:t>
      </w:r>
    </w:p>
    <w:p w14:paraId="299A52D8" w14:textId="77777777" w:rsidR="00D65055" w:rsidRPr="00D65055" w:rsidRDefault="00D65055" w:rsidP="00073F98">
      <w:pPr>
        <w:pStyle w:val="MellanrubrikVGR"/>
      </w:pPr>
      <w:r w:rsidRPr="00D65055">
        <w:t>Allvarliga blödningar</w:t>
      </w:r>
    </w:p>
    <w:p w14:paraId="2068EED4" w14:textId="6DEEBF72" w:rsidR="00D65055" w:rsidRPr="00D65055" w:rsidRDefault="00D65055" w:rsidP="00642F22">
      <w:pPr>
        <w:pStyle w:val="Punktlista"/>
      </w:pPr>
      <w:proofErr w:type="spellStart"/>
      <w:r w:rsidRPr="277496D3">
        <w:rPr>
          <w:b/>
          <w:bCs/>
        </w:rPr>
        <w:t>Intrakraniella</w:t>
      </w:r>
      <w:proofErr w:type="spellEnd"/>
      <w:r w:rsidRPr="277496D3">
        <w:rPr>
          <w:b/>
          <w:bCs/>
        </w:rPr>
        <w:t xml:space="preserve"> blödningar</w:t>
      </w:r>
      <w:r>
        <w:t xml:space="preserve">. </w:t>
      </w:r>
      <w:r w:rsidR="0156956A">
        <w:t xml:space="preserve">Ska misstänkas vid </w:t>
      </w:r>
      <w:r w:rsidR="2B12B5B8">
        <w:t>nytillkomna eller tilltagande neurologiska symtom</w:t>
      </w:r>
      <w:r>
        <w:t xml:space="preserve">, försämrad medvetandegrad, nytillkommen huvudvärk, kräkningar </w:t>
      </w:r>
      <w:r w:rsidR="0AF355D9">
        <w:t>eller oförklarligt s</w:t>
      </w:r>
      <w:r>
        <w:t>tigande blodtryck.</w:t>
      </w:r>
    </w:p>
    <w:p w14:paraId="749F03FE" w14:textId="506C4D8D" w:rsidR="00D65055" w:rsidRPr="00D65055" w:rsidRDefault="00D65055" w:rsidP="00642F22">
      <w:pPr>
        <w:pStyle w:val="Punktlista"/>
      </w:pPr>
      <w:r w:rsidRPr="342E769C">
        <w:rPr>
          <w:b/>
          <w:bCs/>
        </w:rPr>
        <w:t>Systemisk blödning</w:t>
      </w:r>
      <w:r>
        <w:t xml:space="preserve">: </w:t>
      </w:r>
      <w:r w:rsidR="69C1964F">
        <w:t xml:space="preserve">Ska misstänkas vid </w:t>
      </w:r>
      <w:r>
        <w:t>neds</w:t>
      </w:r>
      <w:r w:rsidR="23CB05B6">
        <w:t>a</w:t>
      </w:r>
      <w:r>
        <w:t xml:space="preserve">tt allmäntillstånd, stigande blodtryck och puls, lokala symtom </w:t>
      </w:r>
      <w:r w:rsidR="50BC9301">
        <w:t>vid blödningen</w:t>
      </w:r>
      <w:r w:rsidR="18F15236">
        <w:t xml:space="preserve">, </w:t>
      </w:r>
      <w:r w:rsidR="11835DAB">
        <w:t xml:space="preserve">till exempel smärta </w:t>
      </w:r>
      <w:r>
        <w:t xml:space="preserve">vid intramuskulära </w:t>
      </w:r>
      <w:proofErr w:type="spellStart"/>
      <w:r>
        <w:t>hematom</w:t>
      </w:r>
      <w:proofErr w:type="spellEnd"/>
      <w:r>
        <w:t xml:space="preserve">. </w:t>
      </w:r>
    </w:p>
    <w:p w14:paraId="37665F0B" w14:textId="3CDAB479" w:rsidR="00D65055" w:rsidRPr="00D65055" w:rsidRDefault="21EAF50D" w:rsidP="00642F22">
      <w:pPr>
        <w:pStyle w:val="Punktlista"/>
      </w:pPr>
      <w:r>
        <w:t xml:space="preserve">Beställ akut DT-hjärna </w:t>
      </w:r>
      <w:r w:rsidR="00505D78">
        <w:t>vid</w:t>
      </w:r>
      <w:r>
        <w:t xml:space="preserve"> misstanke om </w:t>
      </w:r>
      <w:proofErr w:type="spellStart"/>
      <w:r>
        <w:t>intrakraniell</w:t>
      </w:r>
      <w:proofErr w:type="spellEnd"/>
      <w:r>
        <w:t xml:space="preserve"> blödning. </w:t>
      </w:r>
    </w:p>
    <w:p w14:paraId="7E627299" w14:textId="72419A46" w:rsidR="00D65055" w:rsidRPr="00D65055" w:rsidRDefault="21EAF50D" w:rsidP="00642F22">
      <w:pPr>
        <w:pStyle w:val="Punktlista"/>
      </w:pPr>
      <w:r>
        <w:t xml:space="preserve">Ge </w:t>
      </w:r>
      <w:proofErr w:type="spellStart"/>
      <w:r>
        <w:t>tranexamsyra</w:t>
      </w:r>
      <w:proofErr w:type="spellEnd"/>
      <w:r>
        <w:t xml:space="preserve"> (</w:t>
      </w:r>
      <w:proofErr w:type="spellStart"/>
      <w:r>
        <w:t>Cyklokapron</w:t>
      </w:r>
      <w:proofErr w:type="spellEnd"/>
      <w:r>
        <w:t>) 10</w:t>
      </w:r>
      <w:r w:rsidR="00581D09">
        <w:t> </w:t>
      </w:r>
      <w:r>
        <w:t>mg/kg iv</w:t>
      </w:r>
      <w:r w:rsidR="0832E608">
        <w:t xml:space="preserve"> vid konstaterad blödning.</w:t>
      </w:r>
      <w:r>
        <w:t xml:space="preserve"> </w:t>
      </w:r>
    </w:p>
    <w:p w14:paraId="7AE850CA" w14:textId="7B034F73" w:rsidR="00D65055" w:rsidRPr="00D65055" w:rsidRDefault="18FD6C76" w:rsidP="00642F22">
      <w:pPr>
        <w:pStyle w:val="Punktlista"/>
      </w:pPr>
      <w:r>
        <w:t>Ta prover: Blod</w:t>
      </w:r>
      <w:r w:rsidR="66A181EA">
        <w:t>gruppering</w:t>
      </w:r>
      <w:r w:rsidR="505A8559">
        <w:t xml:space="preserve"> och</w:t>
      </w:r>
      <w:r w:rsidR="66A181EA">
        <w:t xml:space="preserve"> BAS-</w:t>
      </w:r>
      <w:r w:rsidR="29FB8587">
        <w:t>test</w:t>
      </w:r>
      <w:r w:rsidR="152EE197">
        <w:t>.</w:t>
      </w:r>
      <w:r w:rsidR="66A181EA">
        <w:t xml:space="preserve"> </w:t>
      </w:r>
      <w:r>
        <w:t xml:space="preserve">APTT, </w:t>
      </w:r>
      <w:proofErr w:type="spellStart"/>
      <w:r>
        <w:t>fibrinogen</w:t>
      </w:r>
      <w:proofErr w:type="spellEnd"/>
      <w:r>
        <w:t xml:space="preserve">, Hb och trombocytantal </w:t>
      </w:r>
      <w:r w:rsidR="221A3877">
        <w:t xml:space="preserve">tas både </w:t>
      </w:r>
      <w:r>
        <w:t xml:space="preserve">före och efter </w:t>
      </w:r>
      <w:proofErr w:type="spellStart"/>
      <w:r>
        <w:t>ev</w:t>
      </w:r>
      <w:proofErr w:type="spellEnd"/>
      <w:r>
        <w:t xml:space="preserve"> injektion av </w:t>
      </w:r>
      <w:proofErr w:type="spellStart"/>
      <w:r>
        <w:t>fibrinogenkoncentrat</w:t>
      </w:r>
      <w:proofErr w:type="spellEnd"/>
      <w:r>
        <w:t xml:space="preserve"> (</w:t>
      </w:r>
      <w:proofErr w:type="spellStart"/>
      <w:r>
        <w:t>Fibryga</w:t>
      </w:r>
      <w:proofErr w:type="spellEnd"/>
      <w:r>
        <w:t xml:space="preserve">) och/eller färskfrusen plasma. </w:t>
      </w:r>
    </w:p>
    <w:p w14:paraId="43A38A80" w14:textId="7FB684A1" w:rsidR="00D65055" w:rsidRPr="00D65055" w:rsidRDefault="32970AAD" w:rsidP="00642F22">
      <w:pPr>
        <w:pStyle w:val="Punktlista"/>
      </w:pPr>
      <w:r>
        <w:t>Överväg</w:t>
      </w:r>
      <w:r w:rsidR="00D65055">
        <w:t xml:space="preserve"> </w:t>
      </w:r>
      <w:r>
        <w:t xml:space="preserve">att beställa </w:t>
      </w:r>
      <w:r w:rsidR="00D65055">
        <w:t xml:space="preserve">blodprodukter: </w:t>
      </w:r>
      <w:proofErr w:type="spellStart"/>
      <w:r w:rsidR="00D65055">
        <w:t>erytrocytkoncentrat</w:t>
      </w:r>
      <w:proofErr w:type="spellEnd"/>
      <w:r w:rsidR="00D65055">
        <w:t xml:space="preserve">, </w:t>
      </w:r>
      <w:r w:rsidR="11A6B18F">
        <w:t xml:space="preserve">färskfrusen plasma </w:t>
      </w:r>
      <w:r w:rsidR="00D65055">
        <w:t xml:space="preserve">och </w:t>
      </w:r>
      <w:proofErr w:type="spellStart"/>
      <w:r w:rsidR="00D65055">
        <w:t>fibrinogenkoncentrat</w:t>
      </w:r>
      <w:proofErr w:type="spellEnd"/>
      <w:r w:rsidR="00D65055">
        <w:t>.</w:t>
      </w:r>
    </w:p>
    <w:p w14:paraId="51389A14" w14:textId="718C3A8B" w:rsidR="00D65055" w:rsidRPr="00D65055" w:rsidRDefault="60B30368" w:rsidP="00642F22">
      <w:pPr>
        <w:pStyle w:val="Punktlista"/>
      </w:pPr>
      <w:r>
        <w:t xml:space="preserve">Överväg </w:t>
      </w:r>
      <w:r w:rsidR="00D65055">
        <w:t>ytterligare behandling i samråd med koagulationsjour.</w:t>
      </w:r>
    </w:p>
    <w:p w14:paraId="037BD620" w14:textId="1C614931" w:rsidR="00D65055" w:rsidRPr="00D65055" w:rsidRDefault="72DE6250" w:rsidP="00642F22">
      <w:pPr>
        <w:pStyle w:val="Punktlista"/>
      </w:pPr>
      <w:r>
        <w:t xml:space="preserve">Överväg </w:t>
      </w:r>
      <w:r w:rsidR="00D65055">
        <w:t>kontakt med neurokirurg.</w:t>
      </w:r>
    </w:p>
    <w:p w14:paraId="2E5858F0" w14:textId="77777777" w:rsidR="00D65055" w:rsidRPr="00D65055" w:rsidRDefault="00D65055" w:rsidP="0071710C">
      <w:pPr>
        <w:pStyle w:val="MellanrubrikVGR"/>
        <w:rPr>
          <w:rFonts w:ascii="Arial" w:hAnsi="Arial" w:cs="Arial"/>
          <w:sz w:val="22"/>
        </w:rPr>
      </w:pPr>
      <w:proofErr w:type="spellStart"/>
      <w:r w:rsidRPr="00D65055">
        <w:rPr>
          <w:rFonts w:ascii="Arial" w:hAnsi="Arial" w:cs="Arial"/>
          <w:sz w:val="22"/>
        </w:rPr>
        <w:t>Extrakraniella</w:t>
      </w:r>
      <w:proofErr w:type="spellEnd"/>
      <w:r w:rsidRPr="00D65055">
        <w:rPr>
          <w:rFonts w:ascii="Arial" w:hAnsi="Arial" w:cs="Arial"/>
          <w:sz w:val="22"/>
        </w:rPr>
        <w:t xml:space="preserve"> blödningar</w:t>
      </w:r>
    </w:p>
    <w:p w14:paraId="0E58A7FD" w14:textId="77777777" w:rsidR="00D65055" w:rsidRPr="00D65055" w:rsidRDefault="00D65055" w:rsidP="0071710C">
      <w:r w:rsidRPr="00D65055">
        <w:t xml:space="preserve">Vanligt med punktionsblödning vid </w:t>
      </w:r>
      <w:proofErr w:type="spellStart"/>
      <w:r w:rsidRPr="00D65055">
        <w:t>venkanyl</w:t>
      </w:r>
      <w:proofErr w:type="spellEnd"/>
      <w:r w:rsidRPr="00D65055">
        <w:t xml:space="preserve">, näsblödning, </w:t>
      </w:r>
      <w:proofErr w:type="spellStart"/>
      <w:r w:rsidRPr="00D65055">
        <w:t>hematuri</w:t>
      </w:r>
      <w:proofErr w:type="spellEnd"/>
      <w:r w:rsidRPr="00D65055">
        <w:t>, blödning i mun och tandkött.</w:t>
      </w:r>
    </w:p>
    <w:p w14:paraId="7A313C3F" w14:textId="77777777" w:rsidR="00D65055" w:rsidRPr="00D65055" w:rsidRDefault="00D65055" w:rsidP="0071710C">
      <w:r>
        <w:t xml:space="preserve">Behandlas med kompression och transfusion </w:t>
      </w:r>
      <w:proofErr w:type="spellStart"/>
      <w:r>
        <w:t>vb</w:t>
      </w:r>
      <w:proofErr w:type="spellEnd"/>
      <w:r>
        <w:t>. Eventuell annan farmakologisk behandling i samråd med koagulationsjour.</w:t>
      </w:r>
    </w:p>
    <w:p w14:paraId="51457751" w14:textId="77777777" w:rsidR="00D65055" w:rsidRPr="00D65055" w:rsidRDefault="00D65055" w:rsidP="0071710C">
      <w:pPr>
        <w:pStyle w:val="Punktlista"/>
      </w:pPr>
      <w:r w:rsidRPr="00D65055">
        <w:t>Beställ blodprodukter.</w:t>
      </w:r>
    </w:p>
    <w:p w14:paraId="70FF3CAF" w14:textId="77777777" w:rsidR="00D65055" w:rsidRPr="00D65055" w:rsidRDefault="00D65055" w:rsidP="0071710C">
      <w:pPr>
        <w:pStyle w:val="Punktlista"/>
      </w:pPr>
      <w:r w:rsidRPr="00D65055">
        <w:t xml:space="preserve">Provtagning APTT, </w:t>
      </w:r>
      <w:proofErr w:type="spellStart"/>
      <w:r w:rsidRPr="00D65055">
        <w:t>fibrinogen</w:t>
      </w:r>
      <w:proofErr w:type="spellEnd"/>
      <w:r w:rsidRPr="00D65055">
        <w:t>, Hb och trombocytantal.</w:t>
      </w:r>
    </w:p>
    <w:p w14:paraId="33B855E4" w14:textId="08C8E7C6" w:rsidR="00D65055" w:rsidRPr="00D65055" w:rsidRDefault="00D65055" w:rsidP="0071710C">
      <w:proofErr w:type="spellStart"/>
      <w:r w:rsidRPr="00D65055">
        <w:rPr>
          <w:b/>
          <w:bCs/>
        </w:rPr>
        <w:t>Angioödem</w:t>
      </w:r>
      <w:proofErr w:type="spellEnd"/>
      <w:r w:rsidRPr="00D65055">
        <w:t xml:space="preserve"> (</w:t>
      </w:r>
      <w:proofErr w:type="spellStart"/>
      <w:r w:rsidRPr="00D65055">
        <w:t>Quinckeödem</w:t>
      </w:r>
      <w:proofErr w:type="spellEnd"/>
      <w:r w:rsidRPr="00D65055">
        <w:t>) är en relativ ovanlig komplikation me</w:t>
      </w:r>
      <w:r w:rsidR="007B3B6B">
        <w:t>n</w:t>
      </w:r>
      <w:r w:rsidRPr="00D65055">
        <w:t xml:space="preserve"> den förekommer, framför</w:t>
      </w:r>
      <w:r w:rsidR="001F09FE">
        <w:t xml:space="preserve"> </w:t>
      </w:r>
      <w:r w:rsidRPr="00D65055">
        <w:t xml:space="preserve">allt hos patienter som även behandlas med ACE-hämmare. Kan utvecklas snabbt och </w:t>
      </w:r>
      <w:proofErr w:type="spellStart"/>
      <w:r w:rsidRPr="00D65055">
        <w:t>intubationberedskap</w:t>
      </w:r>
      <w:proofErr w:type="spellEnd"/>
      <w:r w:rsidRPr="00D65055">
        <w:t xml:space="preserve"> behövs. Symtomatisk behandling med adrenalin, antihistamin och steroider (</w:t>
      </w:r>
      <w:proofErr w:type="spellStart"/>
      <w:r w:rsidRPr="00D65055">
        <w:t>Betapred</w:t>
      </w:r>
      <w:proofErr w:type="spellEnd"/>
      <w:r w:rsidRPr="00D65055">
        <w:t xml:space="preserve"> 8</w:t>
      </w:r>
      <w:r w:rsidR="00621EC6">
        <w:t> </w:t>
      </w:r>
      <w:r w:rsidRPr="00D65055">
        <w:t xml:space="preserve">mg iv, </w:t>
      </w:r>
      <w:proofErr w:type="spellStart"/>
      <w:r w:rsidRPr="00D65055">
        <w:t>desloratadin</w:t>
      </w:r>
      <w:proofErr w:type="spellEnd"/>
      <w:r w:rsidRPr="00D65055">
        <w:t xml:space="preserve"> 10</w:t>
      </w:r>
      <w:r w:rsidR="00621EC6">
        <w:t> </w:t>
      </w:r>
      <w:r w:rsidRPr="00D65055">
        <w:t xml:space="preserve">mg </w:t>
      </w:r>
      <w:proofErr w:type="spellStart"/>
      <w:r w:rsidRPr="00D65055">
        <w:t>po</w:t>
      </w:r>
      <w:proofErr w:type="spellEnd"/>
      <w:r w:rsidRPr="00D65055">
        <w:t>).</w:t>
      </w:r>
    </w:p>
    <w:p w14:paraId="41C3D0C3" w14:textId="77777777" w:rsidR="00D65055" w:rsidRPr="00D65055" w:rsidRDefault="00D65055" w:rsidP="001F09FE">
      <w:pPr>
        <w:pStyle w:val="Rubrik3"/>
      </w:pPr>
      <w:r w:rsidRPr="00D65055">
        <w:t xml:space="preserve">Komplikationer vid </w:t>
      </w:r>
      <w:proofErr w:type="spellStart"/>
      <w:r w:rsidRPr="00D65055">
        <w:t>trombektomi</w:t>
      </w:r>
      <w:proofErr w:type="spellEnd"/>
    </w:p>
    <w:p w14:paraId="102CA6E1" w14:textId="548082E7" w:rsidR="00D65055" w:rsidRPr="00D65055" w:rsidRDefault="00D65055" w:rsidP="001F09FE">
      <w:pPr>
        <w:pStyle w:val="Punktlista"/>
      </w:pPr>
      <w:proofErr w:type="spellStart"/>
      <w:r w:rsidRPr="00D65055">
        <w:t>Intrakraniell</w:t>
      </w:r>
      <w:proofErr w:type="spellEnd"/>
      <w:r w:rsidRPr="00D65055">
        <w:t xml:space="preserve"> blödning.</w:t>
      </w:r>
    </w:p>
    <w:p w14:paraId="1C0AB7A5" w14:textId="3D0F1B5E" w:rsidR="00D65055" w:rsidRPr="00D65055" w:rsidRDefault="00D65055" w:rsidP="001F09FE">
      <w:pPr>
        <w:pStyle w:val="Punktlista"/>
      </w:pPr>
      <w:r w:rsidRPr="00D65055">
        <w:t>Kärldissektion kan ge nya eller ökade neurologiska symtom.</w:t>
      </w:r>
    </w:p>
    <w:p w14:paraId="6233E75E" w14:textId="0799AAD6" w:rsidR="00D65055" w:rsidRPr="00D65055" w:rsidRDefault="00D65055" w:rsidP="001F09FE">
      <w:pPr>
        <w:pStyle w:val="Punktlista"/>
      </w:pPr>
      <w:r w:rsidRPr="00D65055">
        <w:rPr>
          <w:b/>
          <w:bCs/>
        </w:rPr>
        <w:lastRenderedPageBreak/>
        <w:t>Blödning från punktionsstället i ljumsken</w:t>
      </w:r>
      <w:r w:rsidRPr="00D65055">
        <w:t xml:space="preserve"> är relativt vanligt. Behandlas i första hand med kompression.</w:t>
      </w:r>
    </w:p>
    <w:p w14:paraId="34C8FAED" w14:textId="77777777" w:rsidR="00D65055" w:rsidRPr="00D65055" w:rsidRDefault="00D65055" w:rsidP="001F09FE">
      <w:pPr>
        <w:pStyle w:val="Rubrik2"/>
        <w:rPr>
          <w:rFonts w:ascii="Arial" w:hAnsi="Arial"/>
          <w:kern w:val="32"/>
          <w:sz w:val="32"/>
        </w:rPr>
      </w:pPr>
      <w:bookmarkStart w:id="4" w:name="_Toc182366122"/>
      <w:bookmarkStart w:id="5" w:name="_Toc419880047"/>
      <w:r w:rsidRPr="00D65055">
        <w:rPr>
          <w:rFonts w:ascii="Arial" w:hAnsi="Arial"/>
          <w:kern w:val="32"/>
          <w:sz w:val="32"/>
        </w:rPr>
        <w:t>Dokumentinformation</w:t>
      </w:r>
      <w:bookmarkEnd w:id="4"/>
      <w:bookmarkEnd w:id="5"/>
    </w:p>
    <w:p w14:paraId="1D4F33C3" w14:textId="77777777" w:rsidR="00D65055" w:rsidRPr="001F09FE" w:rsidRDefault="00D65055" w:rsidP="001F09FE">
      <w:pPr>
        <w:spacing w:after="0"/>
        <w:rPr>
          <w:b/>
          <w:bCs/>
        </w:rPr>
      </w:pPr>
      <w:r w:rsidRPr="001F09FE">
        <w:rPr>
          <w:b/>
          <w:bCs/>
        </w:rPr>
        <w:t>För innehållet svarar</w:t>
      </w:r>
    </w:p>
    <w:p w14:paraId="02817545" w14:textId="7B62EFEA" w:rsidR="00D65055" w:rsidRPr="00D65055" w:rsidRDefault="190D144C" w:rsidP="001F09FE">
      <w:r>
        <w:t>Jenna Aine</w:t>
      </w:r>
      <w:r w:rsidR="00BE7FA7">
        <w:t>, överläkare</w:t>
      </w:r>
    </w:p>
    <w:p w14:paraId="3B7C78BC" w14:textId="77777777" w:rsidR="00D65055" w:rsidRPr="001F09FE" w:rsidRDefault="00D65055" w:rsidP="001F09FE">
      <w:pPr>
        <w:spacing w:after="0"/>
        <w:rPr>
          <w:b/>
          <w:bCs/>
        </w:rPr>
      </w:pPr>
      <w:bookmarkStart w:id="6" w:name="_Toc149035757"/>
      <w:bookmarkStart w:id="7" w:name="_Toc149978547"/>
      <w:r w:rsidRPr="001F09FE">
        <w:rPr>
          <w:b/>
          <w:bCs/>
        </w:rPr>
        <w:t>Remissinstanser</w:t>
      </w:r>
      <w:bookmarkEnd w:id="6"/>
      <w:bookmarkEnd w:id="7"/>
    </w:p>
    <w:p w14:paraId="3130A5A2" w14:textId="38AAD663" w:rsidR="00D65055" w:rsidRPr="00D65055" w:rsidRDefault="001F09FE" w:rsidP="001F09FE">
      <w:pPr>
        <w:rPr>
          <w:szCs w:val="20"/>
        </w:rPr>
      </w:pPr>
      <w:r>
        <w:rPr>
          <w:szCs w:val="20"/>
        </w:rPr>
        <w:t>-</w:t>
      </w:r>
    </w:p>
    <w:p w14:paraId="324F0075" w14:textId="77777777" w:rsidR="00D65055" w:rsidRPr="001F09FE" w:rsidRDefault="00D65055" w:rsidP="001F09FE">
      <w:pPr>
        <w:spacing w:after="0"/>
        <w:rPr>
          <w:b/>
          <w:bCs/>
        </w:rPr>
      </w:pPr>
      <w:r w:rsidRPr="001F09FE">
        <w:rPr>
          <w:b/>
          <w:bCs/>
        </w:rPr>
        <w:t>Fastställt av</w:t>
      </w:r>
    </w:p>
    <w:p w14:paraId="1BD162B8" w14:textId="5ECB044F" w:rsidR="00D65055" w:rsidRPr="00D65055" w:rsidRDefault="001F09FE" w:rsidP="001F09FE">
      <w:pPr>
        <w:rPr>
          <w:szCs w:val="20"/>
        </w:rPr>
      </w:pPr>
      <w:r>
        <w:rPr>
          <w:szCs w:val="20"/>
        </w:rPr>
        <w:t>Jerker Nilson, chefläkare, SÄS</w:t>
      </w:r>
    </w:p>
    <w:p w14:paraId="4AC4FAFE" w14:textId="77777777" w:rsidR="00D65055" w:rsidRPr="001F09FE" w:rsidRDefault="00D65055" w:rsidP="001F09FE">
      <w:pPr>
        <w:spacing w:after="0"/>
        <w:rPr>
          <w:b/>
          <w:bCs/>
        </w:rPr>
      </w:pPr>
      <w:r w:rsidRPr="001F09FE">
        <w:rPr>
          <w:b/>
          <w:bCs/>
        </w:rPr>
        <w:t>Nyckelord</w:t>
      </w:r>
    </w:p>
    <w:p w14:paraId="01DDCD6D" w14:textId="77777777" w:rsidR="00D65055" w:rsidRPr="00D65055" w:rsidRDefault="00D65055" w:rsidP="001F09FE">
      <w:pPr>
        <w:rPr>
          <w:szCs w:val="20"/>
        </w:rPr>
      </w:pPr>
      <w:proofErr w:type="spellStart"/>
      <w:r w:rsidRPr="00D65055">
        <w:rPr>
          <w:szCs w:val="20"/>
        </w:rPr>
        <w:t>Trombolys</w:t>
      </w:r>
      <w:proofErr w:type="spellEnd"/>
      <w:r w:rsidRPr="00D65055">
        <w:rPr>
          <w:szCs w:val="20"/>
        </w:rPr>
        <w:t xml:space="preserve">, </w:t>
      </w:r>
      <w:proofErr w:type="spellStart"/>
      <w:r w:rsidRPr="00D65055">
        <w:rPr>
          <w:szCs w:val="20"/>
        </w:rPr>
        <w:t>trombektomi</w:t>
      </w:r>
      <w:proofErr w:type="spellEnd"/>
      <w:r w:rsidRPr="00D65055">
        <w:rPr>
          <w:szCs w:val="20"/>
        </w:rPr>
        <w:t>, blödningar, komplikationer, blodproppar</w:t>
      </w:r>
    </w:p>
    <w:p w14:paraId="6CFB3563" w14:textId="77777777" w:rsidR="00D65055" w:rsidRPr="00D65055" w:rsidRDefault="00D65055" w:rsidP="001F09FE">
      <w:pPr>
        <w:pStyle w:val="Rubrik2"/>
        <w:rPr>
          <w:rFonts w:ascii="Arial" w:hAnsi="Arial"/>
          <w:kern w:val="32"/>
          <w:sz w:val="32"/>
        </w:rPr>
      </w:pPr>
      <w:r w:rsidRPr="04FC5783">
        <w:rPr>
          <w:rFonts w:ascii="Arial" w:hAnsi="Arial"/>
          <w:kern w:val="32"/>
          <w:sz w:val="32"/>
          <w:szCs w:val="32"/>
        </w:rPr>
        <w:t>Länkförteckning</w:t>
      </w:r>
    </w:p>
    <w:p w14:paraId="794F9A39" w14:textId="6508A6D9" w:rsidR="50B8F665" w:rsidRDefault="00E464F1" w:rsidP="04FC5783">
      <w:pPr>
        <w:pStyle w:val="Punktlistanumrerad"/>
        <w:numPr>
          <w:ilvl w:val="0"/>
          <w:numId w:val="14"/>
        </w:numPr>
        <w:ind w:left="1349" w:hanging="357"/>
      </w:pPr>
      <w:r>
        <w:t xml:space="preserve">Komplikationer till </w:t>
      </w:r>
      <w:proofErr w:type="spellStart"/>
      <w:r>
        <w:t>trombolysbehandling</w:t>
      </w:r>
      <w:proofErr w:type="spellEnd"/>
      <w:r>
        <w:t>. Internetmedicin.</w:t>
      </w:r>
      <w:r>
        <w:br/>
      </w:r>
      <w:hyperlink r:id="rId12" w:anchor="komplikationer-till-trombolysbehandling" w:history="1">
        <w:r w:rsidR="00633E2B" w:rsidRPr="002502D3">
          <w:rPr>
            <w:rStyle w:val="Hyperlnk"/>
          </w:rPr>
          <w:t>www.internetmedicin.se/neurologi/hjarninfarkt-trombolys-och-trombektomi#komplikationer-till-trombolysbehandling</w:t>
        </w:r>
      </w:hyperlink>
    </w:p>
    <w:bookmarkEnd w:id="0"/>
    <w:p w14:paraId="76B9F95B" w14:textId="08814C19" w:rsidR="00536A5A" w:rsidRDefault="1BEF666E" w:rsidP="342E769C">
      <w:pPr>
        <w:pStyle w:val="Punktlistanumrerad"/>
        <w:numPr>
          <w:ilvl w:val="0"/>
          <w:numId w:val="0"/>
        </w:numPr>
        <w:rPr>
          <w:rStyle w:val="Hyperlnk"/>
          <w:color w:val="auto"/>
          <w:u w:val="none"/>
        </w:rPr>
      </w:pPr>
      <w:r>
        <w:fldChar w:fldCharType="begin"/>
      </w:r>
      <w:r>
        <w:instrText>HYPERLINK "http://www.nationelltklinisktkunskapsstod.se/globalassets/nkk/nationell/media/dokument/kunskapsstod/vardriktlinjer/riktlinje-for-handlaggning-av-reperfusionsbehandling-vid-ischemisk-stroke"</w:instrText>
      </w:r>
      <w:r>
        <w:fldChar w:fldCharType="separate"/>
      </w:r>
      <w:r>
        <w:br/>
      </w:r>
      <w:r>
        <w:fldChar w:fldCharType="end"/>
      </w:r>
    </w:p>
    <w:sectPr w:rsidR="00536A5A" w:rsidSect="00D65055"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105729" w14:textId="77777777" w:rsidR="00727F0B" w:rsidRDefault="00727F0B">
      <w:r>
        <w:separator/>
      </w:r>
    </w:p>
  </w:endnote>
  <w:endnote w:type="continuationSeparator" w:id="0">
    <w:p w14:paraId="756F7B5C" w14:textId="77777777" w:rsidR="00727F0B" w:rsidRDefault="00727F0B">
      <w:r>
        <w:continuationSeparator/>
      </w:r>
    </w:p>
  </w:endnote>
  <w:endnote w:type="continuationNotice" w:id="1">
    <w:p w14:paraId="3140CF96" w14:textId="77777777" w:rsidR="00727F0B" w:rsidRDefault="00727F0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AE3284" w14:textId="77777777" w:rsidR="00727F0B" w:rsidRDefault="00727F0B"/>
  </w:footnote>
  <w:footnote w:type="continuationSeparator" w:id="0">
    <w:p w14:paraId="13420BF1" w14:textId="77777777" w:rsidR="00727F0B" w:rsidRDefault="00727F0B">
      <w:r>
        <w:continuationSeparator/>
      </w:r>
    </w:p>
  </w:footnote>
  <w:footnote w:type="continuationNotice" w:id="1">
    <w:p w14:paraId="5017363B" w14:textId="77777777" w:rsidR="00727F0B" w:rsidRDefault="00727F0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>
          <w:pict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70464969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 xmlns:adec="http://schemas.microsoft.com/office/drawing/2017/decorative" xmlns:pic="http://schemas.openxmlformats.org/drawingml/2006/picture" xmlns:a14="http://schemas.microsoft.com/office/drawing/2010/main">
          <w:pict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413A60" w:rsidRDefault="00413A60" w14:paraId="72D45401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8"/>
    <w:multiLevelType w:val="singleLevel"/>
    <w:tmpl w:val="8926F29C"/>
    <w:lvl w:ilvl="0">
      <w:start w:val="1"/>
      <w:numFmt w:val="decimal"/>
      <w:pStyle w:val="a"/>
      <w:lvlText w:val="%1."/>
      <w:lvlJc w:val="left"/>
      <w:pPr>
        <w:tabs>
          <w:tab w:val="num" w:pos="3036"/>
        </w:tabs>
        <w:ind w:left="3036" w:hanging="360"/>
      </w:pPr>
    </w:lvl>
  </w:abstractNum>
  <w:abstractNum w:abstractNumId="2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57D4EFE"/>
    <w:multiLevelType w:val="hybridMultilevel"/>
    <w:tmpl w:val="6E6A6438"/>
    <w:lvl w:ilvl="0" w:tplc="06E28846">
      <w:start w:val="1"/>
      <w:numFmt w:val="decimal"/>
      <w:pStyle w:val="Punktlistanumrerad"/>
      <w:lvlText w:val="%1."/>
      <w:lvlJc w:val="left"/>
      <w:pPr>
        <w:ind w:left="1712" w:hanging="360"/>
      </w:pPr>
    </w:lvl>
    <w:lvl w:ilvl="1" w:tplc="041D0019" w:tentative="1">
      <w:start w:val="1"/>
      <w:numFmt w:val="lowerLetter"/>
      <w:lvlText w:val="%2."/>
      <w:lvlJc w:val="left"/>
      <w:pPr>
        <w:ind w:left="2432" w:hanging="360"/>
      </w:pPr>
    </w:lvl>
    <w:lvl w:ilvl="2" w:tplc="041D001B" w:tentative="1">
      <w:start w:val="1"/>
      <w:numFmt w:val="lowerRoman"/>
      <w:lvlText w:val="%3."/>
      <w:lvlJc w:val="right"/>
      <w:pPr>
        <w:ind w:left="3152" w:hanging="180"/>
      </w:pPr>
    </w:lvl>
    <w:lvl w:ilvl="3" w:tplc="041D000F" w:tentative="1">
      <w:start w:val="1"/>
      <w:numFmt w:val="decimal"/>
      <w:lvlText w:val="%4."/>
      <w:lvlJc w:val="left"/>
      <w:pPr>
        <w:ind w:left="3872" w:hanging="360"/>
      </w:pPr>
    </w:lvl>
    <w:lvl w:ilvl="4" w:tplc="041D0019" w:tentative="1">
      <w:start w:val="1"/>
      <w:numFmt w:val="lowerLetter"/>
      <w:lvlText w:val="%5."/>
      <w:lvlJc w:val="left"/>
      <w:pPr>
        <w:ind w:left="4592" w:hanging="360"/>
      </w:pPr>
    </w:lvl>
    <w:lvl w:ilvl="5" w:tplc="041D001B" w:tentative="1">
      <w:start w:val="1"/>
      <w:numFmt w:val="lowerRoman"/>
      <w:lvlText w:val="%6."/>
      <w:lvlJc w:val="right"/>
      <w:pPr>
        <w:ind w:left="5312" w:hanging="180"/>
      </w:pPr>
    </w:lvl>
    <w:lvl w:ilvl="6" w:tplc="041D000F" w:tentative="1">
      <w:start w:val="1"/>
      <w:numFmt w:val="decimal"/>
      <w:lvlText w:val="%7."/>
      <w:lvlJc w:val="left"/>
      <w:pPr>
        <w:ind w:left="6032" w:hanging="360"/>
      </w:pPr>
    </w:lvl>
    <w:lvl w:ilvl="7" w:tplc="041D0019" w:tentative="1">
      <w:start w:val="1"/>
      <w:numFmt w:val="lowerLetter"/>
      <w:lvlText w:val="%8."/>
      <w:lvlJc w:val="left"/>
      <w:pPr>
        <w:ind w:left="6752" w:hanging="360"/>
      </w:pPr>
    </w:lvl>
    <w:lvl w:ilvl="8" w:tplc="041D001B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4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5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6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1D074A65"/>
    <w:multiLevelType w:val="hybridMultilevel"/>
    <w:tmpl w:val="E104E4E6"/>
    <w:lvl w:ilvl="0" w:tplc="F49A55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0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474E09"/>
    <w:multiLevelType w:val="hybridMultilevel"/>
    <w:tmpl w:val="DDF0BC38"/>
    <w:lvl w:ilvl="0" w:tplc="34668BAA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041E12"/>
    <w:multiLevelType w:val="hybridMultilevel"/>
    <w:tmpl w:val="0806427C"/>
    <w:lvl w:ilvl="0" w:tplc="E8801B4A">
      <w:start w:val="1"/>
      <w:numFmt w:val="bullet"/>
      <w:pStyle w:val="Punktlista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6" w15:restartNumberingAfterBreak="0">
    <w:nsid w:val="52BA63CA"/>
    <w:multiLevelType w:val="hybridMultilevel"/>
    <w:tmpl w:val="9B1E415A"/>
    <w:lvl w:ilvl="0" w:tplc="FFFFFFFF">
      <w:start w:val="1"/>
      <w:numFmt w:val="bullet"/>
      <w:lvlText w:val=""/>
      <w:lvlJc w:val="left"/>
      <w:pPr>
        <w:ind w:left="3036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375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447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519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91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663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735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807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8796" w:hanging="360"/>
      </w:pPr>
      <w:rPr>
        <w:rFonts w:ascii="Wingdings" w:hAnsi="Wingdings" w:hint="default"/>
      </w:rPr>
    </w:lvl>
  </w:abstractNum>
  <w:abstractNum w:abstractNumId="17" w15:restartNumberingAfterBreak="0">
    <w:nsid w:val="54340635"/>
    <w:multiLevelType w:val="hybridMultilevel"/>
    <w:tmpl w:val="1B6660C0"/>
    <w:lvl w:ilvl="0" w:tplc="05061E3A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68CF1BA6"/>
    <w:multiLevelType w:val="multilevel"/>
    <w:tmpl w:val="FFFFFFFF"/>
    <w:lvl w:ilvl="0">
      <w:start w:val="1"/>
      <w:numFmt w:val="decimal"/>
      <w:pStyle w:val="Liststycke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0" w15:restartNumberingAfterBreak="0">
    <w:nsid w:val="6DFD41DF"/>
    <w:multiLevelType w:val="multilevel"/>
    <w:tmpl w:val="8DC445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2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3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282620087">
    <w:abstractNumId w:val="1"/>
  </w:num>
  <w:num w:numId="2" w16cid:durableId="1126511377">
    <w:abstractNumId w:val="1"/>
    <w:lvlOverride w:ilvl="0">
      <w:startOverride w:val="1"/>
    </w:lvlOverride>
  </w:num>
  <w:num w:numId="3" w16cid:durableId="677660637">
    <w:abstractNumId w:val="16"/>
  </w:num>
  <w:num w:numId="4" w16cid:durableId="2010912473">
    <w:abstractNumId w:val="1"/>
    <w:lvlOverride w:ilvl="0">
      <w:startOverride w:val="1"/>
    </w:lvlOverride>
  </w:num>
  <w:num w:numId="5" w16cid:durableId="175728259">
    <w:abstractNumId w:val="20"/>
  </w:num>
  <w:num w:numId="6" w16cid:durableId="14208238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2068838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05679989">
    <w:abstractNumId w:val="19"/>
  </w:num>
  <w:num w:numId="9" w16cid:durableId="131734633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190922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728722895">
    <w:abstractNumId w:val="14"/>
  </w:num>
  <w:num w:numId="12" w16cid:durableId="837889340">
    <w:abstractNumId w:val="3"/>
  </w:num>
  <w:num w:numId="13" w16cid:durableId="918950397">
    <w:abstractNumId w:val="4"/>
  </w:num>
  <w:num w:numId="14" w16cid:durableId="1758280862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73F98"/>
    <w:rsid w:val="00084024"/>
    <w:rsid w:val="0009062C"/>
    <w:rsid w:val="0009387C"/>
    <w:rsid w:val="00095368"/>
    <w:rsid w:val="000954C4"/>
    <w:rsid w:val="000A4C35"/>
    <w:rsid w:val="000A611A"/>
    <w:rsid w:val="000B12D9"/>
    <w:rsid w:val="000B4536"/>
    <w:rsid w:val="000B7715"/>
    <w:rsid w:val="000D1EE1"/>
    <w:rsid w:val="000E463B"/>
    <w:rsid w:val="000E5A7E"/>
    <w:rsid w:val="000E64AC"/>
    <w:rsid w:val="000F2A7B"/>
    <w:rsid w:val="000F3D17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7BA"/>
    <w:rsid w:val="001377CB"/>
    <w:rsid w:val="00137B6D"/>
    <w:rsid w:val="0014070B"/>
    <w:rsid w:val="001421E9"/>
    <w:rsid w:val="001422C1"/>
    <w:rsid w:val="001522AE"/>
    <w:rsid w:val="00157D5B"/>
    <w:rsid w:val="00161FE6"/>
    <w:rsid w:val="001647EA"/>
    <w:rsid w:val="00164C3D"/>
    <w:rsid w:val="00166D3A"/>
    <w:rsid w:val="00172977"/>
    <w:rsid w:val="00181FDC"/>
    <w:rsid w:val="001860B9"/>
    <w:rsid w:val="00186F2B"/>
    <w:rsid w:val="001874D6"/>
    <w:rsid w:val="0019632A"/>
    <w:rsid w:val="001A4E7C"/>
    <w:rsid w:val="001B1C58"/>
    <w:rsid w:val="001B762C"/>
    <w:rsid w:val="001C4D0A"/>
    <w:rsid w:val="001C5FEF"/>
    <w:rsid w:val="001F09FE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1B6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D70BB"/>
    <w:rsid w:val="002E263F"/>
    <w:rsid w:val="002E6F81"/>
    <w:rsid w:val="002F08BA"/>
    <w:rsid w:val="002F2CFF"/>
    <w:rsid w:val="002F568B"/>
    <w:rsid w:val="002F765B"/>
    <w:rsid w:val="002F7818"/>
    <w:rsid w:val="0030636B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081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1881"/>
    <w:rsid w:val="00421FAB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3152"/>
    <w:rsid w:val="004876F6"/>
    <w:rsid w:val="0049236A"/>
    <w:rsid w:val="00492718"/>
    <w:rsid w:val="004A355D"/>
    <w:rsid w:val="004A4970"/>
    <w:rsid w:val="004A7535"/>
    <w:rsid w:val="004B2183"/>
    <w:rsid w:val="004B2A01"/>
    <w:rsid w:val="004C2559"/>
    <w:rsid w:val="004D126D"/>
    <w:rsid w:val="004D7BA3"/>
    <w:rsid w:val="004F4518"/>
    <w:rsid w:val="004F4C62"/>
    <w:rsid w:val="00501433"/>
    <w:rsid w:val="00505D78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1D09"/>
    <w:rsid w:val="00582490"/>
    <w:rsid w:val="005826FA"/>
    <w:rsid w:val="00596050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5F4A5B"/>
    <w:rsid w:val="0060596B"/>
    <w:rsid w:val="00606D97"/>
    <w:rsid w:val="00614E64"/>
    <w:rsid w:val="00617710"/>
    <w:rsid w:val="00617D06"/>
    <w:rsid w:val="00617EE6"/>
    <w:rsid w:val="0062184C"/>
    <w:rsid w:val="00621EC6"/>
    <w:rsid w:val="00623724"/>
    <w:rsid w:val="00627BEA"/>
    <w:rsid w:val="006319DB"/>
    <w:rsid w:val="00632CCA"/>
    <w:rsid w:val="00633E2B"/>
    <w:rsid w:val="00642F22"/>
    <w:rsid w:val="00645CC7"/>
    <w:rsid w:val="0065595B"/>
    <w:rsid w:val="00655BCF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6F5B8B"/>
    <w:rsid w:val="00710B77"/>
    <w:rsid w:val="0071710C"/>
    <w:rsid w:val="0072075B"/>
    <w:rsid w:val="007221C2"/>
    <w:rsid w:val="00725816"/>
    <w:rsid w:val="00727F0B"/>
    <w:rsid w:val="00730955"/>
    <w:rsid w:val="00733A9C"/>
    <w:rsid w:val="00736574"/>
    <w:rsid w:val="007367E0"/>
    <w:rsid w:val="00736BCE"/>
    <w:rsid w:val="00737215"/>
    <w:rsid w:val="00750012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B3B6B"/>
    <w:rsid w:val="007D4241"/>
    <w:rsid w:val="007D4317"/>
    <w:rsid w:val="007D4EA3"/>
    <w:rsid w:val="007D5BA3"/>
    <w:rsid w:val="007F1CFF"/>
    <w:rsid w:val="007F5DD5"/>
    <w:rsid w:val="00821A1B"/>
    <w:rsid w:val="008262E9"/>
    <w:rsid w:val="00827E69"/>
    <w:rsid w:val="00835C4D"/>
    <w:rsid w:val="00843F48"/>
    <w:rsid w:val="00851423"/>
    <w:rsid w:val="00851C9D"/>
    <w:rsid w:val="00857848"/>
    <w:rsid w:val="008654B6"/>
    <w:rsid w:val="00867C3C"/>
    <w:rsid w:val="0087139C"/>
    <w:rsid w:val="00880E83"/>
    <w:rsid w:val="00892F28"/>
    <w:rsid w:val="008A0C5F"/>
    <w:rsid w:val="008A3DEA"/>
    <w:rsid w:val="008A45A0"/>
    <w:rsid w:val="008A4EB9"/>
    <w:rsid w:val="008A74C0"/>
    <w:rsid w:val="008B1694"/>
    <w:rsid w:val="008C4B27"/>
    <w:rsid w:val="008C7F2A"/>
    <w:rsid w:val="008D2E0A"/>
    <w:rsid w:val="008D4342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167E1"/>
    <w:rsid w:val="00921F47"/>
    <w:rsid w:val="009228AB"/>
    <w:rsid w:val="00923A84"/>
    <w:rsid w:val="0093085B"/>
    <w:rsid w:val="00931C57"/>
    <w:rsid w:val="009347A5"/>
    <w:rsid w:val="00936A1A"/>
    <w:rsid w:val="00942257"/>
    <w:rsid w:val="009461CC"/>
    <w:rsid w:val="009471BF"/>
    <w:rsid w:val="00950E4E"/>
    <w:rsid w:val="009529BD"/>
    <w:rsid w:val="009533B4"/>
    <w:rsid w:val="00971D93"/>
    <w:rsid w:val="00976CD2"/>
    <w:rsid w:val="009B1F6B"/>
    <w:rsid w:val="009C0D12"/>
    <w:rsid w:val="009C192E"/>
    <w:rsid w:val="009C71A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1F2A"/>
    <w:rsid w:val="00A264BE"/>
    <w:rsid w:val="00A272CA"/>
    <w:rsid w:val="00A33051"/>
    <w:rsid w:val="00A366EF"/>
    <w:rsid w:val="00A407AD"/>
    <w:rsid w:val="00A40923"/>
    <w:rsid w:val="00A41C05"/>
    <w:rsid w:val="00A42426"/>
    <w:rsid w:val="00A514B7"/>
    <w:rsid w:val="00A54A0B"/>
    <w:rsid w:val="00A578B9"/>
    <w:rsid w:val="00A65FD4"/>
    <w:rsid w:val="00A75CD5"/>
    <w:rsid w:val="00A81198"/>
    <w:rsid w:val="00A81E48"/>
    <w:rsid w:val="00A82035"/>
    <w:rsid w:val="00A86D20"/>
    <w:rsid w:val="00A90D77"/>
    <w:rsid w:val="00A92E07"/>
    <w:rsid w:val="00AA0B3A"/>
    <w:rsid w:val="00AA46E5"/>
    <w:rsid w:val="00AA6EB4"/>
    <w:rsid w:val="00AA767D"/>
    <w:rsid w:val="00AB0CC9"/>
    <w:rsid w:val="00AB6855"/>
    <w:rsid w:val="00AC3FF6"/>
    <w:rsid w:val="00AD73EC"/>
    <w:rsid w:val="00AE5BC7"/>
    <w:rsid w:val="00AF5AAF"/>
    <w:rsid w:val="00B046D8"/>
    <w:rsid w:val="00B04D20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05C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06DB"/>
    <w:rsid w:val="00BB456F"/>
    <w:rsid w:val="00BB69DB"/>
    <w:rsid w:val="00BC2451"/>
    <w:rsid w:val="00BC322E"/>
    <w:rsid w:val="00BC44CD"/>
    <w:rsid w:val="00BC48A6"/>
    <w:rsid w:val="00BD4F3F"/>
    <w:rsid w:val="00BE7978"/>
    <w:rsid w:val="00BE7FA7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7565E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65055"/>
    <w:rsid w:val="00D85218"/>
    <w:rsid w:val="00D915B1"/>
    <w:rsid w:val="00DA299D"/>
    <w:rsid w:val="00DA65C4"/>
    <w:rsid w:val="00DB21EE"/>
    <w:rsid w:val="00DD2BE0"/>
    <w:rsid w:val="00DE4447"/>
    <w:rsid w:val="00DE5DA2"/>
    <w:rsid w:val="00DF0033"/>
    <w:rsid w:val="00E026BF"/>
    <w:rsid w:val="00E07B1B"/>
    <w:rsid w:val="00E11853"/>
    <w:rsid w:val="00E43466"/>
    <w:rsid w:val="00E464F1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EF2FD5"/>
    <w:rsid w:val="00F22264"/>
    <w:rsid w:val="00F2564D"/>
    <w:rsid w:val="00F355AE"/>
    <w:rsid w:val="00F35B05"/>
    <w:rsid w:val="00F413D9"/>
    <w:rsid w:val="00F4322B"/>
    <w:rsid w:val="00F5135F"/>
    <w:rsid w:val="00F51F78"/>
    <w:rsid w:val="00F86F47"/>
    <w:rsid w:val="00F87A70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150B910"/>
    <w:rsid w:val="0156956A"/>
    <w:rsid w:val="024801E3"/>
    <w:rsid w:val="02FD3DD2"/>
    <w:rsid w:val="030224FE"/>
    <w:rsid w:val="03F07826"/>
    <w:rsid w:val="04FC5783"/>
    <w:rsid w:val="05E10327"/>
    <w:rsid w:val="06400591"/>
    <w:rsid w:val="0832E608"/>
    <w:rsid w:val="09439FB2"/>
    <w:rsid w:val="09AE5185"/>
    <w:rsid w:val="0ADD76DA"/>
    <w:rsid w:val="0AF355D9"/>
    <w:rsid w:val="0BEF9C22"/>
    <w:rsid w:val="11835DAB"/>
    <w:rsid w:val="11A6B18F"/>
    <w:rsid w:val="129652A5"/>
    <w:rsid w:val="130A86C7"/>
    <w:rsid w:val="152EE197"/>
    <w:rsid w:val="158259AC"/>
    <w:rsid w:val="17C36F22"/>
    <w:rsid w:val="18F15236"/>
    <w:rsid w:val="18FD6C76"/>
    <w:rsid w:val="190D144C"/>
    <w:rsid w:val="19AA9839"/>
    <w:rsid w:val="1A4B8D36"/>
    <w:rsid w:val="1A5CF6A3"/>
    <w:rsid w:val="1B3E2139"/>
    <w:rsid w:val="1BEF666E"/>
    <w:rsid w:val="1E95F156"/>
    <w:rsid w:val="21EAF50D"/>
    <w:rsid w:val="21FE2982"/>
    <w:rsid w:val="221A3877"/>
    <w:rsid w:val="23CB05B6"/>
    <w:rsid w:val="24B9021C"/>
    <w:rsid w:val="2704CD71"/>
    <w:rsid w:val="277496D3"/>
    <w:rsid w:val="29B0D444"/>
    <w:rsid w:val="29FB8587"/>
    <w:rsid w:val="2A96C361"/>
    <w:rsid w:val="2B12B5B8"/>
    <w:rsid w:val="2C350EC7"/>
    <w:rsid w:val="2C6F5F4D"/>
    <w:rsid w:val="2CF3E729"/>
    <w:rsid w:val="30FD59C5"/>
    <w:rsid w:val="32970AAD"/>
    <w:rsid w:val="340DF01B"/>
    <w:rsid w:val="3429886A"/>
    <w:rsid w:val="342E769C"/>
    <w:rsid w:val="34A18C03"/>
    <w:rsid w:val="364B488C"/>
    <w:rsid w:val="374590DD"/>
    <w:rsid w:val="38039F7A"/>
    <w:rsid w:val="3C1166BD"/>
    <w:rsid w:val="3E20E42D"/>
    <w:rsid w:val="4038CED5"/>
    <w:rsid w:val="4232ADAA"/>
    <w:rsid w:val="42BE625A"/>
    <w:rsid w:val="4A4B948F"/>
    <w:rsid w:val="4C3AE455"/>
    <w:rsid w:val="4DFEE514"/>
    <w:rsid w:val="4F6EB412"/>
    <w:rsid w:val="504A0DB6"/>
    <w:rsid w:val="505A8559"/>
    <w:rsid w:val="50B8F665"/>
    <w:rsid w:val="50BC9301"/>
    <w:rsid w:val="527890FD"/>
    <w:rsid w:val="550556EF"/>
    <w:rsid w:val="5801E756"/>
    <w:rsid w:val="59BA7C98"/>
    <w:rsid w:val="60B30368"/>
    <w:rsid w:val="63971334"/>
    <w:rsid w:val="63C31497"/>
    <w:rsid w:val="63E303EB"/>
    <w:rsid w:val="647B2B65"/>
    <w:rsid w:val="648A578F"/>
    <w:rsid w:val="66312155"/>
    <w:rsid w:val="66A181EA"/>
    <w:rsid w:val="68322FC8"/>
    <w:rsid w:val="690E8A2C"/>
    <w:rsid w:val="69C1964F"/>
    <w:rsid w:val="6AC46355"/>
    <w:rsid w:val="6B2CF8ED"/>
    <w:rsid w:val="6BDEA7F4"/>
    <w:rsid w:val="6CDC1747"/>
    <w:rsid w:val="72587493"/>
    <w:rsid w:val="72DAF4D2"/>
    <w:rsid w:val="72DE6250"/>
    <w:rsid w:val="75CBB64B"/>
    <w:rsid w:val="7789BE00"/>
    <w:rsid w:val="7E5AB53D"/>
    <w:rsid w:val="7FF46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D65055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633E2B"/>
    <w:pPr>
      <w:keepNext/>
      <w:spacing w:before="1500" w:after="200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D65055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D65055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633E2B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tabs>
        <w:tab w:val="num" w:pos="3036"/>
      </w:tabs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0"/>
      </w:numPr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073F98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073F98"/>
    <w:pPr>
      <w:numPr>
        <w:numId w:val="11"/>
      </w:numPr>
      <w:tabs>
        <w:tab w:val="left" w:pos="1349"/>
      </w:tabs>
      <w:ind w:left="1349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D65055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D6505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a">
    <w:next w:val="Numreradlista"/>
    <w:rsid w:val="00D65055"/>
    <w:pPr>
      <w:numPr>
        <w:numId w:val="1"/>
      </w:numPr>
      <w:spacing w:after="80"/>
    </w:pPr>
    <w:rPr>
      <w:sz w:val="24"/>
    </w:rPr>
  </w:style>
  <w:style w:type="paragraph" w:styleId="Numreradlista">
    <w:name w:val="List Number"/>
    <w:basedOn w:val="Normal"/>
    <w:uiPriority w:val="99"/>
    <w:semiHidden/>
    <w:unhideWhenUsed/>
    <w:rsid w:val="00D65055"/>
    <w:pPr>
      <w:tabs>
        <w:tab w:val="num" w:pos="720"/>
      </w:tabs>
      <w:ind w:left="720" w:hanging="720"/>
      <w:contextualSpacing/>
    </w:pPr>
  </w:style>
  <w:style w:type="paragraph" w:customStyle="1" w:styleId="Punktlistanumrerad">
    <w:name w:val="Punktlista numrerad"/>
    <w:rsid w:val="0071710C"/>
    <w:pPr>
      <w:numPr>
        <w:numId w:val="12"/>
      </w:numPr>
      <w:tabs>
        <w:tab w:val="left" w:pos="1349"/>
      </w:tabs>
      <w:spacing w:after="60" w:line="288" w:lineRule="auto"/>
      <w:ind w:left="1349" w:right="868" w:hanging="357"/>
    </w:pPr>
    <w:rPr>
      <w:sz w:val="24"/>
      <w:szCs w:val="24"/>
    </w:rPr>
  </w:style>
  <w:style w:type="character" w:styleId="AnvndHyperlnk">
    <w:name w:val="FollowedHyperlink"/>
    <w:basedOn w:val="Standardstycketeckensnitt"/>
    <w:uiPriority w:val="99"/>
    <w:semiHidden/>
    <w:unhideWhenUsed/>
    <w:rsid w:val="008D2E0A"/>
    <w:rPr>
      <w:color w:val="9EA2A2" w:themeColor="followedHyperlink"/>
      <w:u w:val="single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2F765B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2F765B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2F765B"/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2F765B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2F765B"/>
    <w:rPr>
      <w:b/>
      <w:bCs/>
    </w:rPr>
  </w:style>
  <w:style w:type="character" w:styleId="Olstomnmnande">
    <w:name w:val="Unresolved Mention"/>
    <w:basedOn w:val="Standardstycketeckensnitt"/>
    <w:uiPriority w:val="99"/>
    <w:semiHidden/>
    <w:unhideWhenUsed/>
    <w:rsid w:val="002F76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1.xml" Id="rId13" /><Relationship Type="http://schemas.openxmlformats.org/officeDocument/2006/relationships/fontTable" Target="fontTable.xml" Id="rId18" /><Relationship Type="http://schemas.openxmlformats.org/officeDocument/2006/relationships/styles" Target="styles.xml" Id="rId7" /><Relationship Type="http://schemas.openxmlformats.org/officeDocument/2006/relationships/hyperlink" Target="http://www.internetmedicin.se/neurologi/hjarninfarkt-trombolys-och-trombektomi" TargetMode="External" Id="rId12" /><Relationship Type="http://schemas.openxmlformats.org/officeDocument/2006/relationships/footer" Target="footer3.xml" Id="rId17" /><Relationship Type="http://schemas.openxmlformats.org/officeDocument/2006/relationships/header" Target="header2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oter" Target="footer2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9" /><Relationship Type="http://schemas.openxmlformats.org/officeDocument/2006/relationships/footer" Target="footer1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1</TotalTime>
  <Pages>1</Pages>
  <Words>414</Words>
  <Characters>3146</Characters>
  <Application>Microsoft Office Word</Application>
  <DocSecurity>0</DocSecurity>
  <Lines>81</Lines>
  <Paragraphs>48</Paragraphs>
  <ScaleCrop>false</ScaleCrop>
  <Manager/>
  <Company/>
  <LinksUpToDate>false</LinksUpToDate>
  <CharactersWithSpaces>3532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Rädda hjärnan - Handläggning vid komplikationer</dc:title>
  <dc:subject/>
  <dc:creator>patrik.jens.johansson@vgregion.se</dc:creator>
  <keywords/>
  <lastModifiedBy>Madeleine Wahlgren</lastModifiedBy>
  <revision>78</revision>
  <lastPrinted>2016-03-31T10:56:00.0000000Z</lastPrinted>
  <dcterms:created xsi:type="dcterms:W3CDTF">2022-03-24T06:48:00.0000000Z</dcterms:created>
  <dcterms:modified xsi:type="dcterms:W3CDTF">2026-05-22T12:09:00.0000000Z</dcterms:modified>
</coreProperties>
</file>